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29F950" w14:textId="77777777" w:rsidR="006F678B" w:rsidRDefault="006F678B">
      <w:pPr>
        <w:pStyle w:val="Standard"/>
        <w:ind w:left="567" w:hanging="567"/>
        <w:jc w:val="center"/>
      </w:pPr>
    </w:p>
    <w:p w14:paraId="694E4335" w14:textId="77777777" w:rsidR="006F678B" w:rsidRDefault="006F678B">
      <w:pPr>
        <w:pStyle w:val="Standard"/>
        <w:jc w:val="center"/>
      </w:pPr>
    </w:p>
    <w:p w14:paraId="7A753D97" w14:textId="77777777" w:rsidR="006F678B" w:rsidRDefault="006F678B">
      <w:pPr>
        <w:pStyle w:val="Standard"/>
        <w:jc w:val="center"/>
      </w:pPr>
    </w:p>
    <w:p w14:paraId="7EC8B4ED" w14:textId="77777777" w:rsidR="006F678B" w:rsidRDefault="004749B5">
      <w:pPr>
        <w:pStyle w:val="Standard"/>
        <w:jc w:val="center"/>
      </w:pPr>
      <w:r>
        <w:t xml:space="preserve"> </w:t>
      </w:r>
    </w:p>
    <w:p w14:paraId="74D1D7AA" w14:textId="77777777" w:rsidR="006F678B" w:rsidRDefault="006F678B">
      <w:pPr>
        <w:pStyle w:val="Heading"/>
        <w:tabs>
          <w:tab w:val="clear" w:pos="4819"/>
          <w:tab w:val="clear" w:pos="9638"/>
          <w:tab w:val="left" w:pos="3855"/>
          <w:tab w:val="center" w:pos="4252"/>
          <w:tab w:val="right" w:pos="8504"/>
        </w:tabs>
        <w:jc w:val="center"/>
        <w:rPr>
          <w:color w:val="0084D1"/>
          <w:sz w:val="56"/>
          <w:szCs w:val="56"/>
        </w:rPr>
      </w:pPr>
    </w:p>
    <w:p w14:paraId="314B806E" w14:textId="77777777" w:rsidR="006F678B" w:rsidRDefault="004749B5">
      <w:pPr>
        <w:pStyle w:val="Heading"/>
        <w:tabs>
          <w:tab w:val="clear" w:pos="4819"/>
          <w:tab w:val="clear" w:pos="9638"/>
          <w:tab w:val="left" w:pos="3855"/>
          <w:tab w:val="center" w:pos="4252"/>
          <w:tab w:val="right" w:pos="8504"/>
        </w:tabs>
        <w:jc w:val="center"/>
        <w:rPr>
          <w:color w:val="0084D1"/>
          <w:sz w:val="56"/>
          <w:szCs w:val="56"/>
        </w:rPr>
      </w:pPr>
      <w:r>
        <w:rPr>
          <w:color w:val="0084D1"/>
          <w:sz w:val="56"/>
          <w:szCs w:val="56"/>
        </w:rPr>
        <w:t>Registro de actividades de tratamiento de AYUNTAMIENTO DE LAS PALMAS DE GRAN CANARIA</w:t>
      </w:r>
    </w:p>
    <w:p w14:paraId="388AD68D" w14:textId="77777777" w:rsidR="006F678B" w:rsidRDefault="006F678B">
      <w:pPr>
        <w:pStyle w:val="Standard"/>
        <w:jc w:val="center"/>
      </w:pPr>
    </w:p>
    <w:p w14:paraId="4155A9DA" w14:textId="77777777" w:rsidR="006F678B" w:rsidRDefault="006F678B">
      <w:pPr>
        <w:pStyle w:val="Standard"/>
        <w:jc w:val="center"/>
      </w:pPr>
    </w:p>
    <w:p w14:paraId="0E61E6BE" w14:textId="77777777" w:rsidR="006F678B" w:rsidRDefault="004749B5">
      <w:pPr>
        <w:pStyle w:val="Standard"/>
        <w:jc w:val="center"/>
      </w:pPr>
      <w:r>
        <w:rPr>
          <w:noProof/>
        </w:rPr>
        <w:drawing>
          <wp:inline distT="0" distB="0" distL="0" distR="0" wp14:anchorId="18E6497C" wp14:editId="559DE62C">
            <wp:extent cx="2526843" cy="1348200"/>
            <wp:effectExtent l="0" t="0" r="6807" b="4350"/>
            <wp:docPr id="2" name="gráficos55b7ec7f58305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2526843" cy="1348200"/>
                    </a:xfrm>
                    <a:prstGeom prst="rect">
                      <a:avLst/>
                    </a:prstGeom>
                    <a:noFill/>
                    <a:ln>
                      <a:noFill/>
                      <a:prstDash/>
                    </a:ln>
                  </pic:spPr>
                </pic:pic>
              </a:graphicData>
            </a:graphic>
          </wp:inline>
        </w:drawing>
      </w:r>
    </w:p>
    <w:p w14:paraId="5CDDB2A1" w14:textId="77777777" w:rsidR="006F678B" w:rsidRDefault="006F678B">
      <w:pPr>
        <w:pStyle w:val="Standard"/>
        <w:jc w:val="center"/>
      </w:pPr>
    </w:p>
    <w:p w14:paraId="401ABFC0" w14:textId="77777777" w:rsidR="006F678B" w:rsidRDefault="006F678B">
      <w:pPr>
        <w:pStyle w:val="Standard"/>
        <w:jc w:val="center"/>
      </w:pPr>
    </w:p>
    <w:p w14:paraId="5D3B0CDA" w14:textId="77777777" w:rsidR="006F678B" w:rsidRDefault="006F678B">
      <w:pPr>
        <w:pStyle w:val="Standard"/>
        <w:jc w:val="center"/>
      </w:pPr>
    </w:p>
    <w:p w14:paraId="3D68FACF" w14:textId="77777777" w:rsidR="006F678B" w:rsidRDefault="006F678B">
      <w:pPr>
        <w:pStyle w:val="Standard"/>
        <w:jc w:val="center"/>
      </w:pPr>
    </w:p>
    <w:p w14:paraId="7F6ABB73" w14:textId="77777777" w:rsidR="006F678B" w:rsidRDefault="006F678B">
      <w:pPr>
        <w:pStyle w:val="Standard"/>
        <w:jc w:val="center"/>
      </w:pPr>
    </w:p>
    <w:p w14:paraId="3CA62C54" w14:textId="77777777" w:rsidR="006F678B" w:rsidRDefault="006F678B">
      <w:pPr>
        <w:pStyle w:val="Standard"/>
        <w:jc w:val="center"/>
      </w:pPr>
    </w:p>
    <w:p w14:paraId="4DFF6E9A" w14:textId="77777777" w:rsidR="006F678B" w:rsidRDefault="006F678B">
      <w:pPr>
        <w:pStyle w:val="Standard"/>
        <w:jc w:val="center"/>
      </w:pPr>
    </w:p>
    <w:p w14:paraId="5B42ECD9" w14:textId="77777777" w:rsidR="006F678B" w:rsidRDefault="006F678B">
      <w:pPr>
        <w:pStyle w:val="Standard"/>
        <w:jc w:val="center"/>
      </w:pPr>
    </w:p>
    <w:p w14:paraId="3185380B" w14:textId="77777777" w:rsidR="006F678B" w:rsidRDefault="006F678B">
      <w:pPr>
        <w:pStyle w:val="Standard"/>
        <w:jc w:val="center"/>
      </w:pPr>
    </w:p>
    <w:p w14:paraId="5EC3D775" w14:textId="77777777" w:rsidR="006F678B" w:rsidRDefault="006F678B">
      <w:pPr>
        <w:pStyle w:val="Standard"/>
        <w:jc w:val="center"/>
      </w:pPr>
    </w:p>
    <w:p w14:paraId="1A2D9F10" w14:textId="77777777" w:rsidR="006F678B" w:rsidRDefault="006F678B">
      <w:pPr>
        <w:pStyle w:val="Standard"/>
        <w:jc w:val="center"/>
      </w:pPr>
    </w:p>
    <w:p w14:paraId="633BF071" w14:textId="77777777" w:rsidR="006F678B" w:rsidRDefault="006F678B">
      <w:pPr>
        <w:pStyle w:val="Standard"/>
        <w:jc w:val="center"/>
      </w:pPr>
    </w:p>
    <w:p w14:paraId="0D8411C5" w14:textId="77777777" w:rsidR="006F678B" w:rsidRDefault="006F678B">
      <w:pPr>
        <w:pStyle w:val="Standard"/>
        <w:jc w:val="center"/>
      </w:pPr>
    </w:p>
    <w:p w14:paraId="1EAA6991" w14:textId="77777777" w:rsidR="006F678B" w:rsidRDefault="006F678B">
      <w:pPr>
        <w:pStyle w:val="Standard"/>
        <w:jc w:val="center"/>
      </w:pPr>
    </w:p>
    <w:p w14:paraId="0AA09F98" w14:textId="77777777" w:rsidR="006F678B" w:rsidRDefault="006F678B">
      <w:pPr>
        <w:pStyle w:val="Standard"/>
        <w:jc w:val="center"/>
      </w:pPr>
    </w:p>
    <w:p w14:paraId="4F173B5F" w14:textId="77777777" w:rsidR="006F678B" w:rsidRDefault="006F678B">
      <w:pPr>
        <w:pStyle w:val="Standard"/>
        <w:jc w:val="center"/>
      </w:pPr>
    </w:p>
    <w:p w14:paraId="494D8B58" w14:textId="77777777" w:rsidR="006F678B" w:rsidRDefault="006F678B">
      <w:pPr>
        <w:pStyle w:val="Standard"/>
        <w:jc w:val="center"/>
      </w:pPr>
    </w:p>
    <w:p w14:paraId="3EE79505" w14:textId="77777777" w:rsidR="006F678B" w:rsidRDefault="006F678B">
      <w:pPr>
        <w:pStyle w:val="Standard"/>
        <w:jc w:val="center"/>
      </w:pPr>
    </w:p>
    <w:p w14:paraId="554CC9CA" w14:textId="77777777" w:rsidR="006F678B" w:rsidRDefault="006F678B">
      <w:pPr>
        <w:pStyle w:val="Standard"/>
        <w:jc w:val="center"/>
      </w:pPr>
    </w:p>
    <w:p w14:paraId="7DE63693" w14:textId="77777777" w:rsidR="006F678B" w:rsidRDefault="006F678B">
      <w:pPr>
        <w:pStyle w:val="Standard"/>
        <w:jc w:val="center"/>
      </w:pPr>
    </w:p>
    <w:p w14:paraId="03C8B0B3" w14:textId="77777777" w:rsidR="006F678B" w:rsidRDefault="006F678B">
      <w:pPr>
        <w:pStyle w:val="Standard"/>
        <w:jc w:val="center"/>
      </w:pPr>
    </w:p>
    <w:p w14:paraId="452F69EA" w14:textId="77777777" w:rsidR="006F678B" w:rsidRDefault="006F678B">
      <w:pPr>
        <w:pStyle w:val="Standard"/>
        <w:jc w:val="center"/>
      </w:pPr>
    </w:p>
    <w:p w14:paraId="46FF1A43" w14:textId="77777777" w:rsidR="006F678B" w:rsidRDefault="006F678B">
      <w:pPr>
        <w:pStyle w:val="Standard"/>
        <w:jc w:val="center"/>
      </w:pPr>
    </w:p>
    <w:p w14:paraId="439F5787" w14:textId="77777777" w:rsidR="006F678B" w:rsidRDefault="006F678B">
      <w:pPr>
        <w:pStyle w:val="Standard"/>
        <w:jc w:val="center"/>
      </w:pPr>
    </w:p>
    <w:p w14:paraId="52EDB20E" w14:textId="77777777" w:rsidR="006F678B" w:rsidRDefault="006F678B">
      <w:pPr>
        <w:pStyle w:val="Standard"/>
        <w:jc w:val="center"/>
      </w:pPr>
    </w:p>
    <w:p w14:paraId="03D49F07" w14:textId="77777777" w:rsidR="006F678B" w:rsidRDefault="006F678B">
      <w:pPr>
        <w:pStyle w:val="Standard"/>
        <w:jc w:val="center"/>
      </w:pPr>
    </w:p>
    <w:p w14:paraId="0EE57E27" w14:textId="77777777" w:rsidR="006F678B" w:rsidRDefault="006F678B">
      <w:pPr>
        <w:pStyle w:val="Standard"/>
        <w:jc w:val="center"/>
      </w:pPr>
    </w:p>
    <w:p w14:paraId="152550E6" w14:textId="77777777" w:rsidR="006F678B" w:rsidRDefault="006F678B">
      <w:pPr>
        <w:pStyle w:val="Standard"/>
        <w:jc w:val="center"/>
      </w:pPr>
    </w:p>
    <w:p w14:paraId="539D39E8" w14:textId="77777777" w:rsidR="006F678B" w:rsidRDefault="006F678B">
      <w:pPr>
        <w:pStyle w:val="Standard"/>
        <w:jc w:val="center"/>
      </w:pPr>
    </w:p>
    <w:p w14:paraId="51C35584" w14:textId="77777777" w:rsidR="006F678B" w:rsidRDefault="006F678B">
      <w:pPr>
        <w:pStyle w:val="Standard"/>
        <w:jc w:val="center"/>
      </w:pPr>
    </w:p>
    <w:p w14:paraId="4DB499CB" w14:textId="77777777" w:rsidR="006F678B" w:rsidRDefault="006F678B">
      <w:pPr>
        <w:pStyle w:val="Standard"/>
        <w:jc w:val="center"/>
      </w:pPr>
    </w:p>
    <w:p w14:paraId="247CEFB8" w14:textId="77777777" w:rsidR="006F678B" w:rsidRDefault="006F678B">
      <w:pPr>
        <w:pStyle w:val="Standard"/>
        <w:jc w:val="center"/>
      </w:pPr>
    </w:p>
    <w:p w14:paraId="680519B1" w14:textId="77777777" w:rsidR="006F678B" w:rsidRDefault="006F678B">
      <w:pPr>
        <w:pStyle w:val="Standard"/>
        <w:jc w:val="center"/>
      </w:pPr>
    </w:p>
    <w:p w14:paraId="26B78FD1" w14:textId="77777777" w:rsidR="006F678B" w:rsidRDefault="006F678B">
      <w:pPr>
        <w:pStyle w:val="Standard"/>
        <w:jc w:val="center"/>
      </w:pPr>
    </w:p>
    <w:p w14:paraId="6B1509B5" w14:textId="77777777" w:rsidR="006F678B" w:rsidRDefault="006F678B">
      <w:pPr>
        <w:pStyle w:val="Standard"/>
        <w:jc w:val="center"/>
      </w:pPr>
    </w:p>
    <w:p w14:paraId="21225B38" w14:textId="77777777" w:rsidR="006F678B" w:rsidRDefault="006F678B">
      <w:pPr>
        <w:pStyle w:val="Standard"/>
        <w:jc w:val="center"/>
      </w:pPr>
    </w:p>
    <w:p w14:paraId="3E122D90" w14:textId="77777777" w:rsidR="006F678B" w:rsidRDefault="006F678B">
      <w:pPr>
        <w:pStyle w:val="Standard"/>
        <w:jc w:val="center"/>
        <w:rPr>
          <w:b/>
          <w:bCs/>
        </w:rPr>
      </w:pPr>
    </w:p>
    <w:p w14:paraId="5A6ACC52" w14:textId="77777777" w:rsidR="006F678B" w:rsidRDefault="006F678B">
      <w:pPr>
        <w:pStyle w:val="Standard"/>
        <w:jc w:val="center"/>
        <w:rPr>
          <w:rFonts w:cs="Arial"/>
          <w:sz w:val="16"/>
          <w:szCs w:val="16"/>
        </w:rPr>
      </w:pPr>
    </w:p>
    <w:p w14:paraId="4E2D4BEA" w14:textId="77777777" w:rsidR="006F678B" w:rsidRDefault="004749B5">
      <w:pPr>
        <w:pStyle w:val="TDC1"/>
        <w:tabs>
          <w:tab w:val="right" w:leader="dot" w:pos="480"/>
          <w:tab w:val="right" w:leader="dot" w:pos="9628"/>
        </w:tabs>
      </w:pPr>
      <w:r>
        <w:rPr>
          <w:rFonts w:ascii="Arial" w:eastAsia="Times New Roman" w:hAnsi="Arial" w:cs="Verdana"/>
          <w:sz w:val="20"/>
          <w:szCs w:val="20"/>
          <w:lang w:bidi="ar-SA"/>
        </w:rPr>
        <w:fldChar w:fldCharType="begin"/>
      </w:r>
      <w:r>
        <w:instrText xml:space="preserve"> TOC \o "1-3" \u \h </w:instrText>
      </w:r>
      <w:r>
        <w:rPr>
          <w:rFonts w:ascii="Arial" w:eastAsia="Times New Roman" w:hAnsi="Arial" w:cs="Verdana"/>
          <w:sz w:val="20"/>
          <w:szCs w:val="20"/>
          <w:lang w:bidi="ar-SA"/>
        </w:rPr>
        <w:fldChar w:fldCharType="separate"/>
      </w:r>
      <w:hyperlink r:id="rId8" w:history="1">
        <w:r>
          <w:rPr>
            <w:rStyle w:val="Hipervnculo"/>
            <w:rFonts w:ascii="Arial" w:hAnsi="Arial" w:cs="Arial"/>
            <w:sz w:val="16"/>
            <w:szCs w:val="16"/>
          </w:rPr>
          <w:t>1.</w:t>
        </w:r>
      </w:hyperlink>
      <w:hyperlink r:id="rId9" w:history="1">
        <w:r>
          <w:rPr>
            <w:rFonts w:ascii="Arial" w:eastAsia="Times New Roman" w:hAnsi="Arial" w:cs="Arial"/>
            <w:kern w:val="0"/>
            <w:sz w:val="16"/>
            <w:szCs w:val="16"/>
            <w:lang w:eastAsia="es-ES" w:bidi="ar-SA"/>
          </w:rPr>
          <w:tab/>
        </w:r>
      </w:hyperlink>
      <w:hyperlink r:id="rId10" w:history="1">
        <w:r>
          <w:rPr>
            <w:rStyle w:val="Hipervnculo"/>
            <w:rFonts w:ascii="Arial" w:hAnsi="Arial" w:cs="Arial"/>
            <w:sz w:val="16"/>
            <w:szCs w:val="16"/>
          </w:rPr>
          <w:t>Introducción</w:t>
        </w:r>
      </w:hyperlink>
      <w:hyperlink r:id="rId11" w:history="1">
        <w:r>
          <w:rPr>
            <w:rFonts w:ascii="Arial" w:hAnsi="Arial" w:cs="Arial"/>
            <w:sz w:val="16"/>
            <w:szCs w:val="16"/>
          </w:rPr>
          <w:tab/>
          <w:t>5</w:t>
        </w:r>
      </w:hyperlink>
    </w:p>
    <w:p w14:paraId="3AC63FF4" w14:textId="77777777" w:rsidR="006F678B" w:rsidRDefault="004749B5">
      <w:pPr>
        <w:pStyle w:val="TDC2"/>
        <w:tabs>
          <w:tab w:val="right" w:leader="dot" w:pos="880"/>
          <w:tab w:val="right" w:leader="dot" w:pos="9628"/>
        </w:tabs>
      </w:pPr>
      <w:hyperlink r:id="rId12" w:history="1">
        <w:r>
          <w:rPr>
            <w:rStyle w:val="Hipervnculo"/>
            <w:rFonts w:ascii="Arial" w:hAnsi="Arial" w:cs="Arial"/>
            <w:sz w:val="16"/>
            <w:szCs w:val="16"/>
          </w:rPr>
          <w:t>1.1.</w:t>
        </w:r>
      </w:hyperlink>
      <w:hyperlink r:id="rId13" w:history="1">
        <w:r>
          <w:rPr>
            <w:rFonts w:ascii="Arial" w:eastAsia="Times New Roman" w:hAnsi="Arial" w:cs="Arial"/>
            <w:kern w:val="0"/>
            <w:sz w:val="16"/>
            <w:szCs w:val="16"/>
            <w:lang w:eastAsia="es-ES" w:bidi="ar-SA"/>
          </w:rPr>
          <w:tab/>
        </w:r>
      </w:hyperlink>
      <w:hyperlink r:id="rId14" w:history="1">
        <w:r>
          <w:rPr>
            <w:rStyle w:val="Hipervnculo"/>
            <w:rFonts w:ascii="Arial" w:hAnsi="Arial" w:cs="Arial"/>
            <w:sz w:val="16"/>
            <w:szCs w:val="16"/>
          </w:rPr>
          <w:t>Objeto de este documento</w:t>
        </w:r>
      </w:hyperlink>
      <w:hyperlink r:id="rId15" w:history="1">
        <w:r>
          <w:rPr>
            <w:rFonts w:ascii="Arial" w:hAnsi="Arial" w:cs="Arial"/>
            <w:sz w:val="16"/>
            <w:szCs w:val="16"/>
          </w:rPr>
          <w:tab/>
          <w:t>5</w:t>
        </w:r>
      </w:hyperlink>
    </w:p>
    <w:p w14:paraId="6290355A" w14:textId="77777777" w:rsidR="006F678B" w:rsidRDefault="004749B5">
      <w:pPr>
        <w:pStyle w:val="TDC2"/>
        <w:tabs>
          <w:tab w:val="right" w:leader="dot" w:pos="880"/>
          <w:tab w:val="right" w:leader="dot" w:pos="9628"/>
        </w:tabs>
      </w:pPr>
      <w:hyperlink r:id="rId16" w:history="1">
        <w:r>
          <w:rPr>
            <w:rStyle w:val="Hipervnculo"/>
            <w:rFonts w:ascii="Arial" w:hAnsi="Arial" w:cs="Arial"/>
            <w:sz w:val="16"/>
            <w:szCs w:val="16"/>
          </w:rPr>
          <w:t>1.2.</w:t>
        </w:r>
      </w:hyperlink>
      <w:hyperlink r:id="rId17" w:history="1">
        <w:r>
          <w:rPr>
            <w:rFonts w:ascii="Arial" w:eastAsia="Times New Roman" w:hAnsi="Arial" w:cs="Arial"/>
            <w:kern w:val="0"/>
            <w:sz w:val="16"/>
            <w:szCs w:val="16"/>
            <w:lang w:eastAsia="es-ES" w:bidi="ar-SA"/>
          </w:rPr>
          <w:tab/>
        </w:r>
      </w:hyperlink>
      <w:hyperlink r:id="rId18" w:history="1">
        <w:r>
          <w:rPr>
            <w:rStyle w:val="Hipervnculo"/>
            <w:rFonts w:ascii="Arial" w:hAnsi="Arial" w:cs="Arial"/>
            <w:sz w:val="16"/>
            <w:szCs w:val="16"/>
          </w:rPr>
          <w:t>Contenido preceptivo del registro de actividades del tratamiento</w:t>
        </w:r>
      </w:hyperlink>
      <w:hyperlink r:id="rId19" w:history="1">
        <w:r>
          <w:rPr>
            <w:rFonts w:ascii="Arial" w:hAnsi="Arial" w:cs="Arial"/>
            <w:sz w:val="16"/>
            <w:szCs w:val="16"/>
          </w:rPr>
          <w:tab/>
          <w:t>6</w:t>
        </w:r>
      </w:hyperlink>
    </w:p>
    <w:p w14:paraId="515BA2FF" w14:textId="77777777" w:rsidR="006F678B" w:rsidRDefault="004749B5">
      <w:pPr>
        <w:pStyle w:val="TDC2"/>
        <w:tabs>
          <w:tab w:val="right" w:leader="dot" w:pos="880"/>
          <w:tab w:val="right" w:leader="dot" w:pos="9628"/>
        </w:tabs>
      </w:pPr>
      <w:hyperlink r:id="rId20" w:history="1">
        <w:r>
          <w:rPr>
            <w:rStyle w:val="Hipervnculo"/>
            <w:rFonts w:ascii="Arial" w:hAnsi="Arial" w:cs="Arial"/>
            <w:sz w:val="16"/>
            <w:szCs w:val="16"/>
          </w:rPr>
          <w:t>1.3.</w:t>
        </w:r>
      </w:hyperlink>
      <w:hyperlink r:id="rId21" w:history="1">
        <w:r>
          <w:rPr>
            <w:rFonts w:ascii="Arial" w:eastAsia="Times New Roman" w:hAnsi="Arial" w:cs="Arial"/>
            <w:kern w:val="0"/>
            <w:sz w:val="16"/>
            <w:szCs w:val="16"/>
            <w:lang w:eastAsia="es-ES" w:bidi="ar-SA"/>
          </w:rPr>
          <w:tab/>
        </w:r>
      </w:hyperlink>
      <w:hyperlink r:id="rId22" w:history="1">
        <w:r>
          <w:rPr>
            <w:rStyle w:val="Hipervnculo"/>
            <w:rFonts w:ascii="Arial" w:hAnsi="Arial" w:cs="Arial"/>
            <w:sz w:val="16"/>
            <w:szCs w:val="16"/>
          </w:rPr>
          <w:t>Tabla resumen de actividades de tratamiento</w:t>
        </w:r>
      </w:hyperlink>
      <w:hyperlink r:id="rId23" w:history="1">
        <w:r>
          <w:rPr>
            <w:rFonts w:ascii="Arial" w:hAnsi="Arial" w:cs="Arial"/>
            <w:sz w:val="16"/>
            <w:szCs w:val="16"/>
          </w:rPr>
          <w:tab/>
          <w:t>6</w:t>
        </w:r>
      </w:hyperlink>
    </w:p>
    <w:p w14:paraId="438900A8" w14:textId="77777777" w:rsidR="006F678B" w:rsidRDefault="004749B5">
      <w:pPr>
        <w:pStyle w:val="TDC1"/>
        <w:tabs>
          <w:tab w:val="right" w:leader="dot" w:pos="480"/>
          <w:tab w:val="right" w:leader="dot" w:pos="9628"/>
        </w:tabs>
      </w:pPr>
      <w:hyperlink r:id="rId24" w:history="1">
        <w:r>
          <w:rPr>
            <w:rStyle w:val="Hipervnculo"/>
            <w:rFonts w:ascii="Arial" w:hAnsi="Arial" w:cs="Arial"/>
            <w:sz w:val="16"/>
            <w:szCs w:val="16"/>
          </w:rPr>
          <w:t>2.</w:t>
        </w:r>
      </w:hyperlink>
      <w:hyperlink r:id="rId25" w:history="1">
        <w:r>
          <w:rPr>
            <w:rFonts w:ascii="Arial" w:eastAsia="Times New Roman" w:hAnsi="Arial" w:cs="Arial"/>
            <w:kern w:val="0"/>
            <w:sz w:val="16"/>
            <w:szCs w:val="16"/>
            <w:lang w:eastAsia="es-ES" w:bidi="ar-SA"/>
          </w:rPr>
          <w:tab/>
        </w:r>
      </w:hyperlink>
      <w:hyperlink r:id="rId26" w:history="1">
        <w:r>
          <w:rPr>
            <w:rStyle w:val="Hipervnculo"/>
            <w:rFonts w:ascii="Arial" w:hAnsi="Arial" w:cs="Arial"/>
            <w:sz w:val="16"/>
            <w:szCs w:val="16"/>
          </w:rPr>
          <w:t>Descripción de las actividades de tratamiento realizadas como responsable</w:t>
        </w:r>
      </w:hyperlink>
      <w:hyperlink r:id="rId27" w:history="1">
        <w:r>
          <w:rPr>
            <w:rFonts w:ascii="Arial" w:hAnsi="Arial" w:cs="Arial"/>
            <w:sz w:val="16"/>
            <w:szCs w:val="16"/>
          </w:rPr>
          <w:tab/>
          <w:t>12</w:t>
        </w:r>
      </w:hyperlink>
    </w:p>
    <w:p w14:paraId="79EAF5B5" w14:textId="77777777" w:rsidR="006F678B" w:rsidRDefault="004749B5">
      <w:pPr>
        <w:pStyle w:val="TDC2"/>
        <w:tabs>
          <w:tab w:val="right" w:leader="dot" w:pos="880"/>
          <w:tab w:val="right" w:leader="dot" w:pos="9628"/>
        </w:tabs>
      </w:pPr>
      <w:hyperlink r:id="rId28" w:history="1">
        <w:r>
          <w:rPr>
            <w:rStyle w:val="Hipervnculo"/>
            <w:rFonts w:ascii="Arial" w:hAnsi="Arial" w:cs="Arial"/>
            <w:sz w:val="16"/>
            <w:szCs w:val="16"/>
          </w:rPr>
          <w:t>2.1.</w:t>
        </w:r>
      </w:hyperlink>
      <w:hyperlink r:id="rId29" w:history="1">
        <w:r>
          <w:rPr>
            <w:rFonts w:ascii="Arial" w:eastAsia="Times New Roman" w:hAnsi="Arial" w:cs="Arial"/>
            <w:kern w:val="0"/>
            <w:sz w:val="16"/>
            <w:szCs w:val="16"/>
            <w:lang w:eastAsia="es-ES" w:bidi="ar-SA"/>
          </w:rPr>
          <w:tab/>
        </w:r>
      </w:hyperlink>
      <w:hyperlink r:id="rId30" w:history="1">
        <w:r>
          <w:rPr>
            <w:rStyle w:val="Hipervnculo"/>
            <w:rFonts w:ascii="Arial" w:hAnsi="Arial" w:cs="Arial"/>
            <w:sz w:val="16"/>
            <w:szCs w:val="16"/>
          </w:rPr>
          <w:t>UNIDAD TÉCNICA ASESORÍA JURÍDICA:</w:t>
        </w:r>
      </w:hyperlink>
      <w:hyperlink r:id="rId31" w:history="1">
        <w:r>
          <w:rPr>
            <w:rFonts w:ascii="Arial" w:hAnsi="Arial" w:cs="Arial"/>
            <w:sz w:val="16"/>
            <w:szCs w:val="16"/>
          </w:rPr>
          <w:tab/>
          <w:t>13</w:t>
        </w:r>
      </w:hyperlink>
    </w:p>
    <w:p w14:paraId="45E1284D" w14:textId="77777777" w:rsidR="006F678B" w:rsidRDefault="004749B5">
      <w:pPr>
        <w:pStyle w:val="TDC3"/>
        <w:tabs>
          <w:tab w:val="right" w:leader="dot" w:pos="1540"/>
        </w:tabs>
      </w:pPr>
      <w:hyperlink r:id="rId32" w:history="1">
        <w:r>
          <w:rPr>
            <w:rStyle w:val="Hipervnculo"/>
            <w:rFonts w:ascii="Arial" w:hAnsi="Arial" w:cs="Arial"/>
            <w:sz w:val="16"/>
            <w:szCs w:val="16"/>
          </w:rPr>
          <w:t>2.1.1.</w:t>
        </w:r>
      </w:hyperlink>
      <w:hyperlink r:id="rId33" w:history="1">
        <w:r>
          <w:rPr>
            <w:rFonts w:ascii="Arial" w:eastAsia="Times New Roman" w:hAnsi="Arial" w:cs="Arial"/>
            <w:kern w:val="0"/>
            <w:sz w:val="16"/>
            <w:szCs w:val="16"/>
            <w:lang w:eastAsia="es-ES" w:bidi="ar-SA"/>
          </w:rPr>
          <w:tab/>
        </w:r>
      </w:hyperlink>
      <w:hyperlink r:id="rId34" w:history="1">
        <w:r>
          <w:rPr>
            <w:rStyle w:val="Hipervnculo"/>
            <w:rFonts w:ascii="Arial" w:hAnsi="Arial" w:cs="Arial"/>
            <w:sz w:val="16"/>
            <w:szCs w:val="16"/>
          </w:rPr>
          <w:t>JURÍDICO</w:t>
        </w:r>
      </w:hyperlink>
      <w:hyperlink r:id="rId35" w:history="1">
        <w:r>
          <w:rPr>
            <w:rFonts w:ascii="Arial" w:hAnsi="Arial" w:cs="Arial"/>
            <w:sz w:val="16"/>
            <w:szCs w:val="16"/>
          </w:rPr>
          <w:tab/>
          <w:t>13</w:t>
        </w:r>
      </w:hyperlink>
    </w:p>
    <w:p w14:paraId="69D3DC13" w14:textId="77777777" w:rsidR="006F678B" w:rsidRDefault="004749B5">
      <w:pPr>
        <w:pStyle w:val="TDC2"/>
        <w:tabs>
          <w:tab w:val="right" w:leader="dot" w:pos="880"/>
          <w:tab w:val="right" w:leader="dot" w:pos="9628"/>
        </w:tabs>
      </w:pPr>
      <w:hyperlink r:id="rId36" w:history="1">
        <w:r>
          <w:rPr>
            <w:rStyle w:val="Hipervnculo"/>
            <w:rFonts w:ascii="Arial" w:hAnsi="Arial" w:cs="Arial"/>
            <w:sz w:val="16"/>
            <w:szCs w:val="16"/>
          </w:rPr>
          <w:t>2.2.</w:t>
        </w:r>
      </w:hyperlink>
      <w:hyperlink r:id="rId37" w:history="1">
        <w:r>
          <w:rPr>
            <w:rFonts w:ascii="Arial" w:eastAsia="Times New Roman" w:hAnsi="Arial" w:cs="Arial"/>
            <w:kern w:val="0"/>
            <w:sz w:val="16"/>
            <w:szCs w:val="16"/>
            <w:lang w:eastAsia="es-ES" w:bidi="ar-SA"/>
          </w:rPr>
          <w:tab/>
        </w:r>
      </w:hyperlink>
      <w:hyperlink r:id="rId38" w:history="1">
        <w:r>
          <w:rPr>
            <w:rStyle w:val="Hipervnculo"/>
            <w:rFonts w:ascii="Arial" w:hAnsi="Arial" w:cs="Arial"/>
            <w:sz w:val="16"/>
            <w:szCs w:val="16"/>
          </w:rPr>
          <w:t>UNIDAD TÉCNICA BI</w:t>
        </w:r>
        <w:r>
          <w:rPr>
            <w:rStyle w:val="Hipervnculo"/>
            <w:rFonts w:ascii="Arial" w:hAnsi="Arial" w:cs="Arial"/>
            <w:sz w:val="16"/>
            <w:szCs w:val="16"/>
          </w:rPr>
          <w:t>ENESTAR SOCIAL:</w:t>
        </w:r>
      </w:hyperlink>
      <w:hyperlink r:id="rId39" w:history="1">
        <w:r>
          <w:rPr>
            <w:rFonts w:ascii="Arial" w:hAnsi="Arial" w:cs="Arial"/>
            <w:sz w:val="16"/>
            <w:szCs w:val="16"/>
          </w:rPr>
          <w:tab/>
          <w:t>16</w:t>
        </w:r>
      </w:hyperlink>
    </w:p>
    <w:p w14:paraId="7FAEB764" w14:textId="77777777" w:rsidR="006F678B" w:rsidRDefault="004749B5">
      <w:pPr>
        <w:pStyle w:val="TDC3"/>
        <w:tabs>
          <w:tab w:val="right" w:leader="dot" w:pos="1540"/>
        </w:tabs>
      </w:pPr>
      <w:hyperlink r:id="rId40" w:history="1">
        <w:r>
          <w:rPr>
            <w:rStyle w:val="Hipervnculo"/>
            <w:rFonts w:ascii="Arial" w:hAnsi="Arial" w:cs="Arial"/>
            <w:sz w:val="16"/>
            <w:szCs w:val="16"/>
          </w:rPr>
          <w:t>2.2.1.</w:t>
        </w:r>
      </w:hyperlink>
      <w:hyperlink r:id="rId41" w:history="1">
        <w:r>
          <w:rPr>
            <w:rFonts w:ascii="Arial" w:eastAsia="Times New Roman" w:hAnsi="Arial" w:cs="Arial"/>
            <w:kern w:val="0"/>
            <w:sz w:val="16"/>
            <w:szCs w:val="16"/>
            <w:lang w:eastAsia="es-ES" w:bidi="ar-SA"/>
          </w:rPr>
          <w:tab/>
        </w:r>
      </w:hyperlink>
      <w:hyperlink r:id="rId42" w:history="1">
        <w:r>
          <w:rPr>
            <w:rStyle w:val="Hipervnculo"/>
            <w:rFonts w:ascii="Arial" w:hAnsi="Arial" w:cs="Arial"/>
            <w:sz w:val="16"/>
            <w:szCs w:val="16"/>
          </w:rPr>
          <w:t>SERVICIOS SOCIALES</w:t>
        </w:r>
      </w:hyperlink>
      <w:hyperlink r:id="rId43" w:history="1">
        <w:r>
          <w:rPr>
            <w:rFonts w:ascii="Arial" w:hAnsi="Arial" w:cs="Arial"/>
            <w:sz w:val="16"/>
            <w:szCs w:val="16"/>
          </w:rPr>
          <w:tab/>
          <w:t>16</w:t>
        </w:r>
      </w:hyperlink>
    </w:p>
    <w:p w14:paraId="6CBE6625" w14:textId="77777777" w:rsidR="006F678B" w:rsidRDefault="004749B5">
      <w:pPr>
        <w:pStyle w:val="TDC3"/>
        <w:tabs>
          <w:tab w:val="right" w:leader="dot" w:pos="1540"/>
        </w:tabs>
      </w:pPr>
      <w:hyperlink r:id="rId44" w:history="1">
        <w:r>
          <w:rPr>
            <w:rStyle w:val="Hipervnculo"/>
            <w:rFonts w:ascii="Arial" w:hAnsi="Arial" w:cs="Arial"/>
            <w:sz w:val="16"/>
            <w:szCs w:val="16"/>
          </w:rPr>
          <w:t>2.2.2.</w:t>
        </w:r>
      </w:hyperlink>
      <w:hyperlink r:id="rId45" w:history="1">
        <w:r>
          <w:rPr>
            <w:rFonts w:ascii="Arial" w:eastAsia="Times New Roman" w:hAnsi="Arial" w:cs="Arial"/>
            <w:kern w:val="0"/>
            <w:sz w:val="16"/>
            <w:szCs w:val="16"/>
            <w:lang w:eastAsia="es-ES" w:bidi="ar-SA"/>
          </w:rPr>
          <w:tab/>
        </w:r>
      </w:hyperlink>
      <w:hyperlink r:id="rId46" w:history="1">
        <w:r>
          <w:rPr>
            <w:rStyle w:val="Hipervnculo"/>
            <w:rFonts w:ascii="Arial" w:hAnsi="Arial" w:cs="Arial"/>
            <w:sz w:val="16"/>
            <w:szCs w:val="16"/>
          </w:rPr>
          <w:t>JUVENTUD</w:t>
        </w:r>
      </w:hyperlink>
      <w:hyperlink r:id="rId47" w:history="1">
        <w:r>
          <w:rPr>
            <w:rFonts w:ascii="Arial" w:hAnsi="Arial" w:cs="Arial"/>
            <w:sz w:val="16"/>
            <w:szCs w:val="16"/>
          </w:rPr>
          <w:tab/>
          <w:t>18</w:t>
        </w:r>
      </w:hyperlink>
    </w:p>
    <w:p w14:paraId="5F618C28" w14:textId="77777777" w:rsidR="006F678B" w:rsidRDefault="004749B5">
      <w:pPr>
        <w:pStyle w:val="TDC2"/>
        <w:tabs>
          <w:tab w:val="right" w:leader="dot" w:pos="880"/>
          <w:tab w:val="right" w:leader="dot" w:pos="9628"/>
        </w:tabs>
      </w:pPr>
      <w:hyperlink r:id="rId48" w:history="1">
        <w:r>
          <w:rPr>
            <w:rStyle w:val="Hipervnculo"/>
            <w:rFonts w:ascii="Arial" w:hAnsi="Arial" w:cs="Arial"/>
            <w:sz w:val="16"/>
            <w:szCs w:val="16"/>
          </w:rPr>
          <w:t>2.3.</w:t>
        </w:r>
      </w:hyperlink>
      <w:hyperlink r:id="rId49" w:history="1">
        <w:r>
          <w:rPr>
            <w:rFonts w:ascii="Arial" w:eastAsia="Times New Roman" w:hAnsi="Arial" w:cs="Arial"/>
            <w:kern w:val="0"/>
            <w:sz w:val="16"/>
            <w:szCs w:val="16"/>
            <w:lang w:eastAsia="es-ES" w:bidi="ar-SA"/>
          </w:rPr>
          <w:tab/>
        </w:r>
      </w:hyperlink>
      <w:hyperlink r:id="rId50" w:history="1">
        <w:r>
          <w:rPr>
            <w:rStyle w:val="Hipervnculo"/>
            <w:rFonts w:ascii="Arial" w:hAnsi="Arial" w:cs="Arial"/>
            <w:sz w:val="16"/>
            <w:szCs w:val="16"/>
          </w:rPr>
          <w:t>UNIDAD TÉCNICA CEMELPA:</w:t>
        </w:r>
      </w:hyperlink>
      <w:hyperlink r:id="rId51" w:history="1">
        <w:r>
          <w:rPr>
            <w:rFonts w:ascii="Arial" w:hAnsi="Arial" w:cs="Arial"/>
            <w:sz w:val="16"/>
            <w:szCs w:val="16"/>
          </w:rPr>
          <w:tab/>
          <w:t>20</w:t>
        </w:r>
      </w:hyperlink>
    </w:p>
    <w:p w14:paraId="3C4AB7F8" w14:textId="77777777" w:rsidR="006F678B" w:rsidRDefault="004749B5">
      <w:pPr>
        <w:pStyle w:val="TDC3"/>
        <w:tabs>
          <w:tab w:val="right" w:leader="dot" w:pos="1540"/>
        </w:tabs>
      </w:pPr>
      <w:hyperlink r:id="rId52" w:history="1">
        <w:r>
          <w:rPr>
            <w:rStyle w:val="Hipervnculo"/>
            <w:rFonts w:ascii="Arial" w:hAnsi="Arial" w:cs="Arial"/>
            <w:sz w:val="16"/>
            <w:szCs w:val="16"/>
          </w:rPr>
          <w:t>2.3.1.</w:t>
        </w:r>
      </w:hyperlink>
      <w:hyperlink r:id="rId53" w:history="1">
        <w:r>
          <w:rPr>
            <w:rFonts w:ascii="Arial" w:eastAsia="Times New Roman" w:hAnsi="Arial" w:cs="Arial"/>
            <w:kern w:val="0"/>
            <w:sz w:val="16"/>
            <w:szCs w:val="16"/>
            <w:lang w:eastAsia="es-ES" w:bidi="ar-SA"/>
          </w:rPr>
          <w:tab/>
        </w:r>
      </w:hyperlink>
      <w:hyperlink r:id="rId54" w:history="1">
        <w:r>
          <w:rPr>
            <w:rStyle w:val="Hipervnculo"/>
            <w:rFonts w:ascii="Arial" w:hAnsi="Arial" w:cs="Arial"/>
            <w:sz w:val="16"/>
            <w:szCs w:val="16"/>
          </w:rPr>
          <w:t>EMERGENCIAS 092</w:t>
        </w:r>
      </w:hyperlink>
      <w:hyperlink r:id="rId55" w:history="1">
        <w:r>
          <w:rPr>
            <w:rFonts w:ascii="Arial" w:hAnsi="Arial" w:cs="Arial"/>
            <w:sz w:val="16"/>
            <w:szCs w:val="16"/>
          </w:rPr>
          <w:tab/>
          <w:t>20</w:t>
        </w:r>
      </w:hyperlink>
    </w:p>
    <w:p w14:paraId="19806BFB" w14:textId="77777777" w:rsidR="006F678B" w:rsidRDefault="004749B5">
      <w:pPr>
        <w:pStyle w:val="TDC2"/>
        <w:tabs>
          <w:tab w:val="right" w:leader="dot" w:pos="880"/>
          <w:tab w:val="right" w:leader="dot" w:pos="9628"/>
        </w:tabs>
      </w:pPr>
      <w:hyperlink r:id="rId56" w:history="1">
        <w:r>
          <w:rPr>
            <w:rStyle w:val="Hipervnculo"/>
            <w:rFonts w:ascii="Arial" w:hAnsi="Arial" w:cs="Arial"/>
            <w:sz w:val="16"/>
            <w:szCs w:val="16"/>
          </w:rPr>
          <w:t>2.4.</w:t>
        </w:r>
      </w:hyperlink>
      <w:hyperlink r:id="rId57" w:history="1">
        <w:r>
          <w:rPr>
            <w:rFonts w:ascii="Arial" w:eastAsia="Times New Roman" w:hAnsi="Arial" w:cs="Arial"/>
            <w:kern w:val="0"/>
            <w:sz w:val="16"/>
            <w:szCs w:val="16"/>
            <w:lang w:eastAsia="es-ES" w:bidi="ar-SA"/>
          </w:rPr>
          <w:tab/>
        </w:r>
      </w:hyperlink>
      <w:hyperlink r:id="rId58" w:history="1">
        <w:r>
          <w:rPr>
            <w:rStyle w:val="Hipervnculo"/>
            <w:rFonts w:ascii="Arial" w:hAnsi="Arial" w:cs="Arial"/>
            <w:sz w:val="16"/>
            <w:szCs w:val="16"/>
          </w:rPr>
          <w:t>UNIDAD TÉCNICA CIUDAD DEL MAR:</w:t>
        </w:r>
      </w:hyperlink>
      <w:hyperlink r:id="rId59" w:history="1">
        <w:r>
          <w:rPr>
            <w:rFonts w:ascii="Arial" w:hAnsi="Arial" w:cs="Arial"/>
            <w:sz w:val="16"/>
            <w:szCs w:val="16"/>
          </w:rPr>
          <w:tab/>
          <w:t>22</w:t>
        </w:r>
      </w:hyperlink>
    </w:p>
    <w:p w14:paraId="6EBB2937" w14:textId="77777777" w:rsidR="006F678B" w:rsidRDefault="004749B5">
      <w:pPr>
        <w:pStyle w:val="TDC3"/>
        <w:tabs>
          <w:tab w:val="right" w:leader="dot" w:pos="1540"/>
        </w:tabs>
      </w:pPr>
      <w:hyperlink r:id="rId60" w:history="1">
        <w:r>
          <w:rPr>
            <w:rStyle w:val="Hipervnculo"/>
            <w:rFonts w:ascii="Arial" w:hAnsi="Arial" w:cs="Arial"/>
            <w:sz w:val="16"/>
            <w:szCs w:val="16"/>
          </w:rPr>
          <w:t>2.4.1.</w:t>
        </w:r>
      </w:hyperlink>
      <w:hyperlink r:id="rId61" w:history="1">
        <w:r>
          <w:rPr>
            <w:rFonts w:ascii="Arial" w:eastAsia="Times New Roman" w:hAnsi="Arial" w:cs="Arial"/>
            <w:kern w:val="0"/>
            <w:sz w:val="16"/>
            <w:szCs w:val="16"/>
            <w:lang w:eastAsia="es-ES" w:bidi="ar-SA"/>
          </w:rPr>
          <w:tab/>
        </w:r>
      </w:hyperlink>
      <w:hyperlink r:id="rId62" w:history="1">
        <w:r>
          <w:rPr>
            <w:rStyle w:val="Hipervnculo"/>
            <w:rFonts w:ascii="Arial" w:hAnsi="Arial" w:cs="Arial"/>
            <w:sz w:val="16"/>
            <w:szCs w:val="16"/>
          </w:rPr>
          <w:t>CIUDAD DE MAR</w:t>
        </w:r>
      </w:hyperlink>
      <w:hyperlink r:id="rId63" w:history="1">
        <w:r>
          <w:rPr>
            <w:rFonts w:ascii="Arial" w:hAnsi="Arial" w:cs="Arial"/>
            <w:sz w:val="16"/>
            <w:szCs w:val="16"/>
          </w:rPr>
          <w:tab/>
          <w:t>22</w:t>
        </w:r>
      </w:hyperlink>
    </w:p>
    <w:p w14:paraId="1D290331" w14:textId="77777777" w:rsidR="006F678B" w:rsidRDefault="004749B5">
      <w:pPr>
        <w:pStyle w:val="TDC2"/>
        <w:tabs>
          <w:tab w:val="right" w:leader="dot" w:pos="880"/>
          <w:tab w:val="right" w:leader="dot" w:pos="9628"/>
        </w:tabs>
      </w:pPr>
      <w:hyperlink r:id="rId64" w:history="1">
        <w:r>
          <w:rPr>
            <w:rStyle w:val="Hipervnculo"/>
            <w:rFonts w:ascii="Arial" w:hAnsi="Arial" w:cs="Arial"/>
            <w:sz w:val="16"/>
            <w:szCs w:val="16"/>
          </w:rPr>
          <w:t>2.5.</w:t>
        </w:r>
      </w:hyperlink>
      <w:hyperlink r:id="rId65" w:history="1">
        <w:r>
          <w:rPr>
            <w:rFonts w:ascii="Arial" w:eastAsia="Times New Roman" w:hAnsi="Arial" w:cs="Arial"/>
            <w:kern w:val="0"/>
            <w:sz w:val="16"/>
            <w:szCs w:val="16"/>
            <w:lang w:eastAsia="es-ES" w:bidi="ar-SA"/>
          </w:rPr>
          <w:tab/>
        </w:r>
      </w:hyperlink>
      <w:hyperlink r:id="rId66" w:history="1">
        <w:r>
          <w:rPr>
            <w:rStyle w:val="Hipervnculo"/>
            <w:rFonts w:ascii="Arial" w:hAnsi="Arial" w:cs="Arial"/>
            <w:sz w:val="16"/>
            <w:szCs w:val="16"/>
          </w:rPr>
          <w:t xml:space="preserve">UNIDAD TÉCNICA CONCEJALÍA DE </w:t>
        </w:r>
        <w:r>
          <w:rPr>
            <w:rStyle w:val="Hipervnculo"/>
            <w:rFonts w:ascii="Arial" w:hAnsi="Arial" w:cs="Arial"/>
            <w:strike/>
            <w:sz w:val="16"/>
            <w:szCs w:val="16"/>
          </w:rPr>
          <w:t>NUEVAS TECNOLOGÍAS, ADMINISTRACIÓN PÚBLICA Y DEPORTES:</w:t>
        </w:r>
      </w:hyperlink>
      <w:r>
        <w:rPr>
          <w:rStyle w:val="Hipervnculo"/>
          <w:rFonts w:ascii="Arial" w:hAnsi="Arial" w:cs="Arial"/>
          <w:sz w:val="16"/>
          <w:szCs w:val="16"/>
        </w:rPr>
        <w:t xml:space="preserve"> ADMINISTRACIÓN PÚBLICA RECURSOSO HUMANOS, INNOVACIÓN TECNOLÓGICA Y </w:t>
      </w:r>
      <w:r>
        <w:rPr>
          <w:rStyle w:val="Hipervnculo"/>
          <w:rFonts w:ascii="Arial" w:hAnsi="Arial" w:cs="Arial"/>
          <w:sz w:val="16"/>
          <w:szCs w:val="16"/>
        </w:rPr>
        <w:t>DEPORTE4S</w:t>
      </w:r>
      <w:hyperlink r:id="rId67" w:history="1">
        <w:r>
          <w:rPr>
            <w:rFonts w:ascii="Arial" w:hAnsi="Arial" w:cs="Arial"/>
            <w:sz w:val="16"/>
            <w:szCs w:val="16"/>
          </w:rPr>
          <w:tab/>
          <w:t>24</w:t>
        </w:r>
      </w:hyperlink>
    </w:p>
    <w:p w14:paraId="496C2AF8" w14:textId="77777777" w:rsidR="006F678B" w:rsidRDefault="004749B5">
      <w:pPr>
        <w:pStyle w:val="TDC3"/>
        <w:tabs>
          <w:tab w:val="right" w:leader="dot" w:pos="1540"/>
        </w:tabs>
      </w:pPr>
      <w:hyperlink r:id="rId68" w:history="1">
        <w:r>
          <w:rPr>
            <w:rStyle w:val="Hipervnculo"/>
            <w:rFonts w:ascii="Arial" w:hAnsi="Arial" w:cs="Arial"/>
            <w:sz w:val="16"/>
            <w:szCs w:val="16"/>
          </w:rPr>
          <w:t>2.5.1.</w:t>
        </w:r>
      </w:hyperlink>
      <w:hyperlink r:id="rId69" w:history="1">
        <w:r>
          <w:rPr>
            <w:rFonts w:ascii="Arial" w:eastAsia="Times New Roman" w:hAnsi="Arial" w:cs="Arial"/>
            <w:kern w:val="0"/>
            <w:sz w:val="16"/>
            <w:szCs w:val="16"/>
            <w:lang w:eastAsia="es-ES" w:bidi="ar-SA"/>
          </w:rPr>
          <w:tab/>
        </w:r>
      </w:hyperlink>
      <w:hyperlink r:id="rId70" w:history="1">
        <w:r>
          <w:rPr>
            <w:rStyle w:val="Hipervnculo"/>
            <w:rFonts w:ascii="Arial" w:hAnsi="Arial" w:cs="Arial"/>
            <w:sz w:val="16"/>
            <w:szCs w:val="16"/>
          </w:rPr>
          <w:t>DEP</w:t>
        </w:r>
        <w:r>
          <w:rPr>
            <w:rStyle w:val="Hipervnculo"/>
            <w:rFonts w:ascii="Arial" w:hAnsi="Arial" w:cs="Arial"/>
            <w:sz w:val="16"/>
            <w:szCs w:val="16"/>
          </w:rPr>
          <w:t>ORTES</w:t>
        </w:r>
      </w:hyperlink>
      <w:hyperlink r:id="rId71" w:history="1">
        <w:r>
          <w:rPr>
            <w:rFonts w:ascii="Arial" w:hAnsi="Arial" w:cs="Arial"/>
            <w:sz w:val="16"/>
            <w:szCs w:val="16"/>
          </w:rPr>
          <w:tab/>
          <w:t>24</w:t>
        </w:r>
      </w:hyperlink>
    </w:p>
    <w:p w14:paraId="55B94076" w14:textId="77777777" w:rsidR="006F678B" w:rsidRDefault="004749B5">
      <w:pPr>
        <w:pStyle w:val="TDC2"/>
        <w:tabs>
          <w:tab w:val="right" w:leader="dot" w:pos="880"/>
          <w:tab w:val="right" w:leader="dot" w:pos="9628"/>
        </w:tabs>
      </w:pPr>
      <w:hyperlink r:id="rId72" w:history="1">
        <w:r>
          <w:rPr>
            <w:rStyle w:val="Hipervnculo"/>
            <w:rFonts w:ascii="Arial" w:hAnsi="Arial" w:cs="Arial"/>
            <w:sz w:val="16"/>
            <w:szCs w:val="16"/>
          </w:rPr>
          <w:t>2.6.</w:t>
        </w:r>
      </w:hyperlink>
      <w:hyperlink r:id="rId73" w:history="1">
        <w:r>
          <w:rPr>
            <w:rFonts w:ascii="Arial" w:eastAsia="Times New Roman" w:hAnsi="Arial" w:cs="Arial"/>
            <w:kern w:val="0"/>
            <w:sz w:val="16"/>
            <w:szCs w:val="16"/>
            <w:lang w:eastAsia="es-ES" w:bidi="ar-SA"/>
          </w:rPr>
          <w:tab/>
        </w:r>
      </w:hyperlink>
      <w:hyperlink r:id="rId74" w:history="1">
        <w:r>
          <w:rPr>
            <w:rStyle w:val="Hipervnculo"/>
            <w:rFonts w:ascii="Arial" w:hAnsi="Arial" w:cs="Arial"/>
            <w:sz w:val="16"/>
            <w:szCs w:val="16"/>
          </w:rPr>
          <w:t>UNIDAD TÉCNICA DE AGUAS:</w:t>
        </w:r>
      </w:hyperlink>
      <w:hyperlink r:id="rId75" w:history="1">
        <w:r>
          <w:rPr>
            <w:rFonts w:ascii="Arial" w:hAnsi="Arial" w:cs="Arial"/>
            <w:sz w:val="16"/>
            <w:szCs w:val="16"/>
          </w:rPr>
          <w:tab/>
          <w:t>26</w:t>
        </w:r>
      </w:hyperlink>
    </w:p>
    <w:p w14:paraId="3EEADCF0" w14:textId="77777777" w:rsidR="006F678B" w:rsidRDefault="004749B5">
      <w:pPr>
        <w:pStyle w:val="TDC3"/>
        <w:tabs>
          <w:tab w:val="right" w:leader="dot" w:pos="1540"/>
        </w:tabs>
      </w:pPr>
      <w:hyperlink r:id="rId76" w:history="1">
        <w:r>
          <w:rPr>
            <w:rStyle w:val="Hipervnculo"/>
            <w:rFonts w:ascii="Arial" w:hAnsi="Arial" w:cs="Arial"/>
            <w:sz w:val="16"/>
            <w:szCs w:val="16"/>
          </w:rPr>
          <w:t>2.6.1.</w:t>
        </w:r>
      </w:hyperlink>
      <w:hyperlink r:id="rId77" w:history="1">
        <w:r>
          <w:rPr>
            <w:rFonts w:ascii="Arial" w:eastAsia="Times New Roman" w:hAnsi="Arial" w:cs="Arial"/>
            <w:kern w:val="0"/>
            <w:sz w:val="16"/>
            <w:szCs w:val="16"/>
            <w:lang w:eastAsia="es-ES" w:bidi="ar-SA"/>
          </w:rPr>
          <w:tab/>
        </w:r>
      </w:hyperlink>
      <w:hyperlink r:id="rId78" w:history="1">
        <w:r>
          <w:rPr>
            <w:rStyle w:val="Hipervnculo"/>
            <w:rFonts w:ascii="Arial" w:hAnsi="Arial" w:cs="Arial"/>
            <w:sz w:val="16"/>
            <w:szCs w:val="16"/>
          </w:rPr>
          <w:t>AGUAS</w:t>
        </w:r>
      </w:hyperlink>
      <w:hyperlink r:id="rId79" w:history="1">
        <w:r>
          <w:rPr>
            <w:rFonts w:ascii="Arial" w:hAnsi="Arial" w:cs="Arial"/>
            <w:sz w:val="16"/>
            <w:szCs w:val="16"/>
          </w:rPr>
          <w:tab/>
          <w:t>26</w:t>
        </w:r>
      </w:hyperlink>
    </w:p>
    <w:p w14:paraId="532AB682" w14:textId="77777777" w:rsidR="006F678B" w:rsidRDefault="004749B5">
      <w:pPr>
        <w:pStyle w:val="TDC2"/>
        <w:tabs>
          <w:tab w:val="right" w:leader="dot" w:pos="880"/>
          <w:tab w:val="right" w:leader="dot" w:pos="9628"/>
        </w:tabs>
      </w:pPr>
      <w:hyperlink r:id="rId80" w:history="1">
        <w:r>
          <w:rPr>
            <w:rStyle w:val="Hipervnculo"/>
            <w:rFonts w:ascii="Arial" w:hAnsi="Arial" w:cs="Arial"/>
            <w:sz w:val="16"/>
            <w:szCs w:val="16"/>
          </w:rPr>
          <w:t>2.7.</w:t>
        </w:r>
      </w:hyperlink>
      <w:hyperlink r:id="rId81" w:history="1">
        <w:r>
          <w:rPr>
            <w:rFonts w:ascii="Arial" w:eastAsia="Times New Roman" w:hAnsi="Arial" w:cs="Arial"/>
            <w:kern w:val="0"/>
            <w:sz w:val="16"/>
            <w:szCs w:val="16"/>
            <w:lang w:eastAsia="es-ES" w:bidi="ar-SA"/>
          </w:rPr>
          <w:tab/>
        </w:r>
      </w:hyperlink>
      <w:hyperlink r:id="rId82" w:history="1">
        <w:r>
          <w:rPr>
            <w:rStyle w:val="Hipervnculo"/>
            <w:rFonts w:ascii="Arial" w:hAnsi="Arial" w:cs="Arial"/>
            <w:sz w:val="16"/>
            <w:szCs w:val="16"/>
          </w:rPr>
          <w:t>UNIDAD TÉCNICA EDIFIC</w:t>
        </w:r>
        <w:r>
          <w:rPr>
            <w:rStyle w:val="Hipervnculo"/>
            <w:rFonts w:ascii="Arial" w:hAnsi="Arial" w:cs="Arial"/>
            <w:sz w:val="16"/>
            <w:szCs w:val="16"/>
          </w:rPr>
          <w:t>ACIÓN Y ACTIVIDADES:</w:t>
        </w:r>
      </w:hyperlink>
      <w:hyperlink r:id="rId83" w:history="1">
        <w:r>
          <w:rPr>
            <w:rFonts w:ascii="Arial" w:hAnsi="Arial" w:cs="Arial"/>
            <w:sz w:val="16"/>
            <w:szCs w:val="16"/>
          </w:rPr>
          <w:tab/>
          <w:t>28</w:t>
        </w:r>
      </w:hyperlink>
    </w:p>
    <w:p w14:paraId="28A87278" w14:textId="77777777" w:rsidR="006F678B" w:rsidRDefault="004749B5">
      <w:pPr>
        <w:pStyle w:val="TDC3"/>
        <w:tabs>
          <w:tab w:val="right" w:leader="dot" w:pos="1540"/>
        </w:tabs>
      </w:pPr>
      <w:hyperlink r:id="rId84" w:history="1">
        <w:r>
          <w:rPr>
            <w:rStyle w:val="Hipervnculo"/>
            <w:rFonts w:ascii="Arial" w:hAnsi="Arial" w:cs="Arial"/>
            <w:sz w:val="16"/>
            <w:szCs w:val="16"/>
          </w:rPr>
          <w:t>2.7.1.</w:t>
        </w:r>
      </w:hyperlink>
      <w:hyperlink r:id="rId85" w:history="1">
        <w:r>
          <w:rPr>
            <w:rFonts w:ascii="Arial" w:eastAsia="Times New Roman" w:hAnsi="Arial" w:cs="Arial"/>
            <w:kern w:val="0"/>
            <w:sz w:val="16"/>
            <w:szCs w:val="16"/>
            <w:lang w:eastAsia="es-ES" w:bidi="ar-SA"/>
          </w:rPr>
          <w:tab/>
        </w:r>
      </w:hyperlink>
      <w:hyperlink r:id="rId86" w:history="1">
        <w:r>
          <w:rPr>
            <w:rStyle w:val="Hipervnculo"/>
            <w:rFonts w:ascii="Arial" w:hAnsi="Arial" w:cs="Arial"/>
            <w:sz w:val="16"/>
            <w:szCs w:val="16"/>
          </w:rPr>
          <w:t>EDIFICACIÓN</w:t>
        </w:r>
      </w:hyperlink>
      <w:hyperlink r:id="rId87" w:history="1">
        <w:r>
          <w:rPr>
            <w:rFonts w:ascii="Arial" w:hAnsi="Arial" w:cs="Arial"/>
            <w:sz w:val="16"/>
            <w:szCs w:val="16"/>
          </w:rPr>
          <w:tab/>
          <w:t>28</w:t>
        </w:r>
      </w:hyperlink>
    </w:p>
    <w:p w14:paraId="613C25E1" w14:textId="77777777" w:rsidR="006F678B" w:rsidRDefault="004749B5">
      <w:pPr>
        <w:pStyle w:val="TDC3"/>
        <w:tabs>
          <w:tab w:val="right" w:leader="dot" w:pos="1540"/>
        </w:tabs>
      </w:pPr>
      <w:hyperlink r:id="rId88" w:history="1">
        <w:r>
          <w:rPr>
            <w:rStyle w:val="Hipervnculo"/>
            <w:rFonts w:ascii="Arial" w:hAnsi="Arial" w:cs="Arial"/>
            <w:sz w:val="16"/>
            <w:szCs w:val="16"/>
          </w:rPr>
          <w:t>2.7.2.</w:t>
        </w:r>
      </w:hyperlink>
      <w:hyperlink r:id="rId89" w:history="1">
        <w:r>
          <w:rPr>
            <w:rFonts w:ascii="Arial" w:eastAsia="Times New Roman" w:hAnsi="Arial" w:cs="Arial"/>
            <w:kern w:val="0"/>
            <w:sz w:val="16"/>
            <w:szCs w:val="16"/>
            <w:lang w:eastAsia="es-ES" w:bidi="ar-SA"/>
          </w:rPr>
          <w:tab/>
        </w:r>
      </w:hyperlink>
      <w:hyperlink r:id="rId90" w:history="1">
        <w:r>
          <w:rPr>
            <w:rStyle w:val="Hipervnculo"/>
            <w:rFonts w:ascii="Arial" w:hAnsi="Arial" w:cs="Arial"/>
            <w:sz w:val="16"/>
            <w:szCs w:val="16"/>
          </w:rPr>
          <w:t>ACTIVIDADES COMERCIALES E INDUSTRIALES</w:t>
        </w:r>
      </w:hyperlink>
      <w:hyperlink r:id="rId91" w:history="1">
        <w:r>
          <w:rPr>
            <w:rFonts w:ascii="Arial" w:hAnsi="Arial" w:cs="Arial"/>
            <w:sz w:val="16"/>
            <w:szCs w:val="16"/>
          </w:rPr>
          <w:tab/>
          <w:t>30</w:t>
        </w:r>
      </w:hyperlink>
    </w:p>
    <w:p w14:paraId="5B862318" w14:textId="77777777" w:rsidR="006F678B" w:rsidRDefault="004749B5">
      <w:pPr>
        <w:pStyle w:val="TDC2"/>
        <w:tabs>
          <w:tab w:val="right" w:leader="dot" w:pos="880"/>
          <w:tab w:val="right" w:leader="dot" w:pos="9628"/>
        </w:tabs>
      </w:pPr>
      <w:hyperlink r:id="rId92" w:history="1">
        <w:r>
          <w:rPr>
            <w:rStyle w:val="Hipervnculo"/>
            <w:rFonts w:ascii="Arial" w:hAnsi="Arial" w:cs="Arial"/>
            <w:sz w:val="16"/>
            <w:szCs w:val="16"/>
          </w:rPr>
          <w:t>2.8.</w:t>
        </w:r>
      </w:hyperlink>
      <w:hyperlink r:id="rId93" w:history="1">
        <w:r>
          <w:rPr>
            <w:rFonts w:ascii="Arial" w:eastAsia="Times New Roman" w:hAnsi="Arial" w:cs="Arial"/>
            <w:kern w:val="0"/>
            <w:sz w:val="16"/>
            <w:szCs w:val="16"/>
            <w:lang w:eastAsia="es-ES" w:bidi="ar-SA"/>
          </w:rPr>
          <w:tab/>
        </w:r>
      </w:hyperlink>
      <w:hyperlink r:id="rId94" w:history="1">
        <w:r>
          <w:rPr>
            <w:rStyle w:val="Hipervnculo"/>
            <w:rFonts w:ascii="Arial" w:hAnsi="Arial" w:cs="Arial"/>
            <w:sz w:val="16"/>
            <w:szCs w:val="16"/>
          </w:rPr>
          <w:t>UNIDAD TÉCNICA EDUCACION:</w:t>
        </w:r>
      </w:hyperlink>
      <w:hyperlink r:id="rId95" w:history="1">
        <w:r>
          <w:rPr>
            <w:rFonts w:ascii="Arial" w:hAnsi="Arial" w:cs="Arial"/>
            <w:sz w:val="16"/>
            <w:szCs w:val="16"/>
          </w:rPr>
          <w:tab/>
          <w:t>32</w:t>
        </w:r>
      </w:hyperlink>
    </w:p>
    <w:p w14:paraId="43FD414F" w14:textId="77777777" w:rsidR="006F678B" w:rsidRDefault="004749B5">
      <w:pPr>
        <w:pStyle w:val="TDC3"/>
        <w:tabs>
          <w:tab w:val="right" w:leader="dot" w:pos="1540"/>
        </w:tabs>
      </w:pPr>
      <w:hyperlink r:id="rId96" w:history="1">
        <w:r>
          <w:rPr>
            <w:rStyle w:val="Hipervnculo"/>
            <w:rFonts w:ascii="Arial" w:hAnsi="Arial" w:cs="Arial"/>
            <w:sz w:val="16"/>
            <w:szCs w:val="16"/>
          </w:rPr>
          <w:t>2.8.1.</w:t>
        </w:r>
      </w:hyperlink>
      <w:hyperlink r:id="rId97" w:history="1">
        <w:r>
          <w:rPr>
            <w:rFonts w:ascii="Arial" w:eastAsia="Times New Roman" w:hAnsi="Arial" w:cs="Arial"/>
            <w:kern w:val="0"/>
            <w:sz w:val="16"/>
            <w:szCs w:val="16"/>
            <w:lang w:eastAsia="es-ES" w:bidi="ar-SA"/>
          </w:rPr>
          <w:tab/>
        </w:r>
      </w:hyperlink>
      <w:hyperlink r:id="rId98" w:history="1">
        <w:r>
          <w:rPr>
            <w:rStyle w:val="Hipervnculo"/>
            <w:rFonts w:ascii="Arial" w:hAnsi="Arial" w:cs="Arial"/>
            <w:sz w:val="16"/>
            <w:szCs w:val="16"/>
          </w:rPr>
          <w:t>ACTIVIDADES EDUCATIVAS</w:t>
        </w:r>
      </w:hyperlink>
      <w:hyperlink r:id="rId99" w:history="1">
        <w:r>
          <w:rPr>
            <w:rFonts w:ascii="Arial" w:hAnsi="Arial" w:cs="Arial"/>
            <w:sz w:val="16"/>
            <w:szCs w:val="16"/>
          </w:rPr>
          <w:tab/>
          <w:t>32</w:t>
        </w:r>
      </w:hyperlink>
    </w:p>
    <w:p w14:paraId="65BF5B9F" w14:textId="77777777" w:rsidR="006F678B" w:rsidRDefault="004749B5">
      <w:pPr>
        <w:pStyle w:val="TDC2"/>
        <w:tabs>
          <w:tab w:val="right" w:leader="dot" w:pos="880"/>
          <w:tab w:val="right" w:leader="dot" w:pos="9628"/>
        </w:tabs>
      </w:pPr>
      <w:hyperlink r:id="rId100" w:history="1">
        <w:r>
          <w:rPr>
            <w:rStyle w:val="Hipervnculo"/>
            <w:rFonts w:ascii="Arial" w:hAnsi="Arial" w:cs="Arial"/>
            <w:sz w:val="16"/>
            <w:szCs w:val="16"/>
          </w:rPr>
          <w:t>2.9.</w:t>
        </w:r>
      </w:hyperlink>
      <w:hyperlink r:id="rId101" w:history="1">
        <w:r>
          <w:rPr>
            <w:rFonts w:ascii="Arial" w:eastAsia="Times New Roman" w:hAnsi="Arial" w:cs="Arial"/>
            <w:kern w:val="0"/>
            <w:sz w:val="16"/>
            <w:szCs w:val="16"/>
            <w:lang w:eastAsia="es-ES" w:bidi="ar-SA"/>
          </w:rPr>
          <w:tab/>
        </w:r>
      </w:hyperlink>
      <w:hyperlink r:id="rId102" w:history="1">
        <w:r>
          <w:rPr>
            <w:rStyle w:val="Hipervnculo"/>
            <w:rFonts w:ascii="Arial" w:hAnsi="Arial" w:cs="Arial"/>
            <w:sz w:val="16"/>
            <w:szCs w:val="16"/>
          </w:rPr>
          <w:t>UNIDAD TÉCNICA IGUALDAD:</w:t>
        </w:r>
      </w:hyperlink>
      <w:hyperlink r:id="rId103" w:history="1">
        <w:r>
          <w:rPr>
            <w:rFonts w:ascii="Arial" w:hAnsi="Arial" w:cs="Arial"/>
            <w:sz w:val="16"/>
            <w:szCs w:val="16"/>
          </w:rPr>
          <w:tab/>
          <w:t>34</w:t>
        </w:r>
      </w:hyperlink>
    </w:p>
    <w:p w14:paraId="792AE07D" w14:textId="77777777" w:rsidR="006F678B" w:rsidRDefault="004749B5">
      <w:pPr>
        <w:pStyle w:val="TDC3"/>
        <w:tabs>
          <w:tab w:val="right" w:leader="dot" w:pos="1540"/>
        </w:tabs>
      </w:pPr>
      <w:hyperlink r:id="rId104" w:history="1">
        <w:r>
          <w:rPr>
            <w:rStyle w:val="Hipervnculo"/>
            <w:rFonts w:ascii="Arial" w:hAnsi="Arial" w:cs="Arial"/>
            <w:sz w:val="16"/>
            <w:szCs w:val="16"/>
          </w:rPr>
          <w:t>2.9.1.</w:t>
        </w:r>
      </w:hyperlink>
      <w:hyperlink r:id="rId105" w:history="1">
        <w:r>
          <w:rPr>
            <w:rFonts w:ascii="Arial" w:eastAsia="Times New Roman" w:hAnsi="Arial" w:cs="Arial"/>
            <w:kern w:val="0"/>
            <w:sz w:val="16"/>
            <w:szCs w:val="16"/>
            <w:lang w:eastAsia="es-ES" w:bidi="ar-SA"/>
          </w:rPr>
          <w:tab/>
        </w:r>
      </w:hyperlink>
      <w:hyperlink r:id="rId106" w:history="1">
        <w:r>
          <w:rPr>
            <w:rStyle w:val="Hipervnculo"/>
            <w:rFonts w:ascii="Arial" w:hAnsi="Arial" w:cs="Arial"/>
            <w:sz w:val="16"/>
            <w:szCs w:val="16"/>
          </w:rPr>
          <w:t>IGUALDAD</w:t>
        </w:r>
      </w:hyperlink>
      <w:hyperlink r:id="rId107" w:history="1">
        <w:r>
          <w:rPr>
            <w:rFonts w:ascii="Arial" w:hAnsi="Arial" w:cs="Arial"/>
            <w:sz w:val="16"/>
            <w:szCs w:val="16"/>
          </w:rPr>
          <w:tab/>
          <w:t>34</w:t>
        </w:r>
      </w:hyperlink>
    </w:p>
    <w:p w14:paraId="7CF313AB" w14:textId="77777777" w:rsidR="006F678B" w:rsidRDefault="004749B5">
      <w:pPr>
        <w:pStyle w:val="TDC2"/>
        <w:tabs>
          <w:tab w:val="right" w:leader="dot" w:pos="1100"/>
          <w:tab w:val="right" w:leader="dot" w:pos="9628"/>
        </w:tabs>
      </w:pPr>
      <w:hyperlink r:id="rId108" w:history="1">
        <w:r>
          <w:rPr>
            <w:rStyle w:val="Hipervnculo"/>
            <w:rFonts w:ascii="Arial" w:hAnsi="Arial" w:cs="Arial"/>
            <w:sz w:val="16"/>
            <w:szCs w:val="16"/>
          </w:rPr>
          <w:t>2.10.</w:t>
        </w:r>
      </w:hyperlink>
      <w:hyperlink r:id="rId109" w:history="1">
        <w:r>
          <w:rPr>
            <w:rFonts w:ascii="Arial" w:eastAsia="Times New Roman" w:hAnsi="Arial" w:cs="Arial"/>
            <w:kern w:val="0"/>
            <w:sz w:val="16"/>
            <w:szCs w:val="16"/>
            <w:lang w:eastAsia="es-ES" w:bidi="ar-SA"/>
          </w:rPr>
          <w:tab/>
        </w:r>
      </w:hyperlink>
      <w:hyperlink r:id="rId110" w:history="1">
        <w:r>
          <w:rPr>
            <w:rStyle w:val="Hipervnculo"/>
            <w:rFonts w:ascii="Arial" w:hAnsi="Arial" w:cs="Arial"/>
            <w:sz w:val="16"/>
            <w:szCs w:val="16"/>
          </w:rPr>
          <w:t>UNIDAD TÉCNICA LIMPIEZA:</w:t>
        </w:r>
      </w:hyperlink>
      <w:hyperlink r:id="rId111" w:history="1">
        <w:r>
          <w:rPr>
            <w:rFonts w:ascii="Arial" w:hAnsi="Arial" w:cs="Arial"/>
            <w:sz w:val="16"/>
            <w:szCs w:val="16"/>
          </w:rPr>
          <w:tab/>
          <w:t>36</w:t>
        </w:r>
      </w:hyperlink>
    </w:p>
    <w:p w14:paraId="1446757E" w14:textId="77777777" w:rsidR="006F678B" w:rsidRDefault="004749B5">
      <w:pPr>
        <w:pStyle w:val="TDC3"/>
        <w:tabs>
          <w:tab w:val="right" w:leader="dot" w:pos="1540"/>
        </w:tabs>
      </w:pPr>
      <w:hyperlink r:id="rId112" w:history="1">
        <w:r>
          <w:rPr>
            <w:rStyle w:val="Hipervnculo"/>
            <w:rFonts w:ascii="Arial" w:hAnsi="Arial" w:cs="Arial"/>
            <w:sz w:val="16"/>
            <w:szCs w:val="16"/>
          </w:rPr>
          <w:t>2.10.1.</w:t>
        </w:r>
      </w:hyperlink>
      <w:hyperlink r:id="rId113" w:history="1">
        <w:r>
          <w:rPr>
            <w:rFonts w:ascii="Arial" w:eastAsia="Times New Roman" w:hAnsi="Arial" w:cs="Arial"/>
            <w:kern w:val="0"/>
            <w:sz w:val="16"/>
            <w:szCs w:val="16"/>
            <w:lang w:eastAsia="es-ES" w:bidi="ar-SA"/>
          </w:rPr>
          <w:tab/>
        </w:r>
      </w:hyperlink>
      <w:hyperlink r:id="rId114" w:history="1">
        <w:r>
          <w:rPr>
            <w:rStyle w:val="Hipervnculo"/>
            <w:rFonts w:ascii="Arial" w:hAnsi="Arial" w:cs="Arial"/>
            <w:sz w:val="16"/>
            <w:szCs w:val="16"/>
          </w:rPr>
          <w:t>LIMPIEZA</w:t>
        </w:r>
      </w:hyperlink>
      <w:hyperlink r:id="rId115" w:history="1">
        <w:r>
          <w:rPr>
            <w:rFonts w:ascii="Arial" w:hAnsi="Arial" w:cs="Arial"/>
            <w:sz w:val="16"/>
            <w:szCs w:val="16"/>
          </w:rPr>
          <w:tab/>
          <w:t>36</w:t>
        </w:r>
      </w:hyperlink>
    </w:p>
    <w:p w14:paraId="6E162BAD" w14:textId="77777777" w:rsidR="006F678B" w:rsidRDefault="004749B5">
      <w:pPr>
        <w:pStyle w:val="TDC2"/>
        <w:tabs>
          <w:tab w:val="right" w:leader="dot" w:pos="1100"/>
          <w:tab w:val="right" w:leader="dot" w:pos="9628"/>
        </w:tabs>
      </w:pPr>
      <w:hyperlink r:id="rId116" w:history="1">
        <w:r>
          <w:rPr>
            <w:rStyle w:val="Hipervnculo"/>
            <w:rFonts w:ascii="Arial" w:hAnsi="Arial" w:cs="Arial"/>
            <w:sz w:val="16"/>
            <w:szCs w:val="16"/>
          </w:rPr>
          <w:t>2.11.</w:t>
        </w:r>
      </w:hyperlink>
      <w:hyperlink r:id="rId117" w:history="1">
        <w:r>
          <w:rPr>
            <w:rFonts w:ascii="Arial" w:eastAsia="Times New Roman" w:hAnsi="Arial" w:cs="Arial"/>
            <w:kern w:val="0"/>
            <w:sz w:val="16"/>
            <w:szCs w:val="16"/>
            <w:lang w:eastAsia="es-ES" w:bidi="ar-SA"/>
          </w:rPr>
          <w:tab/>
        </w:r>
      </w:hyperlink>
      <w:hyperlink r:id="rId118" w:history="1">
        <w:r>
          <w:rPr>
            <w:rStyle w:val="Hipervnculo"/>
            <w:rFonts w:ascii="Arial" w:hAnsi="Arial" w:cs="Arial"/>
            <w:sz w:val="16"/>
            <w:szCs w:val="16"/>
          </w:rPr>
          <w:t>UNIDAD TÉCNIC</w:t>
        </w:r>
        <w:r>
          <w:rPr>
            <w:rStyle w:val="Hipervnculo"/>
            <w:rFonts w:ascii="Arial" w:hAnsi="Arial" w:cs="Arial"/>
            <w:sz w:val="16"/>
            <w:szCs w:val="16"/>
          </w:rPr>
          <w:t>A MANTENIMIENTO URBANO:</w:t>
        </w:r>
      </w:hyperlink>
      <w:hyperlink r:id="rId119" w:history="1">
        <w:r>
          <w:rPr>
            <w:rFonts w:ascii="Arial" w:hAnsi="Arial" w:cs="Arial"/>
            <w:sz w:val="16"/>
            <w:szCs w:val="16"/>
          </w:rPr>
          <w:tab/>
          <w:t>38</w:t>
        </w:r>
      </w:hyperlink>
    </w:p>
    <w:p w14:paraId="639681EF" w14:textId="77777777" w:rsidR="006F678B" w:rsidRDefault="004749B5">
      <w:pPr>
        <w:pStyle w:val="TDC3"/>
        <w:tabs>
          <w:tab w:val="right" w:leader="dot" w:pos="1540"/>
        </w:tabs>
      </w:pPr>
      <w:hyperlink r:id="rId120" w:history="1">
        <w:r>
          <w:rPr>
            <w:rStyle w:val="Hipervnculo"/>
            <w:rFonts w:ascii="Arial" w:hAnsi="Arial" w:cs="Arial"/>
            <w:sz w:val="16"/>
            <w:szCs w:val="16"/>
          </w:rPr>
          <w:t>2.11.1.</w:t>
        </w:r>
      </w:hyperlink>
      <w:hyperlink r:id="rId121" w:history="1">
        <w:r>
          <w:rPr>
            <w:rFonts w:ascii="Arial" w:eastAsia="Times New Roman" w:hAnsi="Arial" w:cs="Arial"/>
            <w:kern w:val="0"/>
            <w:sz w:val="16"/>
            <w:szCs w:val="16"/>
            <w:lang w:eastAsia="es-ES" w:bidi="ar-SA"/>
          </w:rPr>
          <w:tab/>
        </w:r>
      </w:hyperlink>
      <w:hyperlink r:id="rId122" w:history="1">
        <w:r>
          <w:rPr>
            <w:rStyle w:val="Hipervnculo"/>
            <w:rFonts w:ascii="Arial" w:hAnsi="Arial" w:cs="Arial"/>
            <w:sz w:val="16"/>
            <w:szCs w:val="16"/>
          </w:rPr>
          <w:t>LICENCIAS DE OBRAS E INSTALACIONES EN LA VÍA PÚBLICA</w:t>
        </w:r>
      </w:hyperlink>
      <w:hyperlink r:id="rId123" w:history="1">
        <w:r>
          <w:rPr>
            <w:rFonts w:ascii="Arial" w:hAnsi="Arial" w:cs="Arial"/>
            <w:sz w:val="16"/>
            <w:szCs w:val="16"/>
          </w:rPr>
          <w:tab/>
        </w:r>
        <w:r>
          <w:rPr>
            <w:rFonts w:ascii="Arial" w:hAnsi="Arial" w:cs="Arial"/>
            <w:sz w:val="16"/>
            <w:szCs w:val="16"/>
          </w:rPr>
          <w:t>38</w:t>
        </w:r>
      </w:hyperlink>
    </w:p>
    <w:p w14:paraId="200391DB" w14:textId="77777777" w:rsidR="006F678B" w:rsidRDefault="004749B5">
      <w:pPr>
        <w:pStyle w:val="TDC2"/>
        <w:tabs>
          <w:tab w:val="right" w:leader="dot" w:pos="1100"/>
          <w:tab w:val="right" w:leader="dot" w:pos="9628"/>
        </w:tabs>
      </w:pPr>
      <w:hyperlink r:id="rId124" w:history="1">
        <w:r>
          <w:rPr>
            <w:rStyle w:val="Hipervnculo"/>
            <w:rFonts w:ascii="Arial" w:hAnsi="Arial" w:cs="Arial"/>
            <w:sz w:val="16"/>
            <w:szCs w:val="16"/>
          </w:rPr>
          <w:t>2.12.</w:t>
        </w:r>
      </w:hyperlink>
      <w:hyperlink r:id="rId125" w:history="1">
        <w:r>
          <w:rPr>
            <w:rFonts w:ascii="Arial" w:eastAsia="Times New Roman" w:hAnsi="Arial" w:cs="Arial"/>
            <w:kern w:val="0"/>
            <w:sz w:val="16"/>
            <w:szCs w:val="16"/>
            <w:lang w:eastAsia="es-ES" w:bidi="ar-SA"/>
          </w:rPr>
          <w:tab/>
        </w:r>
      </w:hyperlink>
      <w:hyperlink r:id="rId126" w:history="1">
        <w:r>
          <w:rPr>
            <w:rStyle w:val="Hipervnculo"/>
            <w:rFonts w:ascii="Arial" w:hAnsi="Arial" w:cs="Arial"/>
            <w:sz w:val="16"/>
            <w:szCs w:val="16"/>
          </w:rPr>
          <w:t>UNIDAD TÉNICA OMIC:</w:t>
        </w:r>
      </w:hyperlink>
      <w:hyperlink r:id="rId127" w:history="1">
        <w:r>
          <w:rPr>
            <w:rFonts w:ascii="Arial" w:hAnsi="Arial" w:cs="Arial"/>
            <w:sz w:val="16"/>
            <w:szCs w:val="16"/>
          </w:rPr>
          <w:tab/>
          <w:t>41</w:t>
        </w:r>
      </w:hyperlink>
    </w:p>
    <w:p w14:paraId="43FF44D7" w14:textId="77777777" w:rsidR="006F678B" w:rsidRDefault="004749B5">
      <w:pPr>
        <w:pStyle w:val="TDC3"/>
        <w:tabs>
          <w:tab w:val="right" w:leader="dot" w:pos="1540"/>
        </w:tabs>
      </w:pPr>
      <w:hyperlink r:id="rId128" w:history="1">
        <w:r>
          <w:rPr>
            <w:rStyle w:val="Hipervnculo"/>
            <w:rFonts w:ascii="Arial" w:hAnsi="Arial" w:cs="Arial"/>
            <w:sz w:val="16"/>
            <w:szCs w:val="16"/>
          </w:rPr>
          <w:t>2.12.1.</w:t>
        </w:r>
      </w:hyperlink>
      <w:hyperlink r:id="rId129" w:history="1">
        <w:r>
          <w:rPr>
            <w:rFonts w:ascii="Arial" w:eastAsia="Times New Roman" w:hAnsi="Arial" w:cs="Arial"/>
            <w:kern w:val="0"/>
            <w:sz w:val="16"/>
            <w:szCs w:val="16"/>
            <w:lang w:eastAsia="es-ES" w:bidi="ar-SA"/>
          </w:rPr>
          <w:tab/>
        </w:r>
      </w:hyperlink>
      <w:hyperlink r:id="rId130" w:history="1">
        <w:r>
          <w:rPr>
            <w:rStyle w:val="Hipervnculo"/>
            <w:rFonts w:ascii="Arial" w:hAnsi="Arial" w:cs="Arial"/>
            <w:sz w:val="16"/>
            <w:szCs w:val="16"/>
          </w:rPr>
          <w:t>OMIC</w:t>
        </w:r>
      </w:hyperlink>
      <w:hyperlink r:id="rId131" w:history="1">
        <w:r>
          <w:rPr>
            <w:rFonts w:ascii="Arial" w:hAnsi="Arial" w:cs="Arial"/>
            <w:sz w:val="16"/>
            <w:szCs w:val="16"/>
          </w:rPr>
          <w:tab/>
          <w:t>41</w:t>
        </w:r>
      </w:hyperlink>
    </w:p>
    <w:p w14:paraId="3300D47B" w14:textId="77777777" w:rsidR="006F678B" w:rsidRDefault="004749B5">
      <w:pPr>
        <w:pStyle w:val="TDC2"/>
        <w:tabs>
          <w:tab w:val="right" w:leader="dot" w:pos="1100"/>
          <w:tab w:val="right" w:leader="dot" w:pos="9628"/>
        </w:tabs>
      </w:pPr>
      <w:hyperlink r:id="rId132" w:history="1">
        <w:r>
          <w:rPr>
            <w:rStyle w:val="Hipervnculo"/>
            <w:rFonts w:ascii="Arial" w:hAnsi="Arial" w:cs="Arial"/>
            <w:sz w:val="16"/>
            <w:szCs w:val="16"/>
          </w:rPr>
          <w:t>2.13.</w:t>
        </w:r>
      </w:hyperlink>
      <w:hyperlink r:id="rId133" w:history="1">
        <w:r>
          <w:rPr>
            <w:rFonts w:ascii="Arial" w:eastAsia="Times New Roman" w:hAnsi="Arial" w:cs="Arial"/>
            <w:kern w:val="0"/>
            <w:sz w:val="16"/>
            <w:szCs w:val="16"/>
            <w:lang w:eastAsia="es-ES" w:bidi="ar-SA"/>
          </w:rPr>
          <w:tab/>
        </w:r>
      </w:hyperlink>
      <w:hyperlink r:id="rId134" w:history="1">
        <w:r>
          <w:rPr>
            <w:rStyle w:val="Hipervnculo"/>
            <w:rFonts w:ascii="Arial" w:hAnsi="Arial" w:cs="Arial"/>
            <w:sz w:val="16"/>
            <w:szCs w:val="16"/>
          </w:rPr>
          <w:t>UNIDAD TÉCNICA ÓRGANO DE GESTIÓN ECONÓMICO-FINANCIERO:</w:t>
        </w:r>
      </w:hyperlink>
      <w:hyperlink r:id="rId135" w:history="1">
        <w:r>
          <w:rPr>
            <w:rFonts w:ascii="Arial" w:hAnsi="Arial" w:cs="Arial"/>
            <w:sz w:val="16"/>
            <w:szCs w:val="16"/>
          </w:rPr>
          <w:tab/>
          <w:t>43</w:t>
        </w:r>
      </w:hyperlink>
    </w:p>
    <w:p w14:paraId="41E44D7F" w14:textId="77777777" w:rsidR="006F678B" w:rsidRDefault="004749B5">
      <w:pPr>
        <w:pStyle w:val="TDC3"/>
        <w:tabs>
          <w:tab w:val="right" w:leader="dot" w:pos="1540"/>
        </w:tabs>
      </w:pPr>
      <w:hyperlink r:id="rId136" w:history="1">
        <w:r>
          <w:rPr>
            <w:rStyle w:val="Hipervnculo"/>
            <w:rFonts w:ascii="Arial" w:hAnsi="Arial" w:cs="Arial"/>
            <w:sz w:val="16"/>
            <w:szCs w:val="16"/>
          </w:rPr>
          <w:t>2.13.1.</w:t>
        </w:r>
      </w:hyperlink>
      <w:hyperlink r:id="rId137" w:history="1">
        <w:r>
          <w:rPr>
            <w:rFonts w:ascii="Arial" w:eastAsia="Times New Roman" w:hAnsi="Arial" w:cs="Arial"/>
            <w:kern w:val="0"/>
            <w:sz w:val="16"/>
            <w:szCs w:val="16"/>
            <w:lang w:eastAsia="es-ES" w:bidi="ar-SA"/>
          </w:rPr>
          <w:tab/>
        </w:r>
      </w:hyperlink>
      <w:hyperlink r:id="rId138" w:history="1">
        <w:r>
          <w:rPr>
            <w:rStyle w:val="Hipervnculo"/>
            <w:rFonts w:ascii="Arial" w:hAnsi="Arial" w:cs="Arial"/>
            <w:sz w:val="16"/>
            <w:szCs w:val="16"/>
          </w:rPr>
          <w:t>GESTIÓN ECONÓMICA-FINANCIERA</w:t>
        </w:r>
      </w:hyperlink>
      <w:hyperlink r:id="rId139" w:history="1">
        <w:r>
          <w:rPr>
            <w:rFonts w:ascii="Arial" w:hAnsi="Arial" w:cs="Arial"/>
            <w:sz w:val="16"/>
            <w:szCs w:val="16"/>
          </w:rPr>
          <w:tab/>
          <w:t>43</w:t>
        </w:r>
      </w:hyperlink>
    </w:p>
    <w:p w14:paraId="6E7DE0AB" w14:textId="77777777" w:rsidR="006F678B" w:rsidRDefault="004749B5">
      <w:pPr>
        <w:pStyle w:val="TDC3"/>
        <w:tabs>
          <w:tab w:val="right" w:leader="dot" w:pos="1540"/>
        </w:tabs>
      </w:pPr>
      <w:hyperlink r:id="rId140" w:history="1">
        <w:r>
          <w:rPr>
            <w:rStyle w:val="Hipervnculo"/>
            <w:rFonts w:ascii="Arial" w:hAnsi="Arial" w:cs="Arial"/>
            <w:sz w:val="16"/>
            <w:szCs w:val="16"/>
          </w:rPr>
          <w:t>2.13.2.</w:t>
        </w:r>
      </w:hyperlink>
      <w:hyperlink r:id="rId141" w:history="1">
        <w:r>
          <w:rPr>
            <w:rFonts w:ascii="Arial" w:eastAsia="Times New Roman" w:hAnsi="Arial" w:cs="Arial"/>
            <w:kern w:val="0"/>
            <w:sz w:val="16"/>
            <w:szCs w:val="16"/>
            <w:lang w:eastAsia="es-ES" w:bidi="ar-SA"/>
          </w:rPr>
          <w:tab/>
        </w:r>
      </w:hyperlink>
      <w:hyperlink r:id="rId142" w:history="1">
        <w:r>
          <w:rPr>
            <w:rStyle w:val="Hipervnculo"/>
            <w:rFonts w:ascii="Arial" w:hAnsi="Arial" w:cs="Arial"/>
            <w:sz w:val="16"/>
            <w:szCs w:val="16"/>
          </w:rPr>
          <w:t>ACREEDORES Y PROVEEDORES</w:t>
        </w:r>
      </w:hyperlink>
      <w:hyperlink r:id="rId143" w:history="1">
        <w:r>
          <w:rPr>
            <w:rFonts w:ascii="Arial" w:hAnsi="Arial" w:cs="Arial"/>
            <w:sz w:val="16"/>
            <w:szCs w:val="16"/>
          </w:rPr>
          <w:tab/>
          <w:t>45</w:t>
        </w:r>
      </w:hyperlink>
    </w:p>
    <w:p w14:paraId="6E20F0A9" w14:textId="77777777" w:rsidR="006F678B" w:rsidRDefault="004749B5">
      <w:pPr>
        <w:pStyle w:val="TDC2"/>
        <w:tabs>
          <w:tab w:val="right" w:leader="dot" w:pos="1100"/>
          <w:tab w:val="right" w:leader="dot" w:pos="9628"/>
        </w:tabs>
      </w:pPr>
      <w:hyperlink r:id="rId144" w:history="1">
        <w:r>
          <w:rPr>
            <w:rStyle w:val="Hipervnculo"/>
            <w:rFonts w:ascii="Arial" w:hAnsi="Arial" w:cs="Arial"/>
            <w:sz w:val="16"/>
            <w:szCs w:val="16"/>
          </w:rPr>
          <w:t>2.14.</w:t>
        </w:r>
      </w:hyperlink>
      <w:hyperlink r:id="rId145" w:history="1">
        <w:r>
          <w:rPr>
            <w:rFonts w:ascii="Arial" w:eastAsia="Times New Roman" w:hAnsi="Arial" w:cs="Arial"/>
            <w:kern w:val="0"/>
            <w:sz w:val="16"/>
            <w:szCs w:val="16"/>
            <w:lang w:eastAsia="es-ES" w:bidi="ar-SA"/>
          </w:rPr>
          <w:tab/>
        </w:r>
      </w:hyperlink>
      <w:hyperlink r:id="rId146" w:history="1">
        <w:r>
          <w:rPr>
            <w:rStyle w:val="Hipervnculo"/>
            <w:rFonts w:ascii="Arial" w:hAnsi="Arial" w:cs="Arial"/>
            <w:sz w:val="16"/>
            <w:szCs w:val="16"/>
          </w:rPr>
          <w:t>UNIDAD TÉCNICA PATRIMONIO Y CONTRATACIÓN:</w:t>
        </w:r>
      </w:hyperlink>
      <w:hyperlink r:id="rId147" w:history="1">
        <w:r>
          <w:rPr>
            <w:rFonts w:ascii="Arial" w:hAnsi="Arial" w:cs="Arial"/>
            <w:sz w:val="16"/>
            <w:szCs w:val="16"/>
          </w:rPr>
          <w:tab/>
          <w:t>47</w:t>
        </w:r>
      </w:hyperlink>
    </w:p>
    <w:p w14:paraId="00BD7D02" w14:textId="77777777" w:rsidR="006F678B" w:rsidRDefault="004749B5">
      <w:pPr>
        <w:pStyle w:val="TDC3"/>
        <w:tabs>
          <w:tab w:val="right" w:leader="dot" w:pos="1540"/>
        </w:tabs>
      </w:pPr>
      <w:hyperlink r:id="rId148" w:history="1">
        <w:r>
          <w:rPr>
            <w:rStyle w:val="Hipervnculo"/>
            <w:rFonts w:ascii="Arial" w:hAnsi="Arial" w:cs="Arial"/>
            <w:sz w:val="16"/>
            <w:szCs w:val="16"/>
          </w:rPr>
          <w:t>2.14.1.</w:t>
        </w:r>
      </w:hyperlink>
      <w:hyperlink r:id="rId149" w:history="1">
        <w:r>
          <w:rPr>
            <w:rFonts w:ascii="Arial" w:eastAsia="Times New Roman" w:hAnsi="Arial" w:cs="Arial"/>
            <w:kern w:val="0"/>
            <w:sz w:val="16"/>
            <w:szCs w:val="16"/>
            <w:lang w:eastAsia="es-ES" w:bidi="ar-SA"/>
          </w:rPr>
          <w:tab/>
        </w:r>
      </w:hyperlink>
      <w:hyperlink r:id="rId150" w:history="1">
        <w:r>
          <w:rPr>
            <w:rStyle w:val="Hipervnculo"/>
            <w:rFonts w:ascii="Arial" w:hAnsi="Arial" w:cs="Arial"/>
            <w:sz w:val="16"/>
            <w:szCs w:val="16"/>
          </w:rPr>
          <w:t>VIDEOVIGILANCIA</w:t>
        </w:r>
      </w:hyperlink>
      <w:hyperlink r:id="rId151" w:history="1">
        <w:r>
          <w:rPr>
            <w:rFonts w:ascii="Arial" w:hAnsi="Arial" w:cs="Arial"/>
            <w:sz w:val="16"/>
            <w:szCs w:val="16"/>
          </w:rPr>
          <w:tab/>
          <w:t>47</w:t>
        </w:r>
      </w:hyperlink>
    </w:p>
    <w:p w14:paraId="007161B7" w14:textId="77777777" w:rsidR="006F678B" w:rsidRDefault="004749B5">
      <w:pPr>
        <w:pStyle w:val="TDC2"/>
        <w:tabs>
          <w:tab w:val="right" w:leader="dot" w:pos="1100"/>
          <w:tab w:val="right" w:leader="dot" w:pos="9628"/>
        </w:tabs>
      </w:pPr>
      <w:hyperlink r:id="rId152" w:history="1">
        <w:r>
          <w:rPr>
            <w:rStyle w:val="Hipervnculo"/>
            <w:rFonts w:ascii="Arial" w:hAnsi="Arial" w:cs="Arial"/>
            <w:sz w:val="16"/>
            <w:szCs w:val="16"/>
          </w:rPr>
          <w:t>2.15.</w:t>
        </w:r>
      </w:hyperlink>
      <w:hyperlink r:id="rId153" w:history="1">
        <w:r>
          <w:rPr>
            <w:rFonts w:ascii="Arial" w:eastAsia="Times New Roman" w:hAnsi="Arial" w:cs="Arial"/>
            <w:kern w:val="0"/>
            <w:sz w:val="16"/>
            <w:szCs w:val="16"/>
            <w:lang w:eastAsia="es-ES" w:bidi="ar-SA"/>
          </w:rPr>
          <w:tab/>
        </w:r>
      </w:hyperlink>
      <w:hyperlink r:id="rId154" w:history="1">
        <w:r>
          <w:rPr>
            <w:rStyle w:val="Hipervnculo"/>
            <w:rFonts w:ascii="Arial" w:hAnsi="Arial" w:cs="Arial"/>
            <w:sz w:val="16"/>
            <w:szCs w:val="16"/>
          </w:rPr>
          <w:t xml:space="preserve">UNIDAD </w:t>
        </w:r>
        <w:r>
          <w:rPr>
            <w:rStyle w:val="Hipervnculo"/>
            <w:rFonts w:ascii="Arial" w:hAnsi="Arial" w:cs="Arial"/>
            <w:sz w:val="16"/>
            <w:szCs w:val="16"/>
          </w:rPr>
          <w:t>TÉCNICA POLICÍA:</w:t>
        </w:r>
      </w:hyperlink>
      <w:hyperlink r:id="rId155" w:history="1">
        <w:r>
          <w:rPr>
            <w:rFonts w:ascii="Arial" w:hAnsi="Arial" w:cs="Arial"/>
            <w:sz w:val="16"/>
            <w:szCs w:val="16"/>
          </w:rPr>
          <w:tab/>
          <w:t>49</w:t>
        </w:r>
      </w:hyperlink>
    </w:p>
    <w:p w14:paraId="18BE4E80" w14:textId="77777777" w:rsidR="006F678B" w:rsidRDefault="004749B5">
      <w:pPr>
        <w:pStyle w:val="TDC3"/>
        <w:tabs>
          <w:tab w:val="right" w:leader="dot" w:pos="1540"/>
        </w:tabs>
      </w:pPr>
      <w:hyperlink r:id="rId156" w:history="1">
        <w:r>
          <w:rPr>
            <w:rStyle w:val="Hipervnculo"/>
            <w:rFonts w:ascii="Arial" w:hAnsi="Arial" w:cs="Arial"/>
            <w:sz w:val="16"/>
            <w:szCs w:val="16"/>
          </w:rPr>
          <w:t>2.15.1.</w:t>
        </w:r>
      </w:hyperlink>
      <w:hyperlink r:id="rId157" w:history="1">
        <w:r>
          <w:rPr>
            <w:rFonts w:ascii="Arial" w:eastAsia="Times New Roman" w:hAnsi="Arial" w:cs="Arial"/>
            <w:kern w:val="0"/>
            <w:sz w:val="16"/>
            <w:szCs w:val="16"/>
            <w:lang w:eastAsia="es-ES" w:bidi="ar-SA"/>
          </w:rPr>
          <w:tab/>
        </w:r>
      </w:hyperlink>
      <w:hyperlink r:id="rId158" w:history="1">
        <w:r>
          <w:rPr>
            <w:rStyle w:val="Hipervnculo"/>
            <w:rFonts w:ascii="Arial" w:hAnsi="Arial" w:cs="Arial"/>
            <w:sz w:val="16"/>
            <w:szCs w:val="16"/>
          </w:rPr>
          <w:t>ATESTADOS</w:t>
        </w:r>
      </w:hyperlink>
      <w:hyperlink r:id="rId159" w:history="1">
        <w:r>
          <w:rPr>
            <w:rFonts w:ascii="Arial" w:hAnsi="Arial" w:cs="Arial"/>
            <w:sz w:val="16"/>
            <w:szCs w:val="16"/>
          </w:rPr>
          <w:tab/>
          <w:t>49</w:t>
        </w:r>
      </w:hyperlink>
    </w:p>
    <w:p w14:paraId="57D63922" w14:textId="77777777" w:rsidR="006F678B" w:rsidRDefault="004749B5">
      <w:pPr>
        <w:pStyle w:val="TDC3"/>
        <w:tabs>
          <w:tab w:val="right" w:leader="dot" w:pos="1540"/>
        </w:tabs>
      </w:pPr>
      <w:hyperlink r:id="rId160" w:history="1">
        <w:r>
          <w:rPr>
            <w:rStyle w:val="Hipervnculo"/>
            <w:rFonts w:ascii="Arial" w:hAnsi="Arial" w:cs="Arial"/>
            <w:sz w:val="16"/>
            <w:szCs w:val="16"/>
          </w:rPr>
          <w:t>2.15.2.</w:t>
        </w:r>
      </w:hyperlink>
      <w:hyperlink r:id="rId161" w:history="1">
        <w:r>
          <w:rPr>
            <w:rFonts w:ascii="Arial" w:eastAsia="Times New Roman" w:hAnsi="Arial" w:cs="Arial"/>
            <w:kern w:val="0"/>
            <w:sz w:val="16"/>
            <w:szCs w:val="16"/>
            <w:lang w:eastAsia="es-ES" w:bidi="ar-SA"/>
          </w:rPr>
          <w:tab/>
        </w:r>
      </w:hyperlink>
      <w:hyperlink r:id="rId162" w:history="1">
        <w:r>
          <w:rPr>
            <w:rStyle w:val="Hipervnculo"/>
            <w:rFonts w:ascii="Arial" w:hAnsi="Arial" w:cs="Arial"/>
            <w:sz w:val="16"/>
            <w:szCs w:val="16"/>
          </w:rPr>
          <w:t>VEHÍCULOS ABANDONADOS</w:t>
        </w:r>
      </w:hyperlink>
      <w:hyperlink r:id="rId163" w:history="1">
        <w:r>
          <w:rPr>
            <w:rFonts w:ascii="Arial" w:hAnsi="Arial" w:cs="Arial"/>
            <w:sz w:val="16"/>
            <w:szCs w:val="16"/>
          </w:rPr>
          <w:tab/>
          <w:t>51</w:t>
        </w:r>
      </w:hyperlink>
    </w:p>
    <w:p w14:paraId="505ABA7C" w14:textId="77777777" w:rsidR="006F678B" w:rsidRDefault="004749B5">
      <w:pPr>
        <w:pStyle w:val="TDC3"/>
        <w:tabs>
          <w:tab w:val="right" w:leader="dot" w:pos="1540"/>
        </w:tabs>
      </w:pPr>
      <w:hyperlink r:id="rId164" w:history="1">
        <w:r>
          <w:rPr>
            <w:rStyle w:val="Hipervnculo"/>
            <w:rFonts w:ascii="Arial" w:hAnsi="Arial" w:cs="Arial"/>
            <w:sz w:val="16"/>
            <w:szCs w:val="16"/>
          </w:rPr>
          <w:t>2.15.3.</w:t>
        </w:r>
      </w:hyperlink>
      <w:hyperlink r:id="rId165" w:history="1">
        <w:r>
          <w:rPr>
            <w:rFonts w:ascii="Arial" w:eastAsia="Times New Roman" w:hAnsi="Arial" w:cs="Arial"/>
            <w:kern w:val="0"/>
            <w:sz w:val="16"/>
            <w:szCs w:val="16"/>
            <w:lang w:eastAsia="es-ES" w:bidi="ar-SA"/>
          </w:rPr>
          <w:tab/>
        </w:r>
      </w:hyperlink>
      <w:hyperlink r:id="rId166" w:history="1">
        <w:r>
          <w:rPr>
            <w:rStyle w:val="Hipervnculo"/>
            <w:rFonts w:ascii="Arial" w:hAnsi="Arial" w:cs="Arial"/>
            <w:sz w:val="16"/>
            <w:szCs w:val="16"/>
          </w:rPr>
          <w:t>TARJETAS DE ARMAS</w:t>
        </w:r>
      </w:hyperlink>
      <w:hyperlink r:id="rId167" w:history="1">
        <w:r>
          <w:rPr>
            <w:rFonts w:ascii="Arial" w:hAnsi="Arial" w:cs="Arial"/>
            <w:sz w:val="16"/>
            <w:szCs w:val="16"/>
          </w:rPr>
          <w:tab/>
          <w:t>53</w:t>
        </w:r>
      </w:hyperlink>
    </w:p>
    <w:p w14:paraId="43B10335" w14:textId="77777777" w:rsidR="006F678B" w:rsidRDefault="004749B5">
      <w:pPr>
        <w:pStyle w:val="TDC3"/>
        <w:tabs>
          <w:tab w:val="right" w:leader="dot" w:pos="1540"/>
        </w:tabs>
      </w:pPr>
      <w:hyperlink r:id="rId168" w:history="1">
        <w:r>
          <w:rPr>
            <w:rStyle w:val="Hipervnculo"/>
            <w:rFonts w:ascii="Arial" w:hAnsi="Arial" w:cs="Arial"/>
            <w:sz w:val="16"/>
            <w:szCs w:val="16"/>
          </w:rPr>
          <w:t>2.15.4.</w:t>
        </w:r>
      </w:hyperlink>
      <w:hyperlink r:id="rId169" w:history="1">
        <w:r>
          <w:rPr>
            <w:rFonts w:ascii="Arial" w:eastAsia="Times New Roman" w:hAnsi="Arial" w:cs="Arial"/>
            <w:kern w:val="0"/>
            <w:sz w:val="16"/>
            <w:szCs w:val="16"/>
            <w:lang w:eastAsia="es-ES" w:bidi="ar-SA"/>
          </w:rPr>
          <w:tab/>
        </w:r>
      </w:hyperlink>
      <w:hyperlink r:id="rId170" w:history="1">
        <w:r>
          <w:rPr>
            <w:rStyle w:val="Hipervnculo"/>
            <w:rFonts w:ascii="Arial" w:hAnsi="Arial" w:cs="Arial"/>
            <w:sz w:val="16"/>
            <w:szCs w:val="16"/>
          </w:rPr>
          <w:t>ACTUACIONES POLICIALES</w:t>
        </w:r>
      </w:hyperlink>
      <w:hyperlink r:id="rId171" w:history="1">
        <w:r>
          <w:rPr>
            <w:rFonts w:ascii="Arial" w:hAnsi="Arial" w:cs="Arial"/>
            <w:sz w:val="16"/>
            <w:szCs w:val="16"/>
          </w:rPr>
          <w:tab/>
          <w:t>55</w:t>
        </w:r>
      </w:hyperlink>
    </w:p>
    <w:p w14:paraId="78D4F220" w14:textId="77777777" w:rsidR="006F678B" w:rsidRDefault="004749B5">
      <w:pPr>
        <w:pStyle w:val="TDC3"/>
        <w:tabs>
          <w:tab w:val="right" w:leader="dot" w:pos="1540"/>
        </w:tabs>
      </w:pPr>
      <w:hyperlink r:id="rId172" w:history="1">
        <w:r>
          <w:rPr>
            <w:rStyle w:val="Hipervnculo"/>
            <w:rFonts w:ascii="Arial" w:hAnsi="Arial" w:cs="Arial"/>
            <w:sz w:val="16"/>
            <w:szCs w:val="16"/>
          </w:rPr>
          <w:t>2.15.5.</w:t>
        </w:r>
      </w:hyperlink>
      <w:hyperlink r:id="rId173" w:history="1">
        <w:r>
          <w:rPr>
            <w:rFonts w:ascii="Arial" w:eastAsia="Times New Roman" w:hAnsi="Arial" w:cs="Arial"/>
            <w:kern w:val="0"/>
            <w:sz w:val="16"/>
            <w:szCs w:val="16"/>
            <w:lang w:eastAsia="es-ES" w:bidi="ar-SA"/>
          </w:rPr>
          <w:tab/>
        </w:r>
      </w:hyperlink>
      <w:hyperlink r:id="rId174" w:history="1">
        <w:r>
          <w:rPr>
            <w:rStyle w:val="Hipervnculo"/>
            <w:rFonts w:ascii="Arial" w:hAnsi="Arial" w:cs="Arial"/>
            <w:sz w:val="16"/>
            <w:szCs w:val="16"/>
          </w:rPr>
          <w:t>CAMÁRAS DE TRÁFICO</w:t>
        </w:r>
      </w:hyperlink>
      <w:hyperlink r:id="rId175" w:history="1">
        <w:r>
          <w:rPr>
            <w:rFonts w:ascii="Arial" w:hAnsi="Arial" w:cs="Arial"/>
            <w:sz w:val="16"/>
            <w:szCs w:val="16"/>
          </w:rPr>
          <w:tab/>
          <w:t>57</w:t>
        </w:r>
      </w:hyperlink>
    </w:p>
    <w:p w14:paraId="1C59A8B8" w14:textId="77777777" w:rsidR="006F678B" w:rsidRDefault="004749B5">
      <w:pPr>
        <w:pStyle w:val="TDC3"/>
        <w:tabs>
          <w:tab w:val="right" w:leader="dot" w:pos="1540"/>
        </w:tabs>
      </w:pPr>
      <w:hyperlink r:id="rId176" w:history="1">
        <w:r>
          <w:rPr>
            <w:rStyle w:val="Hipervnculo"/>
            <w:rFonts w:ascii="Arial" w:hAnsi="Arial" w:cs="Arial"/>
            <w:sz w:val="16"/>
            <w:szCs w:val="16"/>
          </w:rPr>
          <w:t>2.15.6.</w:t>
        </w:r>
      </w:hyperlink>
      <w:hyperlink r:id="rId177" w:history="1">
        <w:r>
          <w:rPr>
            <w:rFonts w:ascii="Arial" w:eastAsia="Times New Roman" w:hAnsi="Arial" w:cs="Arial"/>
            <w:kern w:val="0"/>
            <w:sz w:val="16"/>
            <w:szCs w:val="16"/>
            <w:lang w:eastAsia="es-ES" w:bidi="ar-SA"/>
          </w:rPr>
          <w:tab/>
        </w:r>
      </w:hyperlink>
      <w:hyperlink r:id="rId178" w:history="1">
        <w:r>
          <w:rPr>
            <w:rStyle w:val="Hipervnculo"/>
            <w:rFonts w:ascii="Arial" w:hAnsi="Arial" w:cs="Arial"/>
            <w:sz w:val="16"/>
            <w:szCs w:val="16"/>
          </w:rPr>
          <w:t>CÁMARAS DE SEGURIDAD CIUDADANA</w:t>
        </w:r>
      </w:hyperlink>
      <w:hyperlink r:id="rId179" w:history="1">
        <w:r>
          <w:rPr>
            <w:rFonts w:ascii="Arial" w:hAnsi="Arial" w:cs="Arial"/>
            <w:sz w:val="16"/>
            <w:szCs w:val="16"/>
          </w:rPr>
          <w:tab/>
          <w:t>59</w:t>
        </w:r>
      </w:hyperlink>
    </w:p>
    <w:p w14:paraId="36AA4E52" w14:textId="77777777" w:rsidR="006F678B" w:rsidRDefault="004749B5">
      <w:pPr>
        <w:pStyle w:val="TDC3"/>
        <w:tabs>
          <w:tab w:val="right" w:leader="dot" w:pos="1540"/>
        </w:tabs>
      </w:pPr>
      <w:hyperlink r:id="rId180" w:history="1">
        <w:r>
          <w:rPr>
            <w:rStyle w:val="Hipervnculo"/>
            <w:rFonts w:ascii="Arial" w:hAnsi="Arial" w:cs="Arial"/>
            <w:sz w:val="16"/>
            <w:szCs w:val="16"/>
          </w:rPr>
          <w:t>2.15.7.</w:t>
        </w:r>
      </w:hyperlink>
      <w:hyperlink r:id="rId181" w:history="1">
        <w:r>
          <w:rPr>
            <w:rFonts w:ascii="Arial" w:eastAsia="Times New Roman" w:hAnsi="Arial" w:cs="Arial"/>
            <w:kern w:val="0"/>
            <w:sz w:val="16"/>
            <w:szCs w:val="16"/>
            <w:lang w:eastAsia="es-ES" w:bidi="ar-SA"/>
          </w:rPr>
          <w:tab/>
        </w:r>
      </w:hyperlink>
      <w:hyperlink r:id="rId182" w:history="1">
        <w:r>
          <w:rPr>
            <w:rStyle w:val="Hipervnculo"/>
            <w:rFonts w:ascii="Arial" w:hAnsi="Arial" w:cs="Arial"/>
            <w:sz w:val="16"/>
            <w:szCs w:val="16"/>
          </w:rPr>
          <w:t>INTERVENCIONES GOIA-UE</w:t>
        </w:r>
      </w:hyperlink>
      <w:hyperlink r:id="rId183" w:history="1">
        <w:r>
          <w:rPr>
            <w:rFonts w:ascii="Arial" w:hAnsi="Arial" w:cs="Arial"/>
            <w:sz w:val="16"/>
            <w:szCs w:val="16"/>
          </w:rPr>
          <w:tab/>
          <w:t>62</w:t>
        </w:r>
      </w:hyperlink>
    </w:p>
    <w:p w14:paraId="3E8B7176" w14:textId="77777777" w:rsidR="006F678B" w:rsidRDefault="004749B5">
      <w:pPr>
        <w:pStyle w:val="TDC2"/>
        <w:tabs>
          <w:tab w:val="right" w:leader="dot" w:pos="1100"/>
          <w:tab w:val="right" w:leader="dot" w:pos="9628"/>
        </w:tabs>
      </w:pPr>
      <w:hyperlink r:id="rId184" w:history="1">
        <w:r>
          <w:rPr>
            <w:rStyle w:val="Hipervnculo"/>
            <w:rFonts w:ascii="Arial" w:hAnsi="Arial" w:cs="Arial"/>
            <w:sz w:val="16"/>
            <w:szCs w:val="16"/>
          </w:rPr>
          <w:t>2.16.</w:t>
        </w:r>
      </w:hyperlink>
      <w:hyperlink r:id="rId185" w:history="1">
        <w:r>
          <w:rPr>
            <w:rFonts w:ascii="Arial" w:eastAsia="Times New Roman" w:hAnsi="Arial" w:cs="Arial"/>
            <w:kern w:val="0"/>
            <w:sz w:val="16"/>
            <w:szCs w:val="16"/>
            <w:lang w:eastAsia="es-ES" w:bidi="ar-SA"/>
          </w:rPr>
          <w:tab/>
        </w:r>
      </w:hyperlink>
      <w:hyperlink r:id="rId186" w:history="1">
        <w:r>
          <w:rPr>
            <w:rStyle w:val="Hipervnculo"/>
            <w:rFonts w:ascii="Arial" w:hAnsi="Arial" w:cs="Arial"/>
            <w:sz w:val="16"/>
            <w:szCs w:val="16"/>
          </w:rPr>
          <w:t>UNIDAD TÉCNICA PRESIDENCIA Y CULTURA:</w:t>
        </w:r>
      </w:hyperlink>
      <w:hyperlink r:id="rId187" w:history="1">
        <w:r>
          <w:rPr>
            <w:rFonts w:ascii="Arial" w:hAnsi="Arial" w:cs="Arial"/>
            <w:sz w:val="16"/>
            <w:szCs w:val="16"/>
          </w:rPr>
          <w:tab/>
          <w:t>64</w:t>
        </w:r>
      </w:hyperlink>
    </w:p>
    <w:p w14:paraId="068C9543" w14:textId="77777777" w:rsidR="006F678B" w:rsidRDefault="004749B5">
      <w:pPr>
        <w:pStyle w:val="TDC3"/>
        <w:tabs>
          <w:tab w:val="right" w:leader="dot" w:pos="1540"/>
        </w:tabs>
      </w:pPr>
      <w:hyperlink r:id="rId188" w:history="1">
        <w:r>
          <w:rPr>
            <w:rStyle w:val="Hipervnculo"/>
            <w:rFonts w:ascii="Arial" w:hAnsi="Arial" w:cs="Arial"/>
            <w:sz w:val="16"/>
            <w:szCs w:val="16"/>
          </w:rPr>
          <w:t>2.16.1.</w:t>
        </w:r>
      </w:hyperlink>
      <w:hyperlink r:id="rId189" w:history="1">
        <w:r>
          <w:rPr>
            <w:rFonts w:ascii="Arial" w:eastAsia="Times New Roman" w:hAnsi="Arial" w:cs="Arial"/>
            <w:kern w:val="0"/>
            <w:sz w:val="16"/>
            <w:szCs w:val="16"/>
            <w:lang w:eastAsia="es-ES" w:bidi="ar-SA"/>
          </w:rPr>
          <w:tab/>
        </w:r>
      </w:hyperlink>
      <w:hyperlink r:id="rId190" w:history="1">
        <w:r>
          <w:rPr>
            <w:rStyle w:val="Hipervnculo"/>
            <w:rFonts w:ascii="Arial" w:hAnsi="Arial" w:cs="Arial"/>
            <w:sz w:val="16"/>
            <w:szCs w:val="16"/>
          </w:rPr>
          <w:t>ARCHIVO GENERAL</w:t>
        </w:r>
      </w:hyperlink>
      <w:hyperlink r:id="rId191" w:history="1">
        <w:r>
          <w:rPr>
            <w:rFonts w:ascii="Arial" w:hAnsi="Arial" w:cs="Arial"/>
            <w:sz w:val="16"/>
            <w:szCs w:val="16"/>
          </w:rPr>
          <w:tab/>
          <w:t>64</w:t>
        </w:r>
      </w:hyperlink>
    </w:p>
    <w:p w14:paraId="5A46D333" w14:textId="77777777" w:rsidR="006F678B" w:rsidRDefault="004749B5">
      <w:pPr>
        <w:pStyle w:val="TDC2"/>
        <w:tabs>
          <w:tab w:val="right" w:leader="dot" w:pos="1100"/>
          <w:tab w:val="right" w:leader="dot" w:pos="9628"/>
        </w:tabs>
      </w:pPr>
      <w:hyperlink r:id="rId192" w:history="1">
        <w:r>
          <w:rPr>
            <w:rStyle w:val="Hipervnculo"/>
            <w:rFonts w:ascii="Arial" w:hAnsi="Arial" w:cs="Arial"/>
            <w:sz w:val="16"/>
            <w:szCs w:val="16"/>
          </w:rPr>
          <w:t>2.17.</w:t>
        </w:r>
      </w:hyperlink>
      <w:hyperlink r:id="rId193" w:history="1">
        <w:r>
          <w:rPr>
            <w:rFonts w:ascii="Arial" w:eastAsia="Times New Roman" w:hAnsi="Arial" w:cs="Arial"/>
            <w:kern w:val="0"/>
            <w:sz w:val="16"/>
            <w:szCs w:val="16"/>
            <w:lang w:eastAsia="es-ES" w:bidi="ar-SA"/>
          </w:rPr>
          <w:tab/>
        </w:r>
      </w:hyperlink>
      <w:hyperlink r:id="rId194" w:history="1">
        <w:r>
          <w:rPr>
            <w:rStyle w:val="Hipervnculo"/>
            <w:rFonts w:ascii="Arial" w:hAnsi="Arial" w:cs="Arial"/>
            <w:sz w:val="16"/>
            <w:szCs w:val="16"/>
          </w:rPr>
          <w:t>UNIDAD TÉCNICA PREVENCIÓN DE RIESGOS LABORALES:</w:t>
        </w:r>
      </w:hyperlink>
      <w:hyperlink r:id="rId195" w:history="1">
        <w:r>
          <w:rPr>
            <w:rFonts w:ascii="Arial" w:hAnsi="Arial" w:cs="Arial"/>
            <w:sz w:val="16"/>
            <w:szCs w:val="16"/>
          </w:rPr>
          <w:tab/>
          <w:t>66</w:t>
        </w:r>
      </w:hyperlink>
    </w:p>
    <w:p w14:paraId="6A213DA4" w14:textId="77777777" w:rsidR="006F678B" w:rsidRDefault="004749B5">
      <w:pPr>
        <w:pStyle w:val="TDC3"/>
        <w:tabs>
          <w:tab w:val="right" w:leader="dot" w:pos="1540"/>
        </w:tabs>
      </w:pPr>
      <w:hyperlink r:id="rId196" w:history="1">
        <w:r>
          <w:rPr>
            <w:rStyle w:val="Hipervnculo"/>
            <w:rFonts w:ascii="Arial" w:hAnsi="Arial" w:cs="Arial"/>
            <w:sz w:val="16"/>
            <w:szCs w:val="16"/>
          </w:rPr>
          <w:t>2.17.1.</w:t>
        </w:r>
      </w:hyperlink>
      <w:hyperlink r:id="rId197" w:history="1">
        <w:r>
          <w:rPr>
            <w:rFonts w:ascii="Arial" w:eastAsia="Times New Roman" w:hAnsi="Arial" w:cs="Arial"/>
            <w:kern w:val="0"/>
            <w:sz w:val="16"/>
            <w:szCs w:val="16"/>
            <w:lang w:eastAsia="es-ES" w:bidi="ar-SA"/>
          </w:rPr>
          <w:tab/>
        </w:r>
      </w:hyperlink>
      <w:hyperlink r:id="rId198" w:history="1">
        <w:r>
          <w:rPr>
            <w:rStyle w:val="Hipervnculo"/>
            <w:rFonts w:ascii="Arial" w:hAnsi="Arial" w:cs="Arial"/>
            <w:sz w:val="16"/>
            <w:szCs w:val="16"/>
          </w:rPr>
          <w:t>SALUD LABORAL</w:t>
        </w:r>
      </w:hyperlink>
      <w:hyperlink r:id="rId199" w:history="1">
        <w:r>
          <w:rPr>
            <w:rFonts w:ascii="Arial" w:hAnsi="Arial" w:cs="Arial"/>
            <w:sz w:val="16"/>
            <w:szCs w:val="16"/>
          </w:rPr>
          <w:tab/>
          <w:t>66</w:t>
        </w:r>
      </w:hyperlink>
    </w:p>
    <w:p w14:paraId="1846AEEC" w14:textId="77777777" w:rsidR="006F678B" w:rsidRDefault="004749B5">
      <w:pPr>
        <w:pStyle w:val="TDC3"/>
        <w:tabs>
          <w:tab w:val="right" w:leader="dot" w:pos="1540"/>
        </w:tabs>
      </w:pPr>
      <w:hyperlink r:id="rId200" w:history="1">
        <w:r>
          <w:rPr>
            <w:rStyle w:val="Hipervnculo"/>
            <w:rFonts w:ascii="Arial" w:hAnsi="Arial" w:cs="Arial"/>
            <w:sz w:val="16"/>
            <w:szCs w:val="16"/>
          </w:rPr>
          <w:t>2.17.2.</w:t>
        </w:r>
      </w:hyperlink>
      <w:hyperlink r:id="rId201" w:history="1">
        <w:r>
          <w:rPr>
            <w:rFonts w:ascii="Arial" w:eastAsia="Times New Roman" w:hAnsi="Arial" w:cs="Arial"/>
            <w:kern w:val="0"/>
            <w:sz w:val="16"/>
            <w:szCs w:val="16"/>
            <w:lang w:eastAsia="es-ES" w:bidi="ar-SA"/>
          </w:rPr>
          <w:tab/>
        </w:r>
      </w:hyperlink>
      <w:hyperlink r:id="rId202" w:history="1">
        <w:r>
          <w:rPr>
            <w:rStyle w:val="Hipervnculo"/>
            <w:rFonts w:ascii="Arial" w:hAnsi="Arial" w:cs="Arial"/>
            <w:sz w:val="16"/>
            <w:szCs w:val="16"/>
          </w:rPr>
          <w:t>PREVENCIÓN DE RIESGOS LABORALES</w:t>
        </w:r>
      </w:hyperlink>
      <w:hyperlink r:id="rId203" w:history="1">
        <w:r>
          <w:rPr>
            <w:rFonts w:ascii="Arial" w:hAnsi="Arial" w:cs="Arial"/>
            <w:sz w:val="16"/>
            <w:szCs w:val="16"/>
          </w:rPr>
          <w:tab/>
          <w:t>68</w:t>
        </w:r>
      </w:hyperlink>
    </w:p>
    <w:p w14:paraId="6AB14E40" w14:textId="77777777" w:rsidR="006F678B" w:rsidRDefault="004749B5">
      <w:pPr>
        <w:pStyle w:val="TDC2"/>
        <w:tabs>
          <w:tab w:val="right" w:leader="dot" w:pos="1100"/>
          <w:tab w:val="right" w:leader="dot" w:pos="9628"/>
        </w:tabs>
      </w:pPr>
      <w:hyperlink r:id="rId204" w:history="1">
        <w:r>
          <w:rPr>
            <w:rStyle w:val="Hipervnculo"/>
            <w:rFonts w:ascii="Arial" w:hAnsi="Arial" w:cs="Arial"/>
            <w:sz w:val="16"/>
            <w:szCs w:val="16"/>
          </w:rPr>
          <w:t>2.18.</w:t>
        </w:r>
      </w:hyperlink>
      <w:hyperlink r:id="rId205" w:history="1">
        <w:r>
          <w:rPr>
            <w:rFonts w:ascii="Arial" w:eastAsia="Times New Roman" w:hAnsi="Arial" w:cs="Arial"/>
            <w:kern w:val="0"/>
            <w:sz w:val="16"/>
            <w:szCs w:val="16"/>
            <w:lang w:eastAsia="es-ES" w:bidi="ar-SA"/>
          </w:rPr>
          <w:tab/>
        </w:r>
      </w:hyperlink>
      <w:hyperlink r:id="rId206" w:history="1">
        <w:r>
          <w:rPr>
            <w:rStyle w:val="Hipervnculo"/>
            <w:rFonts w:ascii="Arial" w:hAnsi="Arial" w:cs="Arial"/>
            <w:sz w:val="16"/>
            <w:szCs w:val="16"/>
          </w:rPr>
          <w:t>UNIDAD TÉCNICA PROTECCIÓN DEL PAISAJE:</w:t>
        </w:r>
      </w:hyperlink>
      <w:hyperlink r:id="rId207" w:history="1">
        <w:r>
          <w:rPr>
            <w:rFonts w:ascii="Arial" w:hAnsi="Arial" w:cs="Arial"/>
            <w:sz w:val="16"/>
            <w:szCs w:val="16"/>
          </w:rPr>
          <w:tab/>
          <w:t>70</w:t>
        </w:r>
      </w:hyperlink>
    </w:p>
    <w:p w14:paraId="2F13E822" w14:textId="77777777" w:rsidR="006F678B" w:rsidRDefault="004749B5">
      <w:pPr>
        <w:pStyle w:val="TDC3"/>
        <w:tabs>
          <w:tab w:val="right" w:leader="dot" w:pos="1540"/>
        </w:tabs>
      </w:pPr>
      <w:hyperlink r:id="rId208" w:history="1">
        <w:r>
          <w:rPr>
            <w:rStyle w:val="Hipervnculo"/>
            <w:rFonts w:ascii="Arial" w:hAnsi="Arial" w:cs="Arial"/>
            <w:sz w:val="16"/>
            <w:szCs w:val="16"/>
          </w:rPr>
          <w:t>2.18.1.</w:t>
        </w:r>
      </w:hyperlink>
      <w:hyperlink r:id="rId209" w:history="1">
        <w:r>
          <w:rPr>
            <w:rFonts w:ascii="Arial" w:eastAsia="Times New Roman" w:hAnsi="Arial" w:cs="Arial"/>
            <w:kern w:val="0"/>
            <w:sz w:val="16"/>
            <w:szCs w:val="16"/>
            <w:lang w:eastAsia="es-ES" w:bidi="ar-SA"/>
          </w:rPr>
          <w:tab/>
        </w:r>
      </w:hyperlink>
      <w:hyperlink r:id="rId210" w:history="1">
        <w:r>
          <w:rPr>
            <w:rStyle w:val="Hipervnculo"/>
            <w:rFonts w:ascii="Arial" w:hAnsi="Arial" w:cs="Arial"/>
            <w:sz w:val="16"/>
            <w:szCs w:val="16"/>
          </w:rPr>
          <w:t>TUTELA PAISAJE URBANO</w:t>
        </w:r>
      </w:hyperlink>
      <w:hyperlink r:id="rId211" w:history="1">
        <w:r>
          <w:rPr>
            <w:rFonts w:ascii="Arial" w:hAnsi="Arial" w:cs="Arial"/>
            <w:sz w:val="16"/>
            <w:szCs w:val="16"/>
          </w:rPr>
          <w:tab/>
          <w:t>70</w:t>
        </w:r>
      </w:hyperlink>
    </w:p>
    <w:p w14:paraId="29BD35FF" w14:textId="77777777" w:rsidR="006F678B" w:rsidRDefault="004749B5">
      <w:pPr>
        <w:pStyle w:val="TDC2"/>
        <w:tabs>
          <w:tab w:val="right" w:leader="dot" w:pos="1100"/>
          <w:tab w:val="right" w:leader="dot" w:pos="9628"/>
        </w:tabs>
      </w:pPr>
      <w:hyperlink r:id="rId212" w:history="1">
        <w:r>
          <w:rPr>
            <w:rStyle w:val="Hipervnculo"/>
            <w:rFonts w:ascii="Arial" w:hAnsi="Arial" w:cs="Arial"/>
            <w:sz w:val="16"/>
            <w:szCs w:val="16"/>
          </w:rPr>
          <w:t>2.19.</w:t>
        </w:r>
      </w:hyperlink>
      <w:hyperlink r:id="rId213" w:history="1">
        <w:r>
          <w:rPr>
            <w:rFonts w:ascii="Arial" w:eastAsia="Times New Roman" w:hAnsi="Arial" w:cs="Arial"/>
            <w:kern w:val="0"/>
            <w:sz w:val="16"/>
            <w:szCs w:val="16"/>
            <w:lang w:eastAsia="es-ES" w:bidi="ar-SA"/>
          </w:rPr>
          <w:tab/>
        </w:r>
      </w:hyperlink>
      <w:hyperlink r:id="rId214" w:history="1">
        <w:r>
          <w:rPr>
            <w:rStyle w:val="Hipervnculo"/>
            <w:rFonts w:ascii="Arial" w:hAnsi="Arial" w:cs="Arial"/>
            <w:sz w:val="16"/>
            <w:szCs w:val="16"/>
          </w:rPr>
          <w:t>UNIDAD TÉCNICA RECURSOS HUMANOS:</w:t>
        </w:r>
      </w:hyperlink>
      <w:hyperlink r:id="rId215" w:history="1">
        <w:r>
          <w:rPr>
            <w:rFonts w:ascii="Arial" w:hAnsi="Arial" w:cs="Arial"/>
            <w:sz w:val="16"/>
            <w:szCs w:val="16"/>
          </w:rPr>
          <w:tab/>
          <w:t>72</w:t>
        </w:r>
      </w:hyperlink>
    </w:p>
    <w:p w14:paraId="5ACD42B7" w14:textId="77777777" w:rsidR="006F678B" w:rsidRDefault="004749B5">
      <w:pPr>
        <w:pStyle w:val="TDC3"/>
        <w:tabs>
          <w:tab w:val="right" w:leader="dot" w:pos="1540"/>
        </w:tabs>
      </w:pPr>
      <w:hyperlink r:id="rId216" w:history="1">
        <w:r>
          <w:rPr>
            <w:rStyle w:val="Hipervnculo"/>
            <w:rFonts w:ascii="Arial" w:hAnsi="Arial" w:cs="Arial"/>
            <w:sz w:val="16"/>
            <w:szCs w:val="16"/>
          </w:rPr>
          <w:t>2.19.1.</w:t>
        </w:r>
      </w:hyperlink>
      <w:hyperlink r:id="rId217" w:history="1">
        <w:r>
          <w:rPr>
            <w:rFonts w:ascii="Arial" w:eastAsia="Times New Roman" w:hAnsi="Arial" w:cs="Arial"/>
            <w:kern w:val="0"/>
            <w:sz w:val="16"/>
            <w:szCs w:val="16"/>
            <w:lang w:eastAsia="es-ES" w:bidi="ar-SA"/>
          </w:rPr>
          <w:tab/>
        </w:r>
      </w:hyperlink>
      <w:hyperlink r:id="rId218" w:history="1">
        <w:r>
          <w:rPr>
            <w:rStyle w:val="Hipervnculo"/>
            <w:rFonts w:ascii="Arial" w:hAnsi="Arial" w:cs="Arial"/>
            <w:sz w:val="16"/>
            <w:szCs w:val="16"/>
          </w:rPr>
          <w:t>NÓMINAS, PERSONAL Y RECURSOS HUMANOS</w:t>
        </w:r>
      </w:hyperlink>
      <w:hyperlink r:id="rId219" w:history="1">
        <w:r>
          <w:rPr>
            <w:rFonts w:ascii="Arial" w:hAnsi="Arial" w:cs="Arial"/>
            <w:sz w:val="16"/>
            <w:szCs w:val="16"/>
          </w:rPr>
          <w:tab/>
          <w:t>72</w:t>
        </w:r>
      </w:hyperlink>
    </w:p>
    <w:p w14:paraId="0F854079" w14:textId="77777777" w:rsidR="006F678B" w:rsidRDefault="004749B5">
      <w:pPr>
        <w:pStyle w:val="TDC2"/>
        <w:tabs>
          <w:tab w:val="right" w:leader="dot" w:pos="1100"/>
          <w:tab w:val="right" w:leader="dot" w:pos="9628"/>
        </w:tabs>
      </w:pPr>
      <w:hyperlink r:id="rId220" w:history="1">
        <w:r>
          <w:rPr>
            <w:rStyle w:val="Hipervnculo"/>
            <w:rFonts w:ascii="Arial" w:hAnsi="Arial" w:cs="Arial"/>
            <w:sz w:val="16"/>
            <w:szCs w:val="16"/>
          </w:rPr>
          <w:t>2.20.</w:t>
        </w:r>
      </w:hyperlink>
      <w:hyperlink r:id="rId221" w:history="1">
        <w:r>
          <w:rPr>
            <w:rFonts w:ascii="Arial" w:eastAsia="Times New Roman" w:hAnsi="Arial" w:cs="Arial"/>
            <w:kern w:val="0"/>
            <w:sz w:val="16"/>
            <w:szCs w:val="16"/>
            <w:lang w:eastAsia="es-ES" w:bidi="ar-SA"/>
          </w:rPr>
          <w:tab/>
        </w:r>
      </w:hyperlink>
      <w:hyperlink r:id="rId222" w:history="1">
        <w:r>
          <w:rPr>
            <w:rStyle w:val="Hipervnculo"/>
            <w:rFonts w:ascii="Arial" w:hAnsi="Arial" w:cs="Arial"/>
            <w:sz w:val="16"/>
            <w:szCs w:val="16"/>
          </w:rPr>
          <w:t>UNIDAD TÉCNICA RESPONSABILIDAD PATRIMONIAL:</w:t>
        </w:r>
      </w:hyperlink>
      <w:hyperlink r:id="rId223" w:history="1">
        <w:r>
          <w:rPr>
            <w:rFonts w:ascii="Arial" w:hAnsi="Arial" w:cs="Arial"/>
            <w:sz w:val="16"/>
            <w:szCs w:val="16"/>
          </w:rPr>
          <w:tab/>
          <w:t>74</w:t>
        </w:r>
      </w:hyperlink>
    </w:p>
    <w:p w14:paraId="06071B35" w14:textId="77777777" w:rsidR="006F678B" w:rsidRDefault="004749B5">
      <w:pPr>
        <w:pStyle w:val="TDC3"/>
        <w:tabs>
          <w:tab w:val="right" w:leader="dot" w:pos="1540"/>
        </w:tabs>
      </w:pPr>
      <w:hyperlink r:id="rId224" w:history="1">
        <w:r>
          <w:rPr>
            <w:rStyle w:val="Hipervnculo"/>
            <w:rFonts w:ascii="Arial" w:hAnsi="Arial" w:cs="Arial"/>
            <w:sz w:val="16"/>
            <w:szCs w:val="16"/>
          </w:rPr>
          <w:t>2.20.1.</w:t>
        </w:r>
      </w:hyperlink>
      <w:hyperlink r:id="rId225" w:history="1">
        <w:r>
          <w:rPr>
            <w:rFonts w:ascii="Arial" w:eastAsia="Times New Roman" w:hAnsi="Arial" w:cs="Arial"/>
            <w:kern w:val="0"/>
            <w:sz w:val="16"/>
            <w:szCs w:val="16"/>
            <w:lang w:eastAsia="es-ES" w:bidi="ar-SA"/>
          </w:rPr>
          <w:tab/>
        </w:r>
      </w:hyperlink>
      <w:hyperlink r:id="rId226" w:history="1">
        <w:r>
          <w:rPr>
            <w:rStyle w:val="Hipervnculo"/>
            <w:rFonts w:ascii="Arial" w:hAnsi="Arial" w:cs="Arial"/>
            <w:sz w:val="16"/>
            <w:szCs w:val="16"/>
          </w:rPr>
          <w:t>RESPONSABILIDAD PATRIMONIAL</w:t>
        </w:r>
      </w:hyperlink>
      <w:hyperlink r:id="rId227" w:history="1">
        <w:r>
          <w:rPr>
            <w:rFonts w:ascii="Arial" w:hAnsi="Arial" w:cs="Arial"/>
            <w:sz w:val="16"/>
            <w:szCs w:val="16"/>
          </w:rPr>
          <w:tab/>
          <w:t>74</w:t>
        </w:r>
      </w:hyperlink>
    </w:p>
    <w:p w14:paraId="59AB6B09" w14:textId="77777777" w:rsidR="006F678B" w:rsidRDefault="004749B5">
      <w:pPr>
        <w:pStyle w:val="TDC2"/>
        <w:tabs>
          <w:tab w:val="right" w:leader="dot" w:pos="1100"/>
          <w:tab w:val="right" w:leader="dot" w:pos="9628"/>
        </w:tabs>
      </w:pPr>
      <w:hyperlink r:id="rId228" w:history="1">
        <w:r>
          <w:rPr>
            <w:rStyle w:val="Hipervnculo"/>
            <w:rFonts w:ascii="Arial" w:hAnsi="Arial" w:cs="Arial"/>
            <w:sz w:val="16"/>
            <w:szCs w:val="16"/>
          </w:rPr>
          <w:t>2.21.</w:t>
        </w:r>
      </w:hyperlink>
      <w:hyperlink r:id="rId229" w:history="1">
        <w:r>
          <w:rPr>
            <w:rFonts w:ascii="Arial" w:eastAsia="Times New Roman" w:hAnsi="Arial" w:cs="Arial"/>
            <w:kern w:val="0"/>
            <w:sz w:val="16"/>
            <w:szCs w:val="16"/>
            <w:lang w:eastAsia="es-ES" w:bidi="ar-SA"/>
          </w:rPr>
          <w:tab/>
        </w:r>
      </w:hyperlink>
      <w:hyperlink r:id="rId230" w:history="1">
        <w:r>
          <w:rPr>
            <w:rStyle w:val="Hipervnculo"/>
            <w:rFonts w:ascii="Arial" w:hAnsi="Arial" w:cs="Arial"/>
            <w:sz w:val="16"/>
            <w:szCs w:val="16"/>
          </w:rPr>
          <w:t>UNIDAD TÉCNICA SALUD PÚBLICA:</w:t>
        </w:r>
      </w:hyperlink>
      <w:hyperlink r:id="rId231" w:history="1">
        <w:r>
          <w:rPr>
            <w:rFonts w:ascii="Arial" w:hAnsi="Arial" w:cs="Arial"/>
            <w:sz w:val="16"/>
            <w:szCs w:val="16"/>
          </w:rPr>
          <w:tab/>
          <w:t>76</w:t>
        </w:r>
      </w:hyperlink>
    </w:p>
    <w:p w14:paraId="20362D9C" w14:textId="77777777" w:rsidR="006F678B" w:rsidRDefault="004749B5">
      <w:pPr>
        <w:pStyle w:val="TDC3"/>
        <w:tabs>
          <w:tab w:val="right" w:leader="dot" w:pos="1540"/>
        </w:tabs>
      </w:pPr>
      <w:hyperlink r:id="rId232" w:history="1">
        <w:r>
          <w:rPr>
            <w:rStyle w:val="Hipervnculo"/>
            <w:rFonts w:ascii="Arial" w:hAnsi="Arial" w:cs="Arial"/>
            <w:sz w:val="16"/>
            <w:szCs w:val="16"/>
          </w:rPr>
          <w:t>2.21.1.</w:t>
        </w:r>
      </w:hyperlink>
      <w:hyperlink r:id="rId233" w:history="1">
        <w:r>
          <w:rPr>
            <w:rFonts w:ascii="Arial" w:eastAsia="Times New Roman" w:hAnsi="Arial" w:cs="Arial"/>
            <w:kern w:val="0"/>
            <w:sz w:val="16"/>
            <w:szCs w:val="16"/>
            <w:lang w:eastAsia="es-ES" w:bidi="ar-SA"/>
          </w:rPr>
          <w:tab/>
        </w:r>
      </w:hyperlink>
      <w:hyperlink r:id="rId234" w:history="1">
        <w:r>
          <w:rPr>
            <w:rStyle w:val="Hipervnculo"/>
            <w:rFonts w:ascii="Arial" w:hAnsi="Arial" w:cs="Arial"/>
            <w:sz w:val="16"/>
            <w:szCs w:val="16"/>
          </w:rPr>
          <w:t>CENSO DE ANIMALES DE COMPAÑIA</w:t>
        </w:r>
      </w:hyperlink>
      <w:hyperlink r:id="rId235" w:history="1">
        <w:r>
          <w:rPr>
            <w:rFonts w:ascii="Arial" w:hAnsi="Arial" w:cs="Arial"/>
            <w:sz w:val="16"/>
            <w:szCs w:val="16"/>
          </w:rPr>
          <w:tab/>
          <w:t>76</w:t>
        </w:r>
      </w:hyperlink>
    </w:p>
    <w:p w14:paraId="59807E61" w14:textId="77777777" w:rsidR="006F678B" w:rsidRDefault="004749B5">
      <w:pPr>
        <w:pStyle w:val="TDC2"/>
        <w:tabs>
          <w:tab w:val="right" w:leader="dot" w:pos="1100"/>
          <w:tab w:val="right" w:leader="dot" w:pos="9628"/>
        </w:tabs>
      </w:pPr>
      <w:hyperlink r:id="rId236" w:history="1">
        <w:r>
          <w:rPr>
            <w:rStyle w:val="Hipervnculo"/>
            <w:rFonts w:ascii="Arial" w:hAnsi="Arial" w:cs="Arial"/>
            <w:sz w:val="16"/>
            <w:szCs w:val="16"/>
          </w:rPr>
          <w:t>2.22.</w:t>
        </w:r>
      </w:hyperlink>
      <w:hyperlink r:id="rId237" w:history="1">
        <w:r>
          <w:rPr>
            <w:rFonts w:ascii="Arial" w:eastAsia="Times New Roman" w:hAnsi="Arial" w:cs="Arial"/>
            <w:kern w:val="0"/>
            <w:sz w:val="16"/>
            <w:szCs w:val="16"/>
            <w:lang w:eastAsia="es-ES" w:bidi="ar-SA"/>
          </w:rPr>
          <w:tab/>
        </w:r>
      </w:hyperlink>
      <w:hyperlink r:id="rId238" w:history="1">
        <w:r>
          <w:rPr>
            <w:rStyle w:val="Hipervnculo"/>
            <w:rFonts w:ascii="Arial" w:hAnsi="Arial" w:cs="Arial"/>
            <w:sz w:val="16"/>
            <w:szCs w:val="16"/>
          </w:rPr>
          <w:t>UNIDAD TÉCNICA SECCIÓN DE PROYECTOS DE INNOVACIÓN:</w:t>
        </w:r>
      </w:hyperlink>
      <w:hyperlink r:id="rId239" w:history="1">
        <w:r>
          <w:rPr>
            <w:rFonts w:ascii="Arial" w:hAnsi="Arial" w:cs="Arial"/>
            <w:sz w:val="16"/>
            <w:szCs w:val="16"/>
          </w:rPr>
          <w:tab/>
          <w:t>78</w:t>
        </w:r>
      </w:hyperlink>
    </w:p>
    <w:p w14:paraId="317D3EBC" w14:textId="77777777" w:rsidR="006F678B" w:rsidRDefault="004749B5">
      <w:pPr>
        <w:pStyle w:val="TDC3"/>
        <w:tabs>
          <w:tab w:val="right" w:leader="dot" w:pos="1540"/>
        </w:tabs>
      </w:pPr>
      <w:hyperlink r:id="rId240" w:history="1">
        <w:r>
          <w:rPr>
            <w:rStyle w:val="Hipervnculo"/>
            <w:rFonts w:ascii="Arial" w:hAnsi="Arial" w:cs="Arial"/>
            <w:sz w:val="16"/>
            <w:szCs w:val="16"/>
          </w:rPr>
          <w:t>2.22.1.</w:t>
        </w:r>
      </w:hyperlink>
      <w:hyperlink r:id="rId241" w:history="1">
        <w:r>
          <w:rPr>
            <w:rFonts w:ascii="Arial" w:eastAsia="Times New Roman" w:hAnsi="Arial" w:cs="Arial"/>
            <w:kern w:val="0"/>
            <w:sz w:val="16"/>
            <w:szCs w:val="16"/>
            <w:lang w:eastAsia="es-ES" w:bidi="ar-SA"/>
          </w:rPr>
          <w:tab/>
        </w:r>
      </w:hyperlink>
      <w:hyperlink r:id="rId242" w:history="1">
        <w:r>
          <w:rPr>
            <w:rStyle w:val="Hipervnculo"/>
            <w:rFonts w:ascii="Arial" w:hAnsi="Arial" w:cs="Arial"/>
            <w:sz w:val="16"/>
            <w:szCs w:val="16"/>
          </w:rPr>
          <w:t>ATENCIÓN DERECHOS PROTECCIÓN DE DATOS</w:t>
        </w:r>
      </w:hyperlink>
      <w:hyperlink r:id="rId243" w:history="1">
        <w:r>
          <w:rPr>
            <w:rFonts w:ascii="Arial" w:hAnsi="Arial" w:cs="Arial"/>
            <w:sz w:val="16"/>
            <w:szCs w:val="16"/>
          </w:rPr>
          <w:tab/>
          <w:t>78</w:t>
        </w:r>
      </w:hyperlink>
    </w:p>
    <w:p w14:paraId="2CDC7090" w14:textId="77777777" w:rsidR="006F678B" w:rsidRDefault="004749B5">
      <w:pPr>
        <w:pStyle w:val="TDC3"/>
        <w:tabs>
          <w:tab w:val="right" w:leader="dot" w:pos="1540"/>
        </w:tabs>
      </w:pPr>
      <w:hyperlink r:id="rId244" w:history="1">
        <w:r>
          <w:rPr>
            <w:rStyle w:val="Hipervnculo"/>
            <w:rFonts w:ascii="Arial" w:hAnsi="Arial" w:cs="Arial"/>
            <w:sz w:val="16"/>
            <w:szCs w:val="16"/>
            <w:lang w:eastAsia="es-ES"/>
          </w:rPr>
          <w:t>2.22.2.</w:t>
        </w:r>
      </w:hyperlink>
      <w:hyperlink r:id="rId245" w:history="1">
        <w:r>
          <w:rPr>
            <w:rFonts w:ascii="Arial" w:eastAsia="Times New Roman" w:hAnsi="Arial" w:cs="Arial"/>
            <w:kern w:val="0"/>
            <w:sz w:val="16"/>
            <w:szCs w:val="16"/>
            <w:lang w:eastAsia="es-ES" w:bidi="ar-SA"/>
          </w:rPr>
          <w:tab/>
        </w:r>
      </w:hyperlink>
      <w:hyperlink r:id="rId246" w:history="1">
        <w:r>
          <w:rPr>
            <w:rStyle w:val="Hipervnculo"/>
            <w:rFonts w:ascii="Arial" w:hAnsi="Arial" w:cs="Arial"/>
            <w:sz w:val="16"/>
            <w:szCs w:val="16"/>
            <w:lang w:eastAsia="es-ES"/>
          </w:rPr>
          <w:t>NOTIFICACIONES BRECHAS DE SEGURIDAD DATOS PERSONALES</w:t>
        </w:r>
      </w:hyperlink>
      <w:hyperlink r:id="rId247" w:history="1">
        <w:r>
          <w:rPr>
            <w:rFonts w:ascii="Arial" w:hAnsi="Arial" w:cs="Arial"/>
            <w:sz w:val="16"/>
            <w:szCs w:val="16"/>
          </w:rPr>
          <w:tab/>
          <w:t>80</w:t>
        </w:r>
      </w:hyperlink>
    </w:p>
    <w:p w14:paraId="1FD71BFB" w14:textId="77777777" w:rsidR="006F678B" w:rsidRDefault="004749B5">
      <w:pPr>
        <w:pStyle w:val="TDC2"/>
        <w:tabs>
          <w:tab w:val="right" w:leader="dot" w:pos="1100"/>
          <w:tab w:val="right" w:leader="dot" w:pos="9628"/>
        </w:tabs>
      </w:pPr>
      <w:hyperlink r:id="rId248" w:history="1">
        <w:r>
          <w:rPr>
            <w:rStyle w:val="Hipervnculo"/>
            <w:rFonts w:ascii="Arial" w:hAnsi="Arial" w:cs="Arial"/>
            <w:sz w:val="16"/>
            <w:szCs w:val="16"/>
          </w:rPr>
          <w:t>2.23.</w:t>
        </w:r>
      </w:hyperlink>
      <w:hyperlink r:id="rId249" w:history="1">
        <w:r>
          <w:rPr>
            <w:rFonts w:ascii="Arial" w:eastAsia="Times New Roman" w:hAnsi="Arial" w:cs="Arial"/>
            <w:kern w:val="0"/>
            <w:sz w:val="16"/>
            <w:szCs w:val="16"/>
            <w:lang w:eastAsia="es-ES" w:bidi="ar-SA"/>
          </w:rPr>
          <w:tab/>
        </w:r>
      </w:hyperlink>
      <w:hyperlink r:id="rId250" w:history="1">
        <w:r>
          <w:rPr>
            <w:rStyle w:val="Hipervnculo"/>
            <w:rFonts w:ascii="Arial" w:hAnsi="Arial" w:cs="Arial"/>
            <w:sz w:val="16"/>
            <w:szCs w:val="16"/>
          </w:rPr>
          <w:t>UNIDAD TÉCNICA SERVICIO DE ASISTENCIA CIUDADANA:</w:t>
        </w:r>
      </w:hyperlink>
      <w:hyperlink r:id="rId251" w:history="1">
        <w:r>
          <w:rPr>
            <w:rFonts w:ascii="Arial" w:hAnsi="Arial" w:cs="Arial"/>
            <w:sz w:val="16"/>
            <w:szCs w:val="16"/>
          </w:rPr>
          <w:tab/>
          <w:t>83</w:t>
        </w:r>
      </w:hyperlink>
    </w:p>
    <w:p w14:paraId="1A593398" w14:textId="77777777" w:rsidR="006F678B" w:rsidRDefault="004749B5">
      <w:pPr>
        <w:pStyle w:val="TDC3"/>
        <w:tabs>
          <w:tab w:val="right" w:leader="dot" w:pos="1540"/>
        </w:tabs>
      </w:pPr>
      <w:hyperlink r:id="rId252" w:history="1">
        <w:r>
          <w:rPr>
            <w:rStyle w:val="Hipervnculo"/>
            <w:rFonts w:ascii="Arial" w:hAnsi="Arial" w:cs="Arial"/>
            <w:sz w:val="16"/>
            <w:szCs w:val="16"/>
          </w:rPr>
          <w:t>2.23.1.</w:t>
        </w:r>
      </w:hyperlink>
      <w:hyperlink r:id="rId253" w:history="1">
        <w:r>
          <w:rPr>
            <w:rFonts w:ascii="Arial" w:eastAsia="Times New Roman" w:hAnsi="Arial" w:cs="Arial"/>
            <w:kern w:val="0"/>
            <w:sz w:val="16"/>
            <w:szCs w:val="16"/>
            <w:lang w:eastAsia="es-ES" w:bidi="ar-SA"/>
          </w:rPr>
          <w:tab/>
        </w:r>
      </w:hyperlink>
      <w:hyperlink r:id="rId254" w:history="1">
        <w:r>
          <w:rPr>
            <w:rStyle w:val="Hipervnculo"/>
            <w:rFonts w:ascii="Arial" w:hAnsi="Arial" w:cs="Arial"/>
            <w:sz w:val="16"/>
            <w:szCs w:val="16"/>
          </w:rPr>
          <w:t>PADRÓN</w:t>
        </w:r>
      </w:hyperlink>
      <w:hyperlink r:id="rId255" w:history="1">
        <w:r>
          <w:rPr>
            <w:rFonts w:ascii="Arial" w:hAnsi="Arial" w:cs="Arial"/>
            <w:sz w:val="16"/>
            <w:szCs w:val="16"/>
          </w:rPr>
          <w:tab/>
          <w:t>83</w:t>
        </w:r>
      </w:hyperlink>
    </w:p>
    <w:p w14:paraId="6B1D05AA" w14:textId="77777777" w:rsidR="006F678B" w:rsidRDefault="004749B5">
      <w:pPr>
        <w:pStyle w:val="TDC3"/>
        <w:tabs>
          <w:tab w:val="right" w:leader="dot" w:pos="1540"/>
        </w:tabs>
      </w:pPr>
      <w:hyperlink r:id="rId256" w:history="1">
        <w:r>
          <w:rPr>
            <w:rStyle w:val="Hipervnculo"/>
            <w:rFonts w:ascii="Arial" w:hAnsi="Arial" w:cs="Arial"/>
            <w:sz w:val="16"/>
            <w:szCs w:val="16"/>
          </w:rPr>
          <w:t>2.23.2.</w:t>
        </w:r>
      </w:hyperlink>
      <w:hyperlink r:id="rId257" w:history="1">
        <w:r>
          <w:rPr>
            <w:rFonts w:ascii="Arial" w:eastAsia="Times New Roman" w:hAnsi="Arial" w:cs="Arial"/>
            <w:kern w:val="0"/>
            <w:sz w:val="16"/>
            <w:szCs w:val="16"/>
            <w:lang w:eastAsia="es-ES" w:bidi="ar-SA"/>
          </w:rPr>
          <w:tab/>
        </w:r>
      </w:hyperlink>
      <w:hyperlink r:id="rId258" w:history="1">
        <w:r>
          <w:rPr>
            <w:rStyle w:val="Hipervnculo"/>
            <w:rFonts w:ascii="Arial" w:hAnsi="Arial" w:cs="Arial"/>
            <w:sz w:val="16"/>
            <w:szCs w:val="16"/>
          </w:rPr>
          <w:t>SUGERENCIAS Y RECLAMACIONES</w:t>
        </w:r>
      </w:hyperlink>
      <w:hyperlink r:id="rId259" w:history="1">
        <w:r>
          <w:rPr>
            <w:rFonts w:ascii="Arial" w:hAnsi="Arial" w:cs="Arial"/>
            <w:sz w:val="16"/>
            <w:szCs w:val="16"/>
          </w:rPr>
          <w:tab/>
          <w:t>85</w:t>
        </w:r>
      </w:hyperlink>
    </w:p>
    <w:p w14:paraId="536F347B" w14:textId="77777777" w:rsidR="006F678B" w:rsidRDefault="004749B5">
      <w:pPr>
        <w:pStyle w:val="TDC3"/>
        <w:tabs>
          <w:tab w:val="right" w:leader="dot" w:pos="1540"/>
        </w:tabs>
      </w:pPr>
      <w:hyperlink r:id="rId260" w:history="1">
        <w:r>
          <w:rPr>
            <w:rStyle w:val="Hipervnculo"/>
            <w:rFonts w:ascii="Arial" w:hAnsi="Arial" w:cs="Arial"/>
            <w:sz w:val="16"/>
            <w:szCs w:val="16"/>
          </w:rPr>
          <w:t>2.23.3.</w:t>
        </w:r>
      </w:hyperlink>
      <w:hyperlink r:id="rId261" w:history="1">
        <w:r>
          <w:rPr>
            <w:rFonts w:ascii="Arial" w:eastAsia="Times New Roman" w:hAnsi="Arial" w:cs="Arial"/>
            <w:kern w:val="0"/>
            <w:sz w:val="16"/>
            <w:szCs w:val="16"/>
            <w:lang w:eastAsia="es-ES" w:bidi="ar-SA"/>
          </w:rPr>
          <w:tab/>
        </w:r>
      </w:hyperlink>
      <w:hyperlink r:id="rId262" w:history="1">
        <w:r>
          <w:rPr>
            <w:rStyle w:val="Hipervnculo"/>
            <w:rFonts w:ascii="Arial" w:hAnsi="Arial" w:cs="Arial"/>
            <w:sz w:val="16"/>
            <w:szCs w:val="16"/>
          </w:rPr>
          <w:t>REGISTROS DOCUMENTALES</w:t>
        </w:r>
      </w:hyperlink>
      <w:hyperlink r:id="rId263" w:history="1">
        <w:r>
          <w:rPr>
            <w:rFonts w:ascii="Arial" w:hAnsi="Arial" w:cs="Arial"/>
            <w:sz w:val="16"/>
            <w:szCs w:val="16"/>
          </w:rPr>
          <w:tab/>
          <w:t>87</w:t>
        </w:r>
      </w:hyperlink>
    </w:p>
    <w:p w14:paraId="6C3D37E9" w14:textId="77777777" w:rsidR="006F678B" w:rsidRDefault="004749B5">
      <w:pPr>
        <w:pStyle w:val="TDC3"/>
        <w:tabs>
          <w:tab w:val="right" w:leader="dot" w:pos="1540"/>
        </w:tabs>
      </w:pPr>
      <w:hyperlink r:id="rId264" w:history="1">
        <w:r>
          <w:rPr>
            <w:rStyle w:val="Hipervnculo"/>
            <w:rFonts w:ascii="Arial" w:hAnsi="Arial" w:cs="Arial"/>
            <w:sz w:val="16"/>
            <w:szCs w:val="16"/>
          </w:rPr>
          <w:t>2.23.4.</w:t>
        </w:r>
      </w:hyperlink>
      <w:hyperlink r:id="rId265" w:history="1">
        <w:r>
          <w:rPr>
            <w:rFonts w:ascii="Arial" w:eastAsia="Times New Roman" w:hAnsi="Arial" w:cs="Arial"/>
            <w:kern w:val="0"/>
            <w:sz w:val="16"/>
            <w:szCs w:val="16"/>
            <w:lang w:eastAsia="es-ES" w:bidi="ar-SA"/>
          </w:rPr>
          <w:tab/>
        </w:r>
      </w:hyperlink>
      <w:hyperlink r:id="rId266" w:history="1">
        <w:r>
          <w:rPr>
            <w:rStyle w:val="Hipervnculo"/>
            <w:rFonts w:ascii="Arial" w:hAnsi="Arial" w:cs="Arial"/>
            <w:sz w:val="16"/>
            <w:szCs w:val="16"/>
          </w:rPr>
          <w:t>MATRIMONIOS CIVILES Y PAREJAS DE HECHO</w:t>
        </w:r>
      </w:hyperlink>
      <w:hyperlink r:id="rId267" w:history="1">
        <w:r>
          <w:rPr>
            <w:rFonts w:ascii="Arial" w:hAnsi="Arial" w:cs="Arial"/>
            <w:sz w:val="16"/>
            <w:szCs w:val="16"/>
          </w:rPr>
          <w:tab/>
          <w:t>89</w:t>
        </w:r>
      </w:hyperlink>
    </w:p>
    <w:p w14:paraId="0396CEB3" w14:textId="77777777" w:rsidR="006F678B" w:rsidRDefault="004749B5">
      <w:pPr>
        <w:pStyle w:val="TDC2"/>
        <w:tabs>
          <w:tab w:val="right" w:leader="dot" w:pos="1100"/>
          <w:tab w:val="right" w:leader="dot" w:pos="9628"/>
        </w:tabs>
      </w:pPr>
      <w:hyperlink r:id="rId268" w:history="1">
        <w:r>
          <w:rPr>
            <w:rStyle w:val="Hipervnculo"/>
            <w:rFonts w:ascii="Arial" w:hAnsi="Arial" w:cs="Arial"/>
            <w:sz w:val="16"/>
            <w:szCs w:val="16"/>
          </w:rPr>
          <w:t>2.24.</w:t>
        </w:r>
      </w:hyperlink>
      <w:hyperlink r:id="rId269" w:history="1">
        <w:r>
          <w:rPr>
            <w:rFonts w:ascii="Arial" w:eastAsia="Times New Roman" w:hAnsi="Arial" w:cs="Arial"/>
            <w:kern w:val="0"/>
            <w:sz w:val="16"/>
            <w:szCs w:val="16"/>
            <w:lang w:eastAsia="es-ES" w:bidi="ar-SA"/>
          </w:rPr>
          <w:tab/>
        </w:r>
      </w:hyperlink>
      <w:hyperlink r:id="rId270" w:history="1">
        <w:r>
          <w:rPr>
            <w:rStyle w:val="Hipervnculo"/>
            <w:rFonts w:ascii="Arial" w:hAnsi="Arial" w:cs="Arial"/>
            <w:sz w:val="16"/>
            <w:szCs w:val="16"/>
          </w:rPr>
          <w:t>UNIDAD TÉCNICA SERVICIO DE TECNOLOGÍAS DE LA INFORMACIÓN Y LAS COMUNICACIONES E INNOVACIÓN:</w:t>
        </w:r>
      </w:hyperlink>
      <w:hyperlink r:id="rId271" w:history="1">
        <w:r>
          <w:rPr>
            <w:rFonts w:ascii="Arial" w:hAnsi="Arial" w:cs="Arial"/>
            <w:sz w:val="16"/>
            <w:szCs w:val="16"/>
          </w:rPr>
          <w:tab/>
          <w:t>91</w:t>
        </w:r>
      </w:hyperlink>
    </w:p>
    <w:p w14:paraId="4B844F9D" w14:textId="77777777" w:rsidR="006F678B" w:rsidRDefault="004749B5">
      <w:pPr>
        <w:pStyle w:val="TDC3"/>
        <w:tabs>
          <w:tab w:val="right" w:leader="dot" w:pos="1540"/>
        </w:tabs>
      </w:pPr>
      <w:hyperlink r:id="rId272" w:history="1">
        <w:r>
          <w:rPr>
            <w:rStyle w:val="Hipervnculo"/>
            <w:rFonts w:ascii="Arial" w:hAnsi="Arial" w:cs="Arial"/>
            <w:sz w:val="16"/>
            <w:szCs w:val="16"/>
          </w:rPr>
          <w:t>2.24.1.</w:t>
        </w:r>
      </w:hyperlink>
      <w:hyperlink r:id="rId273" w:history="1">
        <w:r>
          <w:rPr>
            <w:rFonts w:ascii="Arial" w:eastAsia="Times New Roman" w:hAnsi="Arial" w:cs="Arial"/>
            <w:kern w:val="0"/>
            <w:sz w:val="16"/>
            <w:szCs w:val="16"/>
            <w:lang w:eastAsia="es-ES" w:bidi="ar-SA"/>
          </w:rPr>
          <w:tab/>
        </w:r>
      </w:hyperlink>
      <w:hyperlink r:id="rId274" w:history="1">
        <w:r>
          <w:rPr>
            <w:rStyle w:val="Hipervnculo"/>
            <w:rFonts w:ascii="Arial" w:hAnsi="Arial" w:cs="Arial"/>
            <w:sz w:val="16"/>
            <w:szCs w:val="16"/>
          </w:rPr>
          <w:t>SERVICIOS INTERACTIVOS</w:t>
        </w:r>
      </w:hyperlink>
      <w:hyperlink r:id="rId275" w:history="1">
        <w:r>
          <w:rPr>
            <w:rFonts w:ascii="Arial" w:hAnsi="Arial" w:cs="Arial"/>
            <w:sz w:val="16"/>
            <w:szCs w:val="16"/>
          </w:rPr>
          <w:tab/>
          <w:t>91</w:t>
        </w:r>
      </w:hyperlink>
    </w:p>
    <w:p w14:paraId="2DEF28C8" w14:textId="77777777" w:rsidR="006F678B" w:rsidRDefault="004749B5">
      <w:pPr>
        <w:pStyle w:val="TDC2"/>
        <w:tabs>
          <w:tab w:val="right" w:leader="dot" w:pos="1100"/>
          <w:tab w:val="right" w:leader="dot" w:pos="9628"/>
        </w:tabs>
      </w:pPr>
      <w:hyperlink r:id="rId276" w:history="1">
        <w:r>
          <w:rPr>
            <w:rStyle w:val="Hipervnculo"/>
            <w:rFonts w:ascii="Arial" w:hAnsi="Arial" w:cs="Arial"/>
            <w:sz w:val="16"/>
            <w:szCs w:val="16"/>
          </w:rPr>
          <w:t>2.25.</w:t>
        </w:r>
      </w:hyperlink>
      <w:hyperlink r:id="rId277" w:history="1">
        <w:r>
          <w:rPr>
            <w:rFonts w:ascii="Arial" w:eastAsia="Times New Roman" w:hAnsi="Arial" w:cs="Arial"/>
            <w:kern w:val="0"/>
            <w:sz w:val="16"/>
            <w:szCs w:val="16"/>
            <w:lang w:eastAsia="es-ES" w:bidi="ar-SA"/>
          </w:rPr>
          <w:tab/>
        </w:r>
      </w:hyperlink>
      <w:hyperlink r:id="rId278" w:history="1">
        <w:r>
          <w:rPr>
            <w:rStyle w:val="Hipervnculo"/>
            <w:rFonts w:ascii="Arial" w:hAnsi="Arial" w:cs="Arial"/>
            <w:sz w:val="16"/>
            <w:szCs w:val="16"/>
          </w:rPr>
          <w:t>UNIDAD TÉCNICA DE DESARROLLO LOCAL, C</w:t>
        </w:r>
        <w:r>
          <w:rPr>
            <w:rStyle w:val="Hipervnculo"/>
            <w:rFonts w:ascii="Arial" w:hAnsi="Arial" w:cs="Arial"/>
            <w:sz w:val="16"/>
            <w:szCs w:val="16"/>
          </w:rPr>
          <w:t>ONSUMO Y TURISMO:</w:t>
        </w:r>
      </w:hyperlink>
      <w:hyperlink r:id="rId279" w:history="1">
        <w:r>
          <w:rPr>
            <w:rFonts w:ascii="Arial" w:hAnsi="Arial" w:cs="Arial"/>
            <w:sz w:val="16"/>
            <w:szCs w:val="16"/>
          </w:rPr>
          <w:tab/>
          <w:t>93</w:t>
        </w:r>
      </w:hyperlink>
    </w:p>
    <w:p w14:paraId="4AFC45F7" w14:textId="77777777" w:rsidR="006F678B" w:rsidRDefault="004749B5">
      <w:pPr>
        <w:pStyle w:val="TDC3"/>
        <w:tabs>
          <w:tab w:val="right" w:leader="dot" w:pos="1540"/>
        </w:tabs>
      </w:pPr>
      <w:hyperlink r:id="rId280" w:history="1">
        <w:r>
          <w:rPr>
            <w:rStyle w:val="Hipervnculo"/>
            <w:rFonts w:ascii="Arial" w:hAnsi="Arial" w:cs="Arial"/>
            <w:sz w:val="16"/>
            <w:szCs w:val="16"/>
          </w:rPr>
          <w:t>2.25.1.</w:t>
        </w:r>
      </w:hyperlink>
      <w:hyperlink r:id="rId281" w:history="1">
        <w:r>
          <w:rPr>
            <w:rFonts w:ascii="Arial" w:eastAsia="Times New Roman" w:hAnsi="Arial" w:cs="Arial"/>
            <w:kern w:val="0"/>
            <w:sz w:val="16"/>
            <w:szCs w:val="16"/>
            <w:lang w:eastAsia="es-ES" w:bidi="ar-SA"/>
          </w:rPr>
          <w:tab/>
        </w:r>
      </w:hyperlink>
      <w:hyperlink r:id="rId282" w:history="1">
        <w:r>
          <w:rPr>
            <w:rStyle w:val="Hipervnculo"/>
            <w:rFonts w:ascii="Arial" w:hAnsi="Arial" w:cs="Arial"/>
            <w:sz w:val="16"/>
            <w:szCs w:val="16"/>
          </w:rPr>
          <w:t>MERCADOS Y VENTA AMBULANTE</w:t>
        </w:r>
      </w:hyperlink>
      <w:hyperlink r:id="rId283" w:history="1">
        <w:r>
          <w:rPr>
            <w:rFonts w:ascii="Arial" w:hAnsi="Arial" w:cs="Arial"/>
            <w:sz w:val="16"/>
            <w:szCs w:val="16"/>
          </w:rPr>
          <w:tab/>
          <w:t>93</w:t>
        </w:r>
      </w:hyperlink>
    </w:p>
    <w:p w14:paraId="4B14EF3E" w14:textId="77777777" w:rsidR="006F678B" w:rsidRDefault="004749B5">
      <w:pPr>
        <w:pStyle w:val="TDC2"/>
        <w:tabs>
          <w:tab w:val="right" w:leader="dot" w:pos="1100"/>
          <w:tab w:val="right" w:leader="dot" w:pos="9628"/>
        </w:tabs>
      </w:pPr>
      <w:hyperlink r:id="rId284" w:history="1">
        <w:r>
          <w:rPr>
            <w:rStyle w:val="Hipervnculo"/>
            <w:rFonts w:ascii="Arial" w:hAnsi="Arial" w:cs="Arial"/>
            <w:sz w:val="16"/>
            <w:szCs w:val="16"/>
          </w:rPr>
          <w:t>2.26.</w:t>
        </w:r>
      </w:hyperlink>
      <w:hyperlink r:id="rId285" w:history="1">
        <w:r>
          <w:rPr>
            <w:rFonts w:ascii="Arial" w:eastAsia="Times New Roman" w:hAnsi="Arial" w:cs="Arial"/>
            <w:kern w:val="0"/>
            <w:sz w:val="16"/>
            <w:szCs w:val="16"/>
            <w:lang w:eastAsia="es-ES" w:bidi="ar-SA"/>
          </w:rPr>
          <w:tab/>
        </w:r>
      </w:hyperlink>
      <w:hyperlink r:id="rId286" w:history="1">
        <w:r>
          <w:rPr>
            <w:rStyle w:val="Hipervnculo"/>
            <w:rFonts w:ascii="Arial" w:hAnsi="Arial" w:cs="Arial"/>
            <w:sz w:val="16"/>
            <w:szCs w:val="16"/>
          </w:rPr>
          <w:t>UNIDAD TÉCNICA MANTENIMIENTO URBANO:</w:t>
        </w:r>
      </w:hyperlink>
      <w:hyperlink r:id="rId287" w:history="1">
        <w:r>
          <w:rPr>
            <w:rFonts w:ascii="Arial" w:hAnsi="Arial" w:cs="Arial"/>
            <w:sz w:val="16"/>
            <w:szCs w:val="16"/>
          </w:rPr>
          <w:tab/>
          <w:t>95</w:t>
        </w:r>
      </w:hyperlink>
    </w:p>
    <w:p w14:paraId="7D2B078B" w14:textId="77777777" w:rsidR="006F678B" w:rsidRDefault="004749B5">
      <w:pPr>
        <w:pStyle w:val="TDC3"/>
        <w:tabs>
          <w:tab w:val="right" w:leader="dot" w:pos="1540"/>
        </w:tabs>
      </w:pPr>
      <w:hyperlink r:id="rId288" w:history="1">
        <w:r>
          <w:rPr>
            <w:rStyle w:val="Hipervnculo"/>
            <w:rFonts w:ascii="Arial" w:hAnsi="Arial" w:cs="Arial"/>
            <w:sz w:val="16"/>
            <w:szCs w:val="16"/>
          </w:rPr>
          <w:t>2.26.1.</w:t>
        </w:r>
      </w:hyperlink>
      <w:hyperlink r:id="rId289" w:history="1">
        <w:r>
          <w:rPr>
            <w:rFonts w:ascii="Arial" w:eastAsia="Times New Roman" w:hAnsi="Arial" w:cs="Arial"/>
            <w:kern w:val="0"/>
            <w:sz w:val="16"/>
            <w:szCs w:val="16"/>
            <w:lang w:eastAsia="es-ES" w:bidi="ar-SA"/>
          </w:rPr>
          <w:tab/>
        </w:r>
      </w:hyperlink>
      <w:hyperlink r:id="rId290" w:history="1">
        <w:r>
          <w:rPr>
            <w:rStyle w:val="Hipervnculo"/>
            <w:rFonts w:ascii="Arial" w:hAnsi="Arial" w:cs="Arial"/>
            <w:sz w:val="16"/>
            <w:szCs w:val="16"/>
          </w:rPr>
          <w:t xml:space="preserve">MANTENIMIENTO DEL MOBILIARIO URBANO </w:t>
        </w:r>
        <w:r>
          <w:rPr>
            <w:rStyle w:val="Hipervnculo"/>
            <w:rFonts w:ascii="Arial" w:hAnsi="Arial" w:cs="Arial"/>
            <w:sz w:val="16"/>
            <w:szCs w:val="16"/>
          </w:rPr>
          <w:t>INCLUYENDO PARQUES Y JARDINES, ALUMBRADO, AGUAS, ETC.</w:t>
        </w:r>
      </w:hyperlink>
      <w:hyperlink r:id="rId291" w:history="1">
        <w:r>
          <w:rPr>
            <w:rFonts w:ascii="Arial" w:hAnsi="Arial" w:cs="Arial"/>
            <w:sz w:val="16"/>
            <w:szCs w:val="16"/>
          </w:rPr>
          <w:tab/>
          <w:t>95</w:t>
        </w:r>
      </w:hyperlink>
    </w:p>
    <w:p w14:paraId="76CD6085" w14:textId="77777777" w:rsidR="006F678B" w:rsidRDefault="004749B5">
      <w:pPr>
        <w:pStyle w:val="TDC3"/>
        <w:tabs>
          <w:tab w:val="right" w:leader="dot" w:pos="1540"/>
        </w:tabs>
      </w:pPr>
      <w:hyperlink r:id="rId292" w:history="1">
        <w:r>
          <w:rPr>
            <w:rStyle w:val="Hipervnculo"/>
            <w:rFonts w:ascii="Arial" w:hAnsi="Arial" w:cs="Arial"/>
            <w:sz w:val="16"/>
            <w:szCs w:val="16"/>
          </w:rPr>
          <w:t>2.26.2.</w:t>
        </w:r>
      </w:hyperlink>
      <w:hyperlink r:id="rId293" w:history="1">
        <w:r>
          <w:rPr>
            <w:rFonts w:ascii="Arial" w:eastAsia="Times New Roman" w:hAnsi="Arial" w:cs="Arial"/>
            <w:kern w:val="0"/>
            <w:sz w:val="16"/>
            <w:szCs w:val="16"/>
            <w:lang w:eastAsia="es-ES" w:bidi="ar-SA"/>
          </w:rPr>
          <w:tab/>
        </w:r>
      </w:hyperlink>
      <w:hyperlink r:id="rId294" w:history="1">
        <w:r>
          <w:rPr>
            <w:rStyle w:val="Hipervnculo"/>
            <w:rFonts w:ascii="Arial" w:hAnsi="Arial" w:cs="Arial"/>
            <w:sz w:val="16"/>
            <w:szCs w:val="16"/>
          </w:rPr>
          <w:t>INCIDENCIAS Y MANTENIMIENTO DE PATRIMONIO URBANO</w:t>
        </w:r>
      </w:hyperlink>
      <w:hyperlink r:id="rId295" w:history="1">
        <w:r>
          <w:rPr>
            <w:rFonts w:ascii="Arial" w:hAnsi="Arial" w:cs="Arial"/>
            <w:sz w:val="16"/>
            <w:szCs w:val="16"/>
          </w:rPr>
          <w:tab/>
          <w:t>97</w:t>
        </w:r>
      </w:hyperlink>
    </w:p>
    <w:p w14:paraId="3FFCC66D" w14:textId="77777777" w:rsidR="006F678B" w:rsidRDefault="004749B5">
      <w:pPr>
        <w:pStyle w:val="TDC3"/>
        <w:tabs>
          <w:tab w:val="right" w:leader="dot" w:pos="1540"/>
        </w:tabs>
      </w:pPr>
      <w:hyperlink r:id="rId296" w:history="1">
        <w:r>
          <w:rPr>
            <w:rStyle w:val="Hipervnculo"/>
            <w:rFonts w:ascii="Arial" w:hAnsi="Arial" w:cs="Arial"/>
            <w:sz w:val="16"/>
            <w:szCs w:val="16"/>
          </w:rPr>
          <w:t>2.26.3.</w:t>
        </w:r>
      </w:hyperlink>
      <w:hyperlink r:id="rId297" w:history="1">
        <w:r>
          <w:rPr>
            <w:rFonts w:ascii="Arial" w:eastAsia="Times New Roman" w:hAnsi="Arial" w:cs="Arial"/>
            <w:kern w:val="0"/>
            <w:sz w:val="16"/>
            <w:szCs w:val="16"/>
            <w:lang w:eastAsia="es-ES" w:bidi="ar-SA"/>
          </w:rPr>
          <w:tab/>
        </w:r>
      </w:hyperlink>
      <w:hyperlink r:id="rId298" w:history="1">
        <w:r>
          <w:rPr>
            <w:rStyle w:val="Hipervnculo"/>
            <w:rFonts w:ascii="Arial" w:hAnsi="Arial" w:cs="Arial"/>
            <w:sz w:val="16"/>
            <w:szCs w:val="16"/>
          </w:rPr>
          <w:t>CEMENTERIOS</w:t>
        </w:r>
      </w:hyperlink>
      <w:hyperlink r:id="rId299" w:history="1">
        <w:r>
          <w:rPr>
            <w:rFonts w:ascii="Arial" w:hAnsi="Arial" w:cs="Arial"/>
            <w:sz w:val="16"/>
            <w:szCs w:val="16"/>
          </w:rPr>
          <w:tab/>
          <w:t>99</w:t>
        </w:r>
      </w:hyperlink>
    </w:p>
    <w:p w14:paraId="5F552407" w14:textId="77777777" w:rsidR="006F678B" w:rsidRDefault="004749B5">
      <w:pPr>
        <w:pStyle w:val="TDC2"/>
        <w:tabs>
          <w:tab w:val="right" w:leader="dot" w:pos="1100"/>
          <w:tab w:val="right" w:leader="dot" w:pos="9628"/>
        </w:tabs>
      </w:pPr>
      <w:hyperlink r:id="rId300" w:history="1">
        <w:r>
          <w:rPr>
            <w:rStyle w:val="Hipervnculo"/>
            <w:rFonts w:ascii="Arial" w:hAnsi="Arial" w:cs="Arial"/>
            <w:sz w:val="16"/>
            <w:szCs w:val="16"/>
          </w:rPr>
          <w:t>2.27.</w:t>
        </w:r>
      </w:hyperlink>
      <w:hyperlink r:id="rId301" w:history="1">
        <w:r>
          <w:rPr>
            <w:rFonts w:ascii="Arial" w:eastAsia="Times New Roman" w:hAnsi="Arial" w:cs="Arial"/>
            <w:kern w:val="0"/>
            <w:sz w:val="16"/>
            <w:szCs w:val="16"/>
            <w:lang w:eastAsia="es-ES" w:bidi="ar-SA"/>
          </w:rPr>
          <w:tab/>
        </w:r>
      </w:hyperlink>
      <w:hyperlink r:id="rId302" w:history="1">
        <w:r>
          <w:rPr>
            <w:rStyle w:val="Hipervnculo"/>
            <w:rFonts w:ascii="Arial" w:hAnsi="Arial" w:cs="Arial"/>
            <w:sz w:val="16"/>
            <w:szCs w:val="16"/>
          </w:rPr>
          <w:t>UNIDAD TÉCNIC</w:t>
        </w:r>
        <w:r>
          <w:rPr>
            <w:rStyle w:val="Hipervnculo"/>
            <w:rFonts w:ascii="Arial" w:hAnsi="Arial" w:cs="Arial"/>
            <w:sz w:val="16"/>
            <w:szCs w:val="16"/>
          </w:rPr>
          <w:t>A SERVICIO DE MEDIOAMBIENTE</w:t>
        </w:r>
      </w:hyperlink>
      <w:hyperlink r:id="rId303" w:history="1">
        <w:r>
          <w:rPr>
            <w:rFonts w:ascii="Arial" w:hAnsi="Arial" w:cs="Arial"/>
            <w:sz w:val="16"/>
            <w:szCs w:val="16"/>
          </w:rPr>
          <w:tab/>
          <w:t>101</w:t>
        </w:r>
      </w:hyperlink>
    </w:p>
    <w:p w14:paraId="605417FA" w14:textId="77777777" w:rsidR="006F678B" w:rsidRDefault="004749B5">
      <w:pPr>
        <w:pStyle w:val="TDC3"/>
        <w:tabs>
          <w:tab w:val="right" w:leader="dot" w:pos="1540"/>
        </w:tabs>
      </w:pPr>
      <w:hyperlink r:id="rId304" w:history="1">
        <w:r>
          <w:rPr>
            <w:rStyle w:val="Hipervnculo"/>
            <w:rFonts w:ascii="Arial" w:hAnsi="Arial" w:cs="Arial"/>
            <w:sz w:val="16"/>
            <w:szCs w:val="16"/>
          </w:rPr>
          <w:t>2.27.1.</w:t>
        </w:r>
      </w:hyperlink>
      <w:hyperlink r:id="rId305" w:history="1">
        <w:r>
          <w:rPr>
            <w:rFonts w:ascii="Arial" w:eastAsia="Times New Roman" w:hAnsi="Arial" w:cs="Arial"/>
            <w:kern w:val="0"/>
            <w:sz w:val="16"/>
            <w:szCs w:val="16"/>
            <w:lang w:eastAsia="es-ES" w:bidi="ar-SA"/>
          </w:rPr>
          <w:tab/>
        </w:r>
      </w:hyperlink>
      <w:hyperlink r:id="rId306" w:history="1">
        <w:r>
          <w:rPr>
            <w:rStyle w:val="Hipervnculo"/>
            <w:rFonts w:ascii="Arial" w:hAnsi="Arial" w:cs="Arial"/>
            <w:sz w:val="16"/>
            <w:szCs w:val="16"/>
          </w:rPr>
          <w:t>HUERTOS URBANOS</w:t>
        </w:r>
      </w:hyperlink>
      <w:hyperlink r:id="rId307" w:history="1">
        <w:r>
          <w:rPr>
            <w:rFonts w:ascii="Arial" w:hAnsi="Arial" w:cs="Arial"/>
            <w:sz w:val="16"/>
            <w:szCs w:val="16"/>
          </w:rPr>
          <w:tab/>
          <w:t>101</w:t>
        </w:r>
      </w:hyperlink>
    </w:p>
    <w:p w14:paraId="1528C031" w14:textId="77777777" w:rsidR="006F678B" w:rsidRDefault="004749B5">
      <w:pPr>
        <w:pStyle w:val="TDC2"/>
        <w:tabs>
          <w:tab w:val="right" w:leader="dot" w:pos="1100"/>
          <w:tab w:val="right" w:leader="dot" w:pos="9628"/>
        </w:tabs>
      </w:pPr>
      <w:hyperlink r:id="rId308" w:history="1">
        <w:r>
          <w:rPr>
            <w:rStyle w:val="Hipervnculo"/>
            <w:rFonts w:ascii="Arial" w:hAnsi="Arial" w:cs="Arial"/>
            <w:sz w:val="16"/>
            <w:szCs w:val="16"/>
          </w:rPr>
          <w:t>2.28.</w:t>
        </w:r>
      </w:hyperlink>
      <w:hyperlink r:id="rId309" w:history="1">
        <w:r>
          <w:rPr>
            <w:rFonts w:ascii="Arial" w:eastAsia="Times New Roman" w:hAnsi="Arial" w:cs="Arial"/>
            <w:kern w:val="0"/>
            <w:sz w:val="16"/>
            <w:szCs w:val="16"/>
            <w:lang w:eastAsia="es-ES" w:bidi="ar-SA"/>
          </w:rPr>
          <w:tab/>
        </w:r>
      </w:hyperlink>
      <w:hyperlink r:id="rId310" w:history="1">
        <w:r>
          <w:rPr>
            <w:rStyle w:val="Hipervnculo"/>
            <w:rFonts w:ascii="Arial" w:hAnsi="Arial" w:cs="Arial"/>
            <w:sz w:val="16"/>
            <w:szCs w:val="16"/>
          </w:rPr>
          <w:t>UNIDAD TÉCNICA SERVICIO DE PARTICIPACIÓN CIUDADANA Y COORDINACIÓN TERRITORIAL:</w:t>
        </w:r>
      </w:hyperlink>
      <w:hyperlink r:id="rId311" w:history="1">
        <w:r>
          <w:rPr>
            <w:rFonts w:ascii="Arial" w:hAnsi="Arial" w:cs="Arial"/>
            <w:sz w:val="16"/>
            <w:szCs w:val="16"/>
          </w:rPr>
          <w:tab/>
          <w:t>103</w:t>
        </w:r>
      </w:hyperlink>
    </w:p>
    <w:p w14:paraId="5761E0A1" w14:textId="77777777" w:rsidR="006F678B" w:rsidRDefault="004749B5">
      <w:pPr>
        <w:pStyle w:val="TDC3"/>
        <w:tabs>
          <w:tab w:val="right" w:leader="dot" w:pos="1540"/>
        </w:tabs>
      </w:pPr>
      <w:hyperlink r:id="rId312" w:history="1">
        <w:r>
          <w:rPr>
            <w:rStyle w:val="Hipervnculo"/>
            <w:rFonts w:ascii="Arial" w:hAnsi="Arial" w:cs="Arial"/>
            <w:sz w:val="16"/>
            <w:szCs w:val="16"/>
          </w:rPr>
          <w:t>2.28.1.</w:t>
        </w:r>
      </w:hyperlink>
      <w:hyperlink r:id="rId313" w:history="1">
        <w:r>
          <w:rPr>
            <w:rFonts w:ascii="Arial" w:eastAsia="Times New Roman" w:hAnsi="Arial" w:cs="Arial"/>
            <w:kern w:val="0"/>
            <w:sz w:val="16"/>
            <w:szCs w:val="16"/>
            <w:lang w:eastAsia="es-ES" w:bidi="ar-SA"/>
          </w:rPr>
          <w:tab/>
        </w:r>
      </w:hyperlink>
      <w:hyperlink r:id="rId314" w:history="1">
        <w:r>
          <w:rPr>
            <w:rStyle w:val="Hipervnculo"/>
            <w:rFonts w:ascii="Arial" w:hAnsi="Arial" w:cs="Arial"/>
            <w:sz w:val="16"/>
            <w:szCs w:val="16"/>
          </w:rPr>
          <w:t>PARTICIPACIÓN CIUDADANA</w:t>
        </w:r>
      </w:hyperlink>
      <w:hyperlink r:id="rId315" w:history="1">
        <w:r>
          <w:rPr>
            <w:rFonts w:ascii="Arial" w:hAnsi="Arial" w:cs="Arial"/>
            <w:sz w:val="16"/>
            <w:szCs w:val="16"/>
          </w:rPr>
          <w:tab/>
          <w:t>103</w:t>
        </w:r>
      </w:hyperlink>
    </w:p>
    <w:p w14:paraId="60F36F9B" w14:textId="77777777" w:rsidR="006F678B" w:rsidRDefault="004749B5">
      <w:pPr>
        <w:pStyle w:val="TDC2"/>
        <w:tabs>
          <w:tab w:val="right" w:leader="dot" w:pos="1100"/>
          <w:tab w:val="right" w:leader="dot" w:pos="9628"/>
        </w:tabs>
      </w:pPr>
      <w:hyperlink r:id="rId316" w:history="1">
        <w:r>
          <w:rPr>
            <w:rStyle w:val="Hipervnculo"/>
            <w:rFonts w:ascii="Arial" w:hAnsi="Arial" w:cs="Arial"/>
            <w:sz w:val="16"/>
            <w:szCs w:val="16"/>
          </w:rPr>
          <w:t>2.29.</w:t>
        </w:r>
      </w:hyperlink>
      <w:hyperlink r:id="rId317" w:history="1">
        <w:r>
          <w:rPr>
            <w:rFonts w:ascii="Arial" w:eastAsia="Times New Roman" w:hAnsi="Arial" w:cs="Arial"/>
            <w:kern w:val="0"/>
            <w:sz w:val="16"/>
            <w:szCs w:val="16"/>
            <w:lang w:eastAsia="es-ES" w:bidi="ar-SA"/>
          </w:rPr>
          <w:tab/>
        </w:r>
      </w:hyperlink>
      <w:hyperlink r:id="rId318" w:history="1">
        <w:r>
          <w:rPr>
            <w:rStyle w:val="Hipervnculo"/>
            <w:rFonts w:ascii="Arial" w:hAnsi="Arial" w:cs="Arial"/>
            <w:sz w:val="16"/>
            <w:szCs w:val="16"/>
          </w:rPr>
          <w:t>UNIDAD TÉCNICA TRÁFICO Y MOVILIDAD:</w:t>
        </w:r>
      </w:hyperlink>
      <w:hyperlink r:id="rId319" w:history="1">
        <w:r>
          <w:rPr>
            <w:rFonts w:ascii="Arial" w:hAnsi="Arial" w:cs="Arial"/>
            <w:sz w:val="16"/>
            <w:szCs w:val="16"/>
          </w:rPr>
          <w:tab/>
          <w:t>105</w:t>
        </w:r>
      </w:hyperlink>
    </w:p>
    <w:p w14:paraId="760D7575" w14:textId="77777777" w:rsidR="006F678B" w:rsidRDefault="004749B5">
      <w:pPr>
        <w:pStyle w:val="TDC3"/>
        <w:tabs>
          <w:tab w:val="right" w:leader="dot" w:pos="1540"/>
        </w:tabs>
      </w:pPr>
      <w:hyperlink r:id="rId320" w:history="1">
        <w:r>
          <w:rPr>
            <w:rStyle w:val="Hipervnculo"/>
            <w:rFonts w:ascii="Arial" w:hAnsi="Arial" w:cs="Arial"/>
            <w:sz w:val="16"/>
            <w:szCs w:val="16"/>
          </w:rPr>
          <w:t>2.29.1.</w:t>
        </w:r>
      </w:hyperlink>
      <w:hyperlink r:id="rId321" w:history="1">
        <w:r>
          <w:rPr>
            <w:rFonts w:ascii="Arial" w:eastAsia="Times New Roman" w:hAnsi="Arial" w:cs="Arial"/>
            <w:kern w:val="0"/>
            <w:sz w:val="16"/>
            <w:szCs w:val="16"/>
            <w:lang w:eastAsia="es-ES" w:bidi="ar-SA"/>
          </w:rPr>
          <w:tab/>
        </w:r>
      </w:hyperlink>
      <w:hyperlink r:id="rId322" w:history="1">
        <w:r>
          <w:rPr>
            <w:rStyle w:val="Hipervnculo"/>
            <w:rFonts w:ascii="Arial" w:hAnsi="Arial" w:cs="Arial"/>
            <w:sz w:val="16"/>
            <w:szCs w:val="16"/>
          </w:rPr>
          <w:t>PERMISOS Y LICENCIAS DE TRÁFICO</w:t>
        </w:r>
      </w:hyperlink>
      <w:hyperlink r:id="rId323" w:history="1">
        <w:r>
          <w:rPr>
            <w:rFonts w:ascii="Arial" w:hAnsi="Arial" w:cs="Arial"/>
            <w:sz w:val="16"/>
            <w:szCs w:val="16"/>
          </w:rPr>
          <w:tab/>
          <w:t>105</w:t>
        </w:r>
      </w:hyperlink>
    </w:p>
    <w:p w14:paraId="7D5FF5C6" w14:textId="77777777" w:rsidR="006F678B" w:rsidRDefault="004749B5">
      <w:pPr>
        <w:pStyle w:val="TDC2"/>
        <w:tabs>
          <w:tab w:val="right" w:leader="dot" w:pos="1100"/>
          <w:tab w:val="right" w:leader="dot" w:pos="9628"/>
        </w:tabs>
      </w:pPr>
      <w:hyperlink r:id="rId324" w:history="1">
        <w:r>
          <w:rPr>
            <w:rStyle w:val="Hipervnculo"/>
            <w:rFonts w:ascii="Arial" w:hAnsi="Arial" w:cs="Arial"/>
            <w:sz w:val="16"/>
            <w:szCs w:val="16"/>
          </w:rPr>
          <w:t>2.30.</w:t>
        </w:r>
      </w:hyperlink>
      <w:hyperlink r:id="rId325" w:history="1">
        <w:r>
          <w:rPr>
            <w:rFonts w:ascii="Arial" w:eastAsia="Times New Roman" w:hAnsi="Arial" w:cs="Arial"/>
            <w:kern w:val="0"/>
            <w:sz w:val="16"/>
            <w:szCs w:val="16"/>
            <w:lang w:eastAsia="es-ES" w:bidi="ar-SA"/>
          </w:rPr>
          <w:tab/>
        </w:r>
      </w:hyperlink>
      <w:hyperlink r:id="rId326" w:history="1">
        <w:r>
          <w:rPr>
            <w:rStyle w:val="Hipervnculo"/>
            <w:rFonts w:ascii="Arial" w:hAnsi="Arial" w:cs="Arial"/>
            <w:sz w:val="16"/>
            <w:szCs w:val="16"/>
          </w:rPr>
          <w:t>UNIDAD TÉCNICA TRIBUTOS:</w:t>
        </w:r>
      </w:hyperlink>
      <w:hyperlink r:id="rId327" w:history="1">
        <w:r>
          <w:rPr>
            <w:rFonts w:ascii="Arial" w:hAnsi="Arial" w:cs="Arial"/>
            <w:sz w:val="16"/>
            <w:szCs w:val="16"/>
          </w:rPr>
          <w:tab/>
          <w:t>107</w:t>
        </w:r>
      </w:hyperlink>
    </w:p>
    <w:p w14:paraId="656498E6" w14:textId="77777777" w:rsidR="006F678B" w:rsidRDefault="004749B5">
      <w:pPr>
        <w:pStyle w:val="TDC3"/>
        <w:tabs>
          <w:tab w:val="right" w:leader="dot" w:pos="1540"/>
        </w:tabs>
      </w:pPr>
      <w:hyperlink r:id="rId328" w:history="1">
        <w:r>
          <w:rPr>
            <w:rStyle w:val="Hipervnculo"/>
            <w:rFonts w:ascii="Arial" w:hAnsi="Arial" w:cs="Arial"/>
            <w:sz w:val="16"/>
            <w:szCs w:val="16"/>
          </w:rPr>
          <w:t>2.30.1.</w:t>
        </w:r>
      </w:hyperlink>
      <w:hyperlink r:id="rId329" w:history="1">
        <w:r>
          <w:rPr>
            <w:rFonts w:ascii="Arial" w:eastAsia="Times New Roman" w:hAnsi="Arial" w:cs="Arial"/>
            <w:kern w:val="0"/>
            <w:sz w:val="16"/>
            <w:szCs w:val="16"/>
            <w:lang w:eastAsia="es-ES" w:bidi="ar-SA"/>
          </w:rPr>
          <w:tab/>
        </w:r>
      </w:hyperlink>
      <w:hyperlink r:id="rId330" w:history="1">
        <w:r>
          <w:rPr>
            <w:rStyle w:val="Hipervnculo"/>
            <w:rFonts w:ascii="Arial" w:hAnsi="Arial" w:cs="Arial"/>
            <w:sz w:val="16"/>
            <w:szCs w:val="16"/>
          </w:rPr>
          <w:t>TRIBUTOS, TASAS Y PRECIOS PÚBLICOS</w:t>
        </w:r>
      </w:hyperlink>
      <w:hyperlink r:id="rId331" w:history="1">
        <w:r>
          <w:rPr>
            <w:rFonts w:ascii="Arial" w:hAnsi="Arial" w:cs="Arial"/>
            <w:sz w:val="16"/>
            <w:szCs w:val="16"/>
          </w:rPr>
          <w:tab/>
          <w:t>107</w:t>
        </w:r>
      </w:hyperlink>
    </w:p>
    <w:p w14:paraId="5F4AA604" w14:textId="77777777" w:rsidR="006F678B" w:rsidRDefault="004749B5">
      <w:pPr>
        <w:pStyle w:val="TDC2"/>
        <w:tabs>
          <w:tab w:val="right" w:leader="dot" w:pos="1100"/>
          <w:tab w:val="right" w:leader="dot" w:pos="9628"/>
        </w:tabs>
      </w:pPr>
      <w:hyperlink r:id="rId332" w:history="1">
        <w:r>
          <w:rPr>
            <w:rStyle w:val="Hipervnculo"/>
            <w:rFonts w:ascii="Arial" w:hAnsi="Arial" w:cs="Arial"/>
            <w:sz w:val="16"/>
            <w:szCs w:val="16"/>
          </w:rPr>
          <w:t>2.31.</w:t>
        </w:r>
      </w:hyperlink>
      <w:hyperlink r:id="rId333" w:history="1">
        <w:r>
          <w:rPr>
            <w:rFonts w:ascii="Arial" w:eastAsia="Times New Roman" w:hAnsi="Arial" w:cs="Arial"/>
            <w:kern w:val="0"/>
            <w:sz w:val="16"/>
            <w:szCs w:val="16"/>
            <w:lang w:eastAsia="es-ES" w:bidi="ar-SA"/>
          </w:rPr>
          <w:tab/>
        </w:r>
      </w:hyperlink>
      <w:hyperlink r:id="rId334" w:history="1">
        <w:r>
          <w:rPr>
            <w:rStyle w:val="Hipervnculo"/>
            <w:rFonts w:ascii="Arial" w:hAnsi="Arial" w:cs="Arial"/>
            <w:sz w:val="16"/>
            <w:szCs w:val="16"/>
          </w:rPr>
          <w:t>UNIDAD TÉCNICA URBANISMO:</w:t>
        </w:r>
      </w:hyperlink>
      <w:hyperlink r:id="rId335" w:history="1">
        <w:r>
          <w:rPr>
            <w:rFonts w:ascii="Arial" w:hAnsi="Arial" w:cs="Arial"/>
            <w:sz w:val="16"/>
            <w:szCs w:val="16"/>
          </w:rPr>
          <w:tab/>
          <w:t>109</w:t>
        </w:r>
      </w:hyperlink>
    </w:p>
    <w:p w14:paraId="4DCFC7F6" w14:textId="77777777" w:rsidR="006F678B" w:rsidRDefault="004749B5">
      <w:pPr>
        <w:pStyle w:val="TDC3"/>
        <w:tabs>
          <w:tab w:val="right" w:leader="dot" w:pos="1540"/>
        </w:tabs>
      </w:pPr>
      <w:hyperlink r:id="rId336" w:history="1">
        <w:r>
          <w:rPr>
            <w:rStyle w:val="Hipervnculo"/>
            <w:rFonts w:ascii="Arial" w:hAnsi="Arial" w:cs="Arial"/>
            <w:sz w:val="16"/>
            <w:szCs w:val="16"/>
          </w:rPr>
          <w:t>2.31.1.</w:t>
        </w:r>
      </w:hyperlink>
      <w:hyperlink r:id="rId337" w:history="1">
        <w:r>
          <w:rPr>
            <w:rFonts w:ascii="Arial" w:eastAsia="Times New Roman" w:hAnsi="Arial" w:cs="Arial"/>
            <w:kern w:val="0"/>
            <w:sz w:val="16"/>
            <w:szCs w:val="16"/>
            <w:lang w:eastAsia="es-ES" w:bidi="ar-SA"/>
          </w:rPr>
          <w:tab/>
        </w:r>
      </w:hyperlink>
      <w:hyperlink r:id="rId338" w:history="1">
        <w:r>
          <w:rPr>
            <w:rStyle w:val="Hipervnculo"/>
            <w:rFonts w:ascii="Arial" w:hAnsi="Arial" w:cs="Arial"/>
            <w:sz w:val="16"/>
            <w:szCs w:val="16"/>
          </w:rPr>
          <w:t>VIVIENDA</w:t>
        </w:r>
      </w:hyperlink>
      <w:hyperlink r:id="rId339" w:history="1">
        <w:r>
          <w:rPr>
            <w:rFonts w:ascii="Arial" w:hAnsi="Arial" w:cs="Arial"/>
            <w:sz w:val="16"/>
            <w:szCs w:val="16"/>
          </w:rPr>
          <w:tab/>
          <w:t>109</w:t>
        </w:r>
      </w:hyperlink>
    </w:p>
    <w:p w14:paraId="37370069" w14:textId="77777777" w:rsidR="006F678B" w:rsidRDefault="004749B5">
      <w:pPr>
        <w:pStyle w:val="TDC3"/>
        <w:tabs>
          <w:tab w:val="right" w:leader="dot" w:pos="1540"/>
        </w:tabs>
      </w:pPr>
      <w:hyperlink r:id="rId340" w:history="1">
        <w:r>
          <w:rPr>
            <w:rStyle w:val="Hipervnculo"/>
            <w:rFonts w:ascii="Arial" w:hAnsi="Arial" w:cs="Arial"/>
            <w:sz w:val="16"/>
            <w:szCs w:val="16"/>
          </w:rPr>
          <w:t>2.31.2.</w:t>
        </w:r>
      </w:hyperlink>
      <w:hyperlink r:id="rId341" w:history="1">
        <w:r>
          <w:rPr>
            <w:rFonts w:ascii="Arial" w:eastAsia="Times New Roman" w:hAnsi="Arial" w:cs="Arial"/>
            <w:kern w:val="0"/>
            <w:sz w:val="16"/>
            <w:szCs w:val="16"/>
            <w:lang w:eastAsia="es-ES" w:bidi="ar-SA"/>
          </w:rPr>
          <w:tab/>
        </w:r>
      </w:hyperlink>
      <w:hyperlink r:id="rId342" w:history="1">
        <w:r>
          <w:rPr>
            <w:rStyle w:val="Hipervnculo"/>
            <w:rFonts w:ascii="Arial" w:hAnsi="Arial" w:cs="Arial"/>
            <w:sz w:val="16"/>
            <w:szCs w:val="16"/>
          </w:rPr>
          <w:t>PLANEAMIE</w:t>
        </w:r>
        <w:r>
          <w:rPr>
            <w:rStyle w:val="Hipervnculo"/>
            <w:rFonts w:ascii="Arial" w:hAnsi="Arial" w:cs="Arial"/>
            <w:sz w:val="16"/>
            <w:szCs w:val="16"/>
          </w:rPr>
          <w:t>NTO Y GESTIÓN URBANÍSTICA</w:t>
        </w:r>
      </w:hyperlink>
      <w:hyperlink r:id="rId343" w:history="1">
        <w:r>
          <w:rPr>
            <w:rFonts w:ascii="Arial" w:hAnsi="Arial" w:cs="Arial"/>
            <w:sz w:val="16"/>
            <w:szCs w:val="16"/>
          </w:rPr>
          <w:tab/>
          <w:t>111</w:t>
        </w:r>
      </w:hyperlink>
    </w:p>
    <w:p w14:paraId="54178007" w14:textId="77777777" w:rsidR="006F678B" w:rsidRDefault="004749B5">
      <w:pPr>
        <w:pStyle w:val="TDC3"/>
        <w:tabs>
          <w:tab w:val="right" w:leader="dot" w:pos="1540"/>
        </w:tabs>
      </w:pPr>
      <w:hyperlink r:id="rId344" w:history="1">
        <w:r>
          <w:rPr>
            <w:rStyle w:val="Hipervnculo"/>
            <w:rFonts w:ascii="Arial" w:hAnsi="Arial" w:cs="Arial"/>
            <w:sz w:val="16"/>
            <w:szCs w:val="16"/>
          </w:rPr>
          <w:t>2.31.3.</w:t>
        </w:r>
      </w:hyperlink>
      <w:hyperlink r:id="rId345" w:history="1">
        <w:r>
          <w:rPr>
            <w:rFonts w:ascii="Arial" w:eastAsia="Times New Roman" w:hAnsi="Arial" w:cs="Arial"/>
            <w:kern w:val="0"/>
            <w:sz w:val="16"/>
            <w:szCs w:val="16"/>
            <w:lang w:eastAsia="es-ES" w:bidi="ar-SA"/>
          </w:rPr>
          <w:tab/>
        </w:r>
      </w:hyperlink>
      <w:hyperlink r:id="rId346" w:history="1">
        <w:r>
          <w:rPr>
            <w:rStyle w:val="Hipervnculo"/>
            <w:rFonts w:ascii="Arial" w:hAnsi="Arial" w:cs="Arial"/>
            <w:sz w:val="16"/>
            <w:szCs w:val="16"/>
          </w:rPr>
          <w:t>LICENCIAS URBANÍSTICAS</w:t>
        </w:r>
      </w:hyperlink>
      <w:hyperlink r:id="rId347" w:history="1">
        <w:r>
          <w:rPr>
            <w:rFonts w:ascii="Arial" w:hAnsi="Arial" w:cs="Arial"/>
            <w:sz w:val="16"/>
            <w:szCs w:val="16"/>
          </w:rPr>
          <w:tab/>
          <w:t>113</w:t>
        </w:r>
      </w:hyperlink>
    </w:p>
    <w:p w14:paraId="24977C1D" w14:textId="77777777" w:rsidR="006F678B" w:rsidRDefault="004749B5">
      <w:pPr>
        <w:pStyle w:val="TDC1"/>
        <w:tabs>
          <w:tab w:val="right" w:leader="dot" w:pos="480"/>
          <w:tab w:val="right" w:leader="dot" w:pos="9628"/>
        </w:tabs>
      </w:pPr>
      <w:hyperlink r:id="rId348" w:history="1">
        <w:r>
          <w:rPr>
            <w:rStyle w:val="Hipervnculo"/>
            <w:rFonts w:ascii="Arial" w:hAnsi="Arial" w:cs="Arial"/>
            <w:sz w:val="16"/>
            <w:szCs w:val="16"/>
          </w:rPr>
          <w:t>3.</w:t>
        </w:r>
      </w:hyperlink>
      <w:hyperlink r:id="rId349" w:history="1">
        <w:r>
          <w:rPr>
            <w:rFonts w:ascii="Arial" w:eastAsia="Times New Roman" w:hAnsi="Arial" w:cs="Arial"/>
            <w:kern w:val="0"/>
            <w:sz w:val="16"/>
            <w:szCs w:val="16"/>
            <w:lang w:eastAsia="es-ES" w:bidi="ar-SA"/>
          </w:rPr>
          <w:tab/>
        </w:r>
      </w:hyperlink>
      <w:hyperlink r:id="rId350" w:history="1">
        <w:r>
          <w:rPr>
            <w:rStyle w:val="Hipervnculo"/>
            <w:rFonts w:ascii="Arial" w:hAnsi="Arial" w:cs="Arial"/>
            <w:sz w:val="16"/>
            <w:szCs w:val="16"/>
          </w:rPr>
          <w:t>Descripción de las actividades de tratamiento realizadas como encargado</w:t>
        </w:r>
      </w:hyperlink>
      <w:hyperlink r:id="rId351" w:history="1">
        <w:r>
          <w:rPr>
            <w:rFonts w:ascii="Arial" w:hAnsi="Arial" w:cs="Arial"/>
            <w:sz w:val="16"/>
            <w:szCs w:val="16"/>
          </w:rPr>
          <w:tab/>
          <w:t>116</w:t>
        </w:r>
      </w:hyperlink>
    </w:p>
    <w:p w14:paraId="628129C4" w14:textId="77777777" w:rsidR="006F678B" w:rsidRDefault="004749B5">
      <w:pPr>
        <w:pStyle w:val="TDC1"/>
        <w:tabs>
          <w:tab w:val="right" w:leader="dot" w:pos="480"/>
          <w:tab w:val="right" w:leader="dot" w:pos="9628"/>
        </w:tabs>
      </w:pPr>
      <w:hyperlink r:id="rId352" w:history="1">
        <w:r>
          <w:rPr>
            <w:rStyle w:val="Hipervnculo"/>
            <w:rFonts w:ascii="Arial" w:hAnsi="Arial" w:cs="Arial"/>
            <w:sz w:val="16"/>
            <w:szCs w:val="16"/>
          </w:rPr>
          <w:t>4.</w:t>
        </w:r>
      </w:hyperlink>
      <w:hyperlink r:id="rId353" w:history="1">
        <w:r>
          <w:rPr>
            <w:rFonts w:ascii="Arial" w:eastAsia="Times New Roman" w:hAnsi="Arial" w:cs="Arial"/>
            <w:kern w:val="0"/>
            <w:sz w:val="16"/>
            <w:szCs w:val="16"/>
            <w:lang w:eastAsia="es-ES" w:bidi="ar-SA"/>
          </w:rPr>
          <w:tab/>
        </w:r>
      </w:hyperlink>
      <w:hyperlink r:id="rId354" w:history="1">
        <w:r>
          <w:rPr>
            <w:rStyle w:val="Hipervnculo"/>
            <w:rFonts w:ascii="Arial" w:hAnsi="Arial" w:cs="Arial"/>
            <w:sz w:val="16"/>
            <w:szCs w:val="16"/>
          </w:rPr>
          <w:t>Medidas de seguridad aplicadas en los tratamientos de este registro</w:t>
        </w:r>
      </w:hyperlink>
      <w:hyperlink r:id="rId355" w:history="1">
        <w:r>
          <w:rPr>
            <w:rFonts w:ascii="Arial" w:hAnsi="Arial" w:cs="Arial"/>
            <w:sz w:val="16"/>
            <w:szCs w:val="16"/>
          </w:rPr>
          <w:tab/>
          <w:t>117</w:t>
        </w:r>
      </w:hyperlink>
    </w:p>
    <w:p w14:paraId="102C3E1D" w14:textId="77777777" w:rsidR="006F678B" w:rsidRDefault="004749B5">
      <w:r>
        <w:rPr>
          <w:szCs w:val="21"/>
        </w:rPr>
        <w:fldChar w:fldCharType="end"/>
      </w:r>
    </w:p>
    <w:p w14:paraId="0C57A652" w14:textId="77777777" w:rsidR="006F678B" w:rsidRDefault="006F678B">
      <w:pPr>
        <w:pStyle w:val="Standard"/>
        <w:jc w:val="left"/>
      </w:pPr>
    </w:p>
    <w:p w14:paraId="19944BB8" w14:textId="77777777" w:rsidR="006F678B" w:rsidRDefault="004749B5">
      <w:pPr>
        <w:pStyle w:val="Ttulo1"/>
      </w:pPr>
      <w:bookmarkStart w:id="0" w:name="_Toc523736356"/>
      <w:bookmarkStart w:id="1" w:name="_Toc523489850"/>
      <w:bookmarkStart w:id="2" w:name="_Toc523486802"/>
      <w:r>
        <w:lastRenderedPageBreak/>
        <w:t>Introducc</w:t>
      </w:r>
      <w:r>
        <w:t>ión</w:t>
      </w:r>
      <w:bookmarkEnd w:id="0"/>
      <w:bookmarkEnd w:id="1"/>
      <w:bookmarkEnd w:id="2"/>
    </w:p>
    <w:p w14:paraId="69298099" w14:textId="77777777" w:rsidR="006F678B" w:rsidRDefault="006F678B">
      <w:pPr>
        <w:pStyle w:val="Standard"/>
      </w:pPr>
    </w:p>
    <w:p w14:paraId="7837549B" w14:textId="77777777" w:rsidR="006F678B" w:rsidRDefault="004749B5">
      <w:pPr>
        <w:pStyle w:val="Standard"/>
      </w:pPr>
      <w:r>
        <w:t>El principio de responsabilidad proactiva o “accountability” (art. 24 RGPD) de los responsables del tratameinto es uno de los aspectos novedosos y esenciales del REGLAMENTO (UE) 2016/679 DEL PARLAMENTO EUROPEO Y DEL CONSEJO de 27 de abril de 2016 rela</w:t>
      </w:r>
      <w:r>
        <w:t xml:space="preserve">tivo a la protección de las personas físicas en lo que respecta al tratamiento de datos personales y a la libre circulación de estos datos y por el que se deroga la Directiva 95/46/CE (Reglamento general de protección de datos), en adelante RGPD y se basa </w:t>
      </w:r>
      <w:r>
        <w:t>en el reconocimiento de responsabilidad y la prevención de las organizaciones que tratan datos personales. En este sentido, el RGPD considera que actuar sólo cuando ya se ha producido una infracción es insuficiente como estrategia, debido a que dicha infra</w:t>
      </w:r>
      <w:r>
        <w:t>cción puede causar daños de difícil compensación o reparación a los interesados.</w:t>
      </w:r>
    </w:p>
    <w:p w14:paraId="7DB5B524" w14:textId="77777777" w:rsidR="006F678B" w:rsidRDefault="006F678B">
      <w:pPr>
        <w:pStyle w:val="Standard"/>
      </w:pPr>
    </w:p>
    <w:p w14:paraId="3EF32994" w14:textId="77777777" w:rsidR="006F678B" w:rsidRDefault="004749B5">
      <w:pPr>
        <w:pStyle w:val="Standard"/>
      </w:pPr>
      <w:r>
        <w:t>Así, las organizaciones son responsables de implementar los medios que les permitan realizar un correcto tratamiento de datos personales de forma segura, y además deben ser c</w:t>
      </w:r>
      <w:r>
        <w:t>apaces de demostrar que han actuado con la diligencia debida (art. 5.2 RGPD que implica la inversión de la carga de la prueba). Por tanto, el responsable del tratamiento deberá disponer de documentación que acredite la diligencia en el tratamiento de datos</w:t>
      </w:r>
      <w:r>
        <w:t>, y el cumplimiento de la normativa.</w:t>
      </w:r>
    </w:p>
    <w:p w14:paraId="118EE437" w14:textId="77777777" w:rsidR="006F678B" w:rsidRDefault="006F678B">
      <w:pPr>
        <w:pStyle w:val="Standard"/>
      </w:pPr>
    </w:p>
    <w:p w14:paraId="31D5D677" w14:textId="77777777" w:rsidR="006F678B" w:rsidRDefault="004749B5">
      <w:pPr>
        <w:pStyle w:val="Standard"/>
      </w:pPr>
      <w:r>
        <w:t>El RGPD dispone en su Considerando 82 que “para demostrar la conformidad y cumplimiento del mismo, tanto el responsable como el encargado de tratamiento deben mantener registros de las actividades de tratamiento bajo s</w:t>
      </w:r>
      <w:r>
        <w:t>u responsabilidad”.</w:t>
      </w:r>
    </w:p>
    <w:p w14:paraId="73916DD1" w14:textId="77777777" w:rsidR="006F678B" w:rsidRDefault="006F678B">
      <w:pPr>
        <w:pStyle w:val="Standard"/>
      </w:pPr>
    </w:p>
    <w:p w14:paraId="2D2EDBEB" w14:textId="77777777" w:rsidR="006F678B" w:rsidRDefault="004749B5">
      <w:pPr>
        <w:pStyle w:val="Standard"/>
      </w:pPr>
      <w:r>
        <w:t>Tal y como establece el Considerando 89 del RGPD, se suprime la obligación formal del registro de ficheros de la entidades ante la autoridad de control (en nuestro caso la notificación de ficheros ante el RGPD de la AEPD). Sin embargo,</w:t>
      </w:r>
      <w:r>
        <w:t xml:space="preserve"> el régimen de inscripción se sustituye por una obligación mucho más amplia de documentación de todos los tratamientos de datos realizados (artículo 30 RGPD)</w:t>
      </w:r>
    </w:p>
    <w:p w14:paraId="79B79CE9" w14:textId="77777777" w:rsidR="006F678B" w:rsidRDefault="006F678B">
      <w:pPr>
        <w:pStyle w:val="Standard"/>
      </w:pPr>
    </w:p>
    <w:p w14:paraId="140B8EFB" w14:textId="77777777" w:rsidR="006F678B" w:rsidRDefault="004749B5">
      <w:pPr>
        <w:pStyle w:val="Ttulo2"/>
      </w:pPr>
      <w:bookmarkStart w:id="3" w:name="_Toc523486803"/>
      <w:bookmarkStart w:id="4" w:name="_Toc523489851"/>
      <w:bookmarkStart w:id="5" w:name="_Toc523736357"/>
      <w:r>
        <w:t>Objeto de este documento</w:t>
      </w:r>
      <w:bookmarkEnd w:id="3"/>
      <w:bookmarkEnd w:id="4"/>
      <w:bookmarkEnd w:id="5"/>
    </w:p>
    <w:p w14:paraId="1A79023C" w14:textId="77777777" w:rsidR="006F678B" w:rsidRDefault="006F678B">
      <w:pPr>
        <w:pStyle w:val="Standard"/>
      </w:pPr>
    </w:p>
    <w:p w14:paraId="2F57837A" w14:textId="77777777" w:rsidR="006F678B" w:rsidRDefault="004749B5">
      <w:pPr>
        <w:pStyle w:val="Standard"/>
      </w:pPr>
      <w:r>
        <w:t xml:space="preserve">El objeto del presente documento es establecer el registro de las </w:t>
      </w:r>
      <w:r>
        <w:t>actividades de tratamiento de AYUNTAMIENTO DE LAS PALMAS DE GRAN CANARIA a efectos de cumplir con lo establecido en el art. 30 RGPD.</w:t>
      </w:r>
    </w:p>
    <w:p w14:paraId="4B5BA454" w14:textId="77777777" w:rsidR="006F678B" w:rsidRDefault="006F678B">
      <w:pPr>
        <w:pStyle w:val="Standard"/>
      </w:pPr>
    </w:p>
    <w:p w14:paraId="15BC0F86" w14:textId="77777777" w:rsidR="006F678B" w:rsidRDefault="004749B5">
      <w:pPr>
        <w:pStyle w:val="Standard"/>
      </w:pPr>
      <w:r>
        <w:t>Esta obligación del art. 30 RGPD es aplicable a organizaciones con una plantilla superior a 250 trabajadores (Art.30.5 RGP</w:t>
      </w:r>
      <w:r>
        <w:t>D), o teniendo menos de 250 trabajadores realicen tratamientos que puedan entrañar un riesgo para los derechos y libertades fundamentales de los interesados, no sea ocasional, o incluya categorías especiales de datos incluidos en el artículo 9.1 del RGPD o</w:t>
      </w:r>
      <w:r>
        <w:t xml:space="preserve"> datos de infracciones o condenas penales recogidos en el artículo 10.</w:t>
      </w:r>
    </w:p>
    <w:p w14:paraId="6AAC3575" w14:textId="77777777" w:rsidR="006F678B" w:rsidRDefault="006F678B">
      <w:pPr>
        <w:pStyle w:val="Standard"/>
      </w:pPr>
    </w:p>
    <w:p w14:paraId="6B8BC908" w14:textId="77777777" w:rsidR="006F678B" w:rsidRDefault="004749B5">
      <w:pPr>
        <w:pStyle w:val="Standard"/>
      </w:pPr>
      <w:r>
        <w:t xml:space="preserve">No obstante, el enfoque basado en el riesgo es uno de los pilares del RGPD, apareciendo en reiteradas ocasiones a lo largo de su articulado: art 25 relativo a la privacidad por diseño </w:t>
      </w:r>
      <w:r>
        <w:t>y por defecto, art 32 relativo a seguridad, art 33 y 34 relativo a la notificación de brechas de seguridad, artículo 35 relativo a las evaluaciones de impacto en protección de datos, artículo 36 relativo a la consulta previa a la autoridad de control y art</w:t>
      </w:r>
      <w:r>
        <w:t>iculo 37 relativo al delegado de protección de datos. Este enfoque basado en el riesgo requiere con carácter previo identificar los tratamientos y los activos implicados, por lo que partirá de la información reflejada en el presente registro de actividades</w:t>
      </w:r>
      <w:r>
        <w:t xml:space="preserve"> de tratamiento.</w:t>
      </w:r>
    </w:p>
    <w:p w14:paraId="6CAC1796" w14:textId="77777777" w:rsidR="006F678B" w:rsidRDefault="006F678B">
      <w:pPr>
        <w:pStyle w:val="Standard"/>
      </w:pPr>
    </w:p>
    <w:p w14:paraId="2111D40C" w14:textId="77777777" w:rsidR="006F678B" w:rsidRDefault="004749B5">
      <w:pPr>
        <w:pStyle w:val="Standard"/>
      </w:pPr>
      <w:r>
        <w:t>Por otra parte, la necesidad de la llevanza del registro de las actividades del tratamiento afecta al AYUNTAMIENTO DE LAS PALMAS DE GRAN CANARIA en su calidad de responsable del tratamiento, respecto de los tratamientos propios (art. 30.1</w:t>
      </w:r>
      <w:r>
        <w:t xml:space="preserve"> RGPD).</w:t>
      </w:r>
    </w:p>
    <w:p w14:paraId="4400A242" w14:textId="77777777" w:rsidR="006F678B" w:rsidRDefault="006F678B">
      <w:pPr>
        <w:pStyle w:val="Standard"/>
      </w:pPr>
    </w:p>
    <w:p w14:paraId="675D85E8" w14:textId="77777777" w:rsidR="006F678B" w:rsidRDefault="004749B5">
      <w:pPr>
        <w:pStyle w:val="Standard"/>
      </w:pPr>
      <w:r>
        <w:t xml:space="preserve">Los registros de las actividades del tratamiento se mantendrán recogidos en el presente documento y deberán ser actualizados cuando se realicen cambios o se añadan tratamientos no registrados en el AYUNTAMIENTO DE LAS PALMAS DE GRAN CANARIA. Para </w:t>
      </w:r>
      <w:r>
        <w:t>ello se deberán establecer revisiones periódicas cada año y los responsables internos del tratamiento, es decir, los responsables técnicos de los Servicios y Unidades Administrativas municipales deberán prestar atención a los cambios organizativos y técnic</w:t>
      </w:r>
      <w:r>
        <w:t>os que alteren el contenido de los registros reflejados en el presente documento, debiendo solicitar la modificación del presente documento tan pronto como detecte variaciones en los tratamientos inventariados. Con carácter extraordinario deberá actualizar</w:t>
      </w:r>
      <w:r>
        <w:t>se el documento cuando se pretendan iniciar nuevos tratamientos.</w:t>
      </w:r>
    </w:p>
    <w:p w14:paraId="09E6FD83" w14:textId="77777777" w:rsidR="006F678B" w:rsidRDefault="006F678B">
      <w:pPr>
        <w:pStyle w:val="Standard"/>
      </w:pPr>
    </w:p>
    <w:p w14:paraId="7D983119" w14:textId="77777777" w:rsidR="006F678B" w:rsidRDefault="004749B5">
      <w:pPr>
        <w:pStyle w:val="Standard"/>
      </w:pPr>
      <w:r>
        <w:lastRenderedPageBreak/>
        <w:t>Este registro es de uso interno y estará a disposición de la Autoridad de Control (AEPD) cuando sea requerido, tal y como establece el art. 30.4 RGPD.</w:t>
      </w:r>
    </w:p>
    <w:p w14:paraId="52A09A38" w14:textId="77777777" w:rsidR="006F678B" w:rsidRDefault="006F678B">
      <w:pPr>
        <w:pStyle w:val="Standard"/>
      </w:pPr>
    </w:p>
    <w:p w14:paraId="76494635" w14:textId="77777777" w:rsidR="006F678B" w:rsidRDefault="004749B5">
      <w:pPr>
        <w:pStyle w:val="Ttulo2"/>
      </w:pPr>
      <w:bookmarkStart w:id="6" w:name="_Toc523486804"/>
      <w:bookmarkStart w:id="7" w:name="_Toc523489852"/>
      <w:bookmarkStart w:id="8" w:name="_Toc523736358"/>
      <w:r>
        <w:t>Contenido preceptivo del registro de a</w:t>
      </w:r>
      <w:r>
        <w:t>ctividades del tratamiento</w:t>
      </w:r>
      <w:bookmarkEnd w:id="6"/>
      <w:bookmarkEnd w:id="7"/>
      <w:bookmarkEnd w:id="8"/>
    </w:p>
    <w:p w14:paraId="741766B9" w14:textId="77777777" w:rsidR="006F678B" w:rsidRDefault="006F678B">
      <w:pPr>
        <w:pStyle w:val="Standard"/>
      </w:pPr>
    </w:p>
    <w:p w14:paraId="40CCB0A2" w14:textId="77777777" w:rsidR="006F678B" w:rsidRDefault="004749B5">
      <w:pPr>
        <w:pStyle w:val="Standard"/>
      </w:pPr>
      <w:r>
        <w:t>Para las actividades de tratamiento de datos realizadas como responsable del tratamiento, el AYUNTAMIENTO DE LAS PALMAS DE GRAN CANARIA, como responsable del tratamiento, llevará un registro de las actividades de tratamiento efe</w:t>
      </w:r>
      <w:r>
        <w:t>ctuadas bajo su responsabilidad que contendrá toda la información reflejada en el art. 30.1 RGPD, indicada a continuación:</w:t>
      </w:r>
    </w:p>
    <w:p w14:paraId="07A10036" w14:textId="77777777" w:rsidR="006F678B" w:rsidRDefault="006F678B">
      <w:pPr>
        <w:pStyle w:val="Standard"/>
      </w:pPr>
    </w:p>
    <w:p w14:paraId="4691C46D" w14:textId="77777777" w:rsidR="006F678B" w:rsidRDefault="004749B5">
      <w:pPr>
        <w:pStyle w:val="Standard"/>
        <w:ind w:left="567"/>
      </w:pPr>
      <w:r>
        <w:t>a) El nombre y los datos de contacto del responsable y, en su caso, del corresponsable, del representante del responsable, y del Del</w:t>
      </w:r>
      <w:r>
        <w:t>egado de Protección de Datos (DPO).</w:t>
      </w:r>
    </w:p>
    <w:p w14:paraId="612954E6" w14:textId="77777777" w:rsidR="006F678B" w:rsidRDefault="006F678B">
      <w:pPr>
        <w:pStyle w:val="Standard"/>
        <w:ind w:left="567"/>
      </w:pPr>
    </w:p>
    <w:p w14:paraId="09AAEA74" w14:textId="77777777" w:rsidR="006F678B" w:rsidRDefault="004749B5">
      <w:pPr>
        <w:pStyle w:val="Standard"/>
        <w:ind w:left="567"/>
      </w:pPr>
      <w:r>
        <w:t>b) Los fines del tratamiento.</w:t>
      </w:r>
    </w:p>
    <w:p w14:paraId="7CF11105" w14:textId="77777777" w:rsidR="006F678B" w:rsidRDefault="006F678B">
      <w:pPr>
        <w:pStyle w:val="Standard"/>
        <w:ind w:left="567"/>
      </w:pPr>
    </w:p>
    <w:p w14:paraId="4726E573" w14:textId="77777777" w:rsidR="006F678B" w:rsidRDefault="004749B5">
      <w:pPr>
        <w:pStyle w:val="Standard"/>
        <w:ind w:left="567"/>
      </w:pPr>
      <w:r>
        <w:t>c) Una descripción de las categorías de interesados y de las categorías de datos personales.</w:t>
      </w:r>
    </w:p>
    <w:p w14:paraId="3A3D57B3" w14:textId="77777777" w:rsidR="006F678B" w:rsidRDefault="006F678B">
      <w:pPr>
        <w:pStyle w:val="Standard"/>
        <w:ind w:left="567"/>
      </w:pPr>
    </w:p>
    <w:p w14:paraId="5E5A4F95" w14:textId="77777777" w:rsidR="006F678B" w:rsidRDefault="004749B5">
      <w:pPr>
        <w:pStyle w:val="Standard"/>
        <w:ind w:left="567"/>
      </w:pPr>
      <w:r>
        <w:t>d) Las categorías de destinatarios a quienes se comunicaron o comunicarán los datos personales</w:t>
      </w:r>
      <w:r>
        <w:t>, incluidos los destinatarios en terceros países u organizaciones internacionales.</w:t>
      </w:r>
    </w:p>
    <w:p w14:paraId="49ABF400" w14:textId="77777777" w:rsidR="006F678B" w:rsidRDefault="006F678B">
      <w:pPr>
        <w:pStyle w:val="Standard"/>
        <w:ind w:left="567"/>
      </w:pPr>
    </w:p>
    <w:p w14:paraId="64BC7AEA" w14:textId="77777777" w:rsidR="006F678B" w:rsidRDefault="004749B5">
      <w:pPr>
        <w:pStyle w:val="Standard"/>
        <w:ind w:left="567"/>
      </w:pPr>
      <w:r>
        <w:t>e) En su caso, las transferencias de datos personales a un tercer país o una organización internacional, incluida la identificación de dicho tercer país u organización inte</w:t>
      </w:r>
      <w:r>
        <w:t>rnacional y, en el caso de las transferencias indicadas en el artículo 49, apartado 1, párrafo segundo del Reglamento, la documentación de garantías adecuadas.</w:t>
      </w:r>
    </w:p>
    <w:p w14:paraId="2DC457D3" w14:textId="77777777" w:rsidR="006F678B" w:rsidRDefault="006F678B">
      <w:pPr>
        <w:pStyle w:val="Standard"/>
        <w:ind w:left="567"/>
      </w:pPr>
    </w:p>
    <w:p w14:paraId="6069F3F2" w14:textId="77777777" w:rsidR="006F678B" w:rsidRDefault="004749B5">
      <w:pPr>
        <w:pStyle w:val="Standard"/>
        <w:ind w:left="567"/>
      </w:pPr>
      <w:r>
        <w:t>f) Cuando sea posible, los plazos previstos para la supresión de las diferentes categorías de d</w:t>
      </w:r>
      <w:r>
        <w:t>atos.</w:t>
      </w:r>
    </w:p>
    <w:p w14:paraId="5BC070E4" w14:textId="77777777" w:rsidR="006F678B" w:rsidRDefault="006F678B">
      <w:pPr>
        <w:pStyle w:val="Standard"/>
        <w:ind w:left="567"/>
      </w:pPr>
    </w:p>
    <w:p w14:paraId="00B7BCD7" w14:textId="77777777" w:rsidR="006F678B" w:rsidRDefault="004749B5">
      <w:pPr>
        <w:pStyle w:val="Standard"/>
        <w:ind w:left="567"/>
      </w:pPr>
      <w:r>
        <w:t>g) Cuando sea posible, una descripción general de las medidas técnicas y organizativas de seguridad a que se refiere el artículo 32, apartado 1 RGPD.</w:t>
      </w:r>
    </w:p>
    <w:p w14:paraId="23D427B3" w14:textId="77777777" w:rsidR="006F678B" w:rsidRDefault="006F678B">
      <w:pPr>
        <w:pStyle w:val="Standard"/>
        <w:ind w:left="567"/>
      </w:pPr>
    </w:p>
    <w:p w14:paraId="1D03BC39" w14:textId="77777777" w:rsidR="006F678B" w:rsidRDefault="006F678B">
      <w:pPr>
        <w:pStyle w:val="Standard"/>
        <w:ind w:left="567"/>
      </w:pPr>
    </w:p>
    <w:p w14:paraId="33588C8B" w14:textId="77777777" w:rsidR="006F678B" w:rsidRDefault="004749B5">
      <w:pPr>
        <w:pStyle w:val="Ttulo2"/>
      </w:pPr>
      <w:bookmarkStart w:id="9" w:name="_Toc523486805"/>
      <w:bookmarkStart w:id="10" w:name="_Toc523489853"/>
      <w:bookmarkStart w:id="11" w:name="_Toc523736359"/>
      <w:r>
        <w:t>Tabla resumen de actividades de tratamiento</w:t>
      </w:r>
      <w:bookmarkEnd w:id="9"/>
      <w:bookmarkEnd w:id="10"/>
      <w:bookmarkEnd w:id="11"/>
    </w:p>
    <w:p w14:paraId="67148AAC" w14:textId="77777777" w:rsidR="006F678B" w:rsidRDefault="006F678B">
      <w:pPr>
        <w:pStyle w:val="Standard"/>
      </w:pPr>
    </w:p>
    <w:p w14:paraId="1A18C656" w14:textId="77777777" w:rsidR="006F678B" w:rsidRDefault="004749B5">
      <w:pPr>
        <w:pStyle w:val="Standard"/>
      </w:pPr>
      <w:r>
        <w:t xml:space="preserve">Tras el análisis de los diferentes </w:t>
      </w:r>
      <w:r>
        <w:t>tratamientos realizados por cada uno de los departamentos o áreas de AYUNTAMIENTO DE LAS PALMAS DE GRAN CANARIA se han llegado a identificar los tratamientos que se indican a continuación:</w:t>
      </w:r>
    </w:p>
    <w:p w14:paraId="437D84F1" w14:textId="77777777" w:rsidR="006F678B" w:rsidRDefault="006F678B">
      <w:pPr>
        <w:pStyle w:val="Standard"/>
      </w:pPr>
    </w:p>
    <w:p w14:paraId="4161F821" w14:textId="77777777" w:rsidR="006F678B" w:rsidRDefault="004749B5">
      <w:pPr>
        <w:pStyle w:val="Standard"/>
        <w:jc w:val="center"/>
        <w:rPr>
          <w:b/>
          <w:u w:val="single"/>
        </w:rPr>
      </w:pPr>
      <w:r>
        <w:rPr>
          <w:b/>
          <w:u w:val="single"/>
        </w:rPr>
        <w:t xml:space="preserve">Actividades de tratamiento realizadas en calidad de </w:t>
      </w:r>
      <w:r>
        <w:rPr>
          <w:b/>
          <w:u w:val="single"/>
        </w:rPr>
        <w:t>Responsable</w:t>
      </w:r>
    </w:p>
    <w:p w14:paraId="6678D703" w14:textId="77777777" w:rsidR="006F678B" w:rsidRDefault="006F678B">
      <w:pPr>
        <w:pStyle w:val="Standard"/>
        <w:jc w:val="center"/>
        <w:rPr>
          <w:b/>
          <w:u w:val="single"/>
        </w:rPr>
      </w:pPr>
    </w:p>
    <w:tbl>
      <w:tblPr>
        <w:tblW w:w="5000" w:type="pct"/>
        <w:tblLayout w:type="fixed"/>
        <w:tblCellMar>
          <w:left w:w="10" w:type="dxa"/>
          <w:right w:w="10" w:type="dxa"/>
        </w:tblCellMar>
        <w:tblLook w:val="0000" w:firstRow="0" w:lastRow="0" w:firstColumn="0" w:lastColumn="0" w:noHBand="0" w:noVBand="0"/>
      </w:tblPr>
      <w:tblGrid>
        <w:gridCol w:w="1925"/>
        <w:gridCol w:w="1927"/>
        <w:gridCol w:w="1927"/>
        <w:gridCol w:w="3853"/>
      </w:tblGrid>
      <w:tr w:rsidR="006F678B" w14:paraId="545FEABB" w14:textId="77777777">
        <w:tblPrEx>
          <w:tblCellMar>
            <w:top w:w="0" w:type="dxa"/>
            <w:bottom w:w="0" w:type="dxa"/>
          </w:tblCellMar>
        </w:tblPrEx>
        <w:tc>
          <w:tcPr>
            <w:tcW w:w="1925" w:type="dxa"/>
            <w:tcBorders>
              <w:top w:val="single" w:sz="2" w:space="0" w:color="000000"/>
              <w:left w:val="single" w:sz="2" w:space="0" w:color="000000"/>
              <w:bottom w:val="single" w:sz="2" w:space="0" w:color="000000"/>
            </w:tcBorders>
            <w:shd w:val="clear" w:color="auto" w:fill="EEEEEE"/>
            <w:tcMar>
              <w:top w:w="55" w:type="dxa"/>
              <w:left w:w="55" w:type="dxa"/>
              <w:bottom w:w="55" w:type="dxa"/>
              <w:right w:w="55" w:type="dxa"/>
            </w:tcMar>
            <w:vAlign w:val="center"/>
          </w:tcPr>
          <w:p w14:paraId="44DD83CD" w14:textId="77777777" w:rsidR="006F678B" w:rsidRDefault="004749B5">
            <w:pPr>
              <w:pStyle w:val="Standard"/>
            </w:pPr>
            <w:r>
              <w:t>Actividad de tratamiento</w:t>
            </w:r>
          </w:p>
        </w:tc>
        <w:tc>
          <w:tcPr>
            <w:tcW w:w="1927" w:type="dxa"/>
            <w:tcBorders>
              <w:top w:val="single" w:sz="2" w:space="0" w:color="000000"/>
              <w:left w:val="single" w:sz="2" w:space="0" w:color="000000"/>
              <w:bottom w:val="single" w:sz="2" w:space="0" w:color="000000"/>
            </w:tcBorders>
            <w:shd w:val="clear" w:color="auto" w:fill="EEEEEE"/>
            <w:tcMar>
              <w:top w:w="55" w:type="dxa"/>
              <w:left w:w="55" w:type="dxa"/>
              <w:bottom w:w="55" w:type="dxa"/>
              <w:right w:w="55" w:type="dxa"/>
            </w:tcMar>
            <w:vAlign w:val="center"/>
          </w:tcPr>
          <w:p w14:paraId="01163707" w14:textId="77777777" w:rsidR="006F678B" w:rsidRDefault="004749B5">
            <w:pPr>
              <w:pStyle w:val="Standard"/>
            </w:pPr>
            <w:r>
              <w:t>Titularidad</w:t>
            </w:r>
          </w:p>
        </w:tc>
        <w:tc>
          <w:tcPr>
            <w:tcW w:w="1927" w:type="dxa"/>
            <w:tcBorders>
              <w:top w:val="single" w:sz="2" w:space="0" w:color="000000"/>
              <w:left w:val="single" w:sz="2" w:space="0" w:color="000000"/>
              <w:bottom w:val="single" w:sz="2" w:space="0" w:color="000000"/>
            </w:tcBorders>
            <w:shd w:val="clear" w:color="auto" w:fill="EEEEEE"/>
            <w:tcMar>
              <w:top w:w="55" w:type="dxa"/>
              <w:left w:w="55" w:type="dxa"/>
              <w:bottom w:w="55" w:type="dxa"/>
              <w:right w:w="55" w:type="dxa"/>
            </w:tcMar>
            <w:vAlign w:val="center"/>
          </w:tcPr>
          <w:p w14:paraId="4C49BC11" w14:textId="77777777" w:rsidR="006F678B" w:rsidRDefault="004749B5">
            <w:pPr>
              <w:pStyle w:val="Standard"/>
            </w:pPr>
            <w:r>
              <w:t>Descripción</w:t>
            </w:r>
          </w:p>
        </w:tc>
        <w:tc>
          <w:tcPr>
            <w:tcW w:w="3853" w:type="dxa"/>
            <w:tcBorders>
              <w:top w:val="single" w:sz="2" w:space="0" w:color="000000"/>
              <w:left w:val="single" w:sz="2" w:space="0" w:color="000000"/>
              <w:bottom w:val="single" w:sz="2" w:space="0" w:color="000000"/>
              <w:right w:val="single" w:sz="2" w:space="0" w:color="000000"/>
            </w:tcBorders>
            <w:shd w:val="clear" w:color="auto" w:fill="EEEEEE"/>
            <w:tcMar>
              <w:top w:w="55" w:type="dxa"/>
              <w:left w:w="55" w:type="dxa"/>
              <w:bottom w:w="55" w:type="dxa"/>
              <w:right w:w="55" w:type="dxa"/>
            </w:tcMar>
            <w:vAlign w:val="center"/>
          </w:tcPr>
          <w:p w14:paraId="43C0BEAE" w14:textId="77777777" w:rsidR="006F678B" w:rsidRDefault="004749B5">
            <w:pPr>
              <w:pStyle w:val="Standard"/>
            </w:pPr>
            <w:r>
              <w:t>Finalidad</w:t>
            </w:r>
          </w:p>
        </w:tc>
      </w:tr>
    </w:tbl>
    <w:p w14:paraId="7EBCF9BF" w14:textId="77777777" w:rsidR="006F678B" w:rsidRDefault="006F678B">
      <w:pPr>
        <w:rPr>
          <w:rFonts w:ascii="Arial" w:eastAsia="Times New Roman" w:hAnsi="Arial" w:cs="Verdana"/>
          <w:vanish/>
          <w:sz w:val="20"/>
          <w:szCs w:val="20"/>
          <w:lang w:bidi="ar-SA"/>
        </w:rPr>
      </w:pPr>
    </w:p>
    <w:tbl>
      <w:tblPr>
        <w:tblW w:w="5000" w:type="pct"/>
        <w:tblLayout w:type="fixed"/>
        <w:tblCellMar>
          <w:left w:w="10" w:type="dxa"/>
          <w:right w:w="10" w:type="dxa"/>
        </w:tblCellMar>
        <w:tblLook w:val="0000" w:firstRow="0" w:lastRow="0" w:firstColumn="0" w:lastColumn="0" w:noHBand="0" w:noVBand="0"/>
      </w:tblPr>
      <w:tblGrid>
        <w:gridCol w:w="1925"/>
        <w:gridCol w:w="1927"/>
        <w:gridCol w:w="1927"/>
        <w:gridCol w:w="3853"/>
      </w:tblGrid>
      <w:tr w:rsidR="006F678B" w14:paraId="5B52A887" w14:textId="77777777">
        <w:tblPrEx>
          <w:tblCellMar>
            <w:top w:w="0" w:type="dxa"/>
            <w:bottom w:w="0" w:type="dxa"/>
          </w:tblCellMar>
        </w:tblPrEx>
        <w:tc>
          <w:tcPr>
            <w:tcW w:w="1925"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vAlign w:val="center"/>
          </w:tcPr>
          <w:p w14:paraId="32C61138" w14:textId="77777777" w:rsidR="006F678B" w:rsidRDefault="004749B5">
            <w:pPr>
              <w:pStyle w:val="Standard"/>
              <w:rPr>
                <w:sz w:val="16"/>
                <w:szCs w:val="16"/>
              </w:rPr>
            </w:pPr>
            <w:r>
              <w:rPr>
                <w:sz w:val="16"/>
                <w:szCs w:val="16"/>
              </w:rPr>
              <w:t>ACTUACIONES POLICIALES</w:t>
            </w:r>
          </w:p>
        </w:tc>
        <w:tc>
          <w:tcPr>
            <w:tcW w:w="1927"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vAlign w:val="center"/>
          </w:tcPr>
          <w:p w14:paraId="738F5C7E" w14:textId="77777777" w:rsidR="006F678B" w:rsidRDefault="004749B5">
            <w:pPr>
              <w:pStyle w:val="Standard"/>
              <w:rPr>
                <w:sz w:val="16"/>
                <w:szCs w:val="16"/>
              </w:rPr>
            </w:pPr>
            <w:r>
              <w:rPr>
                <w:sz w:val="16"/>
                <w:szCs w:val="16"/>
              </w:rPr>
              <w:t>Pública</w:t>
            </w:r>
          </w:p>
        </w:tc>
        <w:tc>
          <w:tcPr>
            <w:tcW w:w="1927"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vAlign w:val="center"/>
          </w:tcPr>
          <w:p w14:paraId="5DDC5518" w14:textId="77777777" w:rsidR="006F678B" w:rsidRDefault="004749B5">
            <w:pPr>
              <w:pStyle w:val="Standard"/>
              <w:rPr>
                <w:sz w:val="16"/>
                <w:szCs w:val="16"/>
              </w:rPr>
            </w:pPr>
            <w:r>
              <w:rPr>
                <w:sz w:val="16"/>
                <w:szCs w:val="16"/>
              </w:rPr>
              <w:t>ACTUACIONES DE FUERZAS Y CUERPOS DE SEGURIDAD CON FINES POLICIALES, PROCEDIMIENTO ADMINISTRATIVO</w:t>
            </w:r>
          </w:p>
        </w:tc>
        <w:tc>
          <w:tcPr>
            <w:tcW w:w="3853" w:type="dxa"/>
            <w:tcBorders>
              <w:top w:val="single" w:sz="2" w:space="0" w:color="000000"/>
              <w:left w:val="single" w:sz="2" w:space="0" w:color="000000"/>
              <w:bottom w:val="single" w:sz="2" w:space="0" w:color="000000"/>
              <w:right w:val="single" w:sz="2" w:space="0" w:color="000000"/>
            </w:tcBorders>
            <w:shd w:val="clear" w:color="auto" w:fill="FFFFFF"/>
            <w:tcMar>
              <w:top w:w="55" w:type="dxa"/>
              <w:left w:w="55" w:type="dxa"/>
              <w:bottom w:w="55" w:type="dxa"/>
              <w:right w:w="55" w:type="dxa"/>
            </w:tcMar>
            <w:vAlign w:val="center"/>
          </w:tcPr>
          <w:p w14:paraId="68B9555B" w14:textId="77777777" w:rsidR="006F678B" w:rsidRDefault="004749B5">
            <w:pPr>
              <w:pStyle w:val="Standard"/>
              <w:rPr>
                <w:sz w:val="16"/>
                <w:szCs w:val="16"/>
              </w:rPr>
            </w:pPr>
            <w:r>
              <w:rPr>
                <w:sz w:val="16"/>
                <w:szCs w:val="16"/>
              </w:rPr>
              <w:t xml:space="preserve">ACTUACIONES DE FUERZAS Y CUERPOS DE SEGURIDAD CON </w:t>
            </w:r>
            <w:r>
              <w:rPr>
                <w:sz w:val="16"/>
                <w:szCs w:val="16"/>
              </w:rPr>
              <w:t>FINES POLICICIALES, SEGURIDAD PÚBLICA Y DEFENSA</w:t>
            </w:r>
          </w:p>
          <w:p w14:paraId="290C6385" w14:textId="77777777" w:rsidR="006F678B" w:rsidRDefault="006F678B">
            <w:pPr>
              <w:pStyle w:val="Standard"/>
              <w:rPr>
                <w:sz w:val="16"/>
                <w:szCs w:val="16"/>
              </w:rPr>
            </w:pPr>
          </w:p>
        </w:tc>
      </w:tr>
    </w:tbl>
    <w:p w14:paraId="0D181A43" w14:textId="77777777" w:rsidR="006F678B" w:rsidRDefault="006F678B">
      <w:pPr>
        <w:rPr>
          <w:vanish/>
        </w:rPr>
      </w:pPr>
    </w:p>
    <w:tbl>
      <w:tblPr>
        <w:tblW w:w="5000" w:type="pct"/>
        <w:tblLayout w:type="fixed"/>
        <w:tblCellMar>
          <w:left w:w="10" w:type="dxa"/>
          <w:right w:w="10" w:type="dxa"/>
        </w:tblCellMar>
        <w:tblLook w:val="0000" w:firstRow="0" w:lastRow="0" w:firstColumn="0" w:lastColumn="0" w:noHBand="0" w:noVBand="0"/>
      </w:tblPr>
      <w:tblGrid>
        <w:gridCol w:w="1925"/>
        <w:gridCol w:w="1927"/>
        <w:gridCol w:w="1927"/>
        <w:gridCol w:w="3853"/>
      </w:tblGrid>
      <w:tr w:rsidR="006F678B" w14:paraId="56D1D550" w14:textId="77777777">
        <w:tblPrEx>
          <w:tblCellMar>
            <w:top w:w="0" w:type="dxa"/>
            <w:bottom w:w="0" w:type="dxa"/>
          </w:tblCellMar>
        </w:tblPrEx>
        <w:tc>
          <w:tcPr>
            <w:tcW w:w="1925"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vAlign w:val="center"/>
          </w:tcPr>
          <w:p w14:paraId="70B4404C" w14:textId="77777777" w:rsidR="006F678B" w:rsidRDefault="004749B5">
            <w:pPr>
              <w:pStyle w:val="Standard"/>
              <w:rPr>
                <w:sz w:val="16"/>
                <w:szCs w:val="16"/>
              </w:rPr>
            </w:pPr>
            <w:r>
              <w:rPr>
                <w:sz w:val="16"/>
                <w:szCs w:val="16"/>
              </w:rPr>
              <w:t>CEMENTERIOS</w:t>
            </w:r>
          </w:p>
        </w:tc>
        <w:tc>
          <w:tcPr>
            <w:tcW w:w="1927"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vAlign w:val="center"/>
          </w:tcPr>
          <w:p w14:paraId="4E139A25" w14:textId="77777777" w:rsidR="006F678B" w:rsidRDefault="004749B5">
            <w:pPr>
              <w:pStyle w:val="Standard"/>
              <w:rPr>
                <w:sz w:val="16"/>
                <w:szCs w:val="16"/>
              </w:rPr>
            </w:pPr>
            <w:r>
              <w:rPr>
                <w:sz w:val="16"/>
                <w:szCs w:val="16"/>
              </w:rPr>
              <w:t>Pública</w:t>
            </w:r>
          </w:p>
        </w:tc>
        <w:tc>
          <w:tcPr>
            <w:tcW w:w="1927"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vAlign w:val="center"/>
          </w:tcPr>
          <w:p w14:paraId="610D6511" w14:textId="77777777" w:rsidR="006F678B" w:rsidRDefault="004749B5">
            <w:pPr>
              <w:pStyle w:val="Standard"/>
              <w:rPr>
                <w:sz w:val="16"/>
                <w:szCs w:val="16"/>
              </w:rPr>
            </w:pPr>
            <w:r>
              <w:rPr>
                <w:sz w:val="16"/>
                <w:szCs w:val="16"/>
              </w:rPr>
              <w:t>GESTIÓN DE LOS CEMENTERIOS MUNICIPALES</w:t>
            </w:r>
          </w:p>
        </w:tc>
        <w:tc>
          <w:tcPr>
            <w:tcW w:w="3853" w:type="dxa"/>
            <w:tcBorders>
              <w:top w:val="single" w:sz="2" w:space="0" w:color="000000"/>
              <w:left w:val="single" w:sz="2" w:space="0" w:color="000000"/>
              <w:bottom w:val="single" w:sz="2" w:space="0" w:color="000000"/>
              <w:right w:val="single" w:sz="2" w:space="0" w:color="000000"/>
            </w:tcBorders>
            <w:shd w:val="clear" w:color="auto" w:fill="FFFFFF"/>
            <w:tcMar>
              <w:top w:w="55" w:type="dxa"/>
              <w:left w:w="55" w:type="dxa"/>
              <w:bottom w:w="55" w:type="dxa"/>
              <w:right w:w="55" w:type="dxa"/>
            </w:tcMar>
            <w:vAlign w:val="center"/>
          </w:tcPr>
          <w:p w14:paraId="59EB1F08" w14:textId="77777777" w:rsidR="006F678B" w:rsidRDefault="004749B5">
            <w:pPr>
              <w:pStyle w:val="Standard"/>
              <w:rPr>
                <w:sz w:val="16"/>
                <w:szCs w:val="16"/>
              </w:rPr>
            </w:pPr>
            <w:r>
              <w:rPr>
                <w:sz w:val="16"/>
                <w:szCs w:val="16"/>
              </w:rPr>
              <w:t>GESTIÓN Y CONTROL SANITARIO</w:t>
            </w:r>
          </w:p>
          <w:p w14:paraId="2C12584A" w14:textId="77777777" w:rsidR="006F678B" w:rsidRDefault="004749B5">
            <w:pPr>
              <w:pStyle w:val="Standard"/>
              <w:rPr>
                <w:sz w:val="16"/>
                <w:szCs w:val="16"/>
              </w:rPr>
            </w:pPr>
            <w:r>
              <w:rPr>
                <w:sz w:val="16"/>
                <w:szCs w:val="16"/>
              </w:rPr>
              <w:t>GESTIÓN DE CEMENTERIOS PÚBLICOS.</w:t>
            </w:r>
          </w:p>
        </w:tc>
      </w:tr>
    </w:tbl>
    <w:p w14:paraId="4AF15460" w14:textId="77777777" w:rsidR="006F678B" w:rsidRDefault="006F678B">
      <w:pPr>
        <w:rPr>
          <w:vanish/>
        </w:rPr>
      </w:pPr>
    </w:p>
    <w:tbl>
      <w:tblPr>
        <w:tblW w:w="5000" w:type="pct"/>
        <w:tblLayout w:type="fixed"/>
        <w:tblCellMar>
          <w:left w:w="10" w:type="dxa"/>
          <w:right w:w="10" w:type="dxa"/>
        </w:tblCellMar>
        <w:tblLook w:val="0000" w:firstRow="0" w:lastRow="0" w:firstColumn="0" w:lastColumn="0" w:noHBand="0" w:noVBand="0"/>
      </w:tblPr>
      <w:tblGrid>
        <w:gridCol w:w="1925"/>
        <w:gridCol w:w="1927"/>
        <w:gridCol w:w="1927"/>
        <w:gridCol w:w="3853"/>
      </w:tblGrid>
      <w:tr w:rsidR="006F678B" w14:paraId="4C9D687F" w14:textId="77777777">
        <w:tblPrEx>
          <w:tblCellMar>
            <w:top w:w="0" w:type="dxa"/>
            <w:bottom w:w="0" w:type="dxa"/>
          </w:tblCellMar>
        </w:tblPrEx>
        <w:tc>
          <w:tcPr>
            <w:tcW w:w="1925"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vAlign w:val="center"/>
          </w:tcPr>
          <w:p w14:paraId="273EB973" w14:textId="77777777" w:rsidR="006F678B" w:rsidRDefault="004749B5">
            <w:pPr>
              <w:pStyle w:val="Standard"/>
              <w:rPr>
                <w:sz w:val="16"/>
                <w:szCs w:val="16"/>
              </w:rPr>
            </w:pPr>
            <w:r>
              <w:rPr>
                <w:sz w:val="16"/>
                <w:szCs w:val="16"/>
              </w:rPr>
              <w:t>HUERTOS URBANOS</w:t>
            </w:r>
          </w:p>
        </w:tc>
        <w:tc>
          <w:tcPr>
            <w:tcW w:w="1927"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vAlign w:val="center"/>
          </w:tcPr>
          <w:p w14:paraId="2C5D2AB3" w14:textId="77777777" w:rsidR="006F678B" w:rsidRDefault="004749B5">
            <w:pPr>
              <w:pStyle w:val="Standard"/>
              <w:rPr>
                <w:sz w:val="16"/>
                <w:szCs w:val="16"/>
              </w:rPr>
            </w:pPr>
            <w:r>
              <w:rPr>
                <w:sz w:val="16"/>
                <w:szCs w:val="16"/>
              </w:rPr>
              <w:t>Pública</w:t>
            </w:r>
          </w:p>
        </w:tc>
        <w:tc>
          <w:tcPr>
            <w:tcW w:w="1927"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vAlign w:val="center"/>
          </w:tcPr>
          <w:p w14:paraId="0D3BD82B" w14:textId="77777777" w:rsidR="006F678B" w:rsidRDefault="004749B5">
            <w:pPr>
              <w:pStyle w:val="Standard"/>
              <w:rPr>
                <w:sz w:val="16"/>
                <w:szCs w:val="16"/>
              </w:rPr>
            </w:pPr>
            <w:r>
              <w:rPr>
                <w:sz w:val="16"/>
                <w:szCs w:val="16"/>
              </w:rPr>
              <w:t xml:space="preserve">GESTIÓN DE LOS HUERTOS URBANOS Y ESCOLARES Y </w:t>
            </w:r>
            <w:r>
              <w:rPr>
                <w:sz w:val="16"/>
                <w:szCs w:val="16"/>
              </w:rPr>
              <w:t>ACTIVIDADES ASOCIADAS A LOS MISMOS</w:t>
            </w:r>
          </w:p>
        </w:tc>
        <w:tc>
          <w:tcPr>
            <w:tcW w:w="3853" w:type="dxa"/>
            <w:tcBorders>
              <w:top w:val="single" w:sz="2" w:space="0" w:color="000000"/>
              <w:left w:val="single" w:sz="2" w:space="0" w:color="000000"/>
              <w:bottom w:val="single" w:sz="2" w:space="0" w:color="000000"/>
              <w:right w:val="single" w:sz="2" w:space="0" w:color="000000"/>
            </w:tcBorders>
            <w:shd w:val="clear" w:color="auto" w:fill="FFFFFF"/>
            <w:tcMar>
              <w:top w:w="55" w:type="dxa"/>
              <w:left w:w="55" w:type="dxa"/>
              <w:bottom w:w="55" w:type="dxa"/>
              <w:right w:w="55" w:type="dxa"/>
            </w:tcMar>
            <w:vAlign w:val="center"/>
          </w:tcPr>
          <w:p w14:paraId="4BE09381" w14:textId="77777777" w:rsidR="006F678B" w:rsidRDefault="004749B5">
            <w:pPr>
              <w:pStyle w:val="Standard"/>
              <w:rPr>
                <w:sz w:val="16"/>
                <w:szCs w:val="16"/>
              </w:rPr>
            </w:pPr>
            <w:r>
              <w:rPr>
                <w:sz w:val="16"/>
                <w:szCs w:val="16"/>
              </w:rPr>
              <w:t>OTRAS FINALIDADES</w:t>
            </w:r>
          </w:p>
          <w:p w14:paraId="0187AA50" w14:textId="77777777" w:rsidR="006F678B" w:rsidRDefault="004749B5">
            <w:pPr>
              <w:pStyle w:val="Standard"/>
              <w:rPr>
                <w:sz w:val="16"/>
                <w:szCs w:val="16"/>
              </w:rPr>
            </w:pPr>
            <w:r>
              <w:rPr>
                <w:sz w:val="16"/>
                <w:szCs w:val="16"/>
              </w:rPr>
              <w:t>GESTIÓN AMBIENTAL</w:t>
            </w:r>
          </w:p>
        </w:tc>
      </w:tr>
    </w:tbl>
    <w:p w14:paraId="4DBEBB23" w14:textId="77777777" w:rsidR="006F678B" w:rsidRDefault="006F678B">
      <w:pPr>
        <w:rPr>
          <w:vanish/>
        </w:rPr>
      </w:pPr>
    </w:p>
    <w:tbl>
      <w:tblPr>
        <w:tblW w:w="5000" w:type="pct"/>
        <w:tblLayout w:type="fixed"/>
        <w:tblCellMar>
          <w:left w:w="10" w:type="dxa"/>
          <w:right w:w="10" w:type="dxa"/>
        </w:tblCellMar>
        <w:tblLook w:val="0000" w:firstRow="0" w:lastRow="0" w:firstColumn="0" w:lastColumn="0" w:noHBand="0" w:noVBand="0"/>
      </w:tblPr>
      <w:tblGrid>
        <w:gridCol w:w="1925"/>
        <w:gridCol w:w="1927"/>
        <w:gridCol w:w="1927"/>
        <w:gridCol w:w="3853"/>
      </w:tblGrid>
      <w:tr w:rsidR="006F678B" w14:paraId="6FAC555D" w14:textId="77777777">
        <w:tblPrEx>
          <w:tblCellMar>
            <w:top w:w="0" w:type="dxa"/>
            <w:bottom w:w="0" w:type="dxa"/>
          </w:tblCellMar>
        </w:tblPrEx>
        <w:tc>
          <w:tcPr>
            <w:tcW w:w="1925"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vAlign w:val="center"/>
          </w:tcPr>
          <w:p w14:paraId="291DFB58" w14:textId="77777777" w:rsidR="006F678B" w:rsidRDefault="004749B5">
            <w:pPr>
              <w:pStyle w:val="Standard"/>
              <w:rPr>
                <w:sz w:val="16"/>
                <w:szCs w:val="16"/>
              </w:rPr>
            </w:pPr>
            <w:r>
              <w:rPr>
                <w:sz w:val="16"/>
                <w:szCs w:val="16"/>
              </w:rPr>
              <w:t>LIMPIEZA</w:t>
            </w:r>
          </w:p>
        </w:tc>
        <w:tc>
          <w:tcPr>
            <w:tcW w:w="1927"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vAlign w:val="center"/>
          </w:tcPr>
          <w:p w14:paraId="7E401956" w14:textId="77777777" w:rsidR="006F678B" w:rsidRDefault="004749B5">
            <w:pPr>
              <w:pStyle w:val="Standard"/>
              <w:rPr>
                <w:sz w:val="16"/>
                <w:szCs w:val="16"/>
              </w:rPr>
            </w:pPr>
            <w:r>
              <w:rPr>
                <w:sz w:val="16"/>
                <w:szCs w:val="16"/>
              </w:rPr>
              <w:t>Pública</w:t>
            </w:r>
          </w:p>
        </w:tc>
        <w:tc>
          <w:tcPr>
            <w:tcW w:w="1927"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vAlign w:val="center"/>
          </w:tcPr>
          <w:p w14:paraId="7C18E52F" w14:textId="77777777" w:rsidR="006F678B" w:rsidRDefault="004749B5">
            <w:pPr>
              <w:pStyle w:val="Standard"/>
              <w:rPr>
                <w:sz w:val="16"/>
                <w:szCs w:val="16"/>
              </w:rPr>
            </w:pPr>
            <w:r>
              <w:rPr>
                <w:sz w:val="16"/>
                <w:szCs w:val="16"/>
              </w:rPr>
              <w:t>GESTIÓN DEL SERVICIO DE LIMPIEZA Y RECOGIDA DE RESIDUOS</w:t>
            </w:r>
          </w:p>
        </w:tc>
        <w:tc>
          <w:tcPr>
            <w:tcW w:w="3853" w:type="dxa"/>
            <w:tcBorders>
              <w:top w:val="single" w:sz="2" w:space="0" w:color="000000"/>
              <w:left w:val="single" w:sz="2" w:space="0" w:color="000000"/>
              <w:bottom w:val="single" w:sz="2" w:space="0" w:color="000000"/>
              <w:right w:val="single" w:sz="2" w:space="0" w:color="000000"/>
            </w:tcBorders>
            <w:shd w:val="clear" w:color="auto" w:fill="FFFFFF"/>
            <w:tcMar>
              <w:top w:w="55" w:type="dxa"/>
              <w:left w:w="55" w:type="dxa"/>
              <w:bottom w:w="55" w:type="dxa"/>
              <w:right w:w="55" w:type="dxa"/>
            </w:tcMar>
            <w:vAlign w:val="center"/>
          </w:tcPr>
          <w:p w14:paraId="621D4079" w14:textId="77777777" w:rsidR="006F678B" w:rsidRDefault="004749B5">
            <w:pPr>
              <w:pStyle w:val="Standard"/>
              <w:rPr>
                <w:sz w:val="16"/>
                <w:szCs w:val="16"/>
              </w:rPr>
            </w:pPr>
            <w:r>
              <w:rPr>
                <w:sz w:val="16"/>
                <w:szCs w:val="16"/>
              </w:rPr>
              <w:t>GESTIÓN Y CONTROL SANITARIO</w:t>
            </w:r>
          </w:p>
          <w:p w14:paraId="173F3A4D" w14:textId="77777777" w:rsidR="006F678B" w:rsidRDefault="006F678B">
            <w:pPr>
              <w:pStyle w:val="Standard"/>
              <w:rPr>
                <w:sz w:val="16"/>
                <w:szCs w:val="16"/>
              </w:rPr>
            </w:pPr>
          </w:p>
        </w:tc>
      </w:tr>
    </w:tbl>
    <w:p w14:paraId="4153D63C" w14:textId="77777777" w:rsidR="006F678B" w:rsidRDefault="006F678B">
      <w:pPr>
        <w:rPr>
          <w:vanish/>
        </w:rPr>
      </w:pPr>
    </w:p>
    <w:tbl>
      <w:tblPr>
        <w:tblW w:w="5000" w:type="pct"/>
        <w:tblLayout w:type="fixed"/>
        <w:tblCellMar>
          <w:left w:w="10" w:type="dxa"/>
          <w:right w:w="10" w:type="dxa"/>
        </w:tblCellMar>
        <w:tblLook w:val="0000" w:firstRow="0" w:lastRow="0" w:firstColumn="0" w:lastColumn="0" w:noHBand="0" w:noVBand="0"/>
      </w:tblPr>
      <w:tblGrid>
        <w:gridCol w:w="1925"/>
        <w:gridCol w:w="1927"/>
        <w:gridCol w:w="1927"/>
        <w:gridCol w:w="3853"/>
      </w:tblGrid>
      <w:tr w:rsidR="006F678B" w14:paraId="4653CEAC" w14:textId="77777777">
        <w:tblPrEx>
          <w:tblCellMar>
            <w:top w:w="0" w:type="dxa"/>
            <w:bottom w:w="0" w:type="dxa"/>
          </w:tblCellMar>
        </w:tblPrEx>
        <w:tc>
          <w:tcPr>
            <w:tcW w:w="1925"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vAlign w:val="center"/>
          </w:tcPr>
          <w:p w14:paraId="484E829B" w14:textId="77777777" w:rsidR="006F678B" w:rsidRDefault="004749B5">
            <w:pPr>
              <w:pStyle w:val="Standard"/>
              <w:rPr>
                <w:sz w:val="16"/>
                <w:szCs w:val="16"/>
              </w:rPr>
            </w:pPr>
            <w:r>
              <w:rPr>
                <w:sz w:val="16"/>
                <w:szCs w:val="16"/>
              </w:rPr>
              <w:t>PADRÓN</w:t>
            </w:r>
          </w:p>
        </w:tc>
        <w:tc>
          <w:tcPr>
            <w:tcW w:w="1927"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vAlign w:val="center"/>
          </w:tcPr>
          <w:p w14:paraId="06F540BD" w14:textId="77777777" w:rsidR="006F678B" w:rsidRDefault="004749B5">
            <w:pPr>
              <w:pStyle w:val="Standard"/>
              <w:rPr>
                <w:sz w:val="16"/>
                <w:szCs w:val="16"/>
              </w:rPr>
            </w:pPr>
            <w:r>
              <w:rPr>
                <w:sz w:val="16"/>
                <w:szCs w:val="16"/>
              </w:rPr>
              <w:t>Pública</w:t>
            </w:r>
          </w:p>
        </w:tc>
        <w:tc>
          <w:tcPr>
            <w:tcW w:w="1927"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vAlign w:val="center"/>
          </w:tcPr>
          <w:p w14:paraId="09C150A1" w14:textId="77777777" w:rsidR="006F678B" w:rsidRDefault="004749B5">
            <w:pPr>
              <w:pStyle w:val="Standard"/>
              <w:rPr>
                <w:sz w:val="16"/>
                <w:szCs w:val="16"/>
              </w:rPr>
            </w:pPr>
            <w:r>
              <w:rPr>
                <w:sz w:val="16"/>
                <w:szCs w:val="16"/>
              </w:rPr>
              <w:t>GESTIÓN DEL PADRÓN MUNICIPAL DE HABITANTES</w:t>
            </w:r>
          </w:p>
        </w:tc>
        <w:tc>
          <w:tcPr>
            <w:tcW w:w="3853" w:type="dxa"/>
            <w:tcBorders>
              <w:top w:val="single" w:sz="2" w:space="0" w:color="000000"/>
              <w:left w:val="single" w:sz="2" w:space="0" w:color="000000"/>
              <w:bottom w:val="single" w:sz="2" w:space="0" w:color="000000"/>
              <w:right w:val="single" w:sz="2" w:space="0" w:color="000000"/>
            </w:tcBorders>
            <w:shd w:val="clear" w:color="auto" w:fill="FFFFFF"/>
            <w:tcMar>
              <w:top w:w="55" w:type="dxa"/>
              <w:left w:w="55" w:type="dxa"/>
              <w:bottom w:w="55" w:type="dxa"/>
              <w:right w:w="55" w:type="dxa"/>
            </w:tcMar>
            <w:vAlign w:val="center"/>
          </w:tcPr>
          <w:p w14:paraId="583EEC48" w14:textId="77777777" w:rsidR="006F678B" w:rsidRDefault="004749B5">
            <w:pPr>
              <w:pStyle w:val="Standard"/>
              <w:rPr>
                <w:sz w:val="16"/>
                <w:szCs w:val="16"/>
              </w:rPr>
            </w:pPr>
            <w:r>
              <w:rPr>
                <w:sz w:val="16"/>
                <w:szCs w:val="16"/>
              </w:rPr>
              <w:t xml:space="preserve">PADRÓN DE </w:t>
            </w:r>
            <w:r>
              <w:rPr>
                <w:sz w:val="16"/>
                <w:szCs w:val="16"/>
              </w:rPr>
              <w:t>HABITANTES</w:t>
            </w:r>
          </w:p>
          <w:p w14:paraId="00FB5E0D" w14:textId="77777777" w:rsidR="006F678B" w:rsidRDefault="006F678B">
            <w:pPr>
              <w:pStyle w:val="Standard"/>
              <w:rPr>
                <w:sz w:val="16"/>
                <w:szCs w:val="16"/>
              </w:rPr>
            </w:pPr>
          </w:p>
        </w:tc>
      </w:tr>
    </w:tbl>
    <w:p w14:paraId="182C6DEF" w14:textId="77777777" w:rsidR="006F678B" w:rsidRDefault="006F678B">
      <w:pPr>
        <w:rPr>
          <w:vanish/>
        </w:rPr>
      </w:pPr>
    </w:p>
    <w:tbl>
      <w:tblPr>
        <w:tblW w:w="5000" w:type="pct"/>
        <w:tblLayout w:type="fixed"/>
        <w:tblCellMar>
          <w:left w:w="10" w:type="dxa"/>
          <w:right w:w="10" w:type="dxa"/>
        </w:tblCellMar>
        <w:tblLook w:val="0000" w:firstRow="0" w:lastRow="0" w:firstColumn="0" w:lastColumn="0" w:noHBand="0" w:noVBand="0"/>
      </w:tblPr>
      <w:tblGrid>
        <w:gridCol w:w="1925"/>
        <w:gridCol w:w="1927"/>
        <w:gridCol w:w="1927"/>
        <w:gridCol w:w="3853"/>
      </w:tblGrid>
      <w:tr w:rsidR="006F678B" w14:paraId="381551E3" w14:textId="77777777">
        <w:tblPrEx>
          <w:tblCellMar>
            <w:top w:w="0" w:type="dxa"/>
            <w:bottom w:w="0" w:type="dxa"/>
          </w:tblCellMar>
        </w:tblPrEx>
        <w:tc>
          <w:tcPr>
            <w:tcW w:w="1925"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vAlign w:val="center"/>
          </w:tcPr>
          <w:p w14:paraId="7B8239C5" w14:textId="77777777" w:rsidR="006F678B" w:rsidRDefault="004749B5">
            <w:pPr>
              <w:pStyle w:val="Standard"/>
              <w:rPr>
                <w:sz w:val="16"/>
                <w:szCs w:val="16"/>
              </w:rPr>
            </w:pPr>
            <w:r>
              <w:rPr>
                <w:sz w:val="16"/>
                <w:szCs w:val="16"/>
              </w:rPr>
              <w:t>MERCADOS Y VENTA AMBULANTE</w:t>
            </w:r>
          </w:p>
        </w:tc>
        <w:tc>
          <w:tcPr>
            <w:tcW w:w="1927"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vAlign w:val="center"/>
          </w:tcPr>
          <w:p w14:paraId="4DEF3380" w14:textId="77777777" w:rsidR="006F678B" w:rsidRDefault="004749B5">
            <w:pPr>
              <w:pStyle w:val="Standard"/>
              <w:rPr>
                <w:sz w:val="16"/>
                <w:szCs w:val="16"/>
              </w:rPr>
            </w:pPr>
            <w:r>
              <w:rPr>
                <w:sz w:val="16"/>
                <w:szCs w:val="16"/>
              </w:rPr>
              <w:t>Pública</w:t>
            </w:r>
          </w:p>
        </w:tc>
        <w:tc>
          <w:tcPr>
            <w:tcW w:w="1927"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vAlign w:val="center"/>
          </w:tcPr>
          <w:p w14:paraId="6C9795EE" w14:textId="77777777" w:rsidR="006F678B" w:rsidRDefault="004749B5">
            <w:pPr>
              <w:pStyle w:val="Standard"/>
              <w:rPr>
                <w:sz w:val="16"/>
                <w:szCs w:val="16"/>
              </w:rPr>
            </w:pPr>
            <w:r>
              <w:rPr>
                <w:sz w:val="16"/>
                <w:szCs w:val="16"/>
              </w:rPr>
              <w:t>GESTIÓN DE LAS LICENCIAS DE LOS MERCADOS MUNICIPALES Y DE VENTA AMBULANTE</w:t>
            </w:r>
          </w:p>
        </w:tc>
        <w:tc>
          <w:tcPr>
            <w:tcW w:w="3853" w:type="dxa"/>
            <w:tcBorders>
              <w:top w:val="single" w:sz="2" w:space="0" w:color="000000"/>
              <w:left w:val="single" w:sz="2" w:space="0" w:color="000000"/>
              <w:bottom w:val="single" w:sz="2" w:space="0" w:color="000000"/>
              <w:right w:val="single" w:sz="2" w:space="0" w:color="000000"/>
            </w:tcBorders>
            <w:shd w:val="clear" w:color="auto" w:fill="FFFFFF"/>
            <w:tcMar>
              <w:top w:w="55" w:type="dxa"/>
              <w:left w:w="55" w:type="dxa"/>
              <w:bottom w:w="55" w:type="dxa"/>
              <w:right w:w="55" w:type="dxa"/>
            </w:tcMar>
            <w:vAlign w:val="center"/>
          </w:tcPr>
          <w:p w14:paraId="0E5FC2E6" w14:textId="77777777" w:rsidR="006F678B" w:rsidRDefault="004749B5">
            <w:pPr>
              <w:pStyle w:val="Standard"/>
              <w:rPr>
                <w:sz w:val="16"/>
                <w:szCs w:val="16"/>
              </w:rPr>
            </w:pPr>
            <w:r>
              <w:rPr>
                <w:sz w:val="16"/>
                <w:szCs w:val="16"/>
              </w:rPr>
              <w:t>OTRAS FINALIDADES, PROCEDIMIENTO ADMINISTRATIVO</w:t>
            </w:r>
          </w:p>
          <w:p w14:paraId="0AC4B9B7" w14:textId="77777777" w:rsidR="006F678B" w:rsidRDefault="004749B5">
            <w:pPr>
              <w:pStyle w:val="Standard"/>
              <w:rPr>
                <w:sz w:val="16"/>
                <w:szCs w:val="16"/>
              </w:rPr>
            </w:pPr>
            <w:r>
              <w:rPr>
                <w:sz w:val="16"/>
                <w:szCs w:val="16"/>
              </w:rPr>
              <w:t>GESTIÓN DE MERCADOS, MERCADILLOS, FERIAS Y VENTA AMBULANTE</w:t>
            </w:r>
          </w:p>
        </w:tc>
      </w:tr>
    </w:tbl>
    <w:p w14:paraId="24F331FB" w14:textId="77777777" w:rsidR="006F678B" w:rsidRDefault="006F678B">
      <w:pPr>
        <w:rPr>
          <w:vanish/>
        </w:rPr>
      </w:pPr>
    </w:p>
    <w:tbl>
      <w:tblPr>
        <w:tblW w:w="5000" w:type="pct"/>
        <w:tblLayout w:type="fixed"/>
        <w:tblCellMar>
          <w:left w:w="10" w:type="dxa"/>
          <w:right w:w="10" w:type="dxa"/>
        </w:tblCellMar>
        <w:tblLook w:val="0000" w:firstRow="0" w:lastRow="0" w:firstColumn="0" w:lastColumn="0" w:noHBand="0" w:noVBand="0"/>
      </w:tblPr>
      <w:tblGrid>
        <w:gridCol w:w="1925"/>
        <w:gridCol w:w="1927"/>
        <w:gridCol w:w="1927"/>
        <w:gridCol w:w="3853"/>
      </w:tblGrid>
      <w:tr w:rsidR="006F678B" w14:paraId="3AE51D0B" w14:textId="77777777">
        <w:tblPrEx>
          <w:tblCellMar>
            <w:top w:w="0" w:type="dxa"/>
            <w:bottom w:w="0" w:type="dxa"/>
          </w:tblCellMar>
        </w:tblPrEx>
        <w:tc>
          <w:tcPr>
            <w:tcW w:w="1925"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vAlign w:val="center"/>
          </w:tcPr>
          <w:p w14:paraId="20D12CB9" w14:textId="77777777" w:rsidR="006F678B" w:rsidRDefault="004749B5">
            <w:pPr>
              <w:pStyle w:val="Standard"/>
              <w:rPr>
                <w:sz w:val="16"/>
                <w:szCs w:val="16"/>
              </w:rPr>
            </w:pPr>
            <w:r>
              <w:rPr>
                <w:sz w:val="16"/>
                <w:szCs w:val="16"/>
              </w:rPr>
              <w:t>PARTICIPACIÓN CIUDADANA</w:t>
            </w:r>
          </w:p>
        </w:tc>
        <w:tc>
          <w:tcPr>
            <w:tcW w:w="1927"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vAlign w:val="center"/>
          </w:tcPr>
          <w:p w14:paraId="13AD7413" w14:textId="77777777" w:rsidR="006F678B" w:rsidRDefault="004749B5">
            <w:pPr>
              <w:pStyle w:val="Standard"/>
              <w:rPr>
                <w:sz w:val="16"/>
                <w:szCs w:val="16"/>
              </w:rPr>
            </w:pPr>
            <w:r>
              <w:rPr>
                <w:sz w:val="16"/>
                <w:szCs w:val="16"/>
              </w:rPr>
              <w:t>Pública</w:t>
            </w:r>
          </w:p>
        </w:tc>
        <w:tc>
          <w:tcPr>
            <w:tcW w:w="1927"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vAlign w:val="center"/>
          </w:tcPr>
          <w:p w14:paraId="004ABF98" w14:textId="77777777" w:rsidR="006F678B" w:rsidRDefault="004749B5">
            <w:pPr>
              <w:pStyle w:val="Standard"/>
              <w:rPr>
                <w:sz w:val="16"/>
                <w:szCs w:val="16"/>
              </w:rPr>
            </w:pPr>
            <w:r>
              <w:rPr>
                <w:sz w:val="16"/>
                <w:szCs w:val="16"/>
              </w:rPr>
              <w:t>GESTIÓN DE LA PARTICIPACIÓN CIUDADANA EN LOS ÓRGANOS DE GOBIERNO MUNICIPALES Y DE PARTICIPACIÓN CIUDANA</w:t>
            </w:r>
          </w:p>
        </w:tc>
        <w:tc>
          <w:tcPr>
            <w:tcW w:w="3853" w:type="dxa"/>
            <w:tcBorders>
              <w:top w:val="single" w:sz="2" w:space="0" w:color="000000"/>
              <w:left w:val="single" w:sz="2" w:space="0" w:color="000000"/>
              <w:bottom w:val="single" w:sz="2" w:space="0" w:color="000000"/>
              <w:right w:val="single" w:sz="2" w:space="0" w:color="000000"/>
            </w:tcBorders>
            <w:shd w:val="clear" w:color="auto" w:fill="FFFFFF"/>
            <w:tcMar>
              <w:top w:w="55" w:type="dxa"/>
              <w:left w:w="55" w:type="dxa"/>
              <w:bottom w:w="55" w:type="dxa"/>
              <w:right w:w="55" w:type="dxa"/>
            </w:tcMar>
            <w:vAlign w:val="center"/>
          </w:tcPr>
          <w:p w14:paraId="4EA4D0A8" w14:textId="77777777" w:rsidR="006F678B" w:rsidRDefault="006F678B">
            <w:pPr>
              <w:pStyle w:val="Standard"/>
              <w:rPr>
                <w:sz w:val="16"/>
                <w:szCs w:val="16"/>
              </w:rPr>
            </w:pPr>
          </w:p>
          <w:p w14:paraId="23E59DD8" w14:textId="77777777" w:rsidR="006F678B" w:rsidRDefault="004749B5">
            <w:pPr>
              <w:pStyle w:val="Standard"/>
              <w:rPr>
                <w:sz w:val="16"/>
                <w:szCs w:val="16"/>
              </w:rPr>
            </w:pPr>
            <w:r>
              <w:rPr>
                <w:sz w:val="16"/>
                <w:szCs w:val="16"/>
              </w:rPr>
              <w:t>GESTIÓN Y PROMOCIÓN DE LA PARTICIPACIÓN CIUDADANA</w:t>
            </w:r>
          </w:p>
        </w:tc>
      </w:tr>
    </w:tbl>
    <w:p w14:paraId="029803F8" w14:textId="77777777" w:rsidR="006F678B" w:rsidRDefault="006F678B">
      <w:pPr>
        <w:rPr>
          <w:vanish/>
        </w:rPr>
      </w:pPr>
    </w:p>
    <w:tbl>
      <w:tblPr>
        <w:tblW w:w="5000" w:type="pct"/>
        <w:tblLayout w:type="fixed"/>
        <w:tblCellMar>
          <w:left w:w="10" w:type="dxa"/>
          <w:right w:w="10" w:type="dxa"/>
        </w:tblCellMar>
        <w:tblLook w:val="0000" w:firstRow="0" w:lastRow="0" w:firstColumn="0" w:lastColumn="0" w:noHBand="0" w:noVBand="0"/>
      </w:tblPr>
      <w:tblGrid>
        <w:gridCol w:w="1925"/>
        <w:gridCol w:w="1927"/>
        <w:gridCol w:w="1927"/>
        <w:gridCol w:w="3853"/>
      </w:tblGrid>
      <w:tr w:rsidR="006F678B" w14:paraId="4747295A" w14:textId="77777777">
        <w:tblPrEx>
          <w:tblCellMar>
            <w:top w:w="0" w:type="dxa"/>
            <w:bottom w:w="0" w:type="dxa"/>
          </w:tblCellMar>
        </w:tblPrEx>
        <w:tc>
          <w:tcPr>
            <w:tcW w:w="1925"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vAlign w:val="center"/>
          </w:tcPr>
          <w:p w14:paraId="1CDCF3D3" w14:textId="77777777" w:rsidR="006F678B" w:rsidRDefault="004749B5">
            <w:pPr>
              <w:pStyle w:val="Standard"/>
              <w:rPr>
                <w:sz w:val="16"/>
                <w:szCs w:val="16"/>
              </w:rPr>
            </w:pPr>
            <w:r>
              <w:rPr>
                <w:sz w:val="16"/>
                <w:szCs w:val="16"/>
              </w:rPr>
              <w:t>SERVICIOS INTERACTIVOS</w:t>
            </w:r>
          </w:p>
        </w:tc>
        <w:tc>
          <w:tcPr>
            <w:tcW w:w="1927"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vAlign w:val="center"/>
          </w:tcPr>
          <w:p w14:paraId="63829801" w14:textId="77777777" w:rsidR="006F678B" w:rsidRDefault="004749B5">
            <w:pPr>
              <w:pStyle w:val="Standard"/>
              <w:rPr>
                <w:sz w:val="16"/>
                <w:szCs w:val="16"/>
              </w:rPr>
            </w:pPr>
            <w:r>
              <w:rPr>
                <w:sz w:val="16"/>
                <w:szCs w:val="16"/>
              </w:rPr>
              <w:t>Pública</w:t>
            </w:r>
          </w:p>
        </w:tc>
        <w:tc>
          <w:tcPr>
            <w:tcW w:w="1927"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vAlign w:val="center"/>
          </w:tcPr>
          <w:p w14:paraId="240E519B" w14:textId="77777777" w:rsidR="006F678B" w:rsidRDefault="004749B5">
            <w:pPr>
              <w:pStyle w:val="Standard"/>
              <w:rPr>
                <w:sz w:val="16"/>
                <w:szCs w:val="16"/>
              </w:rPr>
            </w:pPr>
            <w:r>
              <w:rPr>
                <w:sz w:val="16"/>
                <w:szCs w:val="16"/>
              </w:rPr>
              <w:t xml:space="preserve">GESTIÓN DE SERVICIOS Y </w:t>
            </w:r>
            <w:r>
              <w:rPr>
                <w:sz w:val="16"/>
                <w:szCs w:val="16"/>
              </w:rPr>
              <w:t>PLATAFORMAS INTERACTIVAS AL CIUDADANO</w:t>
            </w:r>
          </w:p>
        </w:tc>
        <w:tc>
          <w:tcPr>
            <w:tcW w:w="3853" w:type="dxa"/>
            <w:tcBorders>
              <w:top w:val="single" w:sz="2" w:space="0" w:color="000000"/>
              <w:left w:val="single" w:sz="2" w:space="0" w:color="000000"/>
              <w:bottom w:val="single" w:sz="2" w:space="0" w:color="000000"/>
              <w:right w:val="single" w:sz="2" w:space="0" w:color="000000"/>
            </w:tcBorders>
            <w:shd w:val="clear" w:color="auto" w:fill="FFFFFF"/>
            <w:tcMar>
              <w:top w:w="55" w:type="dxa"/>
              <w:left w:w="55" w:type="dxa"/>
              <w:bottom w:w="55" w:type="dxa"/>
              <w:right w:w="55" w:type="dxa"/>
            </w:tcMar>
            <w:vAlign w:val="center"/>
          </w:tcPr>
          <w:p w14:paraId="545D68B8" w14:textId="77777777" w:rsidR="006F678B" w:rsidRDefault="006F678B">
            <w:pPr>
              <w:pStyle w:val="Standard"/>
              <w:rPr>
                <w:sz w:val="16"/>
                <w:szCs w:val="16"/>
              </w:rPr>
            </w:pPr>
          </w:p>
          <w:p w14:paraId="1E874AA4" w14:textId="77777777" w:rsidR="006F678B" w:rsidRDefault="004749B5">
            <w:pPr>
              <w:pStyle w:val="Standard"/>
              <w:rPr>
                <w:sz w:val="16"/>
                <w:szCs w:val="16"/>
              </w:rPr>
            </w:pPr>
            <w:r>
              <w:rPr>
                <w:sz w:val="16"/>
                <w:szCs w:val="16"/>
              </w:rPr>
              <w:t>REGISTRO Y GESTIÓN DE SERVICIOS INTERACTIVOS</w:t>
            </w:r>
          </w:p>
        </w:tc>
      </w:tr>
    </w:tbl>
    <w:p w14:paraId="100A4F3E" w14:textId="77777777" w:rsidR="006F678B" w:rsidRDefault="006F678B">
      <w:pPr>
        <w:rPr>
          <w:vanish/>
        </w:rPr>
      </w:pPr>
    </w:p>
    <w:tbl>
      <w:tblPr>
        <w:tblW w:w="5000" w:type="pct"/>
        <w:tblLayout w:type="fixed"/>
        <w:tblCellMar>
          <w:left w:w="10" w:type="dxa"/>
          <w:right w:w="10" w:type="dxa"/>
        </w:tblCellMar>
        <w:tblLook w:val="0000" w:firstRow="0" w:lastRow="0" w:firstColumn="0" w:lastColumn="0" w:noHBand="0" w:noVBand="0"/>
      </w:tblPr>
      <w:tblGrid>
        <w:gridCol w:w="1925"/>
        <w:gridCol w:w="1927"/>
        <w:gridCol w:w="1927"/>
        <w:gridCol w:w="3853"/>
      </w:tblGrid>
      <w:tr w:rsidR="006F678B" w14:paraId="19B09140" w14:textId="77777777">
        <w:tblPrEx>
          <w:tblCellMar>
            <w:top w:w="0" w:type="dxa"/>
            <w:bottom w:w="0" w:type="dxa"/>
          </w:tblCellMar>
        </w:tblPrEx>
        <w:tc>
          <w:tcPr>
            <w:tcW w:w="1925"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vAlign w:val="center"/>
          </w:tcPr>
          <w:p w14:paraId="768EC66D" w14:textId="77777777" w:rsidR="006F678B" w:rsidRDefault="004749B5">
            <w:pPr>
              <w:pStyle w:val="Standard"/>
              <w:rPr>
                <w:sz w:val="16"/>
                <w:szCs w:val="16"/>
              </w:rPr>
            </w:pPr>
            <w:r>
              <w:rPr>
                <w:sz w:val="16"/>
                <w:szCs w:val="16"/>
              </w:rPr>
              <w:t>TARJETAS DE ARMAS</w:t>
            </w:r>
          </w:p>
        </w:tc>
        <w:tc>
          <w:tcPr>
            <w:tcW w:w="1927"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vAlign w:val="center"/>
          </w:tcPr>
          <w:p w14:paraId="5E5F39AF" w14:textId="77777777" w:rsidR="006F678B" w:rsidRDefault="004749B5">
            <w:pPr>
              <w:pStyle w:val="Standard"/>
              <w:rPr>
                <w:sz w:val="16"/>
                <w:szCs w:val="16"/>
              </w:rPr>
            </w:pPr>
            <w:r>
              <w:rPr>
                <w:sz w:val="16"/>
                <w:szCs w:val="16"/>
              </w:rPr>
              <w:t>Pública</w:t>
            </w:r>
          </w:p>
        </w:tc>
        <w:tc>
          <w:tcPr>
            <w:tcW w:w="1927"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vAlign w:val="center"/>
          </w:tcPr>
          <w:p w14:paraId="0634D29B" w14:textId="77777777" w:rsidR="006F678B" w:rsidRDefault="004749B5">
            <w:pPr>
              <w:pStyle w:val="Standard"/>
              <w:rPr>
                <w:sz w:val="16"/>
                <w:szCs w:val="16"/>
              </w:rPr>
            </w:pPr>
            <w:r>
              <w:rPr>
                <w:sz w:val="16"/>
                <w:szCs w:val="16"/>
              </w:rPr>
              <w:t>GESTIÓN DE LAS TARJETAS DE ARMAS DE CUARTA CATEGORÍA</w:t>
            </w:r>
          </w:p>
        </w:tc>
        <w:tc>
          <w:tcPr>
            <w:tcW w:w="3853" w:type="dxa"/>
            <w:tcBorders>
              <w:top w:val="single" w:sz="2" w:space="0" w:color="000000"/>
              <w:left w:val="single" w:sz="2" w:space="0" w:color="000000"/>
              <w:bottom w:val="single" w:sz="2" w:space="0" w:color="000000"/>
              <w:right w:val="single" w:sz="2" w:space="0" w:color="000000"/>
            </w:tcBorders>
            <w:shd w:val="clear" w:color="auto" w:fill="FFFFFF"/>
            <w:tcMar>
              <w:top w:w="55" w:type="dxa"/>
              <w:left w:w="55" w:type="dxa"/>
              <w:bottom w:w="55" w:type="dxa"/>
              <w:right w:w="55" w:type="dxa"/>
            </w:tcMar>
            <w:vAlign w:val="center"/>
          </w:tcPr>
          <w:p w14:paraId="33804A98" w14:textId="77777777" w:rsidR="006F678B" w:rsidRDefault="004749B5">
            <w:pPr>
              <w:pStyle w:val="Standard"/>
              <w:rPr>
                <w:sz w:val="16"/>
                <w:szCs w:val="16"/>
              </w:rPr>
            </w:pPr>
            <w:r>
              <w:rPr>
                <w:sz w:val="16"/>
                <w:szCs w:val="16"/>
              </w:rPr>
              <w:t>PROCEDIMIENTO ADMINISTRATIVO</w:t>
            </w:r>
          </w:p>
          <w:p w14:paraId="5BBA6B3B" w14:textId="77777777" w:rsidR="006F678B" w:rsidRDefault="004749B5">
            <w:pPr>
              <w:pStyle w:val="Standard"/>
              <w:rPr>
                <w:sz w:val="16"/>
                <w:szCs w:val="16"/>
              </w:rPr>
            </w:pPr>
            <w:r>
              <w:rPr>
                <w:sz w:val="16"/>
                <w:szCs w:val="16"/>
              </w:rPr>
              <w:t>GESTIÓN DE LICENCIAS DE ARMAS DE CUARTA CATEGORÍA.</w:t>
            </w:r>
          </w:p>
        </w:tc>
      </w:tr>
    </w:tbl>
    <w:p w14:paraId="25C0FD6C" w14:textId="77777777" w:rsidR="006F678B" w:rsidRDefault="006F678B">
      <w:pPr>
        <w:rPr>
          <w:vanish/>
        </w:rPr>
      </w:pPr>
    </w:p>
    <w:tbl>
      <w:tblPr>
        <w:tblW w:w="5000" w:type="pct"/>
        <w:tblLayout w:type="fixed"/>
        <w:tblCellMar>
          <w:left w:w="10" w:type="dxa"/>
          <w:right w:w="10" w:type="dxa"/>
        </w:tblCellMar>
        <w:tblLook w:val="0000" w:firstRow="0" w:lastRow="0" w:firstColumn="0" w:lastColumn="0" w:noHBand="0" w:noVBand="0"/>
      </w:tblPr>
      <w:tblGrid>
        <w:gridCol w:w="1925"/>
        <w:gridCol w:w="1927"/>
        <w:gridCol w:w="1927"/>
        <w:gridCol w:w="3853"/>
      </w:tblGrid>
      <w:tr w:rsidR="006F678B" w14:paraId="1E09B55B" w14:textId="77777777">
        <w:tblPrEx>
          <w:tblCellMar>
            <w:top w:w="0" w:type="dxa"/>
            <w:bottom w:w="0" w:type="dxa"/>
          </w:tblCellMar>
        </w:tblPrEx>
        <w:tc>
          <w:tcPr>
            <w:tcW w:w="1925"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vAlign w:val="center"/>
          </w:tcPr>
          <w:p w14:paraId="77C6E269" w14:textId="77777777" w:rsidR="006F678B" w:rsidRDefault="004749B5">
            <w:pPr>
              <w:pStyle w:val="Standard"/>
              <w:rPr>
                <w:sz w:val="16"/>
                <w:szCs w:val="16"/>
              </w:rPr>
            </w:pPr>
            <w:r>
              <w:rPr>
                <w:sz w:val="16"/>
                <w:szCs w:val="16"/>
              </w:rPr>
              <w:t>VEHÍCULOS</w:t>
            </w:r>
            <w:r>
              <w:rPr>
                <w:sz w:val="16"/>
                <w:szCs w:val="16"/>
              </w:rPr>
              <w:t xml:space="preserve"> ABANDONADOS</w:t>
            </w:r>
          </w:p>
        </w:tc>
        <w:tc>
          <w:tcPr>
            <w:tcW w:w="1927"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vAlign w:val="center"/>
          </w:tcPr>
          <w:p w14:paraId="23E8CF9B" w14:textId="77777777" w:rsidR="006F678B" w:rsidRDefault="004749B5">
            <w:pPr>
              <w:pStyle w:val="Standard"/>
              <w:rPr>
                <w:sz w:val="16"/>
                <w:szCs w:val="16"/>
              </w:rPr>
            </w:pPr>
            <w:r>
              <w:rPr>
                <w:sz w:val="16"/>
                <w:szCs w:val="16"/>
              </w:rPr>
              <w:t>Pública</w:t>
            </w:r>
          </w:p>
        </w:tc>
        <w:tc>
          <w:tcPr>
            <w:tcW w:w="1927"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vAlign w:val="center"/>
          </w:tcPr>
          <w:p w14:paraId="357131B8" w14:textId="77777777" w:rsidR="006F678B" w:rsidRDefault="004749B5">
            <w:pPr>
              <w:pStyle w:val="Standard"/>
              <w:rPr>
                <w:sz w:val="16"/>
                <w:szCs w:val="16"/>
              </w:rPr>
            </w:pPr>
            <w:r>
              <w:rPr>
                <w:sz w:val="16"/>
                <w:szCs w:val="16"/>
              </w:rPr>
              <w:t>CONTROL Y GESTIÓN DE LA RETIRADA DE LOS VEHÍCULOS ABANDONADOS EN LA VÍA PUBLICA</w:t>
            </w:r>
          </w:p>
        </w:tc>
        <w:tc>
          <w:tcPr>
            <w:tcW w:w="3853" w:type="dxa"/>
            <w:tcBorders>
              <w:top w:val="single" w:sz="2" w:space="0" w:color="000000"/>
              <w:left w:val="single" w:sz="2" w:space="0" w:color="000000"/>
              <w:bottom w:val="single" w:sz="2" w:space="0" w:color="000000"/>
              <w:right w:val="single" w:sz="2" w:space="0" w:color="000000"/>
            </w:tcBorders>
            <w:shd w:val="clear" w:color="auto" w:fill="FFFFFF"/>
            <w:tcMar>
              <w:top w:w="55" w:type="dxa"/>
              <w:left w:w="55" w:type="dxa"/>
              <w:bottom w:w="55" w:type="dxa"/>
              <w:right w:w="55" w:type="dxa"/>
            </w:tcMar>
            <w:vAlign w:val="center"/>
          </w:tcPr>
          <w:p w14:paraId="528D3377" w14:textId="77777777" w:rsidR="006F678B" w:rsidRDefault="006F678B">
            <w:pPr>
              <w:pStyle w:val="Standard"/>
              <w:rPr>
                <w:sz w:val="16"/>
                <w:szCs w:val="16"/>
              </w:rPr>
            </w:pPr>
          </w:p>
          <w:p w14:paraId="0DFC2AFC" w14:textId="77777777" w:rsidR="006F678B" w:rsidRDefault="004749B5">
            <w:pPr>
              <w:pStyle w:val="Standard"/>
              <w:rPr>
                <w:sz w:val="16"/>
                <w:szCs w:val="16"/>
              </w:rPr>
            </w:pPr>
            <w:r>
              <w:rPr>
                <w:sz w:val="16"/>
                <w:szCs w:val="16"/>
              </w:rPr>
              <w:t>CONTROL Y GESTIÓN DE LA RETIRADA DE LOS VEHÍCULOS ABANDONADOS EN LA VÍA PUBLICA</w:t>
            </w:r>
          </w:p>
        </w:tc>
      </w:tr>
    </w:tbl>
    <w:p w14:paraId="757F1330" w14:textId="77777777" w:rsidR="006F678B" w:rsidRDefault="006F678B">
      <w:pPr>
        <w:rPr>
          <w:vanish/>
        </w:rPr>
      </w:pPr>
    </w:p>
    <w:tbl>
      <w:tblPr>
        <w:tblW w:w="5000" w:type="pct"/>
        <w:tblLayout w:type="fixed"/>
        <w:tblCellMar>
          <w:left w:w="10" w:type="dxa"/>
          <w:right w:w="10" w:type="dxa"/>
        </w:tblCellMar>
        <w:tblLook w:val="0000" w:firstRow="0" w:lastRow="0" w:firstColumn="0" w:lastColumn="0" w:noHBand="0" w:noVBand="0"/>
      </w:tblPr>
      <w:tblGrid>
        <w:gridCol w:w="1925"/>
        <w:gridCol w:w="1927"/>
        <w:gridCol w:w="1927"/>
        <w:gridCol w:w="3853"/>
      </w:tblGrid>
      <w:tr w:rsidR="006F678B" w14:paraId="6BD7FB89" w14:textId="77777777">
        <w:tblPrEx>
          <w:tblCellMar>
            <w:top w:w="0" w:type="dxa"/>
            <w:bottom w:w="0" w:type="dxa"/>
          </w:tblCellMar>
        </w:tblPrEx>
        <w:tc>
          <w:tcPr>
            <w:tcW w:w="1925"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vAlign w:val="center"/>
          </w:tcPr>
          <w:p w14:paraId="270FFBF2" w14:textId="77777777" w:rsidR="006F678B" w:rsidRDefault="004749B5">
            <w:pPr>
              <w:pStyle w:val="Standard"/>
              <w:rPr>
                <w:sz w:val="16"/>
                <w:szCs w:val="16"/>
              </w:rPr>
            </w:pPr>
            <w:r>
              <w:rPr>
                <w:sz w:val="16"/>
                <w:szCs w:val="16"/>
              </w:rPr>
              <w:t xml:space="preserve">MANTENIMIENTO DEL MOBILIARIO URBANO INCLUYENDO PARQUES Y </w:t>
            </w:r>
            <w:r>
              <w:rPr>
                <w:sz w:val="16"/>
                <w:szCs w:val="16"/>
              </w:rPr>
              <w:t>JARDINES, ALUMBRADO, AGUAS, ETC</w:t>
            </w:r>
          </w:p>
        </w:tc>
        <w:tc>
          <w:tcPr>
            <w:tcW w:w="1927"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vAlign w:val="center"/>
          </w:tcPr>
          <w:p w14:paraId="2B412EC9" w14:textId="77777777" w:rsidR="006F678B" w:rsidRDefault="004749B5">
            <w:pPr>
              <w:pStyle w:val="Standard"/>
              <w:rPr>
                <w:sz w:val="16"/>
                <w:szCs w:val="16"/>
              </w:rPr>
            </w:pPr>
            <w:r>
              <w:rPr>
                <w:sz w:val="16"/>
                <w:szCs w:val="16"/>
              </w:rPr>
              <w:t>Pública</w:t>
            </w:r>
          </w:p>
        </w:tc>
        <w:tc>
          <w:tcPr>
            <w:tcW w:w="1927"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vAlign w:val="center"/>
          </w:tcPr>
          <w:p w14:paraId="7EAC8D83" w14:textId="77777777" w:rsidR="006F678B" w:rsidRDefault="004749B5">
            <w:pPr>
              <w:pStyle w:val="Standard"/>
              <w:rPr>
                <w:sz w:val="16"/>
                <w:szCs w:val="16"/>
              </w:rPr>
            </w:pPr>
            <w:r>
              <w:rPr>
                <w:sz w:val="16"/>
                <w:szCs w:val="16"/>
              </w:rPr>
              <w:t>MANTENIMIENTO DEL MOBILIARIO URBANO INCLUYENDO PARQUES Y JARDINES, ALUMBRADO, AGUAS, ETC</w:t>
            </w:r>
          </w:p>
        </w:tc>
        <w:tc>
          <w:tcPr>
            <w:tcW w:w="3853" w:type="dxa"/>
            <w:tcBorders>
              <w:top w:val="single" w:sz="2" w:space="0" w:color="000000"/>
              <w:left w:val="single" w:sz="2" w:space="0" w:color="000000"/>
              <w:bottom w:val="single" w:sz="2" w:space="0" w:color="000000"/>
              <w:right w:val="single" w:sz="2" w:space="0" w:color="000000"/>
            </w:tcBorders>
            <w:shd w:val="clear" w:color="auto" w:fill="FFFFFF"/>
            <w:tcMar>
              <w:top w:w="55" w:type="dxa"/>
              <w:left w:w="55" w:type="dxa"/>
              <w:bottom w:w="55" w:type="dxa"/>
              <w:right w:w="55" w:type="dxa"/>
            </w:tcMar>
            <w:vAlign w:val="center"/>
          </w:tcPr>
          <w:p w14:paraId="3CBDD925" w14:textId="77777777" w:rsidR="006F678B" w:rsidRDefault="006F678B">
            <w:pPr>
              <w:pStyle w:val="Standard"/>
              <w:rPr>
                <w:sz w:val="16"/>
                <w:szCs w:val="16"/>
              </w:rPr>
            </w:pPr>
          </w:p>
          <w:p w14:paraId="5A403256" w14:textId="77777777" w:rsidR="006F678B" w:rsidRDefault="004749B5">
            <w:pPr>
              <w:pStyle w:val="Standard"/>
              <w:rPr>
                <w:sz w:val="16"/>
                <w:szCs w:val="16"/>
              </w:rPr>
            </w:pPr>
            <w:r>
              <w:rPr>
                <w:sz w:val="16"/>
                <w:szCs w:val="16"/>
              </w:rPr>
              <w:t>MANTENIMIENTO DEL MOBILIARIO URBANO INCLUYENDO PARQUES Y JARDINES, ALUMBRADO, AGUAS, ETC</w:t>
            </w:r>
          </w:p>
        </w:tc>
      </w:tr>
    </w:tbl>
    <w:p w14:paraId="57D99EFE" w14:textId="77777777" w:rsidR="006F678B" w:rsidRDefault="006F678B">
      <w:pPr>
        <w:rPr>
          <w:vanish/>
        </w:rPr>
      </w:pPr>
    </w:p>
    <w:tbl>
      <w:tblPr>
        <w:tblW w:w="5000" w:type="pct"/>
        <w:tblLayout w:type="fixed"/>
        <w:tblCellMar>
          <w:left w:w="10" w:type="dxa"/>
          <w:right w:w="10" w:type="dxa"/>
        </w:tblCellMar>
        <w:tblLook w:val="0000" w:firstRow="0" w:lastRow="0" w:firstColumn="0" w:lastColumn="0" w:noHBand="0" w:noVBand="0"/>
      </w:tblPr>
      <w:tblGrid>
        <w:gridCol w:w="1925"/>
        <w:gridCol w:w="1927"/>
        <w:gridCol w:w="1927"/>
        <w:gridCol w:w="3853"/>
      </w:tblGrid>
      <w:tr w:rsidR="006F678B" w14:paraId="0E93480C" w14:textId="77777777">
        <w:tblPrEx>
          <w:tblCellMar>
            <w:top w:w="0" w:type="dxa"/>
            <w:bottom w:w="0" w:type="dxa"/>
          </w:tblCellMar>
        </w:tblPrEx>
        <w:tc>
          <w:tcPr>
            <w:tcW w:w="1925"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vAlign w:val="center"/>
          </w:tcPr>
          <w:p w14:paraId="52B56996" w14:textId="77777777" w:rsidR="006F678B" w:rsidRDefault="004749B5">
            <w:pPr>
              <w:pStyle w:val="Standard"/>
              <w:rPr>
                <w:sz w:val="16"/>
                <w:szCs w:val="16"/>
              </w:rPr>
            </w:pPr>
            <w:r>
              <w:rPr>
                <w:sz w:val="16"/>
                <w:szCs w:val="16"/>
              </w:rPr>
              <w:t>VIVIENDA</w:t>
            </w:r>
          </w:p>
        </w:tc>
        <w:tc>
          <w:tcPr>
            <w:tcW w:w="1927"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vAlign w:val="center"/>
          </w:tcPr>
          <w:p w14:paraId="14A08E3D" w14:textId="77777777" w:rsidR="006F678B" w:rsidRDefault="004749B5">
            <w:pPr>
              <w:pStyle w:val="Standard"/>
              <w:rPr>
                <w:sz w:val="16"/>
                <w:szCs w:val="16"/>
              </w:rPr>
            </w:pPr>
            <w:r>
              <w:rPr>
                <w:sz w:val="16"/>
                <w:szCs w:val="16"/>
              </w:rPr>
              <w:t>Pública</w:t>
            </w:r>
          </w:p>
        </w:tc>
        <w:tc>
          <w:tcPr>
            <w:tcW w:w="1927"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vAlign w:val="center"/>
          </w:tcPr>
          <w:p w14:paraId="6E7D7F77" w14:textId="77777777" w:rsidR="006F678B" w:rsidRDefault="004749B5">
            <w:pPr>
              <w:pStyle w:val="Standard"/>
              <w:rPr>
                <w:sz w:val="16"/>
                <w:szCs w:val="16"/>
              </w:rPr>
            </w:pPr>
            <w:r>
              <w:rPr>
                <w:sz w:val="16"/>
                <w:szCs w:val="16"/>
              </w:rPr>
              <w:t>DATOS PARA LA BARE</w:t>
            </w:r>
            <w:r>
              <w:rPr>
                <w:sz w:val="16"/>
                <w:szCs w:val="16"/>
              </w:rPr>
              <w:t>MACIÓN DE SOLICITUDES DE VIVIENDA DE PROMOCIÓN MUNICIPAL Y POSTERIOR ADJUDICACIÓN,</w:t>
            </w:r>
          </w:p>
        </w:tc>
        <w:tc>
          <w:tcPr>
            <w:tcW w:w="3853" w:type="dxa"/>
            <w:tcBorders>
              <w:top w:val="single" w:sz="2" w:space="0" w:color="000000"/>
              <w:left w:val="single" w:sz="2" w:space="0" w:color="000000"/>
              <w:bottom w:val="single" w:sz="2" w:space="0" w:color="000000"/>
              <w:right w:val="single" w:sz="2" w:space="0" w:color="000000"/>
            </w:tcBorders>
            <w:shd w:val="clear" w:color="auto" w:fill="FFFFFF"/>
            <w:tcMar>
              <w:top w:w="55" w:type="dxa"/>
              <w:left w:w="55" w:type="dxa"/>
              <w:bottom w:w="55" w:type="dxa"/>
              <w:right w:w="55" w:type="dxa"/>
            </w:tcMar>
            <w:vAlign w:val="center"/>
          </w:tcPr>
          <w:p w14:paraId="5F8FF91B" w14:textId="77777777" w:rsidR="006F678B" w:rsidRDefault="004749B5">
            <w:pPr>
              <w:pStyle w:val="Standard"/>
              <w:rPr>
                <w:sz w:val="16"/>
                <w:szCs w:val="16"/>
              </w:rPr>
            </w:pPr>
            <w:r>
              <w:rPr>
                <w:sz w:val="16"/>
                <w:szCs w:val="16"/>
              </w:rPr>
              <w:t>PROCEDIMIENTO, SERVICIOS SOCIALES, FINES HISTÓRICOS, ESTADÍSTICOS O CIENTÍFICOS</w:t>
            </w:r>
          </w:p>
          <w:p w14:paraId="31546AD5" w14:textId="77777777" w:rsidR="006F678B" w:rsidRDefault="004749B5">
            <w:pPr>
              <w:pStyle w:val="Standard"/>
              <w:rPr>
                <w:sz w:val="16"/>
                <w:szCs w:val="16"/>
              </w:rPr>
            </w:pPr>
            <w:r>
              <w:rPr>
                <w:sz w:val="16"/>
                <w:szCs w:val="16"/>
              </w:rPr>
              <w:t>BAREMACIÓN DE LAS CASAS DEL GOBIERNO DE CANARIAS</w:t>
            </w:r>
          </w:p>
        </w:tc>
      </w:tr>
    </w:tbl>
    <w:p w14:paraId="433F9F98" w14:textId="77777777" w:rsidR="006F678B" w:rsidRDefault="006F678B">
      <w:pPr>
        <w:rPr>
          <w:vanish/>
        </w:rPr>
      </w:pPr>
    </w:p>
    <w:tbl>
      <w:tblPr>
        <w:tblW w:w="5000" w:type="pct"/>
        <w:tblLayout w:type="fixed"/>
        <w:tblCellMar>
          <w:left w:w="10" w:type="dxa"/>
          <w:right w:w="10" w:type="dxa"/>
        </w:tblCellMar>
        <w:tblLook w:val="0000" w:firstRow="0" w:lastRow="0" w:firstColumn="0" w:lastColumn="0" w:noHBand="0" w:noVBand="0"/>
      </w:tblPr>
      <w:tblGrid>
        <w:gridCol w:w="1925"/>
        <w:gridCol w:w="1927"/>
        <w:gridCol w:w="1927"/>
        <w:gridCol w:w="3853"/>
      </w:tblGrid>
      <w:tr w:rsidR="006F678B" w14:paraId="4FF80B5B" w14:textId="77777777">
        <w:tblPrEx>
          <w:tblCellMar>
            <w:top w:w="0" w:type="dxa"/>
            <w:bottom w:w="0" w:type="dxa"/>
          </w:tblCellMar>
        </w:tblPrEx>
        <w:tc>
          <w:tcPr>
            <w:tcW w:w="1925"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vAlign w:val="center"/>
          </w:tcPr>
          <w:p w14:paraId="7ADA5CA3" w14:textId="77777777" w:rsidR="006F678B" w:rsidRDefault="004749B5">
            <w:pPr>
              <w:pStyle w:val="Standard"/>
              <w:rPr>
                <w:sz w:val="16"/>
                <w:szCs w:val="16"/>
              </w:rPr>
            </w:pPr>
            <w:r>
              <w:rPr>
                <w:sz w:val="16"/>
                <w:szCs w:val="16"/>
              </w:rPr>
              <w:t>VIDEOVIGILANCIA</w:t>
            </w:r>
          </w:p>
        </w:tc>
        <w:tc>
          <w:tcPr>
            <w:tcW w:w="1927"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vAlign w:val="center"/>
          </w:tcPr>
          <w:p w14:paraId="2620D1ED" w14:textId="77777777" w:rsidR="006F678B" w:rsidRDefault="004749B5">
            <w:pPr>
              <w:pStyle w:val="Standard"/>
              <w:rPr>
                <w:sz w:val="16"/>
                <w:szCs w:val="16"/>
              </w:rPr>
            </w:pPr>
            <w:r>
              <w:rPr>
                <w:sz w:val="16"/>
                <w:szCs w:val="16"/>
              </w:rPr>
              <w:t>Pública</w:t>
            </w:r>
          </w:p>
        </w:tc>
        <w:tc>
          <w:tcPr>
            <w:tcW w:w="1927"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vAlign w:val="center"/>
          </w:tcPr>
          <w:p w14:paraId="54223C8D" w14:textId="77777777" w:rsidR="006F678B" w:rsidRDefault="004749B5">
            <w:pPr>
              <w:pStyle w:val="Standard"/>
              <w:rPr>
                <w:sz w:val="16"/>
                <w:szCs w:val="16"/>
              </w:rPr>
            </w:pPr>
            <w:r>
              <w:rPr>
                <w:sz w:val="16"/>
                <w:szCs w:val="16"/>
              </w:rPr>
              <w:t>VIDEOVIGILANCIA DE LAS INSTALACIONES</w:t>
            </w:r>
          </w:p>
        </w:tc>
        <w:tc>
          <w:tcPr>
            <w:tcW w:w="3853" w:type="dxa"/>
            <w:tcBorders>
              <w:top w:val="single" w:sz="2" w:space="0" w:color="000000"/>
              <w:left w:val="single" w:sz="2" w:space="0" w:color="000000"/>
              <w:bottom w:val="single" w:sz="2" w:space="0" w:color="000000"/>
              <w:right w:val="single" w:sz="2" w:space="0" w:color="000000"/>
            </w:tcBorders>
            <w:shd w:val="clear" w:color="auto" w:fill="FFFFFF"/>
            <w:tcMar>
              <w:top w:w="55" w:type="dxa"/>
              <w:left w:w="55" w:type="dxa"/>
              <w:bottom w:w="55" w:type="dxa"/>
              <w:right w:w="55" w:type="dxa"/>
            </w:tcMar>
            <w:vAlign w:val="center"/>
          </w:tcPr>
          <w:p w14:paraId="4079C3B1" w14:textId="77777777" w:rsidR="006F678B" w:rsidRDefault="004749B5">
            <w:pPr>
              <w:pStyle w:val="Standard"/>
              <w:rPr>
                <w:sz w:val="16"/>
                <w:szCs w:val="16"/>
              </w:rPr>
            </w:pPr>
            <w:r>
              <w:rPr>
                <w:sz w:val="16"/>
                <w:szCs w:val="16"/>
              </w:rPr>
              <w:t>VIDEOVIGILANCIA</w:t>
            </w:r>
          </w:p>
          <w:p w14:paraId="1A55284E" w14:textId="77777777" w:rsidR="006F678B" w:rsidRDefault="006F678B">
            <w:pPr>
              <w:pStyle w:val="Standard"/>
              <w:rPr>
                <w:sz w:val="16"/>
                <w:szCs w:val="16"/>
              </w:rPr>
            </w:pPr>
          </w:p>
        </w:tc>
      </w:tr>
    </w:tbl>
    <w:p w14:paraId="79D885C9" w14:textId="77777777" w:rsidR="006F678B" w:rsidRDefault="006F678B">
      <w:pPr>
        <w:rPr>
          <w:vanish/>
        </w:rPr>
      </w:pPr>
    </w:p>
    <w:tbl>
      <w:tblPr>
        <w:tblW w:w="5000" w:type="pct"/>
        <w:tblLayout w:type="fixed"/>
        <w:tblCellMar>
          <w:left w:w="10" w:type="dxa"/>
          <w:right w:w="10" w:type="dxa"/>
        </w:tblCellMar>
        <w:tblLook w:val="0000" w:firstRow="0" w:lastRow="0" w:firstColumn="0" w:lastColumn="0" w:noHBand="0" w:noVBand="0"/>
      </w:tblPr>
      <w:tblGrid>
        <w:gridCol w:w="1925"/>
        <w:gridCol w:w="1927"/>
        <w:gridCol w:w="1927"/>
        <w:gridCol w:w="3853"/>
      </w:tblGrid>
      <w:tr w:rsidR="006F678B" w14:paraId="5F85C157" w14:textId="77777777">
        <w:tblPrEx>
          <w:tblCellMar>
            <w:top w:w="0" w:type="dxa"/>
            <w:bottom w:w="0" w:type="dxa"/>
          </w:tblCellMar>
        </w:tblPrEx>
        <w:tc>
          <w:tcPr>
            <w:tcW w:w="1925"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vAlign w:val="center"/>
          </w:tcPr>
          <w:p w14:paraId="02916729" w14:textId="77777777" w:rsidR="006F678B" w:rsidRDefault="004749B5">
            <w:pPr>
              <w:pStyle w:val="Standard"/>
              <w:rPr>
                <w:sz w:val="16"/>
                <w:szCs w:val="16"/>
              </w:rPr>
            </w:pPr>
            <w:r>
              <w:rPr>
                <w:sz w:val="16"/>
                <w:szCs w:val="16"/>
              </w:rPr>
              <w:t>SUGERENCIAS Y RECLAMACIONES</w:t>
            </w:r>
          </w:p>
        </w:tc>
        <w:tc>
          <w:tcPr>
            <w:tcW w:w="1927"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vAlign w:val="center"/>
          </w:tcPr>
          <w:p w14:paraId="1F2F3C2E" w14:textId="77777777" w:rsidR="006F678B" w:rsidRDefault="004749B5">
            <w:pPr>
              <w:pStyle w:val="Standard"/>
              <w:rPr>
                <w:sz w:val="16"/>
                <w:szCs w:val="16"/>
              </w:rPr>
            </w:pPr>
            <w:r>
              <w:rPr>
                <w:sz w:val="16"/>
                <w:szCs w:val="16"/>
              </w:rPr>
              <w:t>Pública</w:t>
            </w:r>
          </w:p>
        </w:tc>
        <w:tc>
          <w:tcPr>
            <w:tcW w:w="1927"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vAlign w:val="center"/>
          </w:tcPr>
          <w:p w14:paraId="72247199" w14:textId="77777777" w:rsidR="006F678B" w:rsidRDefault="004749B5">
            <w:pPr>
              <w:pStyle w:val="Standard"/>
            </w:pPr>
            <w:r>
              <w:rPr>
                <w:sz w:val="16"/>
                <w:szCs w:val="16"/>
              </w:rPr>
              <w:t xml:space="preserve">GESTIÓN, CONTROL DE LAS SUGERENCIAS Y RECLAMACIONES </w:t>
            </w:r>
            <w:r>
              <w:rPr>
                <w:sz w:val="16"/>
                <w:szCs w:val="16"/>
              </w:rPr>
              <w:lastRenderedPageBreak/>
              <w:t>PRESENTADAS A ESTE AYUNTAMIENTO, ASÍ COMO LAS SOLICITUDES DE INFORMACIÓN PÚBLICA</w:t>
            </w:r>
          </w:p>
        </w:tc>
        <w:tc>
          <w:tcPr>
            <w:tcW w:w="3853" w:type="dxa"/>
            <w:tcBorders>
              <w:top w:val="single" w:sz="2" w:space="0" w:color="000000"/>
              <w:left w:val="single" w:sz="2" w:space="0" w:color="000000"/>
              <w:bottom w:val="single" w:sz="2" w:space="0" w:color="000000"/>
              <w:right w:val="single" w:sz="2" w:space="0" w:color="000000"/>
            </w:tcBorders>
            <w:shd w:val="clear" w:color="auto" w:fill="FFFFFF"/>
            <w:tcMar>
              <w:top w:w="55" w:type="dxa"/>
              <w:left w:w="55" w:type="dxa"/>
              <w:bottom w:w="55" w:type="dxa"/>
              <w:right w:w="55" w:type="dxa"/>
            </w:tcMar>
            <w:vAlign w:val="center"/>
          </w:tcPr>
          <w:p w14:paraId="7B26F6F6" w14:textId="77777777" w:rsidR="006F678B" w:rsidRDefault="004749B5">
            <w:pPr>
              <w:pStyle w:val="Standard"/>
              <w:rPr>
                <w:sz w:val="16"/>
                <w:szCs w:val="16"/>
              </w:rPr>
            </w:pPr>
            <w:r>
              <w:rPr>
                <w:sz w:val="16"/>
                <w:szCs w:val="16"/>
              </w:rPr>
              <w:lastRenderedPageBreak/>
              <w:t>OTRA, FINES HISTÓRICOS, ESTADÍS</w:t>
            </w:r>
            <w:r>
              <w:rPr>
                <w:sz w:val="16"/>
                <w:szCs w:val="16"/>
              </w:rPr>
              <w:t>TICOS O CIENTÍFICOS, PROCEDIMIENTO ADMINISTRATIVO</w:t>
            </w:r>
          </w:p>
          <w:p w14:paraId="20DD294A" w14:textId="77777777" w:rsidR="006F678B" w:rsidRDefault="004749B5">
            <w:pPr>
              <w:pStyle w:val="Standard"/>
              <w:rPr>
                <w:sz w:val="16"/>
                <w:szCs w:val="16"/>
              </w:rPr>
            </w:pPr>
            <w:r>
              <w:rPr>
                <w:sz w:val="16"/>
                <w:szCs w:val="16"/>
              </w:rPr>
              <w:lastRenderedPageBreak/>
              <w:t>TRANSPARENCIA Y MEJORA DE SERVICIOS</w:t>
            </w:r>
          </w:p>
        </w:tc>
      </w:tr>
    </w:tbl>
    <w:p w14:paraId="29570F0F" w14:textId="77777777" w:rsidR="006F678B" w:rsidRDefault="006F678B">
      <w:pPr>
        <w:rPr>
          <w:vanish/>
        </w:rPr>
      </w:pPr>
    </w:p>
    <w:tbl>
      <w:tblPr>
        <w:tblW w:w="5000" w:type="pct"/>
        <w:tblLayout w:type="fixed"/>
        <w:tblCellMar>
          <w:left w:w="10" w:type="dxa"/>
          <w:right w:w="10" w:type="dxa"/>
        </w:tblCellMar>
        <w:tblLook w:val="0000" w:firstRow="0" w:lastRow="0" w:firstColumn="0" w:lastColumn="0" w:noHBand="0" w:noVBand="0"/>
      </w:tblPr>
      <w:tblGrid>
        <w:gridCol w:w="1925"/>
        <w:gridCol w:w="1927"/>
        <w:gridCol w:w="1927"/>
        <w:gridCol w:w="3853"/>
      </w:tblGrid>
      <w:tr w:rsidR="006F678B" w14:paraId="39B71180" w14:textId="77777777">
        <w:tblPrEx>
          <w:tblCellMar>
            <w:top w:w="0" w:type="dxa"/>
            <w:bottom w:w="0" w:type="dxa"/>
          </w:tblCellMar>
        </w:tblPrEx>
        <w:tc>
          <w:tcPr>
            <w:tcW w:w="1925"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vAlign w:val="center"/>
          </w:tcPr>
          <w:p w14:paraId="0BE96DDF" w14:textId="77777777" w:rsidR="006F678B" w:rsidRDefault="004749B5">
            <w:pPr>
              <w:pStyle w:val="Standard"/>
              <w:rPr>
                <w:sz w:val="16"/>
                <w:szCs w:val="16"/>
              </w:rPr>
            </w:pPr>
            <w:r>
              <w:rPr>
                <w:sz w:val="16"/>
                <w:szCs w:val="16"/>
              </w:rPr>
              <w:t>SERVICIOS SOCIALES</w:t>
            </w:r>
          </w:p>
        </w:tc>
        <w:tc>
          <w:tcPr>
            <w:tcW w:w="1927"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vAlign w:val="center"/>
          </w:tcPr>
          <w:p w14:paraId="1528B910" w14:textId="77777777" w:rsidR="006F678B" w:rsidRDefault="004749B5">
            <w:pPr>
              <w:pStyle w:val="Standard"/>
              <w:rPr>
                <w:sz w:val="16"/>
                <w:szCs w:val="16"/>
              </w:rPr>
            </w:pPr>
            <w:r>
              <w:rPr>
                <w:sz w:val="16"/>
                <w:szCs w:val="16"/>
              </w:rPr>
              <w:t>Pública</w:t>
            </w:r>
          </w:p>
        </w:tc>
        <w:tc>
          <w:tcPr>
            <w:tcW w:w="1927"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vAlign w:val="center"/>
          </w:tcPr>
          <w:p w14:paraId="5650655D" w14:textId="77777777" w:rsidR="006F678B" w:rsidRDefault="004749B5">
            <w:pPr>
              <w:pStyle w:val="Standard"/>
              <w:rPr>
                <w:sz w:val="16"/>
                <w:szCs w:val="16"/>
              </w:rPr>
            </w:pPr>
            <w:r>
              <w:rPr>
                <w:sz w:val="16"/>
                <w:szCs w:val="16"/>
              </w:rPr>
              <w:t>ATENCIÓN Y GESTIÓN DE LOS SERVICIOS SOCIALES</w:t>
            </w:r>
          </w:p>
        </w:tc>
        <w:tc>
          <w:tcPr>
            <w:tcW w:w="3853" w:type="dxa"/>
            <w:tcBorders>
              <w:top w:val="single" w:sz="2" w:space="0" w:color="000000"/>
              <w:left w:val="single" w:sz="2" w:space="0" w:color="000000"/>
              <w:bottom w:val="single" w:sz="2" w:space="0" w:color="000000"/>
              <w:right w:val="single" w:sz="2" w:space="0" w:color="000000"/>
            </w:tcBorders>
            <w:shd w:val="clear" w:color="auto" w:fill="FFFFFF"/>
            <w:tcMar>
              <w:top w:w="55" w:type="dxa"/>
              <w:left w:w="55" w:type="dxa"/>
              <w:bottom w:w="55" w:type="dxa"/>
              <w:right w:w="55" w:type="dxa"/>
            </w:tcMar>
            <w:vAlign w:val="center"/>
          </w:tcPr>
          <w:p w14:paraId="654D96B8" w14:textId="77777777" w:rsidR="006F678B" w:rsidRDefault="004749B5">
            <w:pPr>
              <w:pStyle w:val="Standard"/>
              <w:rPr>
                <w:sz w:val="16"/>
                <w:szCs w:val="16"/>
              </w:rPr>
            </w:pPr>
            <w:r>
              <w:rPr>
                <w:sz w:val="16"/>
                <w:szCs w:val="16"/>
              </w:rPr>
              <w:t>SERVICIOS SOCIALES, PROCEDIMIENTO ADMINISTRATIVO, GESTIÓN SANCIONADORA</w:t>
            </w:r>
          </w:p>
          <w:p w14:paraId="6C9C0D4C" w14:textId="77777777" w:rsidR="006F678B" w:rsidRDefault="006F678B">
            <w:pPr>
              <w:pStyle w:val="Standard"/>
              <w:rPr>
                <w:sz w:val="16"/>
                <w:szCs w:val="16"/>
              </w:rPr>
            </w:pPr>
          </w:p>
        </w:tc>
      </w:tr>
    </w:tbl>
    <w:p w14:paraId="3F271CC3" w14:textId="77777777" w:rsidR="006F678B" w:rsidRDefault="006F678B">
      <w:pPr>
        <w:rPr>
          <w:vanish/>
        </w:rPr>
      </w:pPr>
    </w:p>
    <w:tbl>
      <w:tblPr>
        <w:tblW w:w="5000" w:type="pct"/>
        <w:tblLayout w:type="fixed"/>
        <w:tblCellMar>
          <w:left w:w="10" w:type="dxa"/>
          <w:right w:w="10" w:type="dxa"/>
        </w:tblCellMar>
        <w:tblLook w:val="0000" w:firstRow="0" w:lastRow="0" w:firstColumn="0" w:lastColumn="0" w:noHBand="0" w:noVBand="0"/>
      </w:tblPr>
      <w:tblGrid>
        <w:gridCol w:w="1925"/>
        <w:gridCol w:w="1927"/>
        <w:gridCol w:w="1927"/>
        <w:gridCol w:w="3853"/>
      </w:tblGrid>
      <w:tr w:rsidR="006F678B" w14:paraId="099ABB3C" w14:textId="77777777">
        <w:tblPrEx>
          <w:tblCellMar>
            <w:top w:w="0" w:type="dxa"/>
            <w:bottom w:w="0" w:type="dxa"/>
          </w:tblCellMar>
        </w:tblPrEx>
        <w:tc>
          <w:tcPr>
            <w:tcW w:w="1925"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vAlign w:val="center"/>
          </w:tcPr>
          <w:p w14:paraId="5A8746B2" w14:textId="77777777" w:rsidR="006F678B" w:rsidRDefault="004749B5">
            <w:pPr>
              <w:pStyle w:val="Standard"/>
              <w:rPr>
                <w:sz w:val="16"/>
                <w:szCs w:val="16"/>
              </w:rPr>
            </w:pPr>
            <w:r>
              <w:rPr>
                <w:sz w:val="16"/>
                <w:szCs w:val="16"/>
              </w:rPr>
              <w:t xml:space="preserve">CÁMARAS DE </w:t>
            </w:r>
            <w:r>
              <w:rPr>
                <w:sz w:val="16"/>
                <w:szCs w:val="16"/>
              </w:rPr>
              <w:t>SEGURIDAD CIUDADANA</w:t>
            </w:r>
          </w:p>
        </w:tc>
        <w:tc>
          <w:tcPr>
            <w:tcW w:w="1927"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vAlign w:val="center"/>
          </w:tcPr>
          <w:p w14:paraId="12AFFD0C" w14:textId="77777777" w:rsidR="006F678B" w:rsidRDefault="004749B5">
            <w:pPr>
              <w:pStyle w:val="Standard"/>
              <w:rPr>
                <w:sz w:val="16"/>
                <w:szCs w:val="16"/>
              </w:rPr>
            </w:pPr>
            <w:r>
              <w:rPr>
                <w:sz w:val="16"/>
                <w:szCs w:val="16"/>
              </w:rPr>
              <w:t>Pública</w:t>
            </w:r>
          </w:p>
        </w:tc>
        <w:tc>
          <w:tcPr>
            <w:tcW w:w="1927"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vAlign w:val="center"/>
          </w:tcPr>
          <w:p w14:paraId="048B7BCC" w14:textId="77777777" w:rsidR="006F678B" w:rsidRDefault="004749B5">
            <w:pPr>
              <w:pStyle w:val="Standard"/>
              <w:rPr>
                <w:sz w:val="16"/>
                <w:szCs w:val="16"/>
              </w:rPr>
            </w:pPr>
            <w:r>
              <w:rPr>
                <w:sz w:val="16"/>
                <w:szCs w:val="16"/>
              </w:rPr>
              <w:t>VIDEOVIGILANCIA DE LOS ESPACIOS ABIERTOS DE LA CIUDAD</w:t>
            </w:r>
          </w:p>
        </w:tc>
        <w:tc>
          <w:tcPr>
            <w:tcW w:w="3853" w:type="dxa"/>
            <w:tcBorders>
              <w:top w:val="single" w:sz="2" w:space="0" w:color="000000"/>
              <w:left w:val="single" w:sz="2" w:space="0" w:color="000000"/>
              <w:bottom w:val="single" w:sz="2" w:space="0" w:color="000000"/>
              <w:right w:val="single" w:sz="2" w:space="0" w:color="000000"/>
            </w:tcBorders>
            <w:shd w:val="clear" w:color="auto" w:fill="FFFFFF"/>
            <w:tcMar>
              <w:top w:w="55" w:type="dxa"/>
              <w:left w:w="55" w:type="dxa"/>
              <w:bottom w:w="55" w:type="dxa"/>
              <w:right w:w="55" w:type="dxa"/>
            </w:tcMar>
            <w:vAlign w:val="center"/>
          </w:tcPr>
          <w:p w14:paraId="7618EAB1" w14:textId="77777777" w:rsidR="006F678B" w:rsidRDefault="004749B5">
            <w:pPr>
              <w:pStyle w:val="Standard"/>
              <w:rPr>
                <w:sz w:val="16"/>
                <w:szCs w:val="16"/>
              </w:rPr>
            </w:pPr>
            <w:r>
              <w:rPr>
                <w:sz w:val="16"/>
                <w:szCs w:val="16"/>
              </w:rPr>
              <w:t>SEGURIDAD PÚBLICA Y DEFENSA</w:t>
            </w:r>
          </w:p>
          <w:p w14:paraId="34F0813C" w14:textId="77777777" w:rsidR="006F678B" w:rsidRDefault="006F678B">
            <w:pPr>
              <w:pStyle w:val="Standard"/>
              <w:rPr>
                <w:sz w:val="16"/>
                <w:szCs w:val="16"/>
              </w:rPr>
            </w:pPr>
          </w:p>
        </w:tc>
      </w:tr>
    </w:tbl>
    <w:p w14:paraId="100D9782" w14:textId="77777777" w:rsidR="006F678B" w:rsidRDefault="006F678B">
      <w:pPr>
        <w:rPr>
          <w:vanish/>
        </w:rPr>
      </w:pPr>
    </w:p>
    <w:tbl>
      <w:tblPr>
        <w:tblW w:w="5000" w:type="pct"/>
        <w:tblLayout w:type="fixed"/>
        <w:tblCellMar>
          <w:left w:w="10" w:type="dxa"/>
          <w:right w:w="10" w:type="dxa"/>
        </w:tblCellMar>
        <w:tblLook w:val="0000" w:firstRow="0" w:lastRow="0" w:firstColumn="0" w:lastColumn="0" w:noHBand="0" w:noVBand="0"/>
      </w:tblPr>
      <w:tblGrid>
        <w:gridCol w:w="1925"/>
        <w:gridCol w:w="1927"/>
        <w:gridCol w:w="1927"/>
        <w:gridCol w:w="3853"/>
      </w:tblGrid>
      <w:tr w:rsidR="006F678B" w14:paraId="1B42BD16" w14:textId="77777777">
        <w:tblPrEx>
          <w:tblCellMar>
            <w:top w:w="0" w:type="dxa"/>
            <w:bottom w:w="0" w:type="dxa"/>
          </w:tblCellMar>
        </w:tblPrEx>
        <w:tc>
          <w:tcPr>
            <w:tcW w:w="1925"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vAlign w:val="center"/>
          </w:tcPr>
          <w:p w14:paraId="747A1E3B" w14:textId="77777777" w:rsidR="006F678B" w:rsidRDefault="004749B5">
            <w:pPr>
              <w:pStyle w:val="Standard"/>
              <w:rPr>
                <w:sz w:val="16"/>
                <w:szCs w:val="16"/>
              </w:rPr>
            </w:pPr>
            <w:r>
              <w:rPr>
                <w:sz w:val="16"/>
                <w:szCs w:val="16"/>
              </w:rPr>
              <w:t>SALUD LABORAL</w:t>
            </w:r>
          </w:p>
        </w:tc>
        <w:tc>
          <w:tcPr>
            <w:tcW w:w="1927"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vAlign w:val="center"/>
          </w:tcPr>
          <w:p w14:paraId="0BE6ACA1" w14:textId="77777777" w:rsidR="006F678B" w:rsidRDefault="004749B5">
            <w:pPr>
              <w:pStyle w:val="Standard"/>
              <w:rPr>
                <w:sz w:val="16"/>
                <w:szCs w:val="16"/>
              </w:rPr>
            </w:pPr>
            <w:r>
              <w:rPr>
                <w:sz w:val="16"/>
                <w:szCs w:val="16"/>
              </w:rPr>
              <w:t>Pública</w:t>
            </w:r>
          </w:p>
        </w:tc>
        <w:tc>
          <w:tcPr>
            <w:tcW w:w="1927"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vAlign w:val="center"/>
          </w:tcPr>
          <w:p w14:paraId="2B79653F" w14:textId="77777777" w:rsidR="006F678B" w:rsidRDefault="004749B5">
            <w:pPr>
              <w:pStyle w:val="Standard"/>
              <w:rPr>
                <w:sz w:val="16"/>
                <w:szCs w:val="16"/>
              </w:rPr>
            </w:pPr>
            <w:r>
              <w:rPr>
                <w:sz w:val="16"/>
                <w:szCs w:val="16"/>
              </w:rPr>
              <w:t>GESTIÓN DE LA VIGILANCIA DE LA SALUD</w:t>
            </w:r>
          </w:p>
        </w:tc>
        <w:tc>
          <w:tcPr>
            <w:tcW w:w="3853" w:type="dxa"/>
            <w:tcBorders>
              <w:top w:val="single" w:sz="2" w:space="0" w:color="000000"/>
              <w:left w:val="single" w:sz="2" w:space="0" w:color="000000"/>
              <w:bottom w:val="single" w:sz="2" w:space="0" w:color="000000"/>
              <w:right w:val="single" w:sz="2" w:space="0" w:color="000000"/>
            </w:tcBorders>
            <w:shd w:val="clear" w:color="auto" w:fill="FFFFFF"/>
            <w:tcMar>
              <w:top w:w="55" w:type="dxa"/>
              <w:left w:w="55" w:type="dxa"/>
              <w:bottom w:w="55" w:type="dxa"/>
              <w:right w:w="55" w:type="dxa"/>
            </w:tcMar>
            <w:vAlign w:val="center"/>
          </w:tcPr>
          <w:p w14:paraId="6B2DE3AC" w14:textId="77777777" w:rsidR="006F678B" w:rsidRDefault="004749B5">
            <w:pPr>
              <w:pStyle w:val="Standard"/>
              <w:rPr>
                <w:sz w:val="16"/>
                <w:szCs w:val="16"/>
              </w:rPr>
            </w:pPr>
            <w:r>
              <w:rPr>
                <w:sz w:val="16"/>
                <w:szCs w:val="16"/>
              </w:rPr>
              <w:t>PREVISIÓN DE RIESGOS LABORALES</w:t>
            </w:r>
          </w:p>
          <w:p w14:paraId="5A8429C1" w14:textId="77777777" w:rsidR="006F678B" w:rsidRDefault="004749B5">
            <w:pPr>
              <w:pStyle w:val="Standard"/>
              <w:rPr>
                <w:sz w:val="16"/>
                <w:szCs w:val="16"/>
              </w:rPr>
            </w:pPr>
            <w:r>
              <w:rPr>
                <w:sz w:val="16"/>
                <w:szCs w:val="16"/>
              </w:rPr>
              <w:t>SALUD Y SEGURIDAD LABORAL</w:t>
            </w:r>
          </w:p>
        </w:tc>
      </w:tr>
    </w:tbl>
    <w:p w14:paraId="6A5CC503" w14:textId="77777777" w:rsidR="006F678B" w:rsidRDefault="006F678B">
      <w:pPr>
        <w:rPr>
          <w:vanish/>
        </w:rPr>
      </w:pPr>
    </w:p>
    <w:tbl>
      <w:tblPr>
        <w:tblW w:w="5000" w:type="pct"/>
        <w:tblLayout w:type="fixed"/>
        <w:tblCellMar>
          <w:left w:w="10" w:type="dxa"/>
          <w:right w:w="10" w:type="dxa"/>
        </w:tblCellMar>
        <w:tblLook w:val="0000" w:firstRow="0" w:lastRow="0" w:firstColumn="0" w:lastColumn="0" w:noHBand="0" w:noVBand="0"/>
      </w:tblPr>
      <w:tblGrid>
        <w:gridCol w:w="1925"/>
        <w:gridCol w:w="1927"/>
        <w:gridCol w:w="1927"/>
        <w:gridCol w:w="3853"/>
      </w:tblGrid>
      <w:tr w:rsidR="006F678B" w14:paraId="2BFAF6D0" w14:textId="77777777">
        <w:tblPrEx>
          <w:tblCellMar>
            <w:top w:w="0" w:type="dxa"/>
            <w:bottom w:w="0" w:type="dxa"/>
          </w:tblCellMar>
        </w:tblPrEx>
        <w:tc>
          <w:tcPr>
            <w:tcW w:w="1925"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vAlign w:val="center"/>
          </w:tcPr>
          <w:p w14:paraId="03FF03FF" w14:textId="77777777" w:rsidR="006F678B" w:rsidRDefault="004749B5">
            <w:pPr>
              <w:pStyle w:val="Standard"/>
              <w:rPr>
                <w:sz w:val="16"/>
                <w:szCs w:val="16"/>
              </w:rPr>
            </w:pPr>
            <w:r>
              <w:rPr>
                <w:sz w:val="16"/>
                <w:szCs w:val="16"/>
              </w:rPr>
              <w:t>RESPONSABILIDAD PATRIMONIAL</w:t>
            </w:r>
          </w:p>
        </w:tc>
        <w:tc>
          <w:tcPr>
            <w:tcW w:w="1927"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vAlign w:val="center"/>
          </w:tcPr>
          <w:p w14:paraId="6949036F" w14:textId="77777777" w:rsidR="006F678B" w:rsidRDefault="004749B5">
            <w:pPr>
              <w:pStyle w:val="Standard"/>
              <w:rPr>
                <w:sz w:val="16"/>
                <w:szCs w:val="16"/>
              </w:rPr>
            </w:pPr>
            <w:r>
              <w:rPr>
                <w:sz w:val="16"/>
                <w:szCs w:val="16"/>
              </w:rPr>
              <w:t>Pública</w:t>
            </w:r>
          </w:p>
        </w:tc>
        <w:tc>
          <w:tcPr>
            <w:tcW w:w="1927"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vAlign w:val="center"/>
          </w:tcPr>
          <w:p w14:paraId="3115A333" w14:textId="77777777" w:rsidR="006F678B" w:rsidRDefault="004749B5">
            <w:pPr>
              <w:pStyle w:val="Standard"/>
              <w:rPr>
                <w:sz w:val="16"/>
                <w:szCs w:val="16"/>
              </w:rPr>
            </w:pPr>
            <w:r>
              <w:rPr>
                <w:sz w:val="16"/>
                <w:szCs w:val="16"/>
              </w:rPr>
              <w:t>GESTIÓN DE LOS ACCIDENTES Y/O INCIDENTES EN LOS QUE EL AYUNTAMIENTO PUEDA TENER ALGUNA RESPONSABILIDAD PATRIMONIAL</w:t>
            </w:r>
          </w:p>
        </w:tc>
        <w:tc>
          <w:tcPr>
            <w:tcW w:w="3853" w:type="dxa"/>
            <w:tcBorders>
              <w:top w:val="single" w:sz="2" w:space="0" w:color="000000"/>
              <w:left w:val="single" w:sz="2" w:space="0" w:color="000000"/>
              <w:bottom w:val="single" w:sz="2" w:space="0" w:color="000000"/>
              <w:right w:val="single" w:sz="2" w:space="0" w:color="000000"/>
            </w:tcBorders>
            <w:shd w:val="clear" w:color="auto" w:fill="FFFFFF"/>
            <w:tcMar>
              <w:top w:w="55" w:type="dxa"/>
              <w:left w:w="55" w:type="dxa"/>
              <w:bottom w:w="55" w:type="dxa"/>
              <w:right w:w="55" w:type="dxa"/>
            </w:tcMar>
            <w:vAlign w:val="center"/>
          </w:tcPr>
          <w:p w14:paraId="2622A841" w14:textId="77777777" w:rsidR="006F678B" w:rsidRDefault="004749B5">
            <w:pPr>
              <w:pStyle w:val="Standard"/>
              <w:rPr>
                <w:sz w:val="16"/>
                <w:szCs w:val="16"/>
              </w:rPr>
            </w:pPr>
            <w:r>
              <w:rPr>
                <w:sz w:val="16"/>
                <w:szCs w:val="16"/>
              </w:rPr>
              <w:t>PROCEDIMIENTO ADMINISTRATIVO</w:t>
            </w:r>
          </w:p>
          <w:p w14:paraId="1A9D9F74" w14:textId="77777777" w:rsidR="006F678B" w:rsidRDefault="004749B5">
            <w:pPr>
              <w:pStyle w:val="Standard"/>
              <w:rPr>
                <w:sz w:val="16"/>
                <w:szCs w:val="16"/>
              </w:rPr>
            </w:pPr>
            <w:r>
              <w:rPr>
                <w:sz w:val="16"/>
                <w:szCs w:val="16"/>
              </w:rPr>
              <w:t>GESTIÓN DE LA RESPONSABILIDAD PATRIMONIAL DEL AYUNTAMIENTO</w:t>
            </w:r>
          </w:p>
        </w:tc>
      </w:tr>
    </w:tbl>
    <w:p w14:paraId="55DB62F3" w14:textId="77777777" w:rsidR="006F678B" w:rsidRDefault="006F678B">
      <w:pPr>
        <w:rPr>
          <w:vanish/>
        </w:rPr>
      </w:pPr>
    </w:p>
    <w:tbl>
      <w:tblPr>
        <w:tblW w:w="5000" w:type="pct"/>
        <w:tblLayout w:type="fixed"/>
        <w:tblCellMar>
          <w:left w:w="10" w:type="dxa"/>
          <w:right w:w="10" w:type="dxa"/>
        </w:tblCellMar>
        <w:tblLook w:val="0000" w:firstRow="0" w:lastRow="0" w:firstColumn="0" w:lastColumn="0" w:noHBand="0" w:noVBand="0"/>
      </w:tblPr>
      <w:tblGrid>
        <w:gridCol w:w="1925"/>
        <w:gridCol w:w="1927"/>
        <w:gridCol w:w="1927"/>
        <w:gridCol w:w="3853"/>
      </w:tblGrid>
      <w:tr w:rsidR="006F678B" w14:paraId="2509EC61" w14:textId="77777777">
        <w:tblPrEx>
          <w:tblCellMar>
            <w:top w:w="0" w:type="dxa"/>
            <w:bottom w:w="0" w:type="dxa"/>
          </w:tblCellMar>
        </w:tblPrEx>
        <w:tc>
          <w:tcPr>
            <w:tcW w:w="1925"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vAlign w:val="center"/>
          </w:tcPr>
          <w:p w14:paraId="5C6FF8DD" w14:textId="77777777" w:rsidR="006F678B" w:rsidRDefault="004749B5">
            <w:pPr>
              <w:pStyle w:val="Standard"/>
              <w:rPr>
                <w:sz w:val="16"/>
                <w:szCs w:val="16"/>
              </w:rPr>
            </w:pPr>
            <w:r>
              <w:rPr>
                <w:sz w:val="16"/>
                <w:szCs w:val="16"/>
              </w:rPr>
              <w:t>REGISTROS DOCUMENTALES</w:t>
            </w:r>
          </w:p>
        </w:tc>
        <w:tc>
          <w:tcPr>
            <w:tcW w:w="1927"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vAlign w:val="center"/>
          </w:tcPr>
          <w:p w14:paraId="4EAB2866" w14:textId="77777777" w:rsidR="006F678B" w:rsidRDefault="004749B5">
            <w:pPr>
              <w:pStyle w:val="Standard"/>
              <w:rPr>
                <w:sz w:val="16"/>
                <w:szCs w:val="16"/>
              </w:rPr>
            </w:pPr>
            <w:r>
              <w:rPr>
                <w:sz w:val="16"/>
                <w:szCs w:val="16"/>
              </w:rPr>
              <w:t>Pública</w:t>
            </w:r>
          </w:p>
        </w:tc>
        <w:tc>
          <w:tcPr>
            <w:tcW w:w="1927"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vAlign w:val="center"/>
          </w:tcPr>
          <w:p w14:paraId="1739C366" w14:textId="77777777" w:rsidR="006F678B" w:rsidRDefault="004749B5">
            <w:pPr>
              <w:pStyle w:val="Standard"/>
              <w:rPr>
                <w:sz w:val="16"/>
                <w:szCs w:val="16"/>
              </w:rPr>
            </w:pPr>
            <w:r>
              <w:rPr>
                <w:sz w:val="16"/>
                <w:szCs w:val="16"/>
              </w:rPr>
              <w:t>CONTROL Y GESTIÓN DE LOS DIFERENTES REGISTROS DE ENTRADA Y SALIDA DE DOCUMENTOS TANTO EN EL REGISTRO GENERAL COMO EN EL DEPARTAMENTAL</w:t>
            </w:r>
          </w:p>
        </w:tc>
        <w:tc>
          <w:tcPr>
            <w:tcW w:w="3853" w:type="dxa"/>
            <w:tcBorders>
              <w:top w:val="single" w:sz="2" w:space="0" w:color="000000"/>
              <w:left w:val="single" w:sz="2" w:space="0" w:color="000000"/>
              <w:bottom w:val="single" w:sz="2" w:space="0" w:color="000000"/>
              <w:right w:val="single" w:sz="2" w:space="0" w:color="000000"/>
            </w:tcBorders>
            <w:shd w:val="clear" w:color="auto" w:fill="FFFFFF"/>
            <w:tcMar>
              <w:top w:w="55" w:type="dxa"/>
              <w:left w:w="55" w:type="dxa"/>
              <w:bottom w:w="55" w:type="dxa"/>
              <w:right w:w="55" w:type="dxa"/>
            </w:tcMar>
            <w:vAlign w:val="center"/>
          </w:tcPr>
          <w:p w14:paraId="1E09DA93" w14:textId="77777777" w:rsidR="006F678B" w:rsidRDefault="004749B5">
            <w:pPr>
              <w:pStyle w:val="Standard"/>
              <w:rPr>
                <w:sz w:val="16"/>
                <w:szCs w:val="16"/>
              </w:rPr>
            </w:pPr>
            <w:r>
              <w:rPr>
                <w:sz w:val="16"/>
                <w:szCs w:val="16"/>
              </w:rPr>
              <w:t>FINES HISTÓRICOS, ESTADÍSTICOS O CIENTÍFICOS, PROCEDIMIENTO ADMINISTRATIVO</w:t>
            </w:r>
          </w:p>
          <w:p w14:paraId="7B130DEB" w14:textId="77777777" w:rsidR="006F678B" w:rsidRDefault="006F678B">
            <w:pPr>
              <w:pStyle w:val="Standard"/>
              <w:rPr>
                <w:sz w:val="16"/>
                <w:szCs w:val="16"/>
              </w:rPr>
            </w:pPr>
          </w:p>
        </w:tc>
      </w:tr>
    </w:tbl>
    <w:p w14:paraId="08BE1065" w14:textId="77777777" w:rsidR="006F678B" w:rsidRDefault="006F678B">
      <w:pPr>
        <w:rPr>
          <w:vanish/>
        </w:rPr>
      </w:pPr>
    </w:p>
    <w:tbl>
      <w:tblPr>
        <w:tblW w:w="5000" w:type="pct"/>
        <w:tblLayout w:type="fixed"/>
        <w:tblCellMar>
          <w:left w:w="10" w:type="dxa"/>
          <w:right w:w="10" w:type="dxa"/>
        </w:tblCellMar>
        <w:tblLook w:val="0000" w:firstRow="0" w:lastRow="0" w:firstColumn="0" w:lastColumn="0" w:noHBand="0" w:noVBand="0"/>
      </w:tblPr>
      <w:tblGrid>
        <w:gridCol w:w="1925"/>
        <w:gridCol w:w="1927"/>
        <w:gridCol w:w="1927"/>
        <w:gridCol w:w="3853"/>
      </w:tblGrid>
      <w:tr w:rsidR="006F678B" w14:paraId="5C718334" w14:textId="77777777">
        <w:tblPrEx>
          <w:tblCellMar>
            <w:top w:w="0" w:type="dxa"/>
            <w:bottom w:w="0" w:type="dxa"/>
          </w:tblCellMar>
        </w:tblPrEx>
        <w:tc>
          <w:tcPr>
            <w:tcW w:w="1925"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vAlign w:val="center"/>
          </w:tcPr>
          <w:p w14:paraId="7E87AD48" w14:textId="77777777" w:rsidR="006F678B" w:rsidRDefault="004749B5">
            <w:pPr>
              <w:pStyle w:val="Standard"/>
              <w:rPr>
                <w:sz w:val="16"/>
                <w:szCs w:val="16"/>
              </w:rPr>
            </w:pPr>
            <w:r>
              <w:rPr>
                <w:sz w:val="16"/>
                <w:szCs w:val="16"/>
              </w:rPr>
              <w:t>PREVENCIÓN DE</w:t>
            </w:r>
            <w:r>
              <w:rPr>
                <w:sz w:val="16"/>
                <w:szCs w:val="16"/>
              </w:rPr>
              <w:t xml:space="preserve"> RIESGOS LABORALES</w:t>
            </w:r>
          </w:p>
        </w:tc>
        <w:tc>
          <w:tcPr>
            <w:tcW w:w="1927"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vAlign w:val="center"/>
          </w:tcPr>
          <w:p w14:paraId="360FA502" w14:textId="77777777" w:rsidR="006F678B" w:rsidRDefault="004749B5">
            <w:pPr>
              <w:pStyle w:val="Standard"/>
              <w:rPr>
                <w:sz w:val="16"/>
                <w:szCs w:val="16"/>
              </w:rPr>
            </w:pPr>
            <w:r>
              <w:rPr>
                <w:sz w:val="16"/>
                <w:szCs w:val="16"/>
              </w:rPr>
              <w:t>Pública</w:t>
            </w:r>
          </w:p>
        </w:tc>
        <w:tc>
          <w:tcPr>
            <w:tcW w:w="1927"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vAlign w:val="center"/>
          </w:tcPr>
          <w:p w14:paraId="113A0F54" w14:textId="77777777" w:rsidR="006F678B" w:rsidRDefault="004749B5">
            <w:pPr>
              <w:pStyle w:val="Standard"/>
              <w:rPr>
                <w:sz w:val="16"/>
                <w:szCs w:val="16"/>
              </w:rPr>
            </w:pPr>
            <w:r>
              <w:rPr>
                <w:sz w:val="16"/>
                <w:szCs w:val="16"/>
              </w:rPr>
              <w:t>GESTIÓN DE LOS DATOS DE LOS TRABAJADORES PARA LA PREVENCIÓN DE LOS RIESGOS DERIVADOS DEL TRABAJO</w:t>
            </w:r>
          </w:p>
        </w:tc>
        <w:tc>
          <w:tcPr>
            <w:tcW w:w="3853" w:type="dxa"/>
            <w:tcBorders>
              <w:top w:val="single" w:sz="2" w:space="0" w:color="000000"/>
              <w:left w:val="single" w:sz="2" w:space="0" w:color="000000"/>
              <w:bottom w:val="single" w:sz="2" w:space="0" w:color="000000"/>
              <w:right w:val="single" w:sz="2" w:space="0" w:color="000000"/>
            </w:tcBorders>
            <w:shd w:val="clear" w:color="auto" w:fill="FFFFFF"/>
            <w:tcMar>
              <w:top w:w="55" w:type="dxa"/>
              <w:left w:w="55" w:type="dxa"/>
              <w:bottom w:w="55" w:type="dxa"/>
              <w:right w:w="55" w:type="dxa"/>
            </w:tcMar>
            <w:vAlign w:val="center"/>
          </w:tcPr>
          <w:p w14:paraId="7B6AB592" w14:textId="77777777" w:rsidR="006F678B" w:rsidRDefault="004749B5">
            <w:pPr>
              <w:pStyle w:val="Standard"/>
              <w:rPr>
                <w:sz w:val="16"/>
                <w:szCs w:val="16"/>
              </w:rPr>
            </w:pPr>
            <w:r>
              <w:rPr>
                <w:sz w:val="16"/>
                <w:szCs w:val="16"/>
              </w:rPr>
              <w:t>PREVISIÓN DE RIESGOS LABORALES</w:t>
            </w:r>
          </w:p>
          <w:p w14:paraId="47C49AC0" w14:textId="77777777" w:rsidR="006F678B" w:rsidRDefault="006F678B">
            <w:pPr>
              <w:pStyle w:val="Standard"/>
              <w:rPr>
                <w:sz w:val="16"/>
                <w:szCs w:val="16"/>
              </w:rPr>
            </w:pPr>
          </w:p>
        </w:tc>
      </w:tr>
    </w:tbl>
    <w:p w14:paraId="09C3385D" w14:textId="77777777" w:rsidR="006F678B" w:rsidRDefault="006F678B">
      <w:pPr>
        <w:rPr>
          <w:vanish/>
        </w:rPr>
      </w:pPr>
    </w:p>
    <w:tbl>
      <w:tblPr>
        <w:tblW w:w="5000" w:type="pct"/>
        <w:tblLayout w:type="fixed"/>
        <w:tblCellMar>
          <w:left w:w="10" w:type="dxa"/>
          <w:right w:w="10" w:type="dxa"/>
        </w:tblCellMar>
        <w:tblLook w:val="0000" w:firstRow="0" w:lastRow="0" w:firstColumn="0" w:lastColumn="0" w:noHBand="0" w:noVBand="0"/>
      </w:tblPr>
      <w:tblGrid>
        <w:gridCol w:w="1925"/>
        <w:gridCol w:w="1927"/>
        <w:gridCol w:w="1927"/>
        <w:gridCol w:w="3853"/>
      </w:tblGrid>
      <w:tr w:rsidR="006F678B" w14:paraId="18365052" w14:textId="77777777">
        <w:tblPrEx>
          <w:tblCellMar>
            <w:top w:w="0" w:type="dxa"/>
            <w:bottom w:w="0" w:type="dxa"/>
          </w:tblCellMar>
        </w:tblPrEx>
        <w:tc>
          <w:tcPr>
            <w:tcW w:w="1925"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vAlign w:val="center"/>
          </w:tcPr>
          <w:p w14:paraId="2155EC6D" w14:textId="77777777" w:rsidR="006F678B" w:rsidRDefault="004749B5">
            <w:pPr>
              <w:pStyle w:val="Standard"/>
              <w:rPr>
                <w:sz w:val="16"/>
                <w:szCs w:val="16"/>
              </w:rPr>
            </w:pPr>
            <w:r>
              <w:rPr>
                <w:sz w:val="16"/>
                <w:szCs w:val="16"/>
              </w:rPr>
              <w:t>PERMISOS Y LICENCIAS DE TRÁFICO</w:t>
            </w:r>
          </w:p>
        </w:tc>
        <w:tc>
          <w:tcPr>
            <w:tcW w:w="1927"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vAlign w:val="center"/>
          </w:tcPr>
          <w:p w14:paraId="785BE49D" w14:textId="77777777" w:rsidR="006F678B" w:rsidRDefault="004749B5">
            <w:pPr>
              <w:pStyle w:val="Standard"/>
              <w:rPr>
                <w:sz w:val="16"/>
                <w:szCs w:val="16"/>
              </w:rPr>
            </w:pPr>
            <w:r>
              <w:rPr>
                <w:sz w:val="16"/>
                <w:szCs w:val="16"/>
              </w:rPr>
              <w:t>Pública</w:t>
            </w:r>
          </w:p>
        </w:tc>
        <w:tc>
          <w:tcPr>
            <w:tcW w:w="1927"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vAlign w:val="center"/>
          </w:tcPr>
          <w:p w14:paraId="785E6520" w14:textId="77777777" w:rsidR="006F678B" w:rsidRDefault="004749B5">
            <w:pPr>
              <w:pStyle w:val="Standard"/>
              <w:rPr>
                <w:sz w:val="16"/>
                <w:szCs w:val="16"/>
              </w:rPr>
            </w:pPr>
            <w:r>
              <w:rPr>
                <w:sz w:val="16"/>
                <w:szCs w:val="16"/>
              </w:rPr>
              <w:t xml:space="preserve">CONTROL Y GESTIÓN DE LAS LICENCIAS MUNICIPALES DE </w:t>
            </w:r>
            <w:r>
              <w:rPr>
                <w:sz w:val="16"/>
                <w:szCs w:val="16"/>
              </w:rPr>
              <w:t>VEHÍCULOS AUTO TAXIS Y, ASÍ COMO VADOS, RESERVAS DE ESTACIONAMIENTO, PERMISOS DE OCUPACIÓN DE VÍAS Y SEÑALIZACIÓN</w:t>
            </w:r>
          </w:p>
        </w:tc>
        <w:tc>
          <w:tcPr>
            <w:tcW w:w="3853" w:type="dxa"/>
            <w:tcBorders>
              <w:top w:val="single" w:sz="2" w:space="0" w:color="000000"/>
              <w:left w:val="single" w:sz="2" w:space="0" w:color="000000"/>
              <w:bottom w:val="single" w:sz="2" w:space="0" w:color="000000"/>
              <w:right w:val="single" w:sz="2" w:space="0" w:color="000000"/>
            </w:tcBorders>
            <w:shd w:val="clear" w:color="auto" w:fill="FFFFFF"/>
            <w:tcMar>
              <w:top w:w="55" w:type="dxa"/>
              <w:left w:w="55" w:type="dxa"/>
              <w:bottom w:w="55" w:type="dxa"/>
              <w:right w:w="55" w:type="dxa"/>
            </w:tcMar>
            <w:vAlign w:val="center"/>
          </w:tcPr>
          <w:p w14:paraId="585A73D6" w14:textId="77777777" w:rsidR="006F678B" w:rsidRDefault="004749B5">
            <w:pPr>
              <w:pStyle w:val="Standard"/>
              <w:rPr>
                <w:sz w:val="16"/>
                <w:szCs w:val="16"/>
              </w:rPr>
            </w:pPr>
            <w:r>
              <w:rPr>
                <w:sz w:val="16"/>
                <w:szCs w:val="16"/>
              </w:rPr>
              <w:t>PROCEDIMIENTO ADMINISTRATIVO, GESTIÓN SANCIONADORA, OTRAS FINALIDADES</w:t>
            </w:r>
          </w:p>
          <w:p w14:paraId="211AB249" w14:textId="77777777" w:rsidR="006F678B" w:rsidRDefault="004749B5">
            <w:pPr>
              <w:pStyle w:val="Standard"/>
              <w:rPr>
                <w:sz w:val="16"/>
                <w:szCs w:val="16"/>
              </w:rPr>
            </w:pPr>
            <w:r>
              <w:rPr>
                <w:sz w:val="16"/>
                <w:szCs w:val="16"/>
              </w:rPr>
              <w:t>TRAMITACIÓN DE LAS LICENCIAS MUNICIPALES EN RELACIÓN CON EL TRÁFICO</w:t>
            </w:r>
          </w:p>
        </w:tc>
      </w:tr>
    </w:tbl>
    <w:p w14:paraId="76B41D4C" w14:textId="77777777" w:rsidR="006F678B" w:rsidRDefault="006F678B">
      <w:pPr>
        <w:rPr>
          <w:vanish/>
        </w:rPr>
      </w:pPr>
    </w:p>
    <w:tbl>
      <w:tblPr>
        <w:tblW w:w="5000" w:type="pct"/>
        <w:tblLayout w:type="fixed"/>
        <w:tblCellMar>
          <w:left w:w="10" w:type="dxa"/>
          <w:right w:w="10" w:type="dxa"/>
        </w:tblCellMar>
        <w:tblLook w:val="0000" w:firstRow="0" w:lastRow="0" w:firstColumn="0" w:lastColumn="0" w:noHBand="0" w:noVBand="0"/>
      </w:tblPr>
      <w:tblGrid>
        <w:gridCol w:w="1925"/>
        <w:gridCol w:w="1927"/>
        <w:gridCol w:w="1927"/>
        <w:gridCol w:w="3853"/>
      </w:tblGrid>
      <w:tr w:rsidR="006F678B" w14:paraId="09288525" w14:textId="77777777">
        <w:tblPrEx>
          <w:tblCellMar>
            <w:top w:w="0" w:type="dxa"/>
            <w:bottom w:w="0" w:type="dxa"/>
          </w:tblCellMar>
        </w:tblPrEx>
        <w:tc>
          <w:tcPr>
            <w:tcW w:w="1925"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vAlign w:val="center"/>
          </w:tcPr>
          <w:p w14:paraId="76D4DFB2" w14:textId="77777777" w:rsidR="006F678B" w:rsidRDefault="004749B5">
            <w:pPr>
              <w:pStyle w:val="Standard"/>
              <w:rPr>
                <w:sz w:val="16"/>
                <w:szCs w:val="16"/>
              </w:rPr>
            </w:pPr>
            <w:r>
              <w:rPr>
                <w:sz w:val="16"/>
                <w:szCs w:val="16"/>
              </w:rPr>
              <w:t>OM</w:t>
            </w:r>
            <w:r>
              <w:rPr>
                <w:sz w:val="16"/>
                <w:szCs w:val="16"/>
              </w:rPr>
              <w:t>IC</w:t>
            </w:r>
          </w:p>
        </w:tc>
        <w:tc>
          <w:tcPr>
            <w:tcW w:w="1927"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vAlign w:val="center"/>
          </w:tcPr>
          <w:p w14:paraId="5F96AFDD" w14:textId="77777777" w:rsidR="006F678B" w:rsidRDefault="004749B5">
            <w:pPr>
              <w:pStyle w:val="Standard"/>
              <w:rPr>
                <w:sz w:val="16"/>
                <w:szCs w:val="16"/>
              </w:rPr>
            </w:pPr>
            <w:r>
              <w:rPr>
                <w:sz w:val="16"/>
                <w:szCs w:val="16"/>
              </w:rPr>
              <w:t>Pública</w:t>
            </w:r>
          </w:p>
        </w:tc>
        <w:tc>
          <w:tcPr>
            <w:tcW w:w="1927"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vAlign w:val="center"/>
          </w:tcPr>
          <w:p w14:paraId="32E5A965" w14:textId="77777777" w:rsidR="006F678B" w:rsidRDefault="004749B5">
            <w:pPr>
              <w:pStyle w:val="Standard"/>
              <w:rPr>
                <w:sz w:val="16"/>
                <w:szCs w:val="16"/>
              </w:rPr>
            </w:pPr>
            <w:r>
              <w:rPr>
                <w:sz w:val="16"/>
                <w:szCs w:val="16"/>
              </w:rPr>
              <w:t>CONTROL, GESTIÓN DE LAS RECLAMACIONES Y ELABORACIÓN DE ESTADÍSTICAS DE LAS RECLAMACIONES Y DENUNCIAS</w:t>
            </w:r>
          </w:p>
        </w:tc>
        <w:tc>
          <w:tcPr>
            <w:tcW w:w="3853" w:type="dxa"/>
            <w:tcBorders>
              <w:top w:val="single" w:sz="2" w:space="0" w:color="000000"/>
              <w:left w:val="single" w:sz="2" w:space="0" w:color="000000"/>
              <w:bottom w:val="single" w:sz="2" w:space="0" w:color="000000"/>
              <w:right w:val="single" w:sz="2" w:space="0" w:color="000000"/>
            </w:tcBorders>
            <w:shd w:val="clear" w:color="auto" w:fill="FFFFFF"/>
            <w:tcMar>
              <w:top w:w="55" w:type="dxa"/>
              <w:left w:w="55" w:type="dxa"/>
              <w:bottom w:w="55" w:type="dxa"/>
              <w:right w:w="55" w:type="dxa"/>
            </w:tcMar>
            <w:vAlign w:val="center"/>
          </w:tcPr>
          <w:p w14:paraId="2FA0680D" w14:textId="77777777" w:rsidR="006F678B" w:rsidRDefault="006F678B">
            <w:pPr>
              <w:pStyle w:val="Standard"/>
              <w:rPr>
                <w:sz w:val="16"/>
                <w:szCs w:val="16"/>
              </w:rPr>
            </w:pPr>
          </w:p>
          <w:p w14:paraId="37C484D4" w14:textId="77777777" w:rsidR="006F678B" w:rsidRDefault="004749B5">
            <w:pPr>
              <w:pStyle w:val="Standard"/>
              <w:rPr>
                <w:sz w:val="16"/>
                <w:szCs w:val="16"/>
              </w:rPr>
            </w:pPr>
            <w:r>
              <w:rPr>
                <w:sz w:val="16"/>
                <w:szCs w:val="16"/>
              </w:rPr>
              <w:t>GESTIÓN DE RECLAMACIONES DE CONSUMO Y ESTADÍSTICAS</w:t>
            </w:r>
          </w:p>
        </w:tc>
      </w:tr>
    </w:tbl>
    <w:p w14:paraId="7288A4E5" w14:textId="77777777" w:rsidR="006F678B" w:rsidRDefault="006F678B">
      <w:pPr>
        <w:rPr>
          <w:vanish/>
        </w:rPr>
      </w:pPr>
    </w:p>
    <w:tbl>
      <w:tblPr>
        <w:tblW w:w="5000" w:type="pct"/>
        <w:tblLayout w:type="fixed"/>
        <w:tblCellMar>
          <w:left w:w="10" w:type="dxa"/>
          <w:right w:w="10" w:type="dxa"/>
        </w:tblCellMar>
        <w:tblLook w:val="0000" w:firstRow="0" w:lastRow="0" w:firstColumn="0" w:lastColumn="0" w:noHBand="0" w:noVBand="0"/>
      </w:tblPr>
      <w:tblGrid>
        <w:gridCol w:w="1925"/>
        <w:gridCol w:w="1927"/>
        <w:gridCol w:w="1927"/>
        <w:gridCol w:w="3853"/>
      </w:tblGrid>
      <w:tr w:rsidR="006F678B" w14:paraId="086F3BE4" w14:textId="77777777">
        <w:tblPrEx>
          <w:tblCellMar>
            <w:top w:w="0" w:type="dxa"/>
            <w:bottom w:w="0" w:type="dxa"/>
          </w:tblCellMar>
        </w:tblPrEx>
        <w:tc>
          <w:tcPr>
            <w:tcW w:w="1925"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vAlign w:val="center"/>
          </w:tcPr>
          <w:p w14:paraId="7F2AD7D4" w14:textId="77777777" w:rsidR="006F678B" w:rsidRDefault="004749B5">
            <w:pPr>
              <w:pStyle w:val="Standard"/>
              <w:rPr>
                <w:sz w:val="16"/>
                <w:szCs w:val="16"/>
              </w:rPr>
            </w:pPr>
            <w:r>
              <w:rPr>
                <w:sz w:val="16"/>
                <w:szCs w:val="16"/>
              </w:rPr>
              <w:lastRenderedPageBreak/>
              <w:t>NÓMINAS, PERSONAL Y RECURSOS HUMANOS</w:t>
            </w:r>
          </w:p>
        </w:tc>
        <w:tc>
          <w:tcPr>
            <w:tcW w:w="1927"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vAlign w:val="center"/>
          </w:tcPr>
          <w:p w14:paraId="29A6DCEC" w14:textId="77777777" w:rsidR="006F678B" w:rsidRDefault="004749B5">
            <w:pPr>
              <w:pStyle w:val="Standard"/>
              <w:rPr>
                <w:sz w:val="16"/>
                <w:szCs w:val="16"/>
              </w:rPr>
            </w:pPr>
            <w:r>
              <w:rPr>
                <w:sz w:val="16"/>
                <w:szCs w:val="16"/>
              </w:rPr>
              <w:t>Pública</w:t>
            </w:r>
          </w:p>
        </w:tc>
        <w:tc>
          <w:tcPr>
            <w:tcW w:w="1927"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vAlign w:val="center"/>
          </w:tcPr>
          <w:p w14:paraId="01761BC9" w14:textId="77777777" w:rsidR="006F678B" w:rsidRDefault="004749B5">
            <w:pPr>
              <w:pStyle w:val="Standard"/>
              <w:rPr>
                <w:sz w:val="16"/>
                <w:szCs w:val="16"/>
              </w:rPr>
            </w:pPr>
            <w:r>
              <w:rPr>
                <w:sz w:val="16"/>
                <w:szCs w:val="16"/>
              </w:rPr>
              <w:t xml:space="preserve">GESTIÓN INTEGRAL DE LOS RECURSOS </w:t>
            </w:r>
            <w:r>
              <w:rPr>
                <w:sz w:val="16"/>
                <w:szCs w:val="16"/>
              </w:rPr>
              <w:t>HUMANOS</w:t>
            </w:r>
          </w:p>
        </w:tc>
        <w:tc>
          <w:tcPr>
            <w:tcW w:w="3853" w:type="dxa"/>
            <w:tcBorders>
              <w:top w:val="single" w:sz="2" w:space="0" w:color="000000"/>
              <w:left w:val="single" w:sz="2" w:space="0" w:color="000000"/>
              <w:bottom w:val="single" w:sz="2" w:space="0" w:color="000000"/>
              <w:right w:val="single" w:sz="2" w:space="0" w:color="000000"/>
            </w:tcBorders>
            <w:shd w:val="clear" w:color="auto" w:fill="FFFFFF"/>
            <w:tcMar>
              <w:top w:w="55" w:type="dxa"/>
              <w:left w:w="55" w:type="dxa"/>
              <w:bottom w:w="55" w:type="dxa"/>
              <w:right w:w="55" w:type="dxa"/>
            </w:tcMar>
            <w:vAlign w:val="center"/>
          </w:tcPr>
          <w:p w14:paraId="2B149D87" w14:textId="77777777" w:rsidR="006F678B" w:rsidRDefault="004749B5">
            <w:pPr>
              <w:pStyle w:val="Standard"/>
              <w:rPr>
                <w:sz w:val="16"/>
                <w:szCs w:val="16"/>
              </w:rPr>
            </w:pPr>
            <w:r>
              <w:rPr>
                <w:sz w:val="16"/>
                <w:szCs w:val="16"/>
              </w:rPr>
              <w:t>RECURSOS HUMANOS, GESTIÓN DE NÓMINA</w:t>
            </w:r>
          </w:p>
          <w:p w14:paraId="50EBFDAA" w14:textId="77777777" w:rsidR="006F678B" w:rsidRDefault="006F678B">
            <w:pPr>
              <w:pStyle w:val="Standard"/>
              <w:rPr>
                <w:sz w:val="16"/>
                <w:szCs w:val="16"/>
              </w:rPr>
            </w:pPr>
          </w:p>
        </w:tc>
      </w:tr>
    </w:tbl>
    <w:p w14:paraId="2E593C72" w14:textId="77777777" w:rsidR="006F678B" w:rsidRDefault="006F678B">
      <w:pPr>
        <w:rPr>
          <w:vanish/>
        </w:rPr>
      </w:pPr>
    </w:p>
    <w:tbl>
      <w:tblPr>
        <w:tblW w:w="5000" w:type="pct"/>
        <w:tblLayout w:type="fixed"/>
        <w:tblCellMar>
          <w:left w:w="10" w:type="dxa"/>
          <w:right w:w="10" w:type="dxa"/>
        </w:tblCellMar>
        <w:tblLook w:val="0000" w:firstRow="0" w:lastRow="0" w:firstColumn="0" w:lastColumn="0" w:noHBand="0" w:noVBand="0"/>
      </w:tblPr>
      <w:tblGrid>
        <w:gridCol w:w="1925"/>
        <w:gridCol w:w="1927"/>
        <w:gridCol w:w="1927"/>
        <w:gridCol w:w="3853"/>
      </w:tblGrid>
      <w:tr w:rsidR="006F678B" w14:paraId="53ED5BDF" w14:textId="77777777">
        <w:tblPrEx>
          <w:tblCellMar>
            <w:top w:w="0" w:type="dxa"/>
            <w:bottom w:w="0" w:type="dxa"/>
          </w:tblCellMar>
        </w:tblPrEx>
        <w:tc>
          <w:tcPr>
            <w:tcW w:w="1925"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vAlign w:val="center"/>
          </w:tcPr>
          <w:p w14:paraId="3070B81B" w14:textId="77777777" w:rsidR="006F678B" w:rsidRDefault="004749B5">
            <w:pPr>
              <w:pStyle w:val="Standard"/>
              <w:rPr>
                <w:sz w:val="16"/>
                <w:szCs w:val="16"/>
              </w:rPr>
            </w:pPr>
            <w:r>
              <w:rPr>
                <w:sz w:val="16"/>
                <w:szCs w:val="16"/>
              </w:rPr>
              <w:t>MATRIMONIOS CIVILES Y PAREJAS DE HECHO</w:t>
            </w:r>
          </w:p>
        </w:tc>
        <w:tc>
          <w:tcPr>
            <w:tcW w:w="1927"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vAlign w:val="center"/>
          </w:tcPr>
          <w:p w14:paraId="6F53C3B7" w14:textId="77777777" w:rsidR="006F678B" w:rsidRDefault="004749B5">
            <w:pPr>
              <w:pStyle w:val="Standard"/>
              <w:rPr>
                <w:sz w:val="16"/>
                <w:szCs w:val="16"/>
              </w:rPr>
            </w:pPr>
            <w:r>
              <w:rPr>
                <w:sz w:val="16"/>
                <w:szCs w:val="16"/>
              </w:rPr>
              <w:t>Pública</w:t>
            </w:r>
          </w:p>
        </w:tc>
        <w:tc>
          <w:tcPr>
            <w:tcW w:w="1927"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vAlign w:val="center"/>
          </w:tcPr>
          <w:p w14:paraId="7B88307F" w14:textId="77777777" w:rsidR="006F678B" w:rsidRDefault="004749B5">
            <w:pPr>
              <w:pStyle w:val="Standard"/>
              <w:rPr>
                <w:sz w:val="16"/>
                <w:szCs w:val="16"/>
              </w:rPr>
            </w:pPr>
            <w:r>
              <w:rPr>
                <w:sz w:val="16"/>
                <w:szCs w:val="16"/>
              </w:rPr>
              <w:t>CONTROL Y GESTIÓN DE LAS SOLICITUDES DE MATRIMONIOS CIVILES Y CERTIFICACIONES DE PAREJAS DE HECHO</w:t>
            </w:r>
          </w:p>
        </w:tc>
        <w:tc>
          <w:tcPr>
            <w:tcW w:w="3853" w:type="dxa"/>
            <w:tcBorders>
              <w:top w:val="single" w:sz="2" w:space="0" w:color="000000"/>
              <w:left w:val="single" w:sz="2" w:space="0" w:color="000000"/>
              <w:bottom w:val="single" w:sz="2" w:space="0" w:color="000000"/>
              <w:right w:val="single" w:sz="2" w:space="0" w:color="000000"/>
            </w:tcBorders>
            <w:shd w:val="clear" w:color="auto" w:fill="FFFFFF"/>
            <w:tcMar>
              <w:top w:w="55" w:type="dxa"/>
              <w:left w:w="55" w:type="dxa"/>
              <w:bottom w:w="55" w:type="dxa"/>
              <w:right w:w="55" w:type="dxa"/>
            </w:tcMar>
            <w:vAlign w:val="center"/>
          </w:tcPr>
          <w:p w14:paraId="32B9836E" w14:textId="77777777" w:rsidR="006F678B" w:rsidRDefault="004749B5">
            <w:pPr>
              <w:pStyle w:val="Standard"/>
              <w:rPr>
                <w:sz w:val="16"/>
                <w:szCs w:val="16"/>
              </w:rPr>
            </w:pPr>
            <w:r>
              <w:rPr>
                <w:sz w:val="16"/>
                <w:szCs w:val="16"/>
              </w:rPr>
              <w:t>FINES HISTÓRICOS, ESTADÍSTICOS O CIENTÍFICOS, PROCEDIMIENTO ADMI</w:t>
            </w:r>
            <w:r>
              <w:rPr>
                <w:sz w:val="16"/>
                <w:szCs w:val="16"/>
              </w:rPr>
              <w:t>NISTRATIVO</w:t>
            </w:r>
          </w:p>
          <w:p w14:paraId="11F3E037" w14:textId="77777777" w:rsidR="006F678B" w:rsidRDefault="004749B5">
            <w:pPr>
              <w:pStyle w:val="Standard"/>
              <w:rPr>
                <w:sz w:val="16"/>
                <w:szCs w:val="16"/>
              </w:rPr>
            </w:pPr>
            <w:r>
              <w:rPr>
                <w:sz w:val="16"/>
                <w:szCs w:val="16"/>
              </w:rPr>
              <w:t>PROCEDIMIENTO ADMINISTRATIVO DE MATRIMONIO O PAREJA DE HECHO</w:t>
            </w:r>
          </w:p>
        </w:tc>
      </w:tr>
    </w:tbl>
    <w:p w14:paraId="53EA5533" w14:textId="77777777" w:rsidR="006F678B" w:rsidRDefault="006F678B">
      <w:pPr>
        <w:rPr>
          <w:vanish/>
        </w:rPr>
      </w:pPr>
    </w:p>
    <w:tbl>
      <w:tblPr>
        <w:tblW w:w="5000" w:type="pct"/>
        <w:tblLayout w:type="fixed"/>
        <w:tblCellMar>
          <w:left w:w="10" w:type="dxa"/>
          <w:right w:w="10" w:type="dxa"/>
        </w:tblCellMar>
        <w:tblLook w:val="0000" w:firstRow="0" w:lastRow="0" w:firstColumn="0" w:lastColumn="0" w:noHBand="0" w:noVBand="0"/>
      </w:tblPr>
      <w:tblGrid>
        <w:gridCol w:w="1925"/>
        <w:gridCol w:w="1927"/>
        <w:gridCol w:w="1927"/>
        <w:gridCol w:w="3853"/>
      </w:tblGrid>
      <w:tr w:rsidR="006F678B" w14:paraId="318DDB51" w14:textId="77777777">
        <w:tblPrEx>
          <w:tblCellMar>
            <w:top w:w="0" w:type="dxa"/>
            <w:bottom w:w="0" w:type="dxa"/>
          </w:tblCellMar>
        </w:tblPrEx>
        <w:tc>
          <w:tcPr>
            <w:tcW w:w="1925"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vAlign w:val="center"/>
          </w:tcPr>
          <w:p w14:paraId="5FD3618A" w14:textId="77777777" w:rsidR="006F678B" w:rsidRDefault="004749B5">
            <w:pPr>
              <w:pStyle w:val="Standard"/>
              <w:rPr>
                <w:sz w:val="16"/>
                <w:szCs w:val="16"/>
              </w:rPr>
            </w:pPr>
            <w:r>
              <w:rPr>
                <w:sz w:val="16"/>
                <w:szCs w:val="16"/>
              </w:rPr>
              <w:t>LICENCIAS DE OBRAS E INSTALACIONES EN LA VÍA PÚBLICA</w:t>
            </w:r>
          </w:p>
        </w:tc>
        <w:tc>
          <w:tcPr>
            <w:tcW w:w="1927"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vAlign w:val="center"/>
          </w:tcPr>
          <w:p w14:paraId="4B51C712" w14:textId="77777777" w:rsidR="006F678B" w:rsidRDefault="004749B5">
            <w:pPr>
              <w:pStyle w:val="Standard"/>
              <w:rPr>
                <w:sz w:val="16"/>
                <w:szCs w:val="16"/>
              </w:rPr>
            </w:pPr>
            <w:r>
              <w:rPr>
                <w:sz w:val="16"/>
                <w:szCs w:val="16"/>
              </w:rPr>
              <w:t>Pública</w:t>
            </w:r>
          </w:p>
        </w:tc>
        <w:tc>
          <w:tcPr>
            <w:tcW w:w="1927"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vAlign w:val="center"/>
          </w:tcPr>
          <w:p w14:paraId="1B4ED283" w14:textId="77777777" w:rsidR="006F678B" w:rsidRDefault="004749B5">
            <w:pPr>
              <w:pStyle w:val="Standard"/>
              <w:rPr>
                <w:sz w:val="16"/>
                <w:szCs w:val="16"/>
              </w:rPr>
            </w:pPr>
            <w:r>
              <w:rPr>
                <w:sz w:val="16"/>
                <w:szCs w:val="16"/>
              </w:rPr>
              <w:t xml:space="preserve">GESTIÓN Y CONTROL DE LAS SOLICITUDES DE LICENCIAS PARA CANALIZACIONES ELÉCTRICAS, DE TELECOMUNICACIONES Y </w:t>
            </w:r>
            <w:r>
              <w:rPr>
                <w:sz w:val="16"/>
                <w:szCs w:val="16"/>
              </w:rPr>
              <w:t>BORDILLOS EN TRAMOS DE ESCASA ENTIDAD, MANTENIMIENTO DE LA RED VIARIA</w:t>
            </w:r>
          </w:p>
        </w:tc>
        <w:tc>
          <w:tcPr>
            <w:tcW w:w="3853" w:type="dxa"/>
            <w:tcBorders>
              <w:top w:val="single" w:sz="2" w:space="0" w:color="000000"/>
              <w:left w:val="single" w:sz="2" w:space="0" w:color="000000"/>
              <w:bottom w:val="single" w:sz="2" w:space="0" w:color="000000"/>
              <w:right w:val="single" w:sz="2" w:space="0" w:color="000000"/>
            </w:tcBorders>
            <w:shd w:val="clear" w:color="auto" w:fill="FFFFFF"/>
            <w:tcMar>
              <w:top w:w="55" w:type="dxa"/>
              <w:left w:w="55" w:type="dxa"/>
              <w:bottom w:w="55" w:type="dxa"/>
              <w:right w:w="55" w:type="dxa"/>
            </w:tcMar>
            <w:vAlign w:val="center"/>
          </w:tcPr>
          <w:p w14:paraId="39EE9E51" w14:textId="77777777" w:rsidR="006F678B" w:rsidRDefault="004749B5">
            <w:pPr>
              <w:pStyle w:val="Standard"/>
              <w:rPr>
                <w:sz w:val="16"/>
                <w:szCs w:val="16"/>
              </w:rPr>
            </w:pPr>
            <w:r>
              <w:rPr>
                <w:sz w:val="16"/>
                <w:szCs w:val="16"/>
              </w:rPr>
              <w:t>PROCEDIMIENTO ADMINISTRATIVO</w:t>
            </w:r>
          </w:p>
          <w:p w14:paraId="123C6225" w14:textId="77777777" w:rsidR="006F678B" w:rsidRDefault="004749B5">
            <w:pPr>
              <w:pStyle w:val="Standard"/>
              <w:rPr>
                <w:sz w:val="16"/>
                <w:szCs w:val="16"/>
              </w:rPr>
            </w:pPr>
            <w:r>
              <w:rPr>
                <w:sz w:val="16"/>
                <w:szCs w:val="16"/>
              </w:rPr>
              <w:t>GESTIÓN Y CONTROL DE LAS SOLICITUDES DE LICENCIAS PARA CANALIZACIONES ELÉCTRICAS, DE TELECOMUNICACIONES Y BORDILLOS EN TRAMOS DE ESCASA ENTIDAD, MANTENIMIENT</w:t>
            </w:r>
            <w:r>
              <w:rPr>
                <w:sz w:val="16"/>
                <w:szCs w:val="16"/>
              </w:rPr>
              <w:t>O DE LA RED VIARIA</w:t>
            </w:r>
          </w:p>
        </w:tc>
      </w:tr>
    </w:tbl>
    <w:p w14:paraId="2A237CE8" w14:textId="77777777" w:rsidR="006F678B" w:rsidRDefault="006F678B">
      <w:pPr>
        <w:rPr>
          <w:vanish/>
        </w:rPr>
      </w:pPr>
    </w:p>
    <w:tbl>
      <w:tblPr>
        <w:tblW w:w="5000" w:type="pct"/>
        <w:tblLayout w:type="fixed"/>
        <w:tblCellMar>
          <w:left w:w="10" w:type="dxa"/>
          <w:right w:w="10" w:type="dxa"/>
        </w:tblCellMar>
        <w:tblLook w:val="0000" w:firstRow="0" w:lastRow="0" w:firstColumn="0" w:lastColumn="0" w:noHBand="0" w:noVBand="0"/>
      </w:tblPr>
      <w:tblGrid>
        <w:gridCol w:w="1925"/>
        <w:gridCol w:w="1927"/>
        <w:gridCol w:w="1927"/>
        <w:gridCol w:w="3853"/>
      </w:tblGrid>
      <w:tr w:rsidR="006F678B" w14:paraId="2AF91B39" w14:textId="77777777">
        <w:tblPrEx>
          <w:tblCellMar>
            <w:top w:w="0" w:type="dxa"/>
            <w:bottom w:w="0" w:type="dxa"/>
          </w:tblCellMar>
        </w:tblPrEx>
        <w:tc>
          <w:tcPr>
            <w:tcW w:w="1925"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vAlign w:val="center"/>
          </w:tcPr>
          <w:p w14:paraId="2E7B98E3" w14:textId="77777777" w:rsidR="006F678B" w:rsidRDefault="004749B5">
            <w:pPr>
              <w:pStyle w:val="Standard"/>
              <w:rPr>
                <w:sz w:val="16"/>
                <w:szCs w:val="16"/>
              </w:rPr>
            </w:pPr>
            <w:r>
              <w:rPr>
                <w:sz w:val="16"/>
                <w:szCs w:val="16"/>
              </w:rPr>
              <w:t>JUVENTUD</w:t>
            </w:r>
          </w:p>
        </w:tc>
        <w:tc>
          <w:tcPr>
            <w:tcW w:w="1927"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vAlign w:val="center"/>
          </w:tcPr>
          <w:p w14:paraId="56A516AD" w14:textId="77777777" w:rsidR="006F678B" w:rsidRDefault="004749B5">
            <w:pPr>
              <w:pStyle w:val="Standard"/>
              <w:rPr>
                <w:sz w:val="16"/>
                <w:szCs w:val="16"/>
              </w:rPr>
            </w:pPr>
            <w:r>
              <w:rPr>
                <w:sz w:val="16"/>
                <w:szCs w:val="16"/>
              </w:rPr>
              <w:t>Pública</w:t>
            </w:r>
          </w:p>
        </w:tc>
        <w:tc>
          <w:tcPr>
            <w:tcW w:w="1927"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vAlign w:val="center"/>
          </w:tcPr>
          <w:p w14:paraId="1663DF5D" w14:textId="77777777" w:rsidR="006F678B" w:rsidRDefault="004749B5">
            <w:pPr>
              <w:pStyle w:val="Standard"/>
              <w:rPr>
                <w:sz w:val="16"/>
                <w:szCs w:val="16"/>
              </w:rPr>
            </w:pPr>
            <w:r>
              <w:rPr>
                <w:sz w:val="16"/>
                <w:szCs w:val="16"/>
              </w:rPr>
              <w:t>DINAMIZACIÓN DE LAS POLÍTICAS MUNICIPALES DE JUVENTUD</w:t>
            </w:r>
          </w:p>
        </w:tc>
        <w:tc>
          <w:tcPr>
            <w:tcW w:w="3853" w:type="dxa"/>
            <w:tcBorders>
              <w:top w:val="single" w:sz="2" w:space="0" w:color="000000"/>
              <w:left w:val="single" w:sz="2" w:space="0" w:color="000000"/>
              <w:bottom w:val="single" w:sz="2" w:space="0" w:color="000000"/>
              <w:right w:val="single" w:sz="2" w:space="0" w:color="000000"/>
            </w:tcBorders>
            <w:shd w:val="clear" w:color="auto" w:fill="FFFFFF"/>
            <w:tcMar>
              <w:top w:w="55" w:type="dxa"/>
              <w:left w:w="55" w:type="dxa"/>
              <w:bottom w:w="55" w:type="dxa"/>
              <w:right w:w="55" w:type="dxa"/>
            </w:tcMar>
            <w:vAlign w:val="center"/>
          </w:tcPr>
          <w:p w14:paraId="107CB793" w14:textId="77777777" w:rsidR="006F678B" w:rsidRDefault="004749B5">
            <w:pPr>
              <w:pStyle w:val="Standard"/>
              <w:rPr>
                <w:sz w:val="16"/>
                <w:szCs w:val="16"/>
              </w:rPr>
            </w:pPr>
            <w:r>
              <w:rPr>
                <w:sz w:val="16"/>
                <w:szCs w:val="16"/>
              </w:rPr>
              <w:t>EDUCACIÓN Y CULTURA, OTRAS FINALIDADES</w:t>
            </w:r>
          </w:p>
          <w:p w14:paraId="1B9B2C24" w14:textId="77777777" w:rsidR="006F678B" w:rsidRDefault="004749B5">
            <w:pPr>
              <w:pStyle w:val="Standard"/>
              <w:rPr>
                <w:sz w:val="16"/>
                <w:szCs w:val="16"/>
              </w:rPr>
            </w:pPr>
            <w:r>
              <w:rPr>
                <w:sz w:val="16"/>
                <w:szCs w:val="16"/>
              </w:rPr>
              <w:t>GESTIONAR LAS POLÍTICAS DE JUVENTUD DEL AYUNTAMIENTO</w:t>
            </w:r>
          </w:p>
        </w:tc>
      </w:tr>
    </w:tbl>
    <w:p w14:paraId="319631C0" w14:textId="77777777" w:rsidR="006F678B" w:rsidRDefault="006F678B">
      <w:pPr>
        <w:rPr>
          <w:vanish/>
        </w:rPr>
      </w:pPr>
    </w:p>
    <w:tbl>
      <w:tblPr>
        <w:tblW w:w="5000" w:type="pct"/>
        <w:tblLayout w:type="fixed"/>
        <w:tblCellMar>
          <w:left w:w="10" w:type="dxa"/>
          <w:right w:w="10" w:type="dxa"/>
        </w:tblCellMar>
        <w:tblLook w:val="0000" w:firstRow="0" w:lastRow="0" w:firstColumn="0" w:lastColumn="0" w:noHBand="0" w:noVBand="0"/>
      </w:tblPr>
      <w:tblGrid>
        <w:gridCol w:w="1925"/>
        <w:gridCol w:w="1927"/>
        <w:gridCol w:w="1927"/>
        <w:gridCol w:w="3853"/>
      </w:tblGrid>
      <w:tr w:rsidR="006F678B" w14:paraId="5B29CD36" w14:textId="77777777">
        <w:tblPrEx>
          <w:tblCellMar>
            <w:top w:w="0" w:type="dxa"/>
            <w:bottom w:w="0" w:type="dxa"/>
          </w:tblCellMar>
        </w:tblPrEx>
        <w:tc>
          <w:tcPr>
            <w:tcW w:w="1925"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vAlign w:val="center"/>
          </w:tcPr>
          <w:p w14:paraId="69FF56A2" w14:textId="77777777" w:rsidR="006F678B" w:rsidRDefault="004749B5">
            <w:pPr>
              <w:pStyle w:val="Standard"/>
              <w:rPr>
                <w:sz w:val="16"/>
                <w:szCs w:val="16"/>
              </w:rPr>
            </w:pPr>
            <w:r>
              <w:rPr>
                <w:sz w:val="16"/>
                <w:szCs w:val="16"/>
              </w:rPr>
              <w:t>JURÍDICO</w:t>
            </w:r>
          </w:p>
        </w:tc>
        <w:tc>
          <w:tcPr>
            <w:tcW w:w="1927"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vAlign w:val="center"/>
          </w:tcPr>
          <w:p w14:paraId="03AB746C" w14:textId="77777777" w:rsidR="006F678B" w:rsidRDefault="004749B5">
            <w:pPr>
              <w:pStyle w:val="Standard"/>
              <w:rPr>
                <w:sz w:val="16"/>
                <w:szCs w:val="16"/>
              </w:rPr>
            </w:pPr>
            <w:r>
              <w:rPr>
                <w:sz w:val="16"/>
                <w:szCs w:val="16"/>
              </w:rPr>
              <w:t>Pública</w:t>
            </w:r>
          </w:p>
        </w:tc>
        <w:tc>
          <w:tcPr>
            <w:tcW w:w="1927"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vAlign w:val="center"/>
          </w:tcPr>
          <w:p w14:paraId="639E1877" w14:textId="77777777" w:rsidR="006F678B" w:rsidRDefault="004749B5">
            <w:pPr>
              <w:pStyle w:val="Standard"/>
              <w:rPr>
                <w:sz w:val="16"/>
                <w:szCs w:val="16"/>
              </w:rPr>
            </w:pPr>
            <w:r>
              <w:rPr>
                <w:sz w:val="16"/>
                <w:szCs w:val="16"/>
              </w:rPr>
              <w:t xml:space="preserve">SEGUIMIENTO DE LOS RECURSOS QUE GESTIONA LA ASESORÍA </w:t>
            </w:r>
            <w:r>
              <w:rPr>
                <w:sz w:val="16"/>
                <w:szCs w:val="16"/>
              </w:rPr>
              <w:t>JURÍDICA</w:t>
            </w:r>
          </w:p>
        </w:tc>
        <w:tc>
          <w:tcPr>
            <w:tcW w:w="3853" w:type="dxa"/>
            <w:tcBorders>
              <w:top w:val="single" w:sz="2" w:space="0" w:color="000000"/>
              <w:left w:val="single" w:sz="2" w:space="0" w:color="000000"/>
              <w:bottom w:val="single" w:sz="2" w:space="0" w:color="000000"/>
              <w:right w:val="single" w:sz="2" w:space="0" w:color="000000"/>
            </w:tcBorders>
            <w:shd w:val="clear" w:color="auto" w:fill="FFFFFF"/>
            <w:tcMar>
              <w:top w:w="55" w:type="dxa"/>
              <w:left w:w="55" w:type="dxa"/>
              <w:bottom w:w="55" w:type="dxa"/>
              <w:right w:w="55" w:type="dxa"/>
            </w:tcMar>
            <w:vAlign w:val="center"/>
          </w:tcPr>
          <w:p w14:paraId="431D8724" w14:textId="77777777" w:rsidR="006F678B" w:rsidRDefault="004749B5">
            <w:pPr>
              <w:pStyle w:val="Standard"/>
              <w:rPr>
                <w:sz w:val="16"/>
                <w:szCs w:val="16"/>
              </w:rPr>
            </w:pPr>
            <w:r>
              <w:rPr>
                <w:sz w:val="16"/>
                <w:szCs w:val="16"/>
              </w:rPr>
              <w:t>PROCEDIMIENTO ADMINISTRATIVO</w:t>
            </w:r>
          </w:p>
          <w:p w14:paraId="5ED637DC" w14:textId="77777777" w:rsidR="006F678B" w:rsidRDefault="004749B5">
            <w:pPr>
              <w:pStyle w:val="Standard"/>
              <w:rPr>
                <w:sz w:val="16"/>
                <w:szCs w:val="16"/>
              </w:rPr>
            </w:pPr>
            <w:r>
              <w:rPr>
                <w:sz w:val="16"/>
                <w:szCs w:val="16"/>
              </w:rPr>
              <w:t>GESTIÓN DE PROCEDIMIENTOS JUDICIALES Y ASESORAMIENTO JURÍDICO DE LA ENTIDAD</w:t>
            </w:r>
          </w:p>
        </w:tc>
      </w:tr>
    </w:tbl>
    <w:p w14:paraId="6DB265BC" w14:textId="77777777" w:rsidR="006F678B" w:rsidRDefault="006F678B">
      <w:pPr>
        <w:rPr>
          <w:vanish/>
        </w:rPr>
      </w:pPr>
    </w:p>
    <w:tbl>
      <w:tblPr>
        <w:tblW w:w="5000" w:type="pct"/>
        <w:tblLayout w:type="fixed"/>
        <w:tblCellMar>
          <w:left w:w="10" w:type="dxa"/>
          <w:right w:w="10" w:type="dxa"/>
        </w:tblCellMar>
        <w:tblLook w:val="0000" w:firstRow="0" w:lastRow="0" w:firstColumn="0" w:lastColumn="0" w:noHBand="0" w:noVBand="0"/>
      </w:tblPr>
      <w:tblGrid>
        <w:gridCol w:w="1925"/>
        <w:gridCol w:w="1927"/>
        <w:gridCol w:w="1927"/>
        <w:gridCol w:w="3853"/>
      </w:tblGrid>
      <w:tr w:rsidR="006F678B" w14:paraId="23595B84" w14:textId="77777777">
        <w:tblPrEx>
          <w:tblCellMar>
            <w:top w:w="0" w:type="dxa"/>
            <w:bottom w:w="0" w:type="dxa"/>
          </w:tblCellMar>
        </w:tblPrEx>
        <w:tc>
          <w:tcPr>
            <w:tcW w:w="1925"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vAlign w:val="center"/>
          </w:tcPr>
          <w:p w14:paraId="6FF5C452" w14:textId="77777777" w:rsidR="006F678B" w:rsidRDefault="004749B5">
            <w:pPr>
              <w:pStyle w:val="Standard"/>
              <w:rPr>
                <w:sz w:val="16"/>
                <w:szCs w:val="16"/>
              </w:rPr>
            </w:pPr>
            <w:r>
              <w:rPr>
                <w:sz w:val="16"/>
                <w:szCs w:val="16"/>
              </w:rPr>
              <w:t>INTERVENCIONES GOIA-UE</w:t>
            </w:r>
          </w:p>
        </w:tc>
        <w:tc>
          <w:tcPr>
            <w:tcW w:w="1927"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vAlign w:val="center"/>
          </w:tcPr>
          <w:p w14:paraId="427974B3" w14:textId="77777777" w:rsidR="006F678B" w:rsidRDefault="004749B5">
            <w:pPr>
              <w:pStyle w:val="Standard"/>
              <w:rPr>
                <w:sz w:val="16"/>
                <w:szCs w:val="16"/>
              </w:rPr>
            </w:pPr>
            <w:r>
              <w:rPr>
                <w:sz w:val="16"/>
                <w:szCs w:val="16"/>
              </w:rPr>
              <w:t>Pública</w:t>
            </w:r>
          </w:p>
        </w:tc>
        <w:tc>
          <w:tcPr>
            <w:tcW w:w="1927"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vAlign w:val="center"/>
          </w:tcPr>
          <w:p w14:paraId="487EDB0E" w14:textId="77777777" w:rsidR="006F678B" w:rsidRDefault="004749B5">
            <w:pPr>
              <w:pStyle w:val="Standard"/>
              <w:rPr>
                <w:sz w:val="16"/>
                <w:szCs w:val="16"/>
              </w:rPr>
            </w:pPr>
            <w:r>
              <w:rPr>
                <w:sz w:val="16"/>
                <w:szCs w:val="16"/>
              </w:rPr>
              <w:t>INTERVENCIONES POLICIALES DE LA UNIDAD ESPECIAL</w:t>
            </w:r>
          </w:p>
        </w:tc>
        <w:tc>
          <w:tcPr>
            <w:tcW w:w="3853" w:type="dxa"/>
            <w:tcBorders>
              <w:top w:val="single" w:sz="2" w:space="0" w:color="000000"/>
              <w:left w:val="single" w:sz="2" w:space="0" w:color="000000"/>
              <w:bottom w:val="single" w:sz="2" w:space="0" w:color="000000"/>
              <w:right w:val="single" w:sz="2" w:space="0" w:color="000000"/>
            </w:tcBorders>
            <w:shd w:val="clear" w:color="auto" w:fill="FFFFFF"/>
            <w:tcMar>
              <w:top w:w="55" w:type="dxa"/>
              <w:left w:w="55" w:type="dxa"/>
              <w:bottom w:w="55" w:type="dxa"/>
              <w:right w:w="55" w:type="dxa"/>
            </w:tcMar>
            <w:vAlign w:val="center"/>
          </w:tcPr>
          <w:p w14:paraId="45A694BB" w14:textId="77777777" w:rsidR="006F678B" w:rsidRDefault="004749B5">
            <w:pPr>
              <w:pStyle w:val="Standard"/>
              <w:rPr>
                <w:sz w:val="16"/>
                <w:szCs w:val="16"/>
              </w:rPr>
            </w:pPr>
            <w:r>
              <w:rPr>
                <w:sz w:val="16"/>
                <w:szCs w:val="16"/>
              </w:rPr>
              <w:t xml:space="preserve">ACTUACIONES DE FUERZAS Y CUERPOS DE SEGUR, JUSTICIA, </w:t>
            </w:r>
            <w:r>
              <w:rPr>
                <w:sz w:val="16"/>
                <w:szCs w:val="16"/>
              </w:rPr>
              <w:t>SEGURIDAD PÚBLICA Y DEFENSA</w:t>
            </w:r>
          </w:p>
          <w:p w14:paraId="22A4B250" w14:textId="77777777" w:rsidR="006F678B" w:rsidRDefault="006F678B">
            <w:pPr>
              <w:pStyle w:val="Standard"/>
              <w:rPr>
                <w:sz w:val="16"/>
                <w:szCs w:val="16"/>
              </w:rPr>
            </w:pPr>
          </w:p>
        </w:tc>
      </w:tr>
    </w:tbl>
    <w:p w14:paraId="36189020" w14:textId="77777777" w:rsidR="006F678B" w:rsidRDefault="006F678B">
      <w:pPr>
        <w:rPr>
          <w:vanish/>
        </w:rPr>
      </w:pPr>
    </w:p>
    <w:tbl>
      <w:tblPr>
        <w:tblW w:w="5000" w:type="pct"/>
        <w:tblLayout w:type="fixed"/>
        <w:tblCellMar>
          <w:left w:w="10" w:type="dxa"/>
          <w:right w:w="10" w:type="dxa"/>
        </w:tblCellMar>
        <w:tblLook w:val="0000" w:firstRow="0" w:lastRow="0" w:firstColumn="0" w:lastColumn="0" w:noHBand="0" w:noVBand="0"/>
      </w:tblPr>
      <w:tblGrid>
        <w:gridCol w:w="1925"/>
        <w:gridCol w:w="1927"/>
        <w:gridCol w:w="1927"/>
        <w:gridCol w:w="3853"/>
      </w:tblGrid>
      <w:tr w:rsidR="006F678B" w14:paraId="0200F8E1" w14:textId="77777777">
        <w:tblPrEx>
          <w:tblCellMar>
            <w:top w:w="0" w:type="dxa"/>
            <w:bottom w:w="0" w:type="dxa"/>
          </w:tblCellMar>
        </w:tblPrEx>
        <w:tc>
          <w:tcPr>
            <w:tcW w:w="1925"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vAlign w:val="center"/>
          </w:tcPr>
          <w:p w14:paraId="675DE5CD" w14:textId="77777777" w:rsidR="006F678B" w:rsidRDefault="004749B5">
            <w:pPr>
              <w:pStyle w:val="Standard"/>
              <w:rPr>
                <w:sz w:val="16"/>
                <w:szCs w:val="16"/>
              </w:rPr>
            </w:pPr>
            <w:r>
              <w:rPr>
                <w:sz w:val="16"/>
                <w:szCs w:val="16"/>
              </w:rPr>
              <w:t>INCIDENCIAS Y MANTENIMIENTO DE PATRIMONIO URBANO</w:t>
            </w:r>
          </w:p>
        </w:tc>
        <w:tc>
          <w:tcPr>
            <w:tcW w:w="1927"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vAlign w:val="center"/>
          </w:tcPr>
          <w:p w14:paraId="1845E2EF" w14:textId="77777777" w:rsidR="006F678B" w:rsidRDefault="004749B5">
            <w:pPr>
              <w:pStyle w:val="Standard"/>
              <w:rPr>
                <w:sz w:val="16"/>
                <w:szCs w:val="16"/>
              </w:rPr>
            </w:pPr>
            <w:r>
              <w:rPr>
                <w:sz w:val="16"/>
                <w:szCs w:val="16"/>
              </w:rPr>
              <w:t>Pública</w:t>
            </w:r>
          </w:p>
        </w:tc>
        <w:tc>
          <w:tcPr>
            <w:tcW w:w="1927"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vAlign w:val="center"/>
          </w:tcPr>
          <w:p w14:paraId="4C1FAF29" w14:textId="77777777" w:rsidR="006F678B" w:rsidRDefault="004749B5">
            <w:pPr>
              <w:pStyle w:val="Standard"/>
              <w:rPr>
                <w:sz w:val="16"/>
                <w:szCs w:val="16"/>
              </w:rPr>
            </w:pPr>
            <w:r>
              <w:rPr>
                <w:sz w:val="16"/>
                <w:szCs w:val="16"/>
              </w:rPr>
              <w:t>MANTENIMIENTO DEL MOBILIARIO URBANO INCLUYENDO PARQUES Y JARDINES, ALUMBRADO, AGUAS, ETC.</w:t>
            </w:r>
          </w:p>
        </w:tc>
        <w:tc>
          <w:tcPr>
            <w:tcW w:w="3853" w:type="dxa"/>
            <w:tcBorders>
              <w:top w:val="single" w:sz="2" w:space="0" w:color="000000"/>
              <w:left w:val="single" w:sz="2" w:space="0" w:color="000000"/>
              <w:bottom w:val="single" w:sz="2" w:space="0" w:color="000000"/>
              <w:right w:val="single" w:sz="2" w:space="0" w:color="000000"/>
            </w:tcBorders>
            <w:shd w:val="clear" w:color="auto" w:fill="FFFFFF"/>
            <w:tcMar>
              <w:top w:w="55" w:type="dxa"/>
              <w:left w:w="55" w:type="dxa"/>
              <w:bottom w:w="55" w:type="dxa"/>
              <w:right w:w="55" w:type="dxa"/>
            </w:tcMar>
            <w:vAlign w:val="center"/>
          </w:tcPr>
          <w:p w14:paraId="768F848B" w14:textId="77777777" w:rsidR="006F678B" w:rsidRDefault="006F678B">
            <w:pPr>
              <w:pStyle w:val="Standard"/>
              <w:rPr>
                <w:sz w:val="16"/>
                <w:szCs w:val="16"/>
              </w:rPr>
            </w:pPr>
          </w:p>
          <w:p w14:paraId="7ADCC1BA" w14:textId="77777777" w:rsidR="006F678B" w:rsidRDefault="004749B5">
            <w:pPr>
              <w:pStyle w:val="Standard"/>
              <w:rPr>
                <w:sz w:val="16"/>
                <w:szCs w:val="16"/>
              </w:rPr>
            </w:pPr>
            <w:r>
              <w:rPr>
                <w:sz w:val="16"/>
                <w:szCs w:val="16"/>
              </w:rPr>
              <w:t>MANTENIMIENTO DEL MOBILIARIO URBANO</w:t>
            </w:r>
          </w:p>
        </w:tc>
      </w:tr>
    </w:tbl>
    <w:p w14:paraId="7A589066" w14:textId="77777777" w:rsidR="006F678B" w:rsidRDefault="006F678B">
      <w:pPr>
        <w:rPr>
          <w:vanish/>
        </w:rPr>
      </w:pPr>
    </w:p>
    <w:tbl>
      <w:tblPr>
        <w:tblW w:w="5000" w:type="pct"/>
        <w:tblLayout w:type="fixed"/>
        <w:tblCellMar>
          <w:left w:w="10" w:type="dxa"/>
          <w:right w:w="10" w:type="dxa"/>
        </w:tblCellMar>
        <w:tblLook w:val="0000" w:firstRow="0" w:lastRow="0" w:firstColumn="0" w:lastColumn="0" w:noHBand="0" w:noVBand="0"/>
      </w:tblPr>
      <w:tblGrid>
        <w:gridCol w:w="1925"/>
        <w:gridCol w:w="1927"/>
        <w:gridCol w:w="1927"/>
        <w:gridCol w:w="3853"/>
      </w:tblGrid>
      <w:tr w:rsidR="006F678B" w14:paraId="206EC174" w14:textId="77777777">
        <w:tblPrEx>
          <w:tblCellMar>
            <w:top w:w="0" w:type="dxa"/>
            <w:bottom w:w="0" w:type="dxa"/>
          </w:tblCellMar>
        </w:tblPrEx>
        <w:tc>
          <w:tcPr>
            <w:tcW w:w="1925"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vAlign w:val="center"/>
          </w:tcPr>
          <w:p w14:paraId="32A88FE5" w14:textId="77777777" w:rsidR="006F678B" w:rsidRDefault="004749B5">
            <w:pPr>
              <w:pStyle w:val="Standard"/>
              <w:rPr>
                <w:sz w:val="16"/>
                <w:szCs w:val="16"/>
              </w:rPr>
            </w:pPr>
            <w:r>
              <w:rPr>
                <w:sz w:val="16"/>
                <w:szCs w:val="16"/>
              </w:rPr>
              <w:t>IGUALDAD</w:t>
            </w:r>
          </w:p>
        </w:tc>
        <w:tc>
          <w:tcPr>
            <w:tcW w:w="1927"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vAlign w:val="center"/>
          </w:tcPr>
          <w:p w14:paraId="07A511E5" w14:textId="77777777" w:rsidR="006F678B" w:rsidRDefault="004749B5">
            <w:pPr>
              <w:pStyle w:val="Standard"/>
              <w:rPr>
                <w:sz w:val="16"/>
                <w:szCs w:val="16"/>
              </w:rPr>
            </w:pPr>
            <w:r>
              <w:rPr>
                <w:sz w:val="16"/>
                <w:szCs w:val="16"/>
              </w:rPr>
              <w:t>Pública</w:t>
            </w:r>
          </w:p>
        </w:tc>
        <w:tc>
          <w:tcPr>
            <w:tcW w:w="1927"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vAlign w:val="center"/>
          </w:tcPr>
          <w:p w14:paraId="62AC3F87" w14:textId="77777777" w:rsidR="006F678B" w:rsidRDefault="004749B5">
            <w:pPr>
              <w:pStyle w:val="Standard"/>
              <w:rPr>
                <w:sz w:val="16"/>
                <w:szCs w:val="16"/>
              </w:rPr>
            </w:pPr>
            <w:r>
              <w:rPr>
                <w:sz w:val="16"/>
                <w:szCs w:val="16"/>
              </w:rPr>
              <w:t>ASESORÍA/ORIENTACIÓN EN LOS ÁMBITOS JURÍDICOS, SOCIAL EDUCATIVO LABORAL Y PSICOLÓGICO A LA MUJER CON ESPECIAL INCIDENCIA EN LAS IMPLICADAS EN VIOLENCIA DE GÉNERO.</w:t>
            </w:r>
          </w:p>
        </w:tc>
        <w:tc>
          <w:tcPr>
            <w:tcW w:w="3853" w:type="dxa"/>
            <w:tcBorders>
              <w:top w:val="single" w:sz="2" w:space="0" w:color="000000"/>
              <w:left w:val="single" w:sz="2" w:space="0" w:color="000000"/>
              <w:bottom w:val="single" w:sz="2" w:space="0" w:color="000000"/>
              <w:right w:val="single" w:sz="2" w:space="0" w:color="000000"/>
            </w:tcBorders>
            <w:shd w:val="clear" w:color="auto" w:fill="FFFFFF"/>
            <w:tcMar>
              <w:top w:w="55" w:type="dxa"/>
              <w:left w:w="55" w:type="dxa"/>
              <w:bottom w:w="55" w:type="dxa"/>
              <w:right w:w="55" w:type="dxa"/>
            </w:tcMar>
            <w:vAlign w:val="center"/>
          </w:tcPr>
          <w:p w14:paraId="050E06DF" w14:textId="77777777" w:rsidR="006F678B" w:rsidRDefault="004749B5">
            <w:pPr>
              <w:pStyle w:val="Standard"/>
              <w:rPr>
                <w:sz w:val="16"/>
                <w:szCs w:val="16"/>
              </w:rPr>
            </w:pPr>
            <w:r>
              <w:rPr>
                <w:sz w:val="16"/>
                <w:szCs w:val="16"/>
              </w:rPr>
              <w:t>TRABAJO Y GESTIÓN DE EMPLEO, SERVICIOS SOCIALES</w:t>
            </w:r>
          </w:p>
          <w:p w14:paraId="062A50E9" w14:textId="77777777" w:rsidR="006F678B" w:rsidRDefault="004749B5">
            <w:pPr>
              <w:pStyle w:val="Standard"/>
              <w:rPr>
                <w:sz w:val="16"/>
                <w:szCs w:val="16"/>
              </w:rPr>
            </w:pPr>
            <w:r>
              <w:rPr>
                <w:sz w:val="16"/>
                <w:szCs w:val="16"/>
              </w:rPr>
              <w:t>ACTUACIONES DE IGUALDAD DE MUJERES Y HOMBRES</w:t>
            </w:r>
          </w:p>
        </w:tc>
      </w:tr>
    </w:tbl>
    <w:p w14:paraId="54004B91" w14:textId="77777777" w:rsidR="006F678B" w:rsidRDefault="006F678B">
      <w:pPr>
        <w:rPr>
          <w:vanish/>
        </w:rPr>
      </w:pPr>
    </w:p>
    <w:tbl>
      <w:tblPr>
        <w:tblW w:w="5000" w:type="pct"/>
        <w:tblLayout w:type="fixed"/>
        <w:tblCellMar>
          <w:left w:w="10" w:type="dxa"/>
          <w:right w:w="10" w:type="dxa"/>
        </w:tblCellMar>
        <w:tblLook w:val="0000" w:firstRow="0" w:lastRow="0" w:firstColumn="0" w:lastColumn="0" w:noHBand="0" w:noVBand="0"/>
      </w:tblPr>
      <w:tblGrid>
        <w:gridCol w:w="1925"/>
        <w:gridCol w:w="1927"/>
        <w:gridCol w:w="1927"/>
        <w:gridCol w:w="3853"/>
      </w:tblGrid>
      <w:tr w:rsidR="006F678B" w14:paraId="570C4D1C" w14:textId="77777777">
        <w:tblPrEx>
          <w:tblCellMar>
            <w:top w:w="0" w:type="dxa"/>
            <w:bottom w:w="0" w:type="dxa"/>
          </w:tblCellMar>
        </w:tblPrEx>
        <w:tc>
          <w:tcPr>
            <w:tcW w:w="1925"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vAlign w:val="center"/>
          </w:tcPr>
          <w:p w14:paraId="2A5FDE02" w14:textId="77777777" w:rsidR="006F678B" w:rsidRDefault="004749B5">
            <w:pPr>
              <w:pStyle w:val="Standard"/>
              <w:rPr>
                <w:sz w:val="16"/>
                <w:szCs w:val="16"/>
              </w:rPr>
            </w:pPr>
            <w:r>
              <w:rPr>
                <w:sz w:val="16"/>
                <w:szCs w:val="16"/>
              </w:rPr>
              <w:t>GESTIÓN ECONÓMICA-FINANCIERA</w:t>
            </w:r>
          </w:p>
        </w:tc>
        <w:tc>
          <w:tcPr>
            <w:tcW w:w="1927"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vAlign w:val="center"/>
          </w:tcPr>
          <w:p w14:paraId="3AD4AE85" w14:textId="77777777" w:rsidR="006F678B" w:rsidRDefault="004749B5">
            <w:pPr>
              <w:pStyle w:val="Standard"/>
              <w:rPr>
                <w:sz w:val="16"/>
                <w:szCs w:val="16"/>
              </w:rPr>
            </w:pPr>
            <w:r>
              <w:rPr>
                <w:sz w:val="16"/>
                <w:szCs w:val="16"/>
              </w:rPr>
              <w:t>Pública</w:t>
            </w:r>
          </w:p>
        </w:tc>
        <w:tc>
          <w:tcPr>
            <w:tcW w:w="1927"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vAlign w:val="center"/>
          </w:tcPr>
          <w:p w14:paraId="0C37FC36" w14:textId="77777777" w:rsidR="006F678B" w:rsidRDefault="004749B5">
            <w:pPr>
              <w:pStyle w:val="Standard"/>
              <w:rPr>
                <w:sz w:val="16"/>
                <w:szCs w:val="16"/>
              </w:rPr>
            </w:pPr>
            <w:r>
              <w:rPr>
                <w:sz w:val="16"/>
                <w:szCs w:val="16"/>
              </w:rPr>
              <w:t>GESTIÓN ECONÓMICA-FINANCIERA</w:t>
            </w:r>
          </w:p>
        </w:tc>
        <w:tc>
          <w:tcPr>
            <w:tcW w:w="3853" w:type="dxa"/>
            <w:tcBorders>
              <w:top w:val="single" w:sz="2" w:space="0" w:color="000000"/>
              <w:left w:val="single" w:sz="2" w:space="0" w:color="000000"/>
              <w:bottom w:val="single" w:sz="2" w:space="0" w:color="000000"/>
              <w:right w:val="single" w:sz="2" w:space="0" w:color="000000"/>
            </w:tcBorders>
            <w:shd w:val="clear" w:color="auto" w:fill="FFFFFF"/>
            <w:tcMar>
              <w:top w:w="55" w:type="dxa"/>
              <w:left w:w="55" w:type="dxa"/>
              <w:bottom w:w="55" w:type="dxa"/>
              <w:right w:w="55" w:type="dxa"/>
            </w:tcMar>
            <w:vAlign w:val="center"/>
          </w:tcPr>
          <w:p w14:paraId="5AD35990" w14:textId="77777777" w:rsidR="006F678B" w:rsidRDefault="004749B5">
            <w:pPr>
              <w:pStyle w:val="Standard"/>
              <w:rPr>
                <w:sz w:val="16"/>
                <w:szCs w:val="16"/>
              </w:rPr>
            </w:pPr>
            <w:r>
              <w:rPr>
                <w:sz w:val="16"/>
                <w:szCs w:val="16"/>
              </w:rPr>
              <w:t>GESTIÓN CONTABLE, FISCAL Y ADMINISTRATIVA</w:t>
            </w:r>
          </w:p>
          <w:p w14:paraId="791FE11F" w14:textId="77777777" w:rsidR="006F678B" w:rsidRDefault="006F678B">
            <w:pPr>
              <w:pStyle w:val="Standard"/>
              <w:rPr>
                <w:sz w:val="16"/>
                <w:szCs w:val="16"/>
              </w:rPr>
            </w:pPr>
          </w:p>
        </w:tc>
      </w:tr>
    </w:tbl>
    <w:p w14:paraId="0DF705EA" w14:textId="77777777" w:rsidR="006F678B" w:rsidRDefault="006F678B">
      <w:pPr>
        <w:rPr>
          <w:vanish/>
        </w:rPr>
      </w:pPr>
    </w:p>
    <w:tbl>
      <w:tblPr>
        <w:tblW w:w="5000" w:type="pct"/>
        <w:tblLayout w:type="fixed"/>
        <w:tblCellMar>
          <w:left w:w="10" w:type="dxa"/>
          <w:right w:w="10" w:type="dxa"/>
        </w:tblCellMar>
        <w:tblLook w:val="0000" w:firstRow="0" w:lastRow="0" w:firstColumn="0" w:lastColumn="0" w:noHBand="0" w:noVBand="0"/>
      </w:tblPr>
      <w:tblGrid>
        <w:gridCol w:w="1925"/>
        <w:gridCol w:w="1927"/>
        <w:gridCol w:w="1927"/>
        <w:gridCol w:w="3853"/>
      </w:tblGrid>
      <w:tr w:rsidR="006F678B" w14:paraId="008CF765" w14:textId="77777777">
        <w:tblPrEx>
          <w:tblCellMar>
            <w:top w:w="0" w:type="dxa"/>
            <w:bottom w:w="0" w:type="dxa"/>
          </w:tblCellMar>
        </w:tblPrEx>
        <w:tc>
          <w:tcPr>
            <w:tcW w:w="1925"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vAlign w:val="center"/>
          </w:tcPr>
          <w:p w14:paraId="58AA9435" w14:textId="77777777" w:rsidR="006F678B" w:rsidRDefault="004749B5">
            <w:pPr>
              <w:pStyle w:val="Standard"/>
              <w:rPr>
                <w:sz w:val="16"/>
                <w:szCs w:val="16"/>
              </w:rPr>
            </w:pPr>
            <w:r>
              <w:rPr>
                <w:sz w:val="16"/>
                <w:szCs w:val="16"/>
              </w:rPr>
              <w:t>EMERGENCIAS 092</w:t>
            </w:r>
          </w:p>
        </w:tc>
        <w:tc>
          <w:tcPr>
            <w:tcW w:w="1927"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vAlign w:val="center"/>
          </w:tcPr>
          <w:p w14:paraId="2304A9EB" w14:textId="77777777" w:rsidR="006F678B" w:rsidRDefault="004749B5">
            <w:pPr>
              <w:pStyle w:val="Standard"/>
              <w:rPr>
                <w:sz w:val="16"/>
                <w:szCs w:val="16"/>
              </w:rPr>
            </w:pPr>
            <w:r>
              <w:rPr>
                <w:sz w:val="16"/>
                <w:szCs w:val="16"/>
              </w:rPr>
              <w:t>Pública</w:t>
            </w:r>
          </w:p>
        </w:tc>
        <w:tc>
          <w:tcPr>
            <w:tcW w:w="1927"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vAlign w:val="center"/>
          </w:tcPr>
          <w:p w14:paraId="04F76F19" w14:textId="77777777" w:rsidR="006F678B" w:rsidRDefault="004749B5">
            <w:pPr>
              <w:pStyle w:val="Standard"/>
              <w:rPr>
                <w:sz w:val="16"/>
                <w:szCs w:val="16"/>
              </w:rPr>
            </w:pPr>
            <w:r>
              <w:rPr>
                <w:sz w:val="16"/>
                <w:szCs w:val="16"/>
              </w:rPr>
              <w:t>GESTIONAR LAS LLAMADAS QUE SE REALIZAN AL CENTRO DE EMERGENCIAS Y ACTIVACIÓN DE LOS PROTOCOLOS NECESARIOS</w:t>
            </w:r>
          </w:p>
        </w:tc>
        <w:tc>
          <w:tcPr>
            <w:tcW w:w="3853" w:type="dxa"/>
            <w:tcBorders>
              <w:top w:val="single" w:sz="2" w:space="0" w:color="000000"/>
              <w:left w:val="single" w:sz="2" w:space="0" w:color="000000"/>
              <w:bottom w:val="single" w:sz="2" w:space="0" w:color="000000"/>
              <w:right w:val="single" w:sz="2" w:space="0" w:color="000000"/>
            </w:tcBorders>
            <w:shd w:val="clear" w:color="auto" w:fill="FFFFFF"/>
            <w:tcMar>
              <w:top w:w="55" w:type="dxa"/>
              <w:left w:w="55" w:type="dxa"/>
              <w:bottom w:w="55" w:type="dxa"/>
              <w:right w:w="55" w:type="dxa"/>
            </w:tcMar>
            <w:vAlign w:val="center"/>
          </w:tcPr>
          <w:p w14:paraId="236DB394" w14:textId="77777777" w:rsidR="006F678B" w:rsidRDefault="004749B5">
            <w:pPr>
              <w:pStyle w:val="Standard"/>
              <w:rPr>
                <w:sz w:val="16"/>
                <w:szCs w:val="16"/>
              </w:rPr>
            </w:pPr>
            <w:r>
              <w:rPr>
                <w:sz w:val="16"/>
                <w:szCs w:val="16"/>
              </w:rPr>
              <w:t>ACTUACIONES DE FUERZAS Y CUERPOS DE SEGURIDAD CON FINES POLIC, SEGURIDAD PÚBLICA Y DEFENSA</w:t>
            </w:r>
          </w:p>
          <w:p w14:paraId="428EEFA9" w14:textId="77777777" w:rsidR="006F678B" w:rsidRDefault="004749B5">
            <w:pPr>
              <w:pStyle w:val="Standard"/>
              <w:rPr>
                <w:sz w:val="16"/>
                <w:szCs w:val="16"/>
              </w:rPr>
            </w:pPr>
            <w:r>
              <w:rPr>
                <w:sz w:val="16"/>
                <w:szCs w:val="16"/>
              </w:rPr>
              <w:t>EMERGENCIAS</w:t>
            </w:r>
          </w:p>
        </w:tc>
      </w:tr>
    </w:tbl>
    <w:p w14:paraId="3AFB9EBB" w14:textId="77777777" w:rsidR="006F678B" w:rsidRDefault="006F678B">
      <w:pPr>
        <w:rPr>
          <w:vanish/>
        </w:rPr>
      </w:pPr>
    </w:p>
    <w:tbl>
      <w:tblPr>
        <w:tblW w:w="5000" w:type="pct"/>
        <w:tblLayout w:type="fixed"/>
        <w:tblCellMar>
          <w:left w:w="10" w:type="dxa"/>
          <w:right w:w="10" w:type="dxa"/>
        </w:tblCellMar>
        <w:tblLook w:val="0000" w:firstRow="0" w:lastRow="0" w:firstColumn="0" w:lastColumn="0" w:noHBand="0" w:noVBand="0"/>
      </w:tblPr>
      <w:tblGrid>
        <w:gridCol w:w="1925"/>
        <w:gridCol w:w="1927"/>
        <w:gridCol w:w="1927"/>
        <w:gridCol w:w="3853"/>
      </w:tblGrid>
      <w:tr w:rsidR="006F678B" w14:paraId="5C078CA3" w14:textId="77777777">
        <w:tblPrEx>
          <w:tblCellMar>
            <w:top w:w="0" w:type="dxa"/>
            <w:bottom w:w="0" w:type="dxa"/>
          </w:tblCellMar>
        </w:tblPrEx>
        <w:tc>
          <w:tcPr>
            <w:tcW w:w="1925"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vAlign w:val="center"/>
          </w:tcPr>
          <w:p w14:paraId="620538E2" w14:textId="77777777" w:rsidR="006F678B" w:rsidRDefault="004749B5">
            <w:pPr>
              <w:pStyle w:val="Standard"/>
              <w:rPr>
                <w:sz w:val="16"/>
                <w:szCs w:val="16"/>
              </w:rPr>
            </w:pPr>
            <w:r>
              <w:rPr>
                <w:sz w:val="16"/>
                <w:szCs w:val="16"/>
              </w:rPr>
              <w:t>ACTIVIDADES EDUCATIVAS</w:t>
            </w:r>
          </w:p>
        </w:tc>
        <w:tc>
          <w:tcPr>
            <w:tcW w:w="1927"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vAlign w:val="center"/>
          </w:tcPr>
          <w:p w14:paraId="7D64304E" w14:textId="77777777" w:rsidR="006F678B" w:rsidRDefault="004749B5">
            <w:pPr>
              <w:pStyle w:val="Standard"/>
              <w:rPr>
                <w:sz w:val="16"/>
                <w:szCs w:val="16"/>
              </w:rPr>
            </w:pPr>
            <w:r>
              <w:rPr>
                <w:sz w:val="16"/>
                <w:szCs w:val="16"/>
              </w:rPr>
              <w:t>Pública</w:t>
            </w:r>
          </w:p>
        </w:tc>
        <w:tc>
          <w:tcPr>
            <w:tcW w:w="1927"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vAlign w:val="center"/>
          </w:tcPr>
          <w:p w14:paraId="079E2A5C" w14:textId="77777777" w:rsidR="006F678B" w:rsidRDefault="004749B5">
            <w:pPr>
              <w:pStyle w:val="Standard"/>
              <w:rPr>
                <w:sz w:val="16"/>
                <w:szCs w:val="16"/>
              </w:rPr>
            </w:pPr>
            <w:r>
              <w:rPr>
                <w:sz w:val="16"/>
                <w:szCs w:val="16"/>
              </w:rPr>
              <w:t>GESTIÓN DE LAS ACTIVIDADES EDUCATIVAS</w:t>
            </w:r>
          </w:p>
        </w:tc>
        <w:tc>
          <w:tcPr>
            <w:tcW w:w="3853" w:type="dxa"/>
            <w:tcBorders>
              <w:top w:val="single" w:sz="2" w:space="0" w:color="000000"/>
              <w:left w:val="single" w:sz="2" w:space="0" w:color="000000"/>
              <w:bottom w:val="single" w:sz="2" w:space="0" w:color="000000"/>
              <w:right w:val="single" w:sz="2" w:space="0" w:color="000000"/>
            </w:tcBorders>
            <w:shd w:val="clear" w:color="auto" w:fill="FFFFFF"/>
            <w:tcMar>
              <w:top w:w="55" w:type="dxa"/>
              <w:left w:w="55" w:type="dxa"/>
              <w:bottom w:w="55" w:type="dxa"/>
              <w:right w:w="55" w:type="dxa"/>
            </w:tcMar>
            <w:vAlign w:val="center"/>
          </w:tcPr>
          <w:p w14:paraId="59CBAF03" w14:textId="77777777" w:rsidR="006F678B" w:rsidRDefault="004749B5">
            <w:pPr>
              <w:pStyle w:val="Standard"/>
              <w:rPr>
                <w:sz w:val="16"/>
                <w:szCs w:val="16"/>
              </w:rPr>
            </w:pPr>
            <w:r>
              <w:rPr>
                <w:sz w:val="16"/>
                <w:szCs w:val="16"/>
              </w:rPr>
              <w:t>EDUCACIÓN Y CULTURA</w:t>
            </w:r>
          </w:p>
          <w:p w14:paraId="7605EAA4" w14:textId="77777777" w:rsidR="006F678B" w:rsidRDefault="006F678B">
            <w:pPr>
              <w:pStyle w:val="Standard"/>
              <w:rPr>
                <w:sz w:val="16"/>
                <w:szCs w:val="16"/>
              </w:rPr>
            </w:pPr>
          </w:p>
        </w:tc>
      </w:tr>
    </w:tbl>
    <w:p w14:paraId="28AB3B2F" w14:textId="77777777" w:rsidR="006F678B" w:rsidRDefault="006F678B">
      <w:pPr>
        <w:rPr>
          <w:vanish/>
        </w:rPr>
      </w:pPr>
    </w:p>
    <w:tbl>
      <w:tblPr>
        <w:tblW w:w="5000" w:type="pct"/>
        <w:tblLayout w:type="fixed"/>
        <w:tblCellMar>
          <w:left w:w="10" w:type="dxa"/>
          <w:right w:w="10" w:type="dxa"/>
        </w:tblCellMar>
        <w:tblLook w:val="0000" w:firstRow="0" w:lastRow="0" w:firstColumn="0" w:lastColumn="0" w:noHBand="0" w:noVBand="0"/>
      </w:tblPr>
      <w:tblGrid>
        <w:gridCol w:w="1925"/>
        <w:gridCol w:w="1927"/>
        <w:gridCol w:w="1927"/>
        <w:gridCol w:w="3853"/>
      </w:tblGrid>
      <w:tr w:rsidR="006F678B" w14:paraId="5F648659" w14:textId="77777777">
        <w:tblPrEx>
          <w:tblCellMar>
            <w:top w:w="0" w:type="dxa"/>
            <w:bottom w:w="0" w:type="dxa"/>
          </w:tblCellMar>
        </w:tblPrEx>
        <w:tc>
          <w:tcPr>
            <w:tcW w:w="1925"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vAlign w:val="center"/>
          </w:tcPr>
          <w:p w14:paraId="4C0A381D" w14:textId="77777777" w:rsidR="006F678B" w:rsidRDefault="004749B5">
            <w:pPr>
              <w:pStyle w:val="Standard"/>
              <w:rPr>
                <w:sz w:val="16"/>
                <w:szCs w:val="16"/>
              </w:rPr>
            </w:pPr>
            <w:r>
              <w:rPr>
                <w:sz w:val="16"/>
                <w:szCs w:val="16"/>
              </w:rPr>
              <w:t>EDIFICACIÓN</w:t>
            </w:r>
          </w:p>
        </w:tc>
        <w:tc>
          <w:tcPr>
            <w:tcW w:w="1927"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vAlign w:val="center"/>
          </w:tcPr>
          <w:p w14:paraId="3F1799A9" w14:textId="77777777" w:rsidR="006F678B" w:rsidRDefault="004749B5">
            <w:pPr>
              <w:pStyle w:val="Standard"/>
              <w:rPr>
                <w:sz w:val="16"/>
                <w:szCs w:val="16"/>
              </w:rPr>
            </w:pPr>
            <w:r>
              <w:rPr>
                <w:sz w:val="16"/>
                <w:szCs w:val="16"/>
              </w:rPr>
              <w:t>Pública</w:t>
            </w:r>
          </w:p>
        </w:tc>
        <w:tc>
          <w:tcPr>
            <w:tcW w:w="1927"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vAlign w:val="center"/>
          </w:tcPr>
          <w:p w14:paraId="076EBC2B" w14:textId="77777777" w:rsidR="006F678B" w:rsidRDefault="004749B5">
            <w:pPr>
              <w:pStyle w:val="Standard"/>
              <w:rPr>
                <w:sz w:val="16"/>
                <w:szCs w:val="16"/>
              </w:rPr>
            </w:pPr>
            <w:r>
              <w:rPr>
                <w:sz w:val="16"/>
                <w:szCs w:val="16"/>
              </w:rPr>
              <w:t xml:space="preserve">TRAMITACIÓN DE LICENCIAS </w:t>
            </w:r>
            <w:r>
              <w:rPr>
                <w:sz w:val="16"/>
                <w:szCs w:val="16"/>
              </w:rPr>
              <w:t>URBANÍSTICAS INCLUYENDO EXPEDIENTES SANCIONADORES</w:t>
            </w:r>
          </w:p>
        </w:tc>
        <w:tc>
          <w:tcPr>
            <w:tcW w:w="3853" w:type="dxa"/>
            <w:tcBorders>
              <w:top w:val="single" w:sz="2" w:space="0" w:color="000000"/>
              <w:left w:val="single" w:sz="2" w:space="0" w:color="000000"/>
              <w:bottom w:val="single" w:sz="2" w:space="0" w:color="000000"/>
              <w:right w:val="single" w:sz="2" w:space="0" w:color="000000"/>
            </w:tcBorders>
            <w:shd w:val="clear" w:color="auto" w:fill="FFFFFF"/>
            <w:tcMar>
              <w:top w:w="55" w:type="dxa"/>
              <w:left w:w="55" w:type="dxa"/>
              <w:bottom w:w="55" w:type="dxa"/>
              <w:right w:w="55" w:type="dxa"/>
            </w:tcMar>
            <w:vAlign w:val="center"/>
          </w:tcPr>
          <w:p w14:paraId="3E3573F2" w14:textId="77777777" w:rsidR="006F678B" w:rsidRDefault="004749B5">
            <w:pPr>
              <w:pStyle w:val="Standard"/>
              <w:rPr>
                <w:sz w:val="16"/>
                <w:szCs w:val="16"/>
              </w:rPr>
            </w:pPr>
            <w:r>
              <w:rPr>
                <w:sz w:val="16"/>
                <w:szCs w:val="16"/>
              </w:rPr>
              <w:t>PROCEDIMIENTO ADMINISTRATIVO, GESTIÓN SANCIONADORA</w:t>
            </w:r>
          </w:p>
          <w:p w14:paraId="23ADD8D7" w14:textId="77777777" w:rsidR="006F678B" w:rsidRDefault="006F678B">
            <w:pPr>
              <w:pStyle w:val="Standard"/>
              <w:rPr>
                <w:sz w:val="16"/>
                <w:szCs w:val="16"/>
              </w:rPr>
            </w:pPr>
          </w:p>
        </w:tc>
      </w:tr>
    </w:tbl>
    <w:p w14:paraId="2E82E0CC" w14:textId="77777777" w:rsidR="006F678B" w:rsidRDefault="006F678B">
      <w:pPr>
        <w:rPr>
          <w:vanish/>
        </w:rPr>
      </w:pPr>
    </w:p>
    <w:tbl>
      <w:tblPr>
        <w:tblW w:w="5000" w:type="pct"/>
        <w:tblLayout w:type="fixed"/>
        <w:tblCellMar>
          <w:left w:w="10" w:type="dxa"/>
          <w:right w:w="10" w:type="dxa"/>
        </w:tblCellMar>
        <w:tblLook w:val="0000" w:firstRow="0" w:lastRow="0" w:firstColumn="0" w:lastColumn="0" w:noHBand="0" w:noVBand="0"/>
      </w:tblPr>
      <w:tblGrid>
        <w:gridCol w:w="1925"/>
        <w:gridCol w:w="1927"/>
        <w:gridCol w:w="1927"/>
        <w:gridCol w:w="3853"/>
      </w:tblGrid>
      <w:tr w:rsidR="006F678B" w14:paraId="5BD0BFF2" w14:textId="77777777">
        <w:tblPrEx>
          <w:tblCellMar>
            <w:top w:w="0" w:type="dxa"/>
            <w:bottom w:w="0" w:type="dxa"/>
          </w:tblCellMar>
        </w:tblPrEx>
        <w:tc>
          <w:tcPr>
            <w:tcW w:w="1925"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vAlign w:val="center"/>
          </w:tcPr>
          <w:p w14:paraId="6DF6AB21" w14:textId="77777777" w:rsidR="006F678B" w:rsidRDefault="004749B5">
            <w:pPr>
              <w:pStyle w:val="Standard"/>
              <w:rPr>
                <w:sz w:val="16"/>
                <w:szCs w:val="16"/>
              </w:rPr>
            </w:pPr>
            <w:r>
              <w:rPr>
                <w:sz w:val="16"/>
                <w:szCs w:val="16"/>
              </w:rPr>
              <w:t>DEPORTES</w:t>
            </w:r>
          </w:p>
        </w:tc>
        <w:tc>
          <w:tcPr>
            <w:tcW w:w="1927"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vAlign w:val="center"/>
          </w:tcPr>
          <w:p w14:paraId="2B0FF398" w14:textId="77777777" w:rsidR="006F678B" w:rsidRDefault="004749B5">
            <w:pPr>
              <w:pStyle w:val="Standard"/>
              <w:rPr>
                <w:sz w:val="16"/>
                <w:szCs w:val="16"/>
              </w:rPr>
            </w:pPr>
            <w:r>
              <w:rPr>
                <w:sz w:val="16"/>
                <w:szCs w:val="16"/>
              </w:rPr>
              <w:t>Pública</w:t>
            </w:r>
          </w:p>
        </w:tc>
        <w:tc>
          <w:tcPr>
            <w:tcW w:w="1927"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vAlign w:val="center"/>
          </w:tcPr>
          <w:p w14:paraId="1E00E98F" w14:textId="77777777" w:rsidR="006F678B" w:rsidRDefault="004749B5">
            <w:pPr>
              <w:pStyle w:val="Standard"/>
              <w:rPr>
                <w:sz w:val="16"/>
                <w:szCs w:val="16"/>
              </w:rPr>
            </w:pPr>
            <w:r>
              <w:rPr>
                <w:sz w:val="16"/>
                <w:szCs w:val="16"/>
              </w:rPr>
              <w:t>GESTIONES RELACIONADAS CON EL DEPORTE EN EL MUNICIPIO DE LAS PALMAS DE GRAN CANARIA</w:t>
            </w:r>
          </w:p>
        </w:tc>
        <w:tc>
          <w:tcPr>
            <w:tcW w:w="3853" w:type="dxa"/>
            <w:tcBorders>
              <w:top w:val="single" w:sz="2" w:space="0" w:color="000000"/>
              <w:left w:val="single" w:sz="2" w:space="0" w:color="000000"/>
              <w:bottom w:val="single" w:sz="2" w:space="0" w:color="000000"/>
              <w:right w:val="single" w:sz="2" w:space="0" w:color="000000"/>
            </w:tcBorders>
            <w:shd w:val="clear" w:color="auto" w:fill="FFFFFF"/>
            <w:tcMar>
              <w:top w:w="55" w:type="dxa"/>
              <w:left w:w="55" w:type="dxa"/>
              <w:bottom w:w="55" w:type="dxa"/>
              <w:right w:w="55" w:type="dxa"/>
            </w:tcMar>
            <w:vAlign w:val="center"/>
          </w:tcPr>
          <w:p w14:paraId="240CD689" w14:textId="77777777" w:rsidR="006F678B" w:rsidRDefault="004749B5">
            <w:pPr>
              <w:pStyle w:val="Standard"/>
              <w:rPr>
                <w:sz w:val="16"/>
                <w:szCs w:val="16"/>
              </w:rPr>
            </w:pPr>
            <w:r>
              <w:rPr>
                <w:sz w:val="16"/>
                <w:szCs w:val="16"/>
              </w:rPr>
              <w:t>EDUCACIÓN Y CULTURA</w:t>
            </w:r>
          </w:p>
          <w:p w14:paraId="1B8F1978" w14:textId="77777777" w:rsidR="006F678B" w:rsidRDefault="004749B5">
            <w:pPr>
              <w:pStyle w:val="Standard"/>
              <w:rPr>
                <w:sz w:val="16"/>
                <w:szCs w:val="16"/>
              </w:rPr>
            </w:pPr>
            <w:r>
              <w:rPr>
                <w:sz w:val="16"/>
                <w:szCs w:val="16"/>
              </w:rPr>
              <w:t>DEPORTE</w:t>
            </w:r>
          </w:p>
        </w:tc>
      </w:tr>
    </w:tbl>
    <w:p w14:paraId="72609F52" w14:textId="77777777" w:rsidR="006F678B" w:rsidRDefault="006F678B">
      <w:pPr>
        <w:rPr>
          <w:vanish/>
        </w:rPr>
      </w:pPr>
    </w:p>
    <w:tbl>
      <w:tblPr>
        <w:tblW w:w="5000" w:type="pct"/>
        <w:tblLayout w:type="fixed"/>
        <w:tblCellMar>
          <w:left w:w="10" w:type="dxa"/>
          <w:right w:w="10" w:type="dxa"/>
        </w:tblCellMar>
        <w:tblLook w:val="0000" w:firstRow="0" w:lastRow="0" w:firstColumn="0" w:lastColumn="0" w:noHBand="0" w:noVBand="0"/>
      </w:tblPr>
      <w:tblGrid>
        <w:gridCol w:w="1925"/>
        <w:gridCol w:w="1927"/>
        <w:gridCol w:w="1927"/>
        <w:gridCol w:w="3853"/>
      </w:tblGrid>
      <w:tr w:rsidR="006F678B" w14:paraId="180812F2" w14:textId="77777777">
        <w:tblPrEx>
          <w:tblCellMar>
            <w:top w:w="0" w:type="dxa"/>
            <w:bottom w:w="0" w:type="dxa"/>
          </w:tblCellMar>
        </w:tblPrEx>
        <w:tc>
          <w:tcPr>
            <w:tcW w:w="1925"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vAlign w:val="center"/>
          </w:tcPr>
          <w:p w14:paraId="7FCD0904" w14:textId="77777777" w:rsidR="006F678B" w:rsidRDefault="004749B5">
            <w:pPr>
              <w:pStyle w:val="Standard"/>
              <w:rPr>
                <w:sz w:val="16"/>
                <w:szCs w:val="16"/>
              </w:rPr>
            </w:pPr>
            <w:r>
              <w:rPr>
                <w:sz w:val="16"/>
                <w:szCs w:val="16"/>
              </w:rPr>
              <w:t xml:space="preserve">TUTELA PAISAJE </w:t>
            </w:r>
            <w:r>
              <w:rPr>
                <w:sz w:val="16"/>
                <w:szCs w:val="16"/>
              </w:rPr>
              <w:t>URBANO</w:t>
            </w:r>
          </w:p>
        </w:tc>
        <w:tc>
          <w:tcPr>
            <w:tcW w:w="1927"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vAlign w:val="center"/>
          </w:tcPr>
          <w:p w14:paraId="77DFE4F2" w14:textId="77777777" w:rsidR="006F678B" w:rsidRDefault="004749B5">
            <w:pPr>
              <w:pStyle w:val="Standard"/>
              <w:rPr>
                <w:sz w:val="16"/>
                <w:szCs w:val="16"/>
              </w:rPr>
            </w:pPr>
            <w:r>
              <w:rPr>
                <w:sz w:val="16"/>
                <w:szCs w:val="16"/>
              </w:rPr>
              <w:t>Pública</w:t>
            </w:r>
          </w:p>
        </w:tc>
        <w:tc>
          <w:tcPr>
            <w:tcW w:w="1927"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vAlign w:val="center"/>
          </w:tcPr>
          <w:p w14:paraId="635F19EA" w14:textId="77777777" w:rsidR="006F678B" w:rsidRDefault="004749B5">
            <w:pPr>
              <w:pStyle w:val="Standard"/>
              <w:rPr>
                <w:sz w:val="16"/>
                <w:szCs w:val="16"/>
              </w:rPr>
            </w:pPr>
            <w:r>
              <w:rPr>
                <w:sz w:val="16"/>
                <w:szCs w:val="16"/>
              </w:rPr>
              <w:t>TUTELA DE LA GESTIÓN DEL PAISAJE URBANO</w:t>
            </w:r>
          </w:p>
        </w:tc>
        <w:tc>
          <w:tcPr>
            <w:tcW w:w="3853" w:type="dxa"/>
            <w:tcBorders>
              <w:top w:val="single" w:sz="2" w:space="0" w:color="000000"/>
              <w:left w:val="single" w:sz="2" w:space="0" w:color="000000"/>
              <w:bottom w:val="single" w:sz="2" w:space="0" w:color="000000"/>
              <w:right w:val="single" w:sz="2" w:space="0" w:color="000000"/>
            </w:tcBorders>
            <w:shd w:val="clear" w:color="auto" w:fill="FFFFFF"/>
            <w:tcMar>
              <w:top w:w="55" w:type="dxa"/>
              <w:left w:w="55" w:type="dxa"/>
              <w:bottom w:w="55" w:type="dxa"/>
              <w:right w:w="55" w:type="dxa"/>
            </w:tcMar>
            <w:vAlign w:val="center"/>
          </w:tcPr>
          <w:p w14:paraId="5272058A" w14:textId="77777777" w:rsidR="006F678B" w:rsidRDefault="004749B5">
            <w:pPr>
              <w:pStyle w:val="Standard"/>
              <w:rPr>
                <w:sz w:val="16"/>
                <w:szCs w:val="16"/>
              </w:rPr>
            </w:pPr>
            <w:r>
              <w:rPr>
                <w:sz w:val="16"/>
                <w:szCs w:val="16"/>
              </w:rPr>
              <w:t>PROCEDIMIENTO ADMINISTRATIVO, GESTIÓN SANCIONADORA</w:t>
            </w:r>
          </w:p>
          <w:p w14:paraId="7B4B6FAC" w14:textId="77777777" w:rsidR="006F678B" w:rsidRDefault="004749B5">
            <w:pPr>
              <w:pStyle w:val="Standard"/>
              <w:rPr>
                <w:sz w:val="16"/>
                <w:szCs w:val="16"/>
              </w:rPr>
            </w:pPr>
            <w:r>
              <w:rPr>
                <w:sz w:val="16"/>
                <w:szCs w:val="16"/>
              </w:rPr>
              <w:t>PROTECCIÓN DE LA IMAGEN URBANA</w:t>
            </w:r>
          </w:p>
        </w:tc>
      </w:tr>
    </w:tbl>
    <w:p w14:paraId="08CB9254" w14:textId="77777777" w:rsidR="006F678B" w:rsidRDefault="006F678B">
      <w:pPr>
        <w:rPr>
          <w:vanish/>
        </w:rPr>
      </w:pPr>
    </w:p>
    <w:tbl>
      <w:tblPr>
        <w:tblW w:w="5000" w:type="pct"/>
        <w:tblLayout w:type="fixed"/>
        <w:tblCellMar>
          <w:left w:w="10" w:type="dxa"/>
          <w:right w:w="10" w:type="dxa"/>
        </w:tblCellMar>
        <w:tblLook w:val="0000" w:firstRow="0" w:lastRow="0" w:firstColumn="0" w:lastColumn="0" w:noHBand="0" w:noVBand="0"/>
      </w:tblPr>
      <w:tblGrid>
        <w:gridCol w:w="1925"/>
        <w:gridCol w:w="1927"/>
        <w:gridCol w:w="1927"/>
        <w:gridCol w:w="3853"/>
      </w:tblGrid>
      <w:tr w:rsidR="006F678B" w14:paraId="72198DEA" w14:textId="77777777">
        <w:tblPrEx>
          <w:tblCellMar>
            <w:top w:w="0" w:type="dxa"/>
            <w:bottom w:w="0" w:type="dxa"/>
          </w:tblCellMar>
        </w:tblPrEx>
        <w:tc>
          <w:tcPr>
            <w:tcW w:w="1925"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vAlign w:val="center"/>
          </w:tcPr>
          <w:p w14:paraId="04B94DC7" w14:textId="77777777" w:rsidR="006F678B" w:rsidRDefault="004749B5">
            <w:pPr>
              <w:pStyle w:val="Standard"/>
              <w:rPr>
                <w:sz w:val="16"/>
                <w:szCs w:val="16"/>
              </w:rPr>
            </w:pPr>
            <w:r>
              <w:rPr>
                <w:sz w:val="16"/>
                <w:szCs w:val="16"/>
              </w:rPr>
              <w:t>TRIBUTOS, TASAS Y PRECIOS PÚBLICOS</w:t>
            </w:r>
          </w:p>
        </w:tc>
        <w:tc>
          <w:tcPr>
            <w:tcW w:w="1927"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vAlign w:val="center"/>
          </w:tcPr>
          <w:p w14:paraId="53E973AE" w14:textId="77777777" w:rsidR="006F678B" w:rsidRDefault="004749B5">
            <w:pPr>
              <w:pStyle w:val="Standard"/>
              <w:rPr>
                <w:sz w:val="16"/>
                <w:szCs w:val="16"/>
              </w:rPr>
            </w:pPr>
            <w:r>
              <w:rPr>
                <w:sz w:val="16"/>
                <w:szCs w:val="16"/>
              </w:rPr>
              <w:t>Pública</w:t>
            </w:r>
          </w:p>
        </w:tc>
        <w:tc>
          <w:tcPr>
            <w:tcW w:w="1927"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vAlign w:val="center"/>
          </w:tcPr>
          <w:p w14:paraId="3E07B061" w14:textId="77777777" w:rsidR="006F678B" w:rsidRDefault="004749B5">
            <w:pPr>
              <w:pStyle w:val="Standard"/>
              <w:rPr>
                <w:sz w:val="16"/>
                <w:szCs w:val="16"/>
              </w:rPr>
            </w:pPr>
            <w:r>
              <w:rPr>
                <w:sz w:val="16"/>
                <w:szCs w:val="16"/>
              </w:rPr>
              <w:t>GESTIÓN Y LIQUIDACIÓN DE LOS TRIBUTOS Y OBLIGACIONES MUNICIPALES</w:t>
            </w:r>
          </w:p>
        </w:tc>
        <w:tc>
          <w:tcPr>
            <w:tcW w:w="3853" w:type="dxa"/>
            <w:tcBorders>
              <w:top w:val="single" w:sz="2" w:space="0" w:color="000000"/>
              <w:left w:val="single" w:sz="2" w:space="0" w:color="000000"/>
              <w:bottom w:val="single" w:sz="2" w:space="0" w:color="000000"/>
              <w:right w:val="single" w:sz="2" w:space="0" w:color="000000"/>
            </w:tcBorders>
            <w:shd w:val="clear" w:color="auto" w:fill="FFFFFF"/>
            <w:tcMar>
              <w:top w:w="55" w:type="dxa"/>
              <w:left w:w="55" w:type="dxa"/>
              <w:bottom w:w="55" w:type="dxa"/>
              <w:right w:w="55" w:type="dxa"/>
            </w:tcMar>
            <w:vAlign w:val="center"/>
          </w:tcPr>
          <w:p w14:paraId="48064EBB" w14:textId="77777777" w:rsidR="006F678B" w:rsidRDefault="004749B5">
            <w:pPr>
              <w:pStyle w:val="Standard"/>
              <w:rPr>
                <w:sz w:val="16"/>
                <w:szCs w:val="16"/>
              </w:rPr>
            </w:pPr>
            <w:r>
              <w:rPr>
                <w:sz w:val="16"/>
                <w:szCs w:val="16"/>
              </w:rPr>
              <w:t>PROCEDIMI</w:t>
            </w:r>
            <w:r>
              <w:rPr>
                <w:sz w:val="16"/>
                <w:szCs w:val="16"/>
              </w:rPr>
              <w:t>ENTO ADMINISTRATIVO</w:t>
            </w:r>
          </w:p>
          <w:p w14:paraId="35073F70" w14:textId="77777777" w:rsidR="006F678B" w:rsidRDefault="004749B5">
            <w:pPr>
              <w:pStyle w:val="Standard"/>
              <w:rPr>
                <w:sz w:val="16"/>
                <w:szCs w:val="16"/>
              </w:rPr>
            </w:pPr>
            <w:r>
              <w:rPr>
                <w:sz w:val="16"/>
                <w:szCs w:val="16"/>
              </w:rPr>
              <w:t>GESTIÓN DE TRIBUTOS, TASAS Y PRECIOS PÚBLICOS.</w:t>
            </w:r>
          </w:p>
        </w:tc>
      </w:tr>
    </w:tbl>
    <w:p w14:paraId="59664F3B" w14:textId="77777777" w:rsidR="006F678B" w:rsidRDefault="006F678B">
      <w:pPr>
        <w:rPr>
          <w:vanish/>
        </w:rPr>
      </w:pPr>
    </w:p>
    <w:tbl>
      <w:tblPr>
        <w:tblW w:w="5000" w:type="pct"/>
        <w:tblLayout w:type="fixed"/>
        <w:tblCellMar>
          <w:left w:w="10" w:type="dxa"/>
          <w:right w:w="10" w:type="dxa"/>
        </w:tblCellMar>
        <w:tblLook w:val="0000" w:firstRow="0" w:lastRow="0" w:firstColumn="0" w:lastColumn="0" w:noHBand="0" w:noVBand="0"/>
      </w:tblPr>
      <w:tblGrid>
        <w:gridCol w:w="1925"/>
        <w:gridCol w:w="1927"/>
        <w:gridCol w:w="1927"/>
        <w:gridCol w:w="3853"/>
      </w:tblGrid>
      <w:tr w:rsidR="006F678B" w14:paraId="6064F7C1" w14:textId="77777777">
        <w:tblPrEx>
          <w:tblCellMar>
            <w:top w:w="0" w:type="dxa"/>
            <w:bottom w:w="0" w:type="dxa"/>
          </w:tblCellMar>
        </w:tblPrEx>
        <w:tc>
          <w:tcPr>
            <w:tcW w:w="1925"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vAlign w:val="center"/>
          </w:tcPr>
          <w:p w14:paraId="44FA62C6" w14:textId="77777777" w:rsidR="006F678B" w:rsidRDefault="004749B5">
            <w:pPr>
              <w:pStyle w:val="Standard"/>
              <w:rPr>
                <w:sz w:val="16"/>
                <w:szCs w:val="16"/>
              </w:rPr>
            </w:pPr>
            <w:r>
              <w:rPr>
                <w:sz w:val="16"/>
                <w:szCs w:val="16"/>
              </w:rPr>
              <w:t>CIUDAD DE MAR</w:t>
            </w:r>
          </w:p>
        </w:tc>
        <w:tc>
          <w:tcPr>
            <w:tcW w:w="1927"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vAlign w:val="center"/>
          </w:tcPr>
          <w:p w14:paraId="54AC25B0" w14:textId="77777777" w:rsidR="006F678B" w:rsidRDefault="004749B5">
            <w:pPr>
              <w:pStyle w:val="Standard"/>
              <w:rPr>
                <w:sz w:val="16"/>
                <w:szCs w:val="16"/>
              </w:rPr>
            </w:pPr>
            <w:r>
              <w:rPr>
                <w:sz w:val="16"/>
                <w:szCs w:val="16"/>
              </w:rPr>
              <w:t>Pública</w:t>
            </w:r>
          </w:p>
        </w:tc>
        <w:tc>
          <w:tcPr>
            <w:tcW w:w="1927"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vAlign w:val="center"/>
          </w:tcPr>
          <w:p w14:paraId="6B2EB005" w14:textId="77777777" w:rsidR="006F678B" w:rsidRDefault="004749B5">
            <w:pPr>
              <w:pStyle w:val="Standard"/>
              <w:rPr>
                <w:sz w:val="16"/>
                <w:szCs w:val="16"/>
              </w:rPr>
            </w:pPr>
            <w:r>
              <w:rPr>
                <w:sz w:val="16"/>
                <w:szCs w:val="16"/>
              </w:rPr>
              <w:t>GESTIÓN Y PROMOCIÓN ECONÓMICA EN EL ÁMBITO DEL LITORAL DE LAS PALMAS DE GRAN CANARIA</w:t>
            </w:r>
          </w:p>
        </w:tc>
        <w:tc>
          <w:tcPr>
            <w:tcW w:w="3853" w:type="dxa"/>
            <w:tcBorders>
              <w:top w:val="single" w:sz="2" w:space="0" w:color="000000"/>
              <w:left w:val="single" w:sz="2" w:space="0" w:color="000000"/>
              <w:bottom w:val="single" w:sz="2" w:space="0" w:color="000000"/>
              <w:right w:val="single" w:sz="2" w:space="0" w:color="000000"/>
            </w:tcBorders>
            <w:shd w:val="clear" w:color="auto" w:fill="FFFFFF"/>
            <w:tcMar>
              <w:top w:w="55" w:type="dxa"/>
              <w:left w:w="55" w:type="dxa"/>
              <w:bottom w:w="55" w:type="dxa"/>
              <w:right w:w="55" w:type="dxa"/>
            </w:tcMar>
            <w:vAlign w:val="center"/>
          </w:tcPr>
          <w:p w14:paraId="79239CE9" w14:textId="77777777" w:rsidR="006F678B" w:rsidRDefault="004749B5">
            <w:pPr>
              <w:pStyle w:val="Standard"/>
              <w:rPr>
                <w:sz w:val="16"/>
                <w:szCs w:val="16"/>
              </w:rPr>
            </w:pPr>
            <w:r>
              <w:rPr>
                <w:sz w:val="16"/>
                <w:szCs w:val="16"/>
              </w:rPr>
              <w:t>PROCEDIMIENTO ADMINISTRATIVO, GESTIÓN SANCIONADORA</w:t>
            </w:r>
          </w:p>
          <w:p w14:paraId="66478277" w14:textId="77777777" w:rsidR="006F678B" w:rsidRDefault="004749B5">
            <w:pPr>
              <w:pStyle w:val="Standard"/>
              <w:rPr>
                <w:sz w:val="16"/>
                <w:szCs w:val="16"/>
              </w:rPr>
            </w:pPr>
            <w:r>
              <w:rPr>
                <w:sz w:val="16"/>
                <w:szCs w:val="16"/>
              </w:rPr>
              <w:t xml:space="preserve">GESTIÓN DEL ÁMBITO </w:t>
            </w:r>
            <w:r>
              <w:rPr>
                <w:sz w:val="16"/>
                <w:szCs w:val="16"/>
              </w:rPr>
              <w:t>LITORAL DE LA CIUDAD</w:t>
            </w:r>
          </w:p>
        </w:tc>
      </w:tr>
    </w:tbl>
    <w:p w14:paraId="1C818FDE" w14:textId="77777777" w:rsidR="006F678B" w:rsidRDefault="006F678B">
      <w:pPr>
        <w:rPr>
          <w:vanish/>
        </w:rPr>
      </w:pPr>
    </w:p>
    <w:tbl>
      <w:tblPr>
        <w:tblW w:w="5000" w:type="pct"/>
        <w:tblLayout w:type="fixed"/>
        <w:tblCellMar>
          <w:left w:w="10" w:type="dxa"/>
          <w:right w:w="10" w:type="dxa"/>
        </w:tblCellMar>
        <w:tblLook w:val="0000" w:firstRow="0" w:lastRow="0" w:firstColumn="0" w:lastColumn="0" w:noHBand="0" w:noVBand="0"/>
      </w:tblPr>
      <w:tblGrid>
        <w:gridCol w:w="1925"/>
        <w:gridCol w:w="1927"/>
        <w:gridCol w:w="1927"/>
        <w:gridCol w:w="3853"/>
      </w:tblGrid>
      <w:tr w:rsidR="006F678B" w14:paraId="49243ECF" w14:textId="77777777">
        <w:tblPrEx>
          <w:tblCellMar>
            <w:top w:w="0" w:type="dxa"/>
            <w:bottom w:w="0" w:type="dxa"/>
          </w:tblCellMar>
        </w:tblPrEx>
        <w:tc>
          <w:tcPr>
            <w:tcW w:w="1925"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vAlign w:val="center"/>
          </w:tcPr>
          <w:p w14:paraId="3178E894" w14:textId="77777777" w:rsidR="006F678B" w:rsidRDefault="004749B5">
            <w:pPr>
              <w:pStyle w:val="Standard"/>
              <w:rPr>
                <w:sz w:val="16"/>
                <w:szCs w:val="16"/>
              </w:rPr>
            </w:pPr>
            <w:r>
              <w:rPr>
                <w:sz w:val="16"/>
                <w:szCs w:val="16"/>
              </w:rPr>
              <w:t>CENSO DE ANIMALES DE COMPAÑIA</w:t>
            </w:r>
          </w:p>
        </w:tc>
        <w:tc>
          <w:tcPr>
            <w:tcW w:w="1927"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vAlign w:val="center"/>
          </w:tcPr>
          <w:p w14:paraId="067F40B3" w14:textId="77777777" w:rsidR="006F678B" w:rsidRDefault="004749B5">
            <w:pPr>
              <w:pStyle w:val="Standard"/>
              <w:rPr>
                <w:sz w:val="16"/>
                <w:szCs w:val="16"/>
              </w:rPr>
            </w:pPr>
            <w:r>
              <w:rPr>
                <w:sz w:val="16"/>
                <w:szCs w:val="16"/>
              </w:rPr>
              <w:t>Pública</w:t>
            </w:r>
          </w:p>
        </w:tc>
        <w:tc>
          <w:tcPr>
            <w:tcW w:w="1927"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vAlign w:val="center"/>
          </w:tcPr>
          <w:p w14:paraId="5AE1B8B7" w14:textId="77777777" w:rsidR="006F678B" w:rsidRDefault="004749B5">
            <w:pPr>
              <w:pStyle w:val="Standard"/>
              <w:rPr>
                <w:sz w:val="16"/>
                <w:szCs w:val="16"/>
              </w:rPr>
            </w:pPr>
            <w:r>
              <w:rPr>
                <w:sz w:val="16"/>
                <w:szCs w:val="16"/>
              </w:rPr>
              <w:t>CONTROL Y GESTIÓN DE ANIMALES DE COMPAÑÍA</w:t>
            </w:r>
          </w:p>
        </w:tc>
        <w:tc>
          <w:tcPr>
            <w:tcW w:w="3853" w:type="dxa"/>
            <w:tcBorders>
              <w:top w:val="single" w:sz="2" w:space="0" w:color="000000"/>
              <w:left w:val="single" w:sz="2" w:space="0" w:color="000000"/>
              <w:bottom w:val="single" w:sz="2" w:space="0" w:color="000000"/>
              <w:right w:val="single" w:sz="2" w:space="0" w:color="000000"/>
            </w:tcBorders>
            <w:shd w:val="clear" w:color="auto" w:fill="FFFFFF"/>
            <w:tcMar>
              <w:top w:w="55" w:type="dxa"/>
              <w:left w:w="55" w:type="dxa"/>
              <w:bottom w:w="55" w:type="dxa"/>
              <w:right w:w="55" w:type="dxa"/>
            </w:tcMar>
            <w:vAlign w:val="center"/>
          </w:tcPr>
          <w:p w14:paraId="20782C55" w14:textId="77777777" w:rsidR="006F678B" w:rsidRDefault="004749B5">
            <w:pPr>
              <w:pStyle w:val="Standard"/>
              <w:rPr>
                <w:sz w:val="16"/>
                <w:szCs w:val="16"/>
              </w:rPr>
            </w:pPr>
            <w:r>
              <w:rPr>
                <w:sz w:val="16"/>
                <w:szCs w:val="16"/>
              </w:rPr>
              <w:t>GESTIÓN Y CONTROL SANITARIO</w:t>
            </w:r>
          </w:p>
          <w:p w14:paraId="3D498947" w14:textId="77777777" w:rsidR="006F678B" w:rsidRDefault="004749B5">
            <w:pPr>
              <w:pStyle w:val="Standard"/>
              <w:rPr>
                <w:sz w:val="16"/>
                <w:szCs w:val="16"/>
              </w:rPr>
            </w:pPr>
            <w:r>
              <w:rPr>
                <w:sz w:val="16"/>
                <w:szCs w:val="16"/>
              </w:rPr>
              <w:t>CONTROL DE ANIMALES DE COMPAÑÍA</w:t>
            </w:r>
          </w:p>
        </w:tc>
      </w:tr>
    </w:tbl>
    <w:p w14:paraId="0E8A791F" w14:textId="77777777" w:rsidR="006F678B" w:rsidRDefault="006F678B">
      <w:pPr>
        <w:rPr>
          <w:vanish/>
        </w:rPr>
      </w:pPr>
    </w:p>
    <w:tbl>
      <w:tblPr>
        <w:tblW w:w="5000" w:type="pct"/>
        <w:tblLayout w:type="fixed"/>
        <w:tblCellMar>
          <w:left w:w="10" w:type="dxa"/>
          <w:right w:w="10" w:type="dxa"/>
        </w:tblCellMar>
        <w:tblLook w:val="0000" w:firstRow="0" w:lastRow="0" w:firstColumn="0" w:lastColumn="0" w:noHBand="0" w:noVBand="0"/>
      </w:tblPr>
      <w:tblGrid>
        <w:gridCol w:w="1925"/>
        <w:gridCol w:w="1927"/>
        <w:gridCol w:w="1927"/>
        <w:gridCol w:w="3853"/>
      </w:tblGrid>
      <w:tr w:rsidR="006F678B" w14:paraId="4AEFC995" w14:textId="77777777">
        <w:tblPrEx>
          <w:tblCellMar>
            <w:top w:w="0" w:type="dxa"/>
            <w:bottom w:w="0" w:type="dxa"/>
          </w:tblCellMar>
        </w:tblPrEx>
        <w:tc>
          <w:tcPr>
            <w:tcW w:w="1925"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vAlign w:val="center"/>
          </w:tcPr>
          <w:p w14:paraId="71555FA5" w14:textId="77777777" w:rsidR="006F678B" w:rsidRDefault="004749B5">
            <w:pPr>
              <w:pStyle w:val="Standard"/>
              <w:rPr>
                <w:sz w:val="16"/>
                <w:szCs w:val="16"/>
              </w:rPr>
            </w:pPr>
            <w:r>
              <w:rPr>
                <w:sz w:val="16"/>
                <w:szCs w:val="16"/>
              </w:rPr>
              <w:t>CÁMARAS DE TRÁFICO</w:t>
            </w:r>
          </w:p>
        </w:tc>
        <w:tc>
          <w:tcPr>
            <w:tcW w:w="1927"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vAlign w:val="center"/>
          </w:tcPr>
          <w:p w14:paraId="73431E6C" w14:textId="77777777" w:rsidR="006F678B" w:rsidRDefault="004749B5">
            <w:pPr>
              <w:pStyle w:val="Standard"/>
              <w:rPr>
                <w:sz w:val="16"/>
                <w:szCs w:val="16"/>
              </w:rPr>
            </w:pPr>
            <w:r>
              <w:rPr>
                <w:sz w:val="16"/>
                <w:szCs w:val="16"/>
              </w:rPr>
              <w:t>Pública</w:t>
            </w:r>
          </w:p>
        </w:tc>
        <w:tc>
          <w:tcPr>
            <w:tcW w:w="1927"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vAlign w:val="center"/>
          </w:tcPr>
          <w:p w14:paraId="70F2FB36" w14:textId="77777777" w:rsidR="006F678B" w:rsidRDefault="004749B5">
            <w:pPr>
              <w:pStyle w:val="Standard"/>
              <w:rPr>
                <w:sz w:val="16"/>
                <w:szCs w:val="16"/>
              </w:rPr>
            </w:pPr>
            <w:r>
              <w:rPr>
                <w:sz w:val="16"/>
                <w:szCs w:val="16"/>
              </w:rPr>
              <w:t>GESTIÓN DEL TRÁFICO DE LAS PRINCIPALES VÍAS DE LA CIUDAD</w:t>
            </w:r>
          </w:p>
        </w:tc>
        <w:tc>
          <w:tcPr>
            <w:tcW w:w="3853" w:type="dxa"/>
            <w:tcBorders>
              <w:top w:val="single" w:sz="2" w:space="0" w:color="000000"/>
              <w:left w:val="single" w:sz="2" w:space="0" w:color="000000"/>
              <w:bottom w:val="single" w:sz="2" w:space="0" w:color="000000"/>
              <w:right w:val="single" w:sz="2" w:space="0" w:color="000000"/>
            </w:tcBorders>
            <w:shd w:val="clear" w:color="auto" w:fill="FFFFFF"/>
            <w:tcMar>
              <w:top w:w="55" w:type="dxa"/>
              <w:left w:w="55" w:type="dxa"/>
              <w:bottom w:w="55" w:type="dxa"/>
              <w:right w:w="55" w:type="dxa"/>
            </w:tcMar>
            <w:vAlign w:val="center"/>
          </w:tcPr>
          <w:p w14:paraId="349C28B3" w14:textId="77777777" w:rsidR="006F678B" w:rsidRDefault="004749B5">
            <w:pPr>
              <w:pStyle w:val="Standard"/>
              <w:rPr>
                <w:sz w:val="16"/>
                <w:szCs w:val="16"/>
              </w:rPr>
            </w:pPr>
            <w:r>
              <w:rPr>
                <w:sz w:val="16"/>
                <w:szCs w:val="16"/>
              </w:rPr>
              <w:t>SEGURIDAD PÚBLICA Y DEFENSA</w:t>
            </w:r>
          </w:p>
          <w:p w14:paraId="65D22C06" w14:textId="77777777" w:rsidR="006F678B" w:rsidRDefault="004749B5">
            <w:pPr>
              <w:pStyle w:val="Standard"/>
              <w:rPr>
                <w:sz w:val="16"/>
                <w:szCs w:val="16"/>
              </w:rPr>
            </w:pPr>
            <w:r>
              <w:rPr>
                <w:sz w:val="16"/>
                <w:szCs w:val="16"/>
              </w:rPr>
              <w:t>CONTROL DEL TRÁFICO</w:t>
            </w:r>
          </w:p>
        </w:tc>
      </w:tr>
    </w:tbl>
    <w:p w14:paraId="6C152614" w14:textId="77777777" w:rsidR="006F678B" w:rsidRDefault="006F678B">
      <w:pPr>
        <w:rPr>
          <w:vanish/>
        </w:rPr>
      </w:pPr>
    </w:p>
    <w:tbl>
      <w:tblPr>
        <w:tblW w:w="5000" w:type="pct"/>
        <w:tblLayout w:type="fixed"/>
        <w:tblCellMar>
          <w:left w:w="10" w:type="dxa"/>
          <w:right w:w="10" w:type="dxa"/>
        </w:tblCellMar>
        <w:tblLook w:val="0000" w:firstRow="0" w:lastRow="0" w:firstColumn="0" w:lastColumn="0" w:noHBand="0" w:noVBand="0"/>
      </w:tblPr>
      <w:tblGrid>
        <w:gridCol w:w="1925"/>
        <w:gridCol w:w="1927"/>
        <w:gridCol w:w="1927"/>
        <w:gridCol w:w="3853"/>
      </w:tblGrid>
      <w:tr w:rsidR="006F678B" w14:paraId="27E81312" w14:textId="77777777">
        <w:tblPrEx>
          <w:tblCellMar>
            <w:top w:w="0" w:type="dxa"/>
            <w:bottom w:w="0" w:type="dxa"/>
          </w:tblCellMar>
        </w:tblPrEx>
        <w:tc>
          <w:tcPr>
            <w:tcW w:w="1925"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vAlign w:val="center"/>
          </w:tcPr>
          <w:p w14:paraId="0262BC04" w14:textId="77777777" w:rsidR="006F678B" w:rsidRDefault="004749B5">
            <w:pPr>
              <w:pStyle w:val="Standard"/>
              <w:rPr>
                <w:sz w:val="16"/>
                <w:szCs w:val="16"/>
              </w:rPr>
            </w:pPr>
            <w:r>
              <w:rPr>
                <w:sz w:val="16"/>
                <w:szCs w:val="16"/>
              </w:rPr>
              <w:t>ATESTADOS</w:t>
            </w:r>
          </w:p>
        </w:tc>
        <w:tc>
          <w:tcPr>
            <w:tcW w:w="1927"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vAlign w:val="center"/>
          </w:tcPr>
          <w:p w14:paraId="20D3848D" w14:textId="77777777" w:rsidR="006F678B" w:rsidRDefault="004749B5">
            <w:pPr>
              <w:pStyle w:val="Standard"/>
              <w:rPr>
                <w:sz w:val="16"/>
                <w:szCs w:val="16"/>
              </w:rPr>
            </w:pPr>
            <w:r>
              <w:rPr>
                <w:sz w:val="16"/>
                <w:szCs w:val="16"/>
              </w:rPr>
              <w:t>Pública</w:t>
            </w:r>
          </w:p>
        </w:tc>
        <w:tc>
          <w:tcPr>
            <w:tcW w:w="1927"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vAlign w:val="center"/>
          </w:tcPr>
          <w:p w14:paraId="6D90D74F" w14:textId="77777777" w:rsidR="006F678B" w:rsidRDefault="004749B5">
            <w:pPr>
              <w:pStyle w:val="Standard"/>
              <w:rPr>
                <w:sz w:val="16"/>
                <w:szCs w:val="16"/>
              </w:rPr>
            </w:pPr>
            <w:r>
              <w:rPr>
                <w:sz w:val="16"/>
                <w:szCs w:val="16"/>
              </w:rPr>
              <w:t>REGISTRO, CONTROL Y OBTENCIÓN DE ESTADÍSTICAS DE LOS ATESTADOS RELACIONADOS CON LA CIRCULACIÓN DE VEHÍCULOS</w:t>
            </w:r>
          </w:p>
        </w:tc>
        <w:tc>
          <w:tcPr>
            <w:tcW w:w="3853" w:type="dxa"/>
            <w:tcBorders>
              <w:top w:val="single" w:sz="2" w:space="0" w:color="000000"/>
              <w:left w:val="single" w:sz="2" w:space="0" w:color="000000"/>
              <w:bottom w:val="single" w:sz="2" w:space="0" w:color="000000"/>
              <w:right w:val="single" w:sz="2" w:space="0" w:color="000000"/>
            </w:tcBorders>
            <w:shd w:val="clear" w:color="auto" w:fill="FFFFFF"/>
            <w:tcMar>
              <w:top w:w="55" w:type="dxa"/>
              <w:left w:w="55" w:type="dxa"/>
              <w:bottom w:w="55" w:type="dxa"/>
              <w:right w:w="55" w:type="dxa"/>
            </w:tcMar>
            <w:vAlign w:val="center"/>
          </w:tcPr>
          <w:p w14:paraId="68A0EA7B" w14:textId="77777777" w:rsidR="006F678B" w:rsidRDefault="004749B5">
            <w:pPr>
              <w:pStyle w:val="Standard"/>
              <w:rPr>
                <w:sz w:val="16"/>
                <w:szCs w:val="16"/>
              </w:rPr>
            </w:pPr>
            <w:r>
              <w:rPr>
                <w:sz w:val="16"/>
                <w:szCs w:val="16"/>
              </w:rPr>
              <w:t xml:space="preserve">PROCEDIMIENTO ADMINIST, ACTUACIONES DE FUERZAS Y CUERPOS DE SEGURIDAD CON FINES </w:t>
            </w:r>
            <w:r>
              <w:rPr>
                <w:sz w:val="16"/>
                <w:szCs w:val="16"/>
              </w:rPr>
              <w:t>POLICIALES</w:t>
            </w:r>
          </w:p>
          <w:p w14:paraId="00506966" w14:textId="77777777" w:rsidR="006F678B" w:rsidRDefault="006F678B">
            <w:pPr>
              <w:pStyle w:val="Standard"/>
              <w:rPr>
                <w:sz w:val="16"/>
                <w:szCs w:val="16"/>
              </w:rPr>
            </w:pPr>
          </w:p>
        </w:tc>
      </w:tr>
    </w:tbl>
    <w:p w14:paraId="0D30690B" w14:textId="77777777" w:rsidR="006F678B" w:rsidRDefault="006F678B">
      <w:pPr>
        <w:rPr>
          <w:vanish/>
        </w:rPr>
      </w:pPr>
    </w:p>
    <w:tbl>
      <w:tblPr>
        <w:tblW w:w="5000" w:type="pct"/>
        <w:tblLayout w:type="fixed"/>
        <w:tblCellMar>
          <w:left w:w="10" w:type="dxa"/>
          <w:right w:w="10" w:type="dxa"/>
        </w:tblCellMar>
        <w:tblLook w:val="0000" w:firstRow="0" w:lastRow="0" w:firstColumn="0" w:lastColumn="0" w:noHBand="0" w:noVBand="0"/>
      </w:tblPr>
      <w:tblGrid>
        <w:gridCol w:w="1925"/>
        <w:gridCol w:w="1927"/>
        <w:gridCol w:w="1927"/>
        <w:gridCol w:w="3853"/>
      </w:tblGrid>
      <w:tr w:rsidR="006F678B" w14:paraId="05EDC3A0" w14:textId="77777777">
        <w:tblPrEx>
          <w:tblCellMar>
            <w:top w:w="0" w:type="dxa"/>
            <w:bottom w:w="0" w:type="dxa"/>
          </w:tblCellMar>
        </w:tblPrEx>
        <w:tc>
          <w:tcPr>
            <w:tcW w:w="1925"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vAlign w:val="center"/>
          </w:tcPr>
          <w:p w14:paraId="153A8225" w14:textId="77777777" w:rsidR="006F678B" w:rsidRDefault="004749B5">
            <w:pPr>
              <w:pStyle w:val="Standard"/>
              <w:rPr>
                <w:sz w:val="16"/>
                <w:szCs w:val="16"/>
              </w:rPr>
            </w:pPr>
            <w:r>
              <w:rPr>
                <w:sz w:val="16"/>
                <w:szCs w:val="16"/>
              </w:rPr>
              <w:t>ARCHIVO GENERAL</w:t>
            </w:r>
          </w:p>
        </w:tc>
        <w:tc>
          <w:tcPr>
            <w:tcW w:w="1927"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vAlign w:val="center"/>
          </w:tcPr>
          <w:p w14:paraId="009F934C" w14:textId="77777777" w:rsidR="006F678B" w:rsidRDefault="004749B5">
            <w:pPr>
              <w:pStyle w:val="Standard"/>
              <w:rPr>
                <w:sz w:val="16"/>
                <w:szCs w:val="16"/>
              </w:rPr>
            </w:pPr>
            <w:r>
              <w:rPr>
                <w:sz w:val="16"/>
                <w:szCs w:val="16"/>
              </w:rPr>
              <w:t>Pública</w:t>
            </w:r>
          </w:p>
        </w:tc>
        <w:tc>
          <w:tcPr>
            <w:tcW w:w="1927"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vAlign w:val="center"/>
          </w:tcPr>
          <w:p w14:paraId="04E27386" w14:textId="77777777" w:rsidR="006F678B" w:rsidRDefault="004749B5">
            <w:pPr>
              <w:pStyle w:val="Standard"/>
              <w:rPr>
                <w:sz w:val="16"/>
                <w:szCs w:val="16"/>
              </w:rPr>
            </w:pPr>
            <w:r>
              <w:rPr>
                <w:sz w:val="16"/>
                <w:szCs w:val="16"/>
              </w:rPr>
              <w:t>GESTIÓN Y CONTROL DE DOCUMENTACIÓN DE EXPEDIENTES</w:t>
            </w:r>
          </w:p>
        </w:tc>
        <w:tc>
          <w:tcPr>
            <w:tcW w:w="3853" w:type="dxa"/>
            <w:tcBorders>
              <w:top w:val="single" w:sz="2" w:space="0" w:color="000000"/>
              <w:left w:val="single" w:sz="2" w:space="0" w:color="000000"/>
              <w:bottom w:val="single" w:sz="2" w:space="0" w:color="000000"/>
              <w:right w:val="single" w:sz="2" w:space="0" w:color="000000"/>
            </w:tcBorders>
            <w:shd w:val="clear" w:color="auto" w:fill="FFFFFF"/>
            <w:tcMar>
              <w:top w:w="55" w:type="dxa"/>
              <w:left w:w="55" w:type="dxa"/>
              <w:bottom w:w="55" w:type="dxa"/>
              <w:right w:w="55" w:type="dxa"/>
            </w:tcMar>
            <w:vAlign w:val="center"/>
          </w:tcPr>
          <w:p w14:paraId="7E7695E6" w14:textId="77777777" w:rsidR="006F678B" w:rsidRDefault="004749B5">
            <w:pPr>
              <w:pStyle w:val="Standard"/>
              <w:rPr>
                <w:sz w:val="16"/>
                <w:szCs w:val="16"/>
              </w:rPr>
            </w:pPr>
            <w:r>
              <w:rPr>
                <w:sz w:val="16"/>
                <w:szCs w:val="16"/>
              </w:rPr>
              <w:t>PROCEDIMIENTO ADMINISTRATIVO, OTRAS FINALIDADES</w:t>
            </w:r>
          </w:p>
          <w:p w14:paraId="26618310" w14:textId="77777777" w:rsidR="006F678B" w:rsidRDefault="004749B5">
            <w:pPr>
              <w:pStyle w:val="Standard"/>
              <w:rPr>
                <w:sz w:val="16"/>
                <w:szCs w:val="16"/>
              </w:rPr>
            </w:pPr>
            <w:r>
              <w:rPr>
                <w:sz w:val="16"/>
                <w:szCs w:val="16"/>
              </w:rPr>
              <w:t>GUARDADO, Y GESTIÓN DE LA DOCUMENTACIÓN DE LA ENTIDAD LOCAL.</w:t>
            </w:r>
          </w:p>
        </w:tc>
      </w:tr>
    </w:tbl>
    <w:p w14:paraId="0D767731" w14:textId="77777777" w:rsidR="006F678B" w:rsidRDefault="006F678B">
      <w:pPr>
        <w:rPr>
          <w:vanish/>
        </w:rPr>
      </w:pPr>
    </w:p>
    <w:tbl>
      <w:tblPr>
        <w:tblW w:w="5000" w:type="pct"/>
        <w:tblLayout w:type="fixed"/>
        <w:tblCellMar>
          <w:left w:w="10" w:type="dxa"/>
          <w:right w:w="10" w:type="dxa"/>
        </w:tblCellMar>
        <w:tblLook w:val="0000" w:firstRow="0" w:lastRow="0" w:firstColumn="0" w:lastColumn="0" w:noHBand="0" w:noVBand="0"/>
      </w:tblPr>
      <w:tblGrid>
        <w:gridCol w:w="1925"/>
        <w:gridCol w:w="1927"/>
        <w:gridCol w:w="1927"/>
        <w:gridCol w:w="3853"/>
      </w:tblGrid>
      <w:tr w:rsidR="006F678B" w14:paraId="54A2BFB6" w14:textId="77777777">
        <w:tblPrEx>
          <w:tblCellMar>
            <w:top w:w="0" w:type="dxa"/>
            <w:bottom w:w="0" w:type="dxa"/>
          </w:tblCellMar>
        </w:tblPrEx>
        <w:tc>
          <w:tcPr>
            <w:tcW w:w="1925"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vAlign w:val="center"/>
          </w:tcPr>
          <w:p w14:paraId="14C750C5" w14:textId="77777777" w:rsidR="006F678B" w:rsidRDefault="004749B5">
            <w:pPr>
              <w:pStyle w:val="Standard"/>
              <w:rPr>
                <w:sz w:val="16"/>
                <w:szCs w:val="16"/>
              </w:rPr>
            </w:pPr>
            <w:r>
              <w:rPr>
                <w:sz w:val="16"/>
                <w:szCs w:val="16"/>
              </w:rPr>
              <w:t>AGUAS</w:t>
            </w:r>
          </w:p>
        </w:tc>
        <w:tc>
          <w:tcPr>
            <w:tcW w:w="1927"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vAlign w:val="center"/>
          </w:tcPr>
          <w:p w14:paraId="3D72515C" w14:textId="77777777" w:rsidR="006F678B" w:rsidRDefault="004749B5">
            <w:pPr>
              <w:pStyle w:val="Standard"/>
              <w:rPr>
                <w:sz w:val="16"/>
                <w:szCs w:val="16"/>
              </w:rPr>
            </w:pPr>
            <w:r>
              <w:rPr>
                <w:sz w:val="16"/>
                <w:szCs w:val="16"/>
              </w:rPr>
              <w:t>Pública</w:t>
            </w:r>
          </w:p>
        </w:tc>
        <w:tc>
          <w:tcPr>
            <w:tcW w:w="1927"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vAlign w:val="center"/>
          </w:tcPr>
          <w:p w14:paraId="65A80E50" w14:textId="77777777" w:rsidR="006F678B" w:rsidRDefault="004749B5">
            <w:pPr>
              <w:pStyle w:val="Standard"/>
              <w:rPr>
                <w:sz w:val="16"/>
                <w:szCs w:val="16"/>
              </w:rPr>
            </w:pPr>
            <w:r>
              <w:rPr>
                <w:sz w:val="16"/>
                <w:szCs w:val="16"/>
              </w:rPr>
              <w:t xml:space="preserve">GESTIÓN DEL SERVICIO DE </w:t>
            </w:r>
            <w:r>
              <w:rPr>
                <w:sz w:val="16"/>
                <w:szCs w:val="16"/>
              </w:rPr>
              <w:t>SANEAMIENTO ABASTECIMIENTO Y DEPURACIÓN.</w:t>
            </w:r>
          </w:p>
        </w:tc>
        <w:tc>
          <w:tcPr>
            <w:tcW w:w="3853" w:type="dxa"/>
            <w:tcBorders>
              <w:top w:val="single" w:sz="2" w:space="0" w:color="000000"/>
              <w:left w:val="single" w:sz="2" w:space="0" w:color="000000"/>
              <w:bottom w:val="single" w:sz="2" w:space="0" w:color="000000"/>
              <w:right w:val="single" w:sz="2" w:space="0" w:color="000000"/>
            </w:tcBorders>
            <w:shd w:val="clear" w:color="auto" w:fill="FFFFFF"/>
            <w:tcMar>
              <w:top w:w="55" w:type="dxa"/>
              <w:left w:w="55" w:type="dxa"/>
              <w:bottom w:w="55" w:type="dxa"/>
              <w:right w:w="55" w:type="dxa"/>
            </w:tcMar>
            <w:vAlign w:val="center"/>
          </w:tcPr>
          <w:p w14:paraId="7B39EF5F" w14:textId="77777777" w:rsidR="006F678B" w:rsidRDefault="004749B5">
            <w:pPr>
              <w:pStyle w:val="Standard"/>
              <w:rPr>
                <w:sz w:val="16"/>
                <w:szCs w:val="16"/>
              </w:rPr>
            </w:pPr>
            <w:r>
              <w:rPr>
                <w:sz w:val="16"/>
                <w:szCs w:val="16"/>
              </w:rPr>
              <w:t>PROCEDIMIENTO ADMINISTRATIVO</w:t>
            </w:r>
          </w:p>
          <w:p w14:paraId="78A10752" w14:textId="77777777" w:rsidR="006F678B" w:rsidRDefault="004749B5">
            <w:pPr>
              <w:pStyle w:val="Standard"/>
              <w:rPr>
                <w:sz w:val="16"/>
                <w:szCs w:val="16"/>
              </w:rPr>
            </w:pPr>
            <w:r>
              <w:rPr>
                <w:sz w:val="16"/>
                <w:szCs w:val="16"/>
              </w:rPr>
              <w:t>PRESTACIÓN SERVICIOS ABASTECIMIENTO AGUA, ALCANTARILLADO Y DEPURACIÓN</w:t>
            </w:r>
          </w:p>
        </w:tc>
      </w:tr>
    </w:tbl>
    <w:p w14:paraId="02A18AC1" w14:textId="77777777" w:rsidR="006F678B" w:rsidRDefault="006F678B">
      <w:pPr>
        <w:rPr>
          <w:vanish/>
        </w:rPr>
      </w:pPr>
    </w:p>
    <w:tbl>
      <w:tblPr>
        <w:tblW w:w="5000" w:type="pct"/>
        <w:tblLayout w:type="fixed"/>
        <w:tblCellMar>
          <w:left w:w="10" w:type="dxa"/>
          <w:right w:w="10" w:type="dxa"/>
        </w:tblCellMar>
        <w:tblLook w:val="0000" w:firstRow="0" w:lastRow="0" w:firstColumn="0" w:lastColumn="0" w:noHBand="0" w:noVBand="0"/>
      </w:tblPr>
      <w:tblGrid>
        <w:gridCol w:w="1925"/>
        <w:gridCol w:w="1927"/>
        <w:gridCol w:w="1927"/>
        <w:gridCol w:w="3853"/>
      </w:tblGrid>
      <w:tr w:rsidR="006F678B" w14:paraId="56BD98A4" w14:textId="77777777">
        <w:tblPrEx>
          <w:tblCellMar>
            <w:top w:w="0" w:type="dxa"/>
            <w:bottom w:w="0" w:type="dxa"/>
          </w:tblCellMar>
        </w:tblPrEx>
        <w:tc>
          <w:tcPr>
            <w:tcW w:w="1925"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vAlign w:val="center"/>
          </w:tcPr>
          <w:p w14:paraId="0A54B53B" w14:textId="77777777" w:rsidR="006F678B" w:rsidRDefault="004749B5">
            <w:pPr>
              <w:pStyle w:val="Standard"/>
              <w:rPr>
                <w:sz w:val="16"/>
                <w:szCs w:val="16"/>
              </w:rPr>
            </w:pPr>
            <w:r>
              <w:rPr>
                <w:sz w:val="16"/>
                <w:szCs w:val="16"/>
              </w:rPr>
              <w:lastRenderedPageBreak/>
              <w:t>ACTIVIDADES COMERCIALES E INDUSTRIALES</w:t>
            </w:r>
          </w:p>
        </w:tc>
        <w:tc>
          <w:tcPr>
            <w:tcW w:w="1927"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vAlign w:val="center"/>
          </w:tcPr>
          <w:p w14:paraId="6EB944DE" w14:textId="77777777" w:rsidR="006F678B" w:rsidRDefault="004749B5">
            <w:pPr>
              <w:pStyle w:val="Standard"/>
              <w:rPr>
                <w:sz w:val="16"/>
                <w:szCs w:val="16"/>
              </w:rPr>
            </w:pPr>
            <w:r>
              <w:rPr>
                <w:sz w:val="16"/>
                <w:szCs w:val="16"/>
              </w:rPr>
              <w:t>Pública</w:t>
            </w:r>
          </w:p>
        </w:tc>
        <w:tc>
          <w:tcPr>
            <w:tcW w:w="1927"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vAlign w:val="center"/>
          </w:tcPr>
          <w:p w14:paraId="5493DE77" w14:textId="77777777" w:rsidR="006F678B" w:rsidRDefault="004749B5">
            <w:pPr>
              <w:pStyle w:val="Standard"/>
              <w:rPr>
                <w:sz w:val="16"/>
                <w:szCs w:val="16"/>
              </w:rPr>
            </w:pPr>
            <w:r>
              <w:rPr>
                <w:sz w:val="16"/>
                <w:szCs w:val="16"/>
              </w:rPr>
              <w:t xml:space="preserve">TRAMITACIÓN DE LICENCIAS DE ACTIVIDADES COMERCIALES E INDUSTRIALES </w:t>
            </w:r>
            <w:r>
              <w:rPr>
                <w:sz w:val="16"/>
                <w:szCs w:val="16"/>
              </w:rPr>
              <w:t>INCLUYENDO EXPEDIENTES SANCIONADORES</w:t>
            </w:r>
          </w:p>
        </w:tc>
        <w:tc>
          <w:tcPr>
            <w:tcW w:w="3853" w:type="dxa"/>
            <w:tcBorders>
              <w:top w:val="single" w:sz="2" w:space="0" w:color="000000"/>
              <w:left w:val="single" w:sz="2" w:space="0" w:color="000000"/>
              <w:bottom w:val="single" w:sz="2" w:space="0" w:color="000000"/>
              <w:right w:val="single" w:sz="2" w:space="0" w:color="000000"/>
            </w:tcBorders>
            <w:shd w:val="clear" w:color="auto" w:fill="FFFFFF"/>
            <w:tcMar>
              <w:top w:w="55" w:type="dxa"/>
              <w:left w:w="55" w:type="dxa"/>
              <w:bottom w:w="55" w:type="dxa"/>
              <w:right w:w="55" w:type="dxa"/>
            </w:tcMar>
            <w:vAlign w:val="center"/>
          </w:tcPr>
          <w:p w14:paraId="47CA6674" w14:textId="77777777" w:rsidR="006F678B" w:rsidRDefault="004749B5">
            <w:pPr>
              <w:pStyle w:val="Standard"/>
              <w:rPr>
                <w:sz w:val="16"/>
                <w:szCs w:val="16"/>
              </w:rPr>
            </w:pPr>
            <w:r>
              <w:rPr>
                <w:sz w:val="16"/>
                <w:szCs w:val="16"/>
              </w:rPr>
              <w:t>PROCEDIMIENTO ADMINISTRATIVO, GESTIÓN SANCIONADORA</w:t>
            </w:r>
          </w:p>
          <w:p w14:paraId="3AC94735" w14:textId="77777777" w:rsidR="006F678B" w:rsidRDefault="004749B5">
            <w:pPr>
              <w:pStyle w:val="Standard"/>
              <w:rPr>
                <w:sz w:val="16"/>
                <w:szCs w:val="16"/>
              </w:rPr>
            </w:pPr>
            <w:r>
              <w:rPr>
                <w:sz w:val="16"/>
                <w:szCs w:val="16"/>
              </w:rPr>
              <w:t>CONTROL DE LAS ACTIVIDADES COMERCIALES E INDUSTRIALES</w:t>
            </w:r>
          </w:p>
        </w:tc>
      </w:tr>
    </w:tbl>
    <w:p w14:paraId="4295A3FE" w14:textId="77777777" w:rsidR="006F678B" w:rsidRDefault="006F678B">
      <w:pPr>
        <w:rPr>
          <w:vanish/>
        </w:rPr>
      </w:pPr>
    </w:p>
    <w:tbl>
      <w:tblPr>
        <w:tblW w:w="5000" w:type="pct"/>
        <w:tblLayout w:type="fixed"/>
        <w:tblCellMar>
          <w:left w:w="10" w:type="dxa"/>
          <w:right w:w="10" w:type="dxa"/>
        </w:tblCellMar>
        <w:tblLook w:val="0000" w:firstRow="0" w:lastRow="0" w:firstColumn="0" w:lastColumn="0" w:noHBand="0" w:noVBand="0"/>
      </w:tblPr>
      <w:tblGrid>
        <w:gridCol w:w="1925"/>
        <w:gridCol w:w="1927"/>
        <w:gridCol w:w="1927"/>
        <w:gridCol w:w="3853"/>
      </w:tblGrid>
      <w:tr w:rsidR="006F678B" w14:paraId="1354D932" w14:textId="77777777">
        <w:tblPrEx>
          <w:tblCellMar>
            <w:top w:w="0" w:type="dxa"/>
            <w:bottom w:w="0" w:type="dxa"/>
          </w:tblCellMar>
        </w:tblPrEx>
        <w:tc>
          <w:tcPr>
            <w:tcW w:w="1925"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vAlign w:val="center"/>
          </w:tcPr>
          <w:p w14:paraId="01C12E01" w14:textId="77777777" w:rsidR="006F678B" w:rsidRDefault="004749B5">
            <w:pPr>
              <w:pStyle w:val="Standard"/>
              <w:rPr>
                <w:sz w:val="16"/>
                <w:szCs w:val="16"/>
              </w:rPr>
            </w:pPr>
            <w:r>
              <w:rPr>
                <w:sz w:val="16"/>
                <w:szCs w:val="16"/>
              </w:rPr>
              <w:t>ACREEDORES Y PROVEEDORES</w:t>
            </w:r>
          </w:p>
        </w:tc>
        <w:tc>
          <w:tcPr>
            <w:tcW w:w="1927"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vAlign w:val="center"/>
          </w:tcPr>
          <w:p w14:paraId="6B0E90F6" w14:textId="77777777" w:rsidR="006F678B" w:rsidRDefault="004749B5">
            <w:pPr>
              <w:pStyle w:val="Standard"/>
              <w:rPr>
                <w:sz w:val="16"/>
                <w:szCs w:val="16"/>
              </w:rPr>
            </w:pPr>
            <w:r>
              <w:rPr>
                <w:sz w:val="16"/>
                <w:szCs w:val="16"/>
              </w:rPr>
              <w:t>Pública</w:t>
            </w:r>
          </w:p>
        </w:tc>
        <w:tc>
          <w:tcPr>
            <w:tcW w:w="1927"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vAlign w:val="center"/>
          </w:tcPr>
          <w:p w14:paraId="28DC1AD7" w14:textId="77777777" w:rsidR="006F678B" w:rsidRDefault="004749B5">
            <w:pPr>
              <w:pStyle w:val="Standard"/>
              <w:rPr>
                <w:sz w:val="16"/>
                <w:szCs w:val="16"/>
              </w:rPr>
            </w:pPr>
            <w:r>
              <w:rPr>
                <w:sz w:val="16"/>
                <w:szCs w:val="16"/>
              </w:rPr>
              <w:t>GESTIÓN DE LOS ACREEDORES Y PROVEEDORES</w:t>
            </w:r>
          </w:p>
        </w:tc>
        <w:tc>
          <w:tcPr>
            <w:tcW w:w="3853" w:type="dxa"/>
            <w:tcBorders>
              <w:top w:val="single" w:sz="2" w:space="0" w:color="000000"/>
              <w:left w:val="single" w:sz="2" w:space="0" w:color="000000"/>
              <w:bottom w:val="single" w:sz="2" w:space="0" w:color="000000"/>
              <w:right w:val="single" w:sz="2" w:space="0" w:color="000000"/>
            </w:tcBorders>
            <w:shd w:val="clear" w:color="auto" w:fill="FFFFFF"/>
            <w:tcMar>
              <w:top w:w="55" w:type="dxa"/>
              <w:left w:w="55" w:type="dxa"/>
              <w:bottom w:w="55" w:type="dxa"/>
              <w:right w:w="55" w:type="dxa"/>
            </w:tcMar>
            <w:vAlign w:val="center"/>
          </w:tcPr>
          <w:p w14:paraId="1EFE830C" w14:textId="77777777" w:rsidR="006F678B" w:rsidRDefault="004749B5">
            <w:pPr>
              <w:pStyle w:val="Standard"/>
              <w:rPr>
                <w:sz w:val="16"/>
                <w:szCs w:val="16"/>
              </w:rPr>
            </w:pPr>
            <w:r>
              <w:rPr>
                <w:sz w:val="16"/>
                <w:szCs w:val="16"/>
              </w:rPr>
              <w:t xml:space="preserve">GESTIÓN CONTABLE, FISCAL Y </w:t>
            </w:r>
            <w:r>
              <w:rPr>
                <w:sz w:val="16"/>
                <w:szCs w:val="16"/>
              </w:rPr>
              <w:t>ADMINISTRATIVA</w:t>
            </w:r>
          </w:p>
          <w:p w14:paraId="24F62E24" w14:textId="77777777" w:rsidR="006F678B" w:rsidRDefault="006F678B">
            <w:pPr>
              <w:pStyle w:val="Standard"/>
              <w:rPr>
                <w:sz w:val="16"/>
                <w:szCs w:val="16"/>
              </w:rPr>
            </w:pPr>
          </w:p>
        </w:tc>
      </w:tr>
    </w:tbl>
    <w:p w14:paraId="391D1CE5" w14:textId="77777777" w:rsidR="006F678B" w:rsidRDefault="006F678B">
      <w:pPr>
        <w:rPr>
          <w:vanish/>
        </w:rPr>
      </w:pPr>
    </w:p>
    <w:tbl>
      <w:tblPr>
        <w:tblW w:w="5000" w:type="pct"/>
        <w:tblLayout w:type="fixed"/>
        <w:tblCellMar>
          <w:left w:w="10" w:type="dxa"/>
          <w:right w:w="10" w:type="dxa"/>
        </w:tblCellMar>
        <w:tblLook w:val="0000" w:firstRow="0" w:lastRow="0" w:firstColumn="0" w:lastColumn="0" w:noHBand="0" w:noVBand="0"/>
      </w:tblPr>
      <w:tblGrid>
        <w:gridCol w:w="1925"/>
        <w:gridCol w:w="1927"/>
        <w:gridCol w:w="1927"/>
        <w:gridCol w:w="3853"/>
      </w:tblGrid>
      <w:tr w:rsidR="006F678B" w14:paraId="4354DC23" w14:textId="77777777">
        <w:tblPrEx>
          <w:tblCellMar>
            <w:top w:w="0" w:type="dxa"/>
            <w:bottom w:w="0" w:type="dxa"/>
          </w:tblCellMar>
        </w:tblPrEx>
        <w:tc>
          <w:tcPr>
            <w:tcW w:w="1925"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vAlign w:val="center"/>
          </w:tcPr>
          <w:p w14:paraId="2CEA4CD7" w14:textId="77777777" w:rsidR="006F678B" w:rsidRDefault="004749B5">
            <w:pPr>
              <w:pStyle w:val="Standard"/>
              <w:rPr>
                <w:sz w:val="16"/>
                <w:szCs w:val="16"/>
              </w:rPr>
            </w:pPr>
            <w:r>
              <w:rPr>
                <w:sz w:val="16"/>
                <w:szCs w:val="16"/>
              </w:rPr>
              <w:t>ATENCIÓN DERECHOS PROTECCIÓN DE DATOS</w:t>
            </w:r>
          </w:p>
        </w:tc>
        <w:tc>
          <w:tcPr>
            <w:tcW w:w="1927"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vAlign w:val="center"/>
          </w:tcPr>
          <w:p w14:paraId="3392B12B" w14:textId="77777777" w:rsidR="006F678B" w:rsidRDefault="004749B5">
            <w:pPr>
              <w:pStyle w:val="Standard"/>
              <w:rPr>
                <w:sz w:val="16"/>
                <w:szCs w:val="16"/>
              </w:rPr>
            </w:pPr>
            <w:r>
              <w:rPr>
                <w:sz w:val="16"/>
                <w:szCs w:val="16"/>
              </w:rPr>
              <w:t>Pública</w:t>
            </w:r>
          </w:p>
        </w:tc>
        <w:tc>
          <w:tcPr>
            <w:tcW w:w="1927"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vAlign w:val="center"/>
          </w:tcPr>
          <w:p w14:paraId="1DA38907" w14:textId="77777777" w:rsidR="006F678B" w:rsidRDefault="004749B5">
            <w:pPr>
              <w:pStyle w:val="Standard"/>
              <w:rPr>
                <w:sz w:val="16"/>
                <w:szCs w:val="16"/>
              </w:rPr>
            </w:pPr>
            <w:r>
              <w:rPr>
                <w:sz w:val="16"/>
                <w:szCs w:val="16"/>
              </w:rPr>
              <w:t>GESTIÓN DE LOS TRÁMITES Y SOLICITUDES EN MATERIA DE EJERCICIO DE DERECHOS DE PROTECCIÓN DE DATOS</w:t>
            </w:r>
          </w:p>
        </w:tc>
        <w:tc>
          <w:tcPr>
            <w:tcW w:w="3853" w:type="dxa"/>
            <w:tcBorders>
              <w:top w:val="single" w:sz="2" w:space="0" w:color="000000"/>
              <w:left w:val="single" w:sz="2" w:space="0" w:color="000000"/>
              <w:bottom w:val="single" w:sz="2" w:space="0" w:color="000000"/>
              <w:right w:val="single" w:sz="2" w:space="0" w:color="000000"/>
            </w:tcBorders>
            <w:shd w:val="clear" w:color="auto" w:fill="FFFFFF"/>
            <w:tcMar>
              <w:top w:w="55" w:type="dxa"/>
              <w:left w:w="55" w:type="dxa"/>
              <w:bottom w:w="55" w:type="dxa"/>
              <w:right w:w="55" w:type="dxa"/>
            </w:tcMar>
            <w:vAlign w:val="center"/>
          </w:tcPr>
          <w:p w14:paraId="25CC932F" w14:textId="77777777" w:rsidR="006F678B" w:rsidRDefault="006F678B">
            <w:pPr>
              <w:pStyle w:val="Standard"/>
              <w:rPr>
                <w:sz w:val="16"/>
                <w:szCs w:val="16"/>
              </w:rPr>
            </w:pPr>
          </w:p>
          <w:p w14:paraId="34372A0C" w14:textId="77777777" w:rsidR="006F678B" w:rsidRDefault="004749B5">
            <w:pPr>
              <w:pStyle w:val="Standard"/>
              <w:rPr>
                <w:sz w:val="16"/>
                <w:szCs w:val="16"/>
              </w:rPr>
            </w:pPr>
            <w:r>
              <w:rPr>
                <w:sz w:val="16"/>
                <w:szCs w:val="16"/>
              </w:rPr>
              <w:t>GESTIÓN DE LOS TRÁMITES Y SOLICITUDES EN MATERIA DE EJERCICIO DE DERECHOS DE PROTECCIÓN DE DAT</w:t>
            </w:r>
            <w:r>
              <w:rPr>
                <w:sz w:val="16"/>
                <w:szCs w:val="16"/>
              </w:rPr>
              <w:t>OS</w:t>
            </w:r>
          </w:p>
        </w:tc>
      </w:tr>
    </w:tbl>
    <w:p w14:paraId="298DF306" w14:textId="77777777" w:rsidR="006F678B" w:rsidRDefault="006F678B">
      <w:pPr>
        <w:rPr>
          <w:vanish/>
        </w:rPr>
      </w:pPr>
    </w:p>
    <w:tbl>
      <w:tblPr>
        <w:tblW w:w="5000" w:type="pct"/>
        <w:tblLayout w:type="fixed"/>
        <w:tblCellMar>
          <w:left w:w="10" w:type="dxa"/>
          <w:right w:w="10" w:type="dxa"/>
        </w:tblCellMar>
        <w:tblLook w:val="0000" w:firstRow="0" w:lastRow="0" w:firstColumn="0" w:lastColumn="0" w:noHBand="0" w:noVBand="0"/>
      </w:tblPr>
      <w:tblGrid>
        <w:gridCol w:w="1925"/>
        <w:gridCol w:w="1927"/>
        <w:gridCol w:w="1927"/>
        <w:gridCol w:w="3853"/>
      </w:tblGrid>
      <w:tr w:rsidR="006F678B" w14:paraId="233615D8" w14:textId="77777777">
        <w:tblPrEx>
          <w:tblCellMar>
            <w:top w:w="0" w:type="dxa"/>
            <w:bottom w:w="0" w:type="dxa"/>
          </w:tblCellMar>
        </w:tblPrEx>
        <w:tc>
          <w:tcPr>
            <w:tcW w:w="1925"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vAlign w:val="center"/>
          </w:tcPr>
          <w:p w14:paraId="45B0EB85" w14:textId="77777777" w:rsidR="006F678B" w:rsidRDefault="004749B5">
            <w:pPr>
              <w:pStyle w:val="Standard"/>
              <w:rPr>
                <w:sz w:val="16"/>
                <w:szCs w:val="16"/>
              </w:rPr>
            </w:pPr>
            <w:r>
              <w:rPr>
                <w:sz w:val="16"/>
                <w:szCs w:val="16"/>
              </w:rPr>
              <w:t>LICENCIAS URBANÍSTICAS</w:t>
            </w:r>
          </w:p>
        </w:tc>
        <w:tc>
          <w:tcPr>
            <w:tcW w:w="1927"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vAlign w:val="center"/>
          </w:tcPr>
          <w:p w14:paraId="2F482BF4" w14:textId="77777777" w:rsidR="006F678B" w:rsidRDefault="004749B5">
            <w:pPr>
              <w:pStyle w:val="Standard"/>
              <w:rPr>
                <w:sz w:val="16"/>
                <w:szCs w:val="16"/>
              </w:rPr>
            </w:pPr>
            <w:r>
              <w:rPr>
                <w:sz w:val="16"/>
                <w:szCs w:val="16"/>
              </w:rPr>
              <w:t>Pública</w:t>
            </w:r>
          </w:p>
        </w:tc>
        <w:tc>
          <w:tcPr>
            <w:tcW w:w="1927"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vAlign w:val="center"/>
          </w:tcPr>
          <w:p w14:paraId="7ECAF2EC" w14:textId="77777777" w:rsidR="006F678B" w:rsidRDefault="004749B5">
            <w:pPr>
              <w:pStyle w:val="Standard"/>
              <w:rPr>
                <w:sz w:val="16"/>
                <w:szCs w:val="16"/>
              </w:rPr>
            </w:pPr>
            <w:r>
              <w:rPr>
                <w:sz w:val="16"/>
                <w:szCs w:val="16"/>
              </w:rPr>
              <w:t>GESTIÓN Y TRAMITACIÓN DE LICENCIAS Y EXPEDIENTES SANCIONADORES RELACIONADOS CON DICHAS LICENCIAS</w:t>
            </w:r>
          </w:p>
        </w:tc>
        <w:tc>
          <w:tcPr>
            <w:tcW w:w="3853" w:type="dxa"/>
            <w:tcBorders>
              <w:top w:val="single" w:sz="2" w:space="0" w:color="000000"/>
              <w:left w:val="single" w:sz="2" w:space="0" w:color="000000"/>
              <w:bottom w:val="single" w:sz="2" w:space="0" w:color="000000"/>
              <w:right w:val="single" w:sz="2" w:space="0" w:color="000000"/>
            </w:tcBorders>
            <w:shd w:val="clear" w:color="auto" w:fill="FFFFFF"/>
            <w:tcMar>
              <w:top w:w="55" w:type="dxa"/>
              <w:left w:w="55" w:type="dxa"/>
              <w:bottom w:w="55" w:type="dxa"/>
              <w:right w:w="55" w:type="dxa"/>
            </w:tcMar>
            <w:vAlign w:val="center"/>
          </w:tcPr>
          <w:p w14:paraId="4AD64C48" w14:textId="77777777" w:rsidR="006F678B" w:rsidRDefault="004749B5">
            <w:pPr>
              <w:pStyle w:val="Standard"/>
              <w:rPr>
                <w:sz w:val="16"/>
                <w:szCs w:val="16"/>
              </w:rPr>
            </w:pPr>
            <w:r>
              <w:rPr>
                <w:sz w:val="16"/>
                <w:szCs w:val="16"/>
              </w:rPr>
              <w:t>PROCEDIMIENTO ADMINISTRATIVO</w:t>
            </w:r>
          </w:p>
          <w:p w14:paraId="1A394C70" w14:textId="77777777" w:rsidR="006F678B" w:rsidRDefault="004749B5">
            <w:pPr>
              <w:pStyle w:val="Standard"/>
              <w:rPr>
                <w:sz w:val="16"/>
                <w:szCs w:val="16"/>
              </w:rPr>
            </w:pPr>
            <w:r>
              <w:rPr>
                <w:sz w:val="16"/>
                <w:szCs w:val="16"/>
              </w:rPr>
              <w:t>GESTIÓN DE LICENCIAS URBANÍSTICAS</w:t>
            </w:r>
          </w:p>
        </w:tc>
      </w:tr>
    </w:tbl>
    <w:p w14:paraId="6CF0B8F0" w14:textId="77777777" w:rsidR="006F678B" w:rsidRDefault="006F678B">
      <w:pPr>
        <w:rPr>
          <w:vanish/>
        </w:rPr>
      </w:pPr>
    </w:p>
    <w:tbl>
      <w:tblPr>
        <w:tblW w:w="5000" w:type="pct"/>
        <w:tblLayout w:type="fixed"/>
        <w:tblCellMar>
          <w:left w:w="10" w:type="dxa"/>
          <w:right w:w="10" w:type="dxa"/>
        </w:tblCellMar>
        <w:tblLook w:val="0000" w:firstRow="0" w:lastRow="0" w:firstColumn="0" w:lastColumn="0" w:noHBand="0" w:noVBand="0"/>
      </w:tblPr>
      <w:tblGrid>
        <w:gridCol w:w="1925"/>
        <w:gridCol w:w="1927"/>
        <w:gridCol w:w="1927"/>
        <w:gridCol w:w="3853"/>
      </w:tblGrid>
      <w:tr w:rsidR="006F678B" w14:paraId="3430DCF9" w14:textId="77777777">
        <w:tblPrEx>
          <w:tblCellMar>
            <w:top w:w="0" w:type="dxa"/>
            <w:bottom w:w="0" w:type="dxa"/>
          </w:tblCellMar>
        </w:tblPrEx>
        <w:tc>
          <w:tcPr>
            <w:tcW w:w="1925"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vAlign w:val="center"/>
          </w:tcPr>
          <w:p w14:paraId="69F3B53D" w14:textId="77777777" w:rsidR="006F678B" w:rsidRDefault="004749B5">
            <w:pPr>
              <w:pStyle w:val="Standard"/>
              <w:rPr>
                <w:sz w:val="16"/>
                <w:szCs w:val="16"/>
              </w:rPr>
            </w:pPr>
            <w:r>
              <w:rPr>
                <w:sz w:val="16"/>
                <w:szCs w:val="16"/>
              </w:rPr>
              <w:t xml:space="preserve">NOTIFICACIONES BRECHAS DE SEGURIDAD DATOS </w:t>
            </w:r>
            <w:r>
              <w:rPr>
                <w:sz w:val="16"/>
                <w:szCs w:val="16"/>
              </w:rPr>
              <w:t>PERSONALES</w:t>
            </w:r>
          </w:p>
        </w:tc>
        <w:tc>
          <w:tcPr>
            <w:tcW w:w="1927"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vAlign w:val="center"/>
          </w:tcPr>
          <w:p w14:paraId="457CCE49" w14:textId="77777777" w:rsidR="006F678B" w:rsidRDefault="004749B5">
            <w:pPr>
              <w:pStyle w:val="Standard"/>
              <w:rPr>
                <w:sz w:val="16"/>
                <w:szCs w:val="16"/>
              </w:rPr>
            </w:pPr>
            <w:r>
              <w:rPr>
                <w:sz w:val="16"/>
                <w:szCs w:val="16"/>
              </w:rPr>
              <w:t>Pública</w:t>
            </w:r>
          </w:p>
        </w:tc>
        <w:tc>
          <w:tcPr>
            <w:tcW w:w="1927"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vAlign w:val="center"/>
          </w:tcPr>
          <w:p w14:paraId="60029A4A" w14:textId="77777777" w:rsidR="006F678B" w:rsidRDefault="004749B5">
            <w:pPr>
              <w:pStyle w:val="Standard"/>
              <w:rPr>
                <w:sz w:val="16"/>
                <w:szCs w:val="16"/>
              </w:rPr>
            </w:pPr>
            <w:r>
              <w:rPr>
                <w:sz w:val="16"/>
                <w:szCs w:val="16"/>
              </w:rPr>
              <w:t>PROCEDIMIENTO DE NOTIFICACIÓN DE BRECHAS DE SEGURIDAD QUE COMPORTE UN ALTO RIESGO PARA DERECHOS Y LIBERTADES.</w:t>
            </w:r>
          </w:p>
        </w:tc>
        <w:tc>
          <w:tcPr>
            <w:tcW w:w="3853" w:type="dxa"/>
            <w:tcBorders>
              <w:top w:val="single" w:sz="2" w:space="0" w:color="000000"/>
              <w:left w:val="single" w:sz="2" w:space="0" w:color="000000"/>
              <w:bottom w:val="single" w:sz="2" w:space="0" w:color="000000"/>
              <w:right w:val="single" w:sz="2" w:space="0" w:color="000000"/>
            </w:tcBorders>
            <w:shd w:val="clear" w:color="auto" w:fill="FFFFFF"/>
            <w:tcMar>
              <w:top w:w="55" w:type="dxa"/>
              <w:left w:w="55" w:type="dxa"/>
              <w:bottom w:w="55" w:type="dxa"/>
              <w:right w:w="55" w:type="dxa"/>
            </w:tcMar>
            <w:vAlign w:val="center"/>
          </w:tcPr>
          <w:p w14:paraId="5EE5E591" w14:textId="77777777" w:rsidR="006F678B" w:rsidRDefault="006F678B">
            <w:pPr>
              <w:pStyle w:val="Standard"/>
              <w:rPr>
                <w:sz w:val="16"/>
                <w:szCs w:val="16"/>
              </w:rPr>
            </w:pPr>
          </w:p>
          <w:p w14:paraId="34A4DFF7" w14:textId="77777777" w:rsidR="006F678B" w:rsidRDefault="004749B5">
            <w:pPr>
              <w:pStyle w:val="Standard"/>
              <w:rPr>
                <w:sz w:val="16"/>
                <w:szCs w:val="16"/>
              </w:rPr>
            </w:pPr>
            <w:r>
              <w:rPr>
                <w:sz w:val="16"/>
                <w:szCs w:val="16"/>
              </w:rPr>
              <w:t>NOTIFICACIÓN DE BRECHAS DE SEGURIDAD A TITULARES DE LOS DATOS EN CUMPLIMIENTO DE LO DISPUESTO EN EL REGLAMENTO GENERAL DE PROT</w:t>
            </w:r>
            <w:r>
              <w:rPr>
                <w:sz w:val="16"/>
                <w:szCs w:val="16"/>
              </w:rPr>
              <w:t>ECCIÓN DE DATOS</w:t>
            </w:r>
          </w:p>
        </w:tc>
      </w:tr>
    </w:tbl>
    <w:p w14:paraId="519A18EB" w14:textId="77777777" w:rsidR="006F678B" w:rsidRDefault="006F678B">
      <w:pPr>
        <w:rPr>
          <w:vanish/>
        </w:rPr>
      </w:pPr>
    </w:p>
    <w:tbl>
      <w:tblPr>
        <w:tblW w:w="5000" w:type="pct"/>
        <w:tblLayout w:type="fixed"/>
        <w:tblCellMar>
          <w:left w:w="10" w:type="dxa"/>
          <w:right w:w="10" w:type="dxa"/>
        </w:tblCellMar>
        <w:tblLook w:val="0000" w:firstRow="0" w:lastRow="0" w:firstColumn="0" w:lastColumn="0" w:noHBand="0" w:noVBand="0"/>
      </w:tblPr>
      <w:tblGrid>
        <w:gridCol w:w="1925"/>
        <w:gridCol w:w="1927"/>
        <w:gridCol w:w="1927"/>
        <w:gridCol w:w="3853"/>
      </w:tblGrid>
      <w:tr w:rsidR="006F678B" w14:paraId="4F4F3B13" w14:textId="77777777">
        <w:tblPrEx>
          <w:tblCellMar>
            <w:top w:w="0" w:type="dxa"/>
            <w:bottom w:w="0" w:type="dxa"/>
          </w:tblCellMar>
        </w:tblPrEx>
        <w:tc>
          <w:tcPr>
            <w:tcW w:w="1925"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vAlign w:val="center"/>
          </w:tcPr>
          <w:p w14:paraId="1FBACEC2" w14:textId="77777777" w:rsidR="006F678B" w:rsidRDefault="004749B5">
            <w:pPr>
              <w:pStyle w:val="Standard"/>
              <w:rPr>
                <w:sz w:val="16"/>
                <w:szCs w:val="16"/>
              </w:rPr>
            </w:pPr>
            <w:r>
              <w:rPr>
                <w:sz w:val="16"/>
                <w:szCs w:val="16"/>
              </w:rPr>
              <w:t>PLANEAMIENTO Y GESTIÓN URBANÍSTICA</w:t>
            </w:r>
          </w:p>
        </w:tc>
        <w:tc>
          <w:tcPr>
            <w:tcW w:w="1927"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vAlign w:val="center"/>
          </w:tcPr>
          <w:p w14:paraId="5C9AA4B8" w14:textId="77777777" w:rsidR="006F678B" w:rsidRDefault="004749B5">
            <w:pPr>
              <w:pStyle w:val="Standard"/>
              <w:rPr>
                <w:sz w:val="16"/>
                <w:szCs w:val="16"/>
              </w:rPr>
            </w:pPr>
            <w:r>
              <w:rPr>
                <w:sz w:val="16"/>
                <w:szCs w:val="16"/>
              </w:rPr>
              <w:t>Pública</w:t>
            </w:r>
          </w:p>
        </w:tc>
        <w:tc>
          <w:tcPr>
            <w:tcW w:w="1927" w:type="dxa"/>
            <w:tcBorders>
              <w:top w:val="single" w:sz="2" w:space="0" w:color="000000"/>
              <w:left w:val="single" w:sz="2" w:space="0" w:color="000000"/>
              <w:bottom w:val="single" w:sz="2" w:space="0" w:color="000000"/>
            </w:tcBorders>
            <w:shd w:val="clear" w:color="auto" w:fill="FFFFFF"/>
            <w:tcMar>
              <w:top w:w="55" w:type="dxa"/>
              <w:left w:w="55" w:type="dxa"/>
              <w:bottom w:w="55" w:type="dxa"/>
              <w:right w:w="55" w:type="dxa"/>
            </w:tcMar>
            <w:vAlign w:val="center"/>
          </w:tcPr>
          <w:p w14:paraId="33AE022F" w14:textId="77777777" w:rsidR="006F678B" w:rsidRDefault="004749B5">
            <w:pPr>
              <w:pStyle w:val="Standard"/>
              <w:rPr>
                <w:sz w:val="16"/>
                <w:szCs w:val="16"/>
              </w:rPr>
            </w:pPr>
            <w:r>
              <w:rPr>
                <w:sz w:val="16"/>
                <w:szCs w:val="16"/>
              </w:rPr>
              <w:t>PLANEAMIENTO Y GESTIÓN URBANÍSTICA DE LA CIUDAD</w:t>
            </w:r>
          </w:p>
        </w:tc>
        <w:tc>
          <w:tcPr>
            <w:tcW w:w="3853" w:type="dxa"/>
            <w:tcBorders>
              <w:top w:val="single" w:sz="2" w:space="0" w:color="000000"/>
              <w:left w:val="single" w:sz="2" w:space="0" w:color="000000"/>
              <w:bottom w:val="single" w:sz="2" w:space="0" w:color="000000"/>
              <w:right w:val="single" w:sz="2" w:space="0" w:color="000000"/>
            </w:tcBorders>
            <w:shd w:val="clear" w:color="auto" w:fill="FFFFFF"/>
            <w:tcMar>
              <w:top w:w="55" w:type="dxa"/>
              <w:left w:w="55" w:type="dxa"/>
              <w:bottom w:w="55" w:type="dxa"/>
              <w:right w:w="55" w:type="dxa"/>
            </w:tcMar>
            <w:vAlign w:val="center"/>
          </w:tcPr>
          <w:p w14:paraId="359688A9" w14:textId="77777777" w:rsidR="006F678B" w:rsidRDefault="004749B5">
            <w:pPr>
              <w:pStyle w:val="Standard"/>
              <w:rPr>
                <w:sz w:val="16"/>
                <w:szCs w:val="16"/>
              </w:rPr>
            </w:pPr>
            <w:r>
              <w:rPr>
                <w:sz w:val="16"/>
                <w:szCs w:val="16"/>
              </w:rPr>
              <w:t>PROCEDIMIENTO ADMINISTRATIVO</w:t>
            </w:r>
          </w:p>
          <w:p w14:paraId="6B058F16" w14:textId="77777777" w:rsidR="006F678B" w:rsidRDefault="004749B5">
            <w:pPr>
              <w:pStyle w:val="Standard"/>
              <w:rPr>
                <w:sz w:val="16"/>
                <w:szCs w:val="16"/>
              </w:rPr>
            </w:pPr>
            <w:r>
              <w:rPr>
                <w:sz w:val="16"/>
                <w:szCs w:val="16"/>
              </w:rPr>
              <w:t>GESTIÓN DEL PLANEAMIENTO URBANÍSTICO</w:t>
            </w:r>
          </w:p>
        </w:tc>
      </w:tr>
    </w:tbl>
    <w:p w14:paraId="2D9A19F3" w14:textId="77777777" w:rsidR="006F678B" w:rsidRDefault="006F678B">
      <w:pPr>
        <w:pStyle w:val="Standard"/>
      </w:pPr>
    </w:p>
    <w:p w14:paraId="0BE25526" w14:textId="77777777" w:rsidR="006F678B" w:rsidRDefault="006F678B">
      <w:pPr>
        <w:pStyle w:val="Standard"/>
      </w:pPr>
    </w:p>
    <w:p w14:paraId="04E94C6E" w14:textId="77777777" w:rsidR="006F678B" w:rsidRDefault="004749B5">
      <w:pPr>
        <w:pStyle w:val="Ttulo1"/>
      </w:pPr>
      <w:bookmarkStart w:id="12" w:name="_Toc523486806"/>
      <w:bookmarkStart w:id="13" w:name="_Toc523489854"/>
      <w:bookmarkStart w:id="14" w:name="_Toc523736360"/>
      <w:r>
        <w:lastRenderedPageBreak/>
        <w:t xml:space="preserve">Descripción de las actividades de tratamiento realizadas como </w:t>
      </w:r>
      <w:r>
        <w:t>responsable</w:t>
      </w:r>
      <w:bookmarkEnd w:id="12"/>
      <w:bookmarkEnd w:id="13"/>
      <w:bookmarkEnd w:id="14"/>
    </w:p>
    <w:p w14:paraId="0525BF3A" w14:textId="77777777" w:rsidR="006F678B" w:rsidRDefault="006F678B">
      <w:pPr>
        <w:pStyle w:val="Standard"/>
      </w:pPr>
    </w:p>
    <w:p w14:paraId="1425CE71" w14:textId="77777777" w:rsidR="006F678B" w:rsidRDefault="004749B5">
      <w:pPr>
        <w:pStyle w:val="Standard"/>
      </w:pPr>
      <w:r>
        <w:t>Resumen sobre las finalidades de los tratamientos, descripción general de las categorías de interesados y datos personales tratados, el origen y procedencia de los datos, las categorías de destinatarios a los que se comunicarían los datos pers</w:t>
      </w:r>
      <w:r>
        <w:t>onales, incluidas las transferencias internacionales, si fuera posible los plazos de conservación para las diferentes categorías de datos y una descripción general de las medidas técnicas y organizativas de seguridad.</w:t>
      </w:r>
    </w:p>
    <w:p w14:paraId="096D8BA3" w14:textId="77777777" w:rsidR="006F678B" w:rsidRDefault="004749B5">
      <w:pPr>
        <w:pStyle w:val="Ttulo2"/>
      </w:pPr>
      <w:r>
        <w:t xml:space="preserve">2.1 </w:t>
      </w:r>
      <w:bookmarkStart w:id="15" w:name="_Toc523489855"/>
      <w:bookmarkStart w:id="16" w:name="_Toc523736361"/>
      <w:r>
        <w:t>UNIDAD TÉCNICA ASESORÍA JURÍDICA:</w:t>
      </w:r>
      <w:bookmarkEnd w:id="15"/>
      <w:bookmarkEnd w:id="16"/>
    </w:p>
    <w:p w14:paraId="4A92A3BD" w14:textId="77777777" w:rsidR="006F678B" w:rsidRDefault="006F678B">
      <w:pPr>
        <w:pStyle w:val="Standard"/>
      </w:pPr>
    </w:p>
    <w:tbl>
      <w:tblPr>
        <w:tblW w:w="5000" w:type="pct"/>
        <w:jc w:val="center"/>
        <w:tblLayout w:type="fixed"/>
        <w:tblCellMar>
          <w:left w:w="10" w:type="dxa"/>
          <w:right w:w="10" w:type="dxa"/>
        </w:tblCellMar>
        <w:tblLook w:val="0000" w:firstRow="0" w:lastRow="0" w:firstColumn="0" w:lastColumn="0" w:noHBand="0" w:noVBand="0"/>
      </w:tblPr>
      <w:tblGrid>
        <w:gridCol w:w="2280"/>
        <w:gridCol w:w="7358"/>
      </w:tblGrid>
      <w:tr w:rsidR="006F678B" w14:paraId="43892EA7" w14:textId="77777777">
        <w:tblPrEx>
          <w:tblCellMar>
            <w:top w:w="0" w:type="dxa"/>
            <w:bottom w:w="0" w:type="dxa"/>
          </w:tblCellMar>
        </w:tblPrEx>
        <w:trPr>
          <w:trHeight w:val="308"/>
          <w:jc w:val="center"/>
        </w:trPr>
        <w:tc>
          <w:tcPr>
            <w:tcW w:w="2280" w:type="dxa"/>
            <w:shd w:val="clear" w:color="auto" w:fill="D9D9D9"/>
            <w:tcMar>
              <w:top w:w="0" w:type="dxa"/>
              <w:left w:w="108" w:type="dxa"/>
              <w:bottom w:w="0" w:type="dxa"/>
              <w:right w:w="108" w:type="dxa"/>
            </w:tcMar>
          </w:tcPr>
          <w:p w14:paraId="76A053FC" w14:textId="77777777" w:rsidR="006F678B" w:rsidRDefault="004749B5">
            <w:pPr>
              <w:pStyle w:val="Standard"/>
            </w:pPr>
            <w:r>
              <w:t>Tratamiento:</w:t>
            </w:r>
          </w:p>
        </w:tc>
        <w:tc>
          <w:tcPr>
            <w:tcW w:w="7358" w:type="dxa"/>
            <w:shd w:val="clear" w:color="auto" w:fill="D9D9D9"/>
            <w:tcMar>
              <w:top w:w="0" w:type="dxa"/>
              <w:left w:w="108" w:type="dxa"/>
              <w:bottom w:w="0" w:type="dxa"/>
              <w:right w:w="108" w:type="dxa"/>
            </w:tcMar>
          </w:tcPr>
          <w:p w14:paraId="7FC2F1F0" w14:textId="77777777" w:rsidR="006F678B" w:rsidRDefault="004749B5">
            <w:pPr>
              <w:pStyle w:val="Ttulo3"/>
            </w:pPr>
            <w:bookmarkStart w:id="17" w:name="_Toc523489856"/>
            <w:bookmarkStart w:id="18" w:name="_Toc523736362"/>
            <w:r>
              <w:t>JURÍDICO</w:t>
            </w:r>
            <w:bookmarkEnd w:id="17"/>
            <w:bookmarkEnd w:id="18"/>
          </w:p>
          <w:p w14:paraId="74C88D14" w14:textId="77777777" w:rsidR="006F678B" w:rsidRDefault="004749B5">
            <w:pPr>
              <w:pStyle w:val="Standard"/>
            </w:pPr>
            <w:r>
              <w:t>SEGUIMIENTO DE LOS RECURSOS QUE GESTIONA LA ASESORÍA JURÍDICA</w:t>
            </w:r>
          </w:p>
          <w:p w14:paraId="4CD93313" w14:textId="77777777" w:rsidR="006F678B" w:rsidRDefault="004749B5">
            <w:pPr>
              <w:pStyle w:val="Standard"/>
            </w:pPr>
            <w:r>
              <w:t>UNIDAD TÉCNICA: ASESORÍA JURÍDICA</w:t>
            </w:r>
          </w:p>
        </w:tc>
      </w:tr>
      <w:tr w:rsidR="006F678B" w14:paraId="4D8B0FF6" w14:textId="77777777">
        <w:tblPrEx>
          <w:tblCellMar>
            <w:top w:w="0" w:type="dxa"/>
            <w:bottom w:w="0" w:type="dxa"/>
          </w:tblCellMar>
        </w:tblPrEx>
        <w:trPr>
          <w:trHeight w:val="225"/>
          <w:jc w:val="center"/>
        </w:trPr>
        <w:tc>
          <w:tcPr>
            <w:tcW w:w="2280" w:type="dxa"/>
            <w:shd w:val="clear" w:color="auto" w:fill="auto"/>
            <w:tcMar>
              <w:top w:w="0" w:type="dxa"/>
              <w:left w:w="108" w:type="dxa"/>
              <w:bottom w:w="0" w:type="dxa"/>
              <w:right w:w="108" w:type="dxa"/>
            </w:tcMar>
          </w:tcPr>
          <w:p w14:paraId="00CF92D7" w14:textId="77777777" w:rsidR="006F678B" w:rsidRDefault="004749B5">
            <w:pPr>
              <w:pStyle w:val="Standard"/>
              <w:jc w:val="left"/>
              <w:rPr>
                <w:b/>
                <w:bCs/>
                <w:color w:val="0084D1"/>
              </w:rPr>
            </w:pPr>
            <w:r>
              <w:rPr>
                <w:b/>
                <w:bCs/>
                <w:color w:val="0084D1"/>
              </w:rPr>
              <w:t>I Responsables del tratamiento:</w:t>
            </w:r>
          </w:p>
          <w:p w14:paraId="3640F13C"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74736E4D" w14:textId="77777777" w:rsidR="006F678B" w:rsidRDefault="004749B5">
            <w:pPr>
              <w:pStyle w:val="Standard"/>
              <w:rPr>
                <w:lang w:val="en-US"/>
              </w:rPr>
            </w:pPr>
            <w:r>
              <w:rPr>
                <w:lang w:val="en-US"/>
              </w:rPr>
              <w:t>AYUNTAMIENTO DE LAS PALMAS DE GRAN CANARIA</w:t>
            </w:r>
          </w:p>
          <w:p w14:paraId="0B5B6DAC" w14:textId="77777777" w:rsidR="006F678B" w:rsidRDefault="006F678B">
            <w:pPr>
              <w:pStyle w:val="Standard"/>
              <w:rPr>
                <w:lang w:val="en-US"/>
              </w:rPr>
            </w:pPr>
          </w:p>
        </w:tc>
      </w:tr>
      <w:tr w:rsidR="006F678B" w14:paraId="4420FCA5" w14:textId="77777777">
        <w:tblPrEx>
          <w:tblCellMar>
            <w:top w:w="0" w:type="dxa"/>
            <w:bottom w:w="0" w:type="dxa"/>
          </w:tblCellMar>
        </w:tblPrEx>
        <w:trPr>
          <w:trHeight w:val="225"/>
          <w:jc w:val="center"/>
        </w:trPr>
        <w:tc>
          <w:tcPr>
            <w:tcW w:w="2280" w:type="dxa"/>
            <w:shd w:val="clear" w:color="auto" w:fill="auto"/>
            <w:tcMar>
              <w:top w:w="0" w:type="dxa"/>
              <w:left w:w="108" w:type="dxa"/>
              <w:bottom w:w="0" w:type="dxa"/>
              <w:right w:w="108" w:type="dxa"/>
            </w:tcMar>
          </w:tcPr>
          <w:p w14:paraId="6AF03E36" w14:textId="77777777" w:rsidR="006F678B" w:rsidRDefault="004749B5">
            <w:pPr>
              <w:pStyle w:val="Standard"/>
              <w:jc w:val="left"/>
              <w:rPr>
                <w:b/>
                <w:bCs/>
                <w:color w:val="0084D1"/>
              </w:rPr>
            </w:pPr>
            <w:r>
              <w:rPr>
                <w:b/>
                <w:bCs/>
                <w:color w:val="0084D1"/>
              </w:rPr>
              <w:t>II Titularidad:</w:t>
            </w:r>
          </w:p>
          <w:p w14:paraId="1D8F8266"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258A425F" w14:textId="77777777" w:rsidR="006F678B" w:rsidRDefault="004749B5">
            <w:pPr>
              <w:pStyle w:val="Standard"/>
              <w:rPr>
                <w:lang w:val="en-US"/>
              </w:rPr>
            </w:pPr>
            <w:r>
              <w:rPr>
                <w:lang w:val="en-US"/>
              </w:rPr>
              <w:t>Pública</w:t>
            </w:r>
          </w:p>
        </w:tc>
      </w:tr>
      <w:tr w:rsidR="006F678B" w14:paraId="4E1773EE" w14:textId="77777777">
        <w:tblPrEx>
          <w:tblCellMar>
            <w:top w:w="0" w:type="dxa"/>
            <w:bottom w:w="0" w:type="dxa"/>
          </w:tblCellMar>
        </w:tblPrEx>
        <w:trPr>
          <w:trHeight w:val="225"/>
          <w:jc w:val="center"/>
        </w:trPr>
        <w:tc>
          <w:tcPr>
            <w:tcW w:w="2280" w:type="dxa"/>
            <w:shd w:val="clear" w:color="auto" w:fill="auto"/>
            <w:tcMar>
              <w:top w:w="0" w:type="dxa"/>
              <w:left w:w="108" w:type="dxa"/>
              <w:bottom w:w="0" w:type="dxa"/>
              <w:right w:w="108" w:type="dxa"/>
            </w:tcMar>
          </w:tcPr>
          <w:p w14:paraId="40892061" w14:textId="77777777" w:rsidR="006F678B" w:rsidRDefault="004749B5">
            <w:pPr>
              <w:pStyle w:val="Standard"/>
              <w:jc w:val="left"/>
              <w:rPr>
                <w:b/>
                <w:bCs/>
                <w:color w:val="0084D1"/>
              </w:rPr>
            </w:pPr>
            <w:r>
              <w:rPr>
                <w:b/>
                <w:bCs/>
                <w:color w:val="0084D1"/>
              </w:rPr>
              <w:t xml:space="preserve">III Categorías </w:t>
            </w:r>
            <w:r>
              <w:rPr>
                <w:b/>
                <w:bCs/>
                <w:color w:val="0084D1"/>
              </w:rPr>
              <w:t>interesados:</w:t>
            </w:r>
          </w:p>
        </w:tc>
        <w:tc>
          <w:tcPr>
            <w:tcW w:w="7358" w:type="dxa"/>
            <w:shd w:val="clear" w:color="auto" w:fill="auto"/>
            <w:tcMar>
              <w:top w:w="0" w:type="dxa"/>
              <w:left w:w="108" w:type="dxa"/>
              <w:bottom w:w="0" w:type="dxa"/>
              <w:right w:w="108" w:type="dxa"/>
            </w:tcMar>
          </w:tcPr>
          <w:p w14:paraId="67AC0C4B" w14:textId="77777777" w:rsidR="006F678B" w:rsidRDefault="004749B5">
            <w:pPr>
              <w:pStyle w:val="Standard"/>
            </w:pPr>
            <w:r>
              <w:t xml:space="preserve">CIUDADANOS Y RESIDENTES </w:t>
            </w:r>
            <w:r>
              <w:tab/>
            </w:r>
            <w:r>
              <w:br/>
            </w:r>
            <w:r>
              <w:t xml:space="preserve">CONTRIBUYENTES Y SUJETOS OBLIGADOS </w:t>
            </w:r>
            <w:r>
              <w:tab/>
            </w:r>
            <w:r>
              <w:br/>
            </w:r>
            <w:r>
              <w:t xml:space="preserve">PROVEEDORES </w:t>
            </w:r>
            <w:r>
              <w:tab/>
            </w:r>
            <w:r>
              <w:br/>
            </w:r>
            <w:r>
              <w:t xml:space="preserve">ASOCIADOS O MIEMBROS </w:t>
            </w:r>
            <w:r>
              <w:tab/>
            </w:r>
            <w:r>
              <w:br/>
            </w:r>
            <w:r>
              <w:t xml:space="preserve">PROPIETARIOS O ARRENDATARIOS </w:t>
            </w:r>
            <w:r>
              <w:tab/>
            </w:r>
            <w:r>
              <w:tab/>
            </w:r>
            <w:r>
              <w:br/>
            </w:r>
            <w:r>
              <w:t xml:space="preserve">ESTUDIANTES </w:t>
            </w:r>
            <w:r>
              <w:tab/>
            </w:r>
            <w:r>
              <w:br/>
            </w:r>
            <w:r>
              <w:t xml:space="preserve">REPRESENTANTES LEGALES </w:t>
            </w:r>
            <w:r>
              <w:tab/>
            </w:r>
            <w:r>
              <w:br/>
            </w:r>
            <w:r>
              <w:t xml:space="preserve">SOLICITANTES </w:t>
            </w:r>
            <w:r>
              <w:tab/>
            </w:r>
            <w:r>
              <w:br/>
            </w:r>
            <w:r>
              <w:t>BENEFICIARIOS</w:t>
            </w:r>
          </w:p>
          <w:p w14:paraId="4E607808" w14:textId="77777777" w:rsidR="006F678B" w:rsidRDefault="004749B5">
            <w:pPr>
              <w:pStyle w:val="Standard"/>
            </w:pPr>
            <w:r>
              <w:t>DEMANDANTES Y DEMANDADOS</w:t>
            </w:r>
          </w:p>
          <w:p w14:paraId="65E99C20" w14:textId="77777777" w:rsidR="006F678B" w:rsidRDefault="006F678B">
            <w:pPr>
              <w:pStyle w:val="Standard"/>
            </w:pPr>
          </w:p>
        </w:tc>
      </w:tr>
      <w:tr w:rsidR="006F678B" w14:paraId="64AE6706" w14:textId="77777777">
        <w:tblPrEx>
          <w:tblCellMar>
            <w:top w:w="0" w:type="dxa"/>
            <w:bottom w:w="0" w:type="dxa"/>
          </w:tblCellMar>
        </w:tblPrEx>
        <w:trPr>
          <w:trHeight w:val="77"/>
          <w:jc w:val="center"/>
        </w:trPr>
        <w:tc>
          <w:tcPr>
            <w:tcW w:w="2280" w:type="dxa"/>
            <w:shd w:val="clear" w:color="auto" w:fill="auto"/>
            <w:tcMar>
              <w:top w:w="0" w:type="dxa"/>
              <w:left w:w="108" w:type="dxa"/>
              <w:bottom w:w="0" w:type="dxa"/>
              <w:right w:w="108" w:type="dxa"/>
            </w:tcMar>
          </w:tcPr>
          <w:p w14:paraId="74C75869" w14:textId="77777777" w:rsidR="006F678B" w:rsidRDefault="004749B5">
            <w:pPr>
              <w:pStyle w:val="Standard"/>
              <w:jc w:val="left"/>
              <w:rPr>
                <w:b/>
                <w:bCs/>
                <w:color w:val="0084D1"/>
              </w:rPr>
            </w:pPr>
            <w:r>
              <w:rPr>
                <w:b/>
                <w:bCs/>
                <w:color w:val="0084D1"/>
              </w:rPr>
              <w:t>IV Fines del tra</w:t>
            </w:r>
            <w:r>
              <w:rPr>
                <w:b/>
                <w:bCs/>
                <w:color w:val="0084D1"/>
              </w:rPr>
              <w:t>tamiento:</w:t>
            </w:r>
          </w:p>
        </w:tc>
        <w:tc>
          <w:tcPr>
            <w:tcW w:w="7358" w:type="dxa"/>
            <w:shd w:val="clear" w:color="auto" w:fill="auto"/>
            <w:tcMar>
              <w:top w:w="0" w:type="dxa"/>
              <w:left w:w="108" w:type="dxa"/>
              <w:bottom w:w="0" w:type="dxa"/>
              <w:right w:w="108" w:type="dxa"/>
            </w:tcMar>
          </w:tcPr>
          <w:p w14:paraId="1E97A404" w14:textId="77777777" w:rsidR="006F678B" w:rsidRDefault="004749B5">
            <w:pPr>
              <w:pStyle w:val="Standard"/>
            </w:pPr>
            <w:r>
              <w:t>PROCEDIMIENTO ADMINISTRATIVO</w:t>
            </w:r>
          </w:p>
          <w:p w14:paraId="3A7BE846" w14:textId="77777777" w:rsidR="006F678B" w:rsidRDefault="004749B5">
            <w:pPr>
              <w:pStyle w:val="Standard"/>
            </w:pPr>
            <w:r>
              <w:t>GESTIÓN DE PROCEDIMIENTOS JUDICIALES Y ASESORAMIENTO JURÍDICO DE LA ENTIDAD</w:t>
            </w:r>
          </w:p>
          <w:p w14:paraId="3E8A8F76" w14:textId="77777777" w:rsidR="006F678B" w:rsidRDefault="006F678B">
            <w:pPr>
              <w:pStyle w:val="Standard"/>
            </w:pPr>
          </w:p>
        </w:tc>
      </w:tr>
      <w:tr w:rsidR="006F678B" w14:paraId="2A44EEA0" w14:textId="77777777">
        <w:tblPrEx>
          <w:tblCellMar>
            <w:top w:w="0" w:type="dxa"/>
            <w:bottom w:w="0" w:type="dxa"/>
          </w:tblCellMar>
        </w:tblPrEx>
        <w:trPr>
          <w:trHeight w:val="77"/>
          <w:jc w:val="center"/>
        </w:trPr>
        <w:tc>
          <w:tcPr>
            <w:tcW w:w="2280" w:type="dxa"/>
            <w:shd w:val="clear" w:color="auto" w:fill="auto"/>
            <w:tcMar>
              <w:top w:w="0" w:type="dxa"/>
              <w:left w:w="108" w:type="dxa"/>
              <w:bottom w:w="0" w:type="dxa"/>
              <w:right w:w="108" w:type="dxa"/>
            </w:tcMar>
          </w:tcPr>
          <w:p w14:paraId="11B3441F" w14:textId="77777777" w:rsidR="006F678B" w:rsidRDefault="004749B5">
            <w:pPr>
              <w:pStyle w:val="Standard"/>
              <w:jc w:val="left"/>
              <w:rPr>
                <w:b/>
                <w:bCs/>
                <w:color w:val="0084D1"/>
              </w:rPr>
            </w:pPr>
            <w:r>
              <w:rPr>
                <w:b/>
                <w:bCs/>
                <w:color w:val="0084D1"/>
              </w:rPr>
              <w:t>V Sistema de tratamiento:</w:t>
            </w:r>
          </w:p>
          <w:p w14:paraId="2549252B"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0223962D" w14:textId="77777777" w:rsidR="006F678B" w:rsidRDefault="004749B5">
            <w:pPr>
              <w:pStyle w:val="Standard"/>
            </w:pPr>
            <w:r>
              <w:t>AUTOMATIZADO</w:t>
            </w:r>
          </w:p>
        </w:tc>
      </w:tr>
      <w:tr w:rsidR="006F678B" w14:paraId="2D8D4EA4"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31834566" w14:textId="77777777" w:rsidR="006F678B" w:rsidRDefault="004749B5">
            <w:pPr>
              <w:pStyle w:val="Standard"/>
              <w:jc w:val="left"/>
              <w:rPr>
                <w:b/>
                <w:bCs/>
                <w:color w:val="0084D1"/>
              </w:rPr>
            </w:pPr>
            <w:r>
              <w:rPr>
                <w:b/>
                <w:bCs/>
                <w:color w:val="0084D1"/>
              </w:rPr>
              <w:t>VI Origen de los datos:</w:t>
            </w:r>
          </w:p>
        </w:tc>
        <w:tc>
          <w:tcPr>
            <w:tcW w:w="7358" w:type="dxa"/>
            <w:shd w:val="clear" w:color="auto" w:fill="auto"/>
            <w:tcMar>
              <w:top w:w="0" w:type="dxa"/>
              <w:left w:w="108" w:type="dxa"/>
              <w:bottom w:w="0" w:type="dxa"/>
              <w:right w:w="108" w:type="dxa"/>
            </w:tcMar>
          </w:tcPr>
          <w:p w14:paraId="140A194C" w14:textId="77777777" w:rsidR="006F678B" w:rsidRDefault="004749B5">
            <w:pPr>
              <w:pStyle w:val="Standard"/>
            </w:pPr>
            <w:r>
              <w:t>El propio interesado o su representante legal: Sí</w:t>
            </w:r>
          </w:p>
          <w:p w14:paraId="627937C6" w14:textId="77777777" w:rsidR="006F678B" w:rsidRDefault="004749B5">
            <w:pPr>
              <w:pStyle w:val="Standard"/>
            </w:pPr>
            <w:r>
              <w:t xml:space="preserve">Registros </w:t>
            </w:r>
            <w:r>
              <w:t>públicos: No</w:t>
            </w:r>
          </w:p>
          <w:p w14:paraId="5F5D857D" w14:textId="77777777" w:rsidR="006F678B" w:rsidRDefault="004749B5">
            <w:pPr>
              <w:pStyle w:val="Standard"/>
            </w:pPr>
            <w:r>
              <w:t>Otras personas físicas: Sí</w:t>
            </w:r>
          </w:p>
          <w:p w14:paraId="21D6EF18" w14:textId="77777777" w:rsidR="006F678B" w:rsidRDefault="004749B5">
            <w:pPr>
              <w:pStyle w:val="Standard"/>
            </w:pPr>
            <w:r>
              <w:t>Entidad privada: No</w:t>
            </w:r>
          </w:p>
          <w:p w14:paraId="4D9F27A9" w14:textId="77777777" w:rsidR="006F678B" w:rsidRDefault="004749B5">
            <w:pPr>
              <w:pStyle w:val="Standard"/>
            </w:pPr>
            <w:r>
              <w:t>Fuentes accesibles al público: No</w:t>
            </w:r>
          </w:p>
          <w:p w14:paraId="6DC16438" w14:textId="77777777" w:rsidR="006F678B" w:rsidRDefault="004749B5">
            <w:pPr>
              <w:pStyle w:val="Standard"/>
            </w:pPr>
            <w:r>
              <w:t>Administración pública: Sí</w:t>
            </w:r>
          </w:p>
          <w:p w14:paraId="2F2EB2C7" w14:textId="77777777" w:rsidR="006F678B" w:rsidRDefault="006F678B">
            <w:pPr>
              <w:pStyle w:val="Standard"/>
            </w:pPr>
          </w:p>
        </w:tc>
      </w:tr>
      <w:tr w:rsidR="006F678B" w14:paraId="22BABD03" w14:textId="77777777">
        <w:tblPrEx>
          <w:tblCellMar>
            <w:top w:w="0" w:type="dxa"/>
            <w:bottom w:w="0" w:type="dxa"/>
          </w:tblCellMar>
        </w:tblPrEx>
        <w:trPr>
          <w:trHeight w:val="102"/>
          <w:jc w:val="center"/>
        </w:trPr>
        <w:tc>
          <w:tcPr>
            <w:tcW w:w="2280" w:type="dxa"/>
            <w:shd w:val="clear" w:color="auto" w:fill="auto"/>
            <w:tcMar>
              <w:top w:w="0" w:type="dxa"/>
              <w:left w:w="108" w:type="dxa"/>
              <w:bottom w:w="0" w:type="dxa"/>
              <w:right w:w="108" w:type="dxa"/>
            </w:tcMar>
          </w:tcPr>
          <w:p w14:paraId="210EB4F5" w14:textId="77777777" w:rsidR="006F678B" w:rsidRDefault="004749B5">
            <w:pPr>
              <w:pStyle w:val="Standard"/>
              <w:jc w:val="left"/>
              <w:rPr>
                <w:b/>
                <w:bCs/>
                <w:color w:val="0084D1"/>
              </w:rPr>
            </w:pPr>
            <w:r>
              <w:rPr>
                <w:b/>
                <w:bCs/>
                <w:color w:val="0084D1"/>
              </w:rPr>
              <w:t>VII Categorías de datos personales objeto de tratamiento:</w:t>
            </w:r>
          </w:p>
        </w:tc>
        <w:tc>
          <w:tcPr>
            <w:tcW w:w="7358" w:type="dxa"/>
            <w:shd w:val="clear" w:color="auto" w:fill="auto"/>
            <w:tcMar>
              <w:top w:w="0" w:type="dxa"/>
              <w:left w:w="108" w:type="dxa"/>
              <w:bottom w:w="0" w:type="dxa"/>
              <w:right w:w="108" w:type="dxa"/>
            </w:tcMar>
          </w:tcPr>
          <w:p w14:paraId="4C40EA81" w14:textId="77777777" w:rsidR="006F678B" w:rsidRDefault="004749B5">
            <w:pPr>
              <w:pStyle w:val="Standard"/>
            </w:pPr>
            <w:r>
              <w:rPr>
                <w:u w:val="single"/>
              </w:rPr>
              <w:t>Datos identificativos</w:t>
            </w:r>
            <w:r>
              <w:t>:</w:t>
            </w:r>
          </w:p>
          <w:p w14:paraId="717125FC" w14:textId="77777777" w:rsidR="006F678B" w:rsidRDefault="004749B5">
            <w:pPr>
              <w:pStyle w:val="Standard"/>
            </w:pPr>
            <w:r>
              <w:t>-DNI-NIF: Sí</w:t>
            </w:r>
          </w:p>
          <w:p w14:paraId="1CCB2D8F" w14:textId="77777777" w:rsidR="006F678B" w:rsidRDefault="004749B5">
            <w:pPr>
              <w:pStyle w:val="Standard"/>
            </w:pPr>
            <w:r>
              <w:t xml:space="preserve">-Identificador nacional </w:t>
            </w:r>
            <w:r>
              <w:t>restringido art. 87: No</w:t>
            </w:r>
          </w:p>
          <w:p w14:paraId="399F87EA" w14:textId="77777777" w:rsidR="006F678B" w:rsidRDefault="004749B5">
            <w:pPr>
              <w:pStyle w:val="Standard"/>
            </w:pPr>
            <w:r>
              <w:t>-Dirección: Sí</w:t>
            </w:r>
          </w:p>
          <w:p w14:paraId="382DE1FE" w14:textId="77777777" w:rsidR="006F678B" w:rsidRDefault="004749B5">
            <w:pPr>
              <w:pStyle w:val="Standard"/>
            </w:pPr>
            <w:r>
              <w:t>-Imagen: No</w:t>
            </w:r>
          </w:p>
          <w:p w14:paraId="534399C6" w14:textId="77777777" w:rsidR="006F678B" w:rsidRDefault="004749B5">
            <w:pPr>
              <w:pStyle w:val="Standard"/>
            </w:pPr>
            <w:r>
              <w:t>-Número seguridad social: No</w:t>
            </w:r>
          </w:p>
          <w:p w14:paraId="636F2C3A" w14:textId="77777777" w:rsidR="006F678B" w:rsidRDefault="004749B5">
            <w:pPr>
              <w:pStyle w:val="Standard"/>
            </w:pPr>
            <w:r>
              <w:t>-Teléfono: No</w:t>
            </w:r>
          </w:p>
          <w:p w14:paraId="3B008B1B" w14:textId="77777777" w:rsidR="006F678B" w:rsidRDefault="004749B5">
            <w:pPr>
              <w:pStyle w:val="Standard"/>
            </w:pPr>
            <w:r>
              <w:t>-Firma manual o digitalizada: Sí</w:t>
            </w:r>
          </w:p>
          <w:p w14:paraId="1EE56314" w14:textId="77777777" w:rsidR="006F678B" w:rsidRDefault="004749B5">
            <w:pPr>
              <w:pStyle w:val="Standard"/>
            </w:pPr>
            <w:r>
              <w:t>-Firma electrónica: Sí</w:t>
            </w:r>
          </w:p>
          <w:p w14:paraId="6116A8B1" w14:textId="77777777" w:rsidR="006F678B" w:rsidRDefault="004749B5">
            <w:pPr>
              <w:pStyle w:val="Standard"/>
            </w:pPr>
            <w:r>
              <w:t>-Registro personal: No</w:t>
            </w:r>
          </w:p>
          <w:p w14:paraId="3D527182" w14:textId="77777777" w:rsidR="006F678B" w:rsidRDefault="004749B5">
            <w:pPr>
              <w:pStyle w:val="Standard"/>
            </w:pPr>
            <w:r>
              <w:t>-Marcas físicas: No</w:t>
            </w:r>
          </w:p>
          <w:p w14:paraId="1ED94E96" w14:textId="77777777" w:rsidR="006F678B" w:rsidRDefault="004749B5">
            <w:pPr>
              <w:pStyle w:val="Standard"/>
            </w:pPr>
            <w:r>
              <w:t>-Tarjeta sanitaria: No</w:t>
            </w:r>
          </w:p>
          <w:p w14:paraId="11A8997A" w14:textId="77777777" w:rsidR="006F678B" w:rsidRDefault="004749B5">
            <w:pPr>
              <w:pStyle w:val="Standard"/>
            </w:pPr>
            <w:r>
              <w:t>-Nombre y apellidos: Sí</w:t>
            </w:r>
          </w:p>
          <w:p w14:paraId="0C148DA7" w14:textId="77777777" w:rsidR="006F678B" w:rsidRDefault="004749B5">
            <w:pPr>
              <w:pStyle w:val="Standard"/>
            </w:pPr>
            <w:r>
              <w:t>-Huella digital:</w:t>
            </w:r>
            <w:r>
              <w:t xml:space="preserve"> No</w:t>
            </w:r>
          </w:p>
          <w:p w14:paraId="0B8AF937" w14:textId="77777777" w:rsidR="006F678B" w:rsidRDefault="004749B5">
            <w:pPr>
              <w:pStyle w:val="Standard"/>
            </w:pPr>
            <w:r>
              <w:t>-Voz: No</w:t>
            </w:r>
          </w:p>
          <w:p w14:paraId="6D8779A3" w14:textId="77777777" w:rsidR="006F678B" w:rsidRDefault="004749B5">
            <w:pPr>
              <w:pStyle w:val="Standard"/>
            </w:pPr>
            <w:r>
              <w:t>-CCC/IBAN: No</w:t>
            </w:r>
          </w:p>
          <w:p w14:paraId="01524713" w14:textId="77777777" w:rsidR="006F678B" w:rsidRDefault="004749B5">
            <w:pPr>
              <w:pStyle w:val="Standard"/>
            </w:pPr>
            <w:r>
              <w:t>-Tarjeta bancaria o similar: No</w:t>
            </w:r>
          </w:p>
          <w:p w14:paraId="4C7D43E5" w14:textId="77777777" w:rsidR="006F678B" w:rsidRDefault="004749B5">
            <w:pPr>
              <w:pStyle w:val="Standard"/>
            </w:pPr>
            <w:r>
              <w:lastRenderedPageBreak/>
              <w:t>Otros datos identificativos:</w:t>
            </w:r>
          </w:p>
          <w:p w14:paraId="7CA29788" w14:textId="77777777" w:rsidR="006F678B" w:rsidRDefault="006F678B">
            <w:pPr>
              <w:pStyle w:val="Standard"/>
            </w:pPr>
          </w:p>
          <w:p w14:paraId="049C44EE" w14:textId="77777777" w:rsidR="006F678B" w:rsidRDefault="004749B5">
            <w:pPr>
              <w:pStyle w:val="Standard"/>
            </w:pPr>
            <w:r>
              <w:rPr>
                <w:u w:val="single"/>
              </w:rPr>
              <w:t>Datos de categorías sensibles</w:t>
            </w:r>
            <w:r>
              <w:t>:</w:t>
            </w:r>
          </w:p>
          <w:p w14:paraId="7A0D1023" w14:textId="77777777" w:rsidR="006F678B" w:rsidRDefault="004749B5">
            <w:pPr>
              <w:pStyle w:val="Standard"/>
            </w:pPr>
            <w:r>
              <w:t>-Ideología o ideas políticas: No</w:t>
            </w:r>
          </w:p>
          <w:p w14:paraId="6230F8F6" w14:textId="77777777" w:rsidR="006F678B" w:rsidRDefault="004749B5">
            <w:pPr>
              <w:pStyle w:val="Standard"/>
            </w:pPr>
            <w:r>
              <w:t>-Afiliación Sindical: No</w:t>
            </w:r>
          </w:p>
          <w:p w14:paraId="0BCBE517" w14:textId="77777777" w:rsidR="006F678B" w:rsidRDefault="004749B5">
            <w:pPr>
              <w:pStyle w:val="Standard"/>
            </w:pPr>
            <w:r>
              <w:t>-Religión: No</w:t>
            </w:r>
          </w:p>
          <w:p w14:paraId="2820502A" w14:textId="77777777" w:rsidR="006F678B" w:rsidRDefault="004749B5">
            <w:pPr>
              <w:pStyle w:val="Standard"/>
            </w:pPr>
            <w:r>
              <w:t>-Creencias: No</w:t>
            </w:r>
          </w:p>
          <w:p w14:paraId="7AB0268F" w14:textId="77777777" w:rsidR="006F678B" w:rsidRDefault="004749B5">
            <w:pPr>
              <w:pStyle w:val="Standard"/>
            </w:pPr>
            <w:r>
              <w:t>-Origen racial o étnico: No</w:t>
            </w:r>
          </w:p>
          <w:p w14:paraId="52C42AD8" w14:textId="77777777" w:rsidR="006F678B" w:rsidRDefault="004749B5">
            <w:pPr>
              <w:pStyle w:val="Standard"/>
            </w:pPr>
            <w:r>
              <w:t>-Salud: No</w:t>
            </w:r>
          </w:p>
          <w:p w14:paraId="4AAC73B7" w14:textId="77777777" w:rsidR="006F678B" w:rsidRDefault="004749B5">
            <w:pPr>
              <w:pStyle w:val="Standard"/>
            </w:pPr>
            <w:r>
              <w:t xml:space="preserve">-Vida </w:t>
            </w:r>
            <w:r>
              <w:t>Sexual: No</w:t>
            </w:r>
          </w:p>
          <w:p w14:paraId="54E005C0" w14:textId="77777777" w:rsidR="006F678B" w:rsidRDefault="006F678B">
            <w:pPr>
              <w:pStyle w:val="Standard"/>
            </w:pPr>
          </w:p>
          <w:p w14:paraId="31498186" w14:textId="77777777" w:rsidR="006F678B" w:rsidRDefault="004749B5">
            <w:pPr>
              <w:pStyle w:val="Standard"/>
            </w:pPr>
            <w:r>
              <w:rPr>
                <w:u w:val="single"/>
              </w:rPr>
              <w:t>Datos relativos a infracciones</w:t>
            </w:r>
            <w:r>
              <w:t>:</w:t>
            </w:r>
          </w:p>
          <w:p w14:paraId="6BFAC54C" w14:textId="77777777" w:rsidR="006F678B" w:rsidRDefault="004749B5">
            <w:pPr>
              <w:pStyle w:val="Standard"/>
            </w:pPr>
            <w:r>
              <w:t>-Infracciones penales: Sí</w:t>
            </w:r>
          </w:p>
          <w:p w14:paraId="0E6FE9BA" w14:textId="77777777" w:rsidR="006F678B" w:rsidRDefault="004749B5">
            <w:pPr>
              <w:pStyle w:val="Standard"/>
            </w:pPr>
            <w:r>
              <w:t>-Infracciones administrativas: Sí</w:t>
            </w:r>
          </w:p>
          <w:p w14:paraId="76663472" w14:textId="77777777" w:rsidR="006F678B" w:rsidRDefault="006F678B">
            <w:pPr>
              <w:pStyle w:val="Standard"/>
            </w:pPr>
          </w:p>
          <w:p w14:paraId="49F6FC3D" w14:textId="77777777" w:rsidR="006F678B" w:rsidRDefault="004749B5">
            <w:pPr>
              <w:pStyle w:val="Standard"/>
            </w:pPr>
            <w:r>
              <w:rPr>
                <w:u w:val="single"/>
              </w:rPr>
              <w:t>Otras categorías de datos personales</w:t>
            </w:r>
            <w:r>
              <w:t>:</w:t>
            </w:r>
          </w:p>
          <w:p w14:paraId="23378FB2" w14:textId="77777777" w:rsidR="006F678B" w:rsidRDefault="004749B5">
            <w:pPr>
              <w:pStyle w:val="Standard"/>
            </w:pPr>
            <w:r>
              <w:t xml:space="preserve">CARACTERÍSTICAS PERSONALES </w:t>
            </w:r>
            <w:r>
              <w:tab/>
            </w:r>
            <w:r>
              <w:br/>
            </w:r>
            <w:r>
              <w:t xml:space="preserve">CIRCUNSTANCIAS SOCIALES </w:t>
            </w:r>
            <w:r>
              <w:tab/>
            </w:r>
            <w:r>
              <w:br/>
            </w:r>
            <w:r>
              <w:t xml:space="preserve">ACADÉMICOS Y PROFESÍONALES </w:t>
            </w:r>
            <w:r>
              <w:tab/>
            </w:r>
            <w:r>
              <w:br/>
            </w:r>
            <w:r>
              <w:t xml:space="preserve">DETALLES DEL EMPLEO </w:t>
            </w:r>
            <w:r>
              <w:tab/>
            </w:r>
            <w:r>
              <w:br/>
            </w:r>
            <w:r>
              <w:t>TRANSAC</w:t>
            </w:r>
            <w:r>
              <w:t>CIONES DE BIENES Y SERVICIOS</w:t>
            </w:r>
          </w:p>
          <w:p w14:paraId="259069D8" w14:textId="77777777" w:rsidR="006F678B" w:rsidRDefault="006F678B">
            <w:pPr>
              <w:pStyle w:val="Standard"/>
            </w:pPr>
          </w:p>
          <w:p w14:paraId="30395691" w14:textId="77777777" w:rsidR="006F678B" w:rsidRDefault="006F678B">
            <w:pPr>
              <w:pStyle w:val="Standard"/>
            </w:pPr>
          </w:p>
        </w:tc>
      </w:tr>
      <w:tr w:rsidR="006F678B" w14:paraId="63472513"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70F1E8BD" w14:textId="77777777" w:rsidR="006F678B" w:rsidRDefault="004749B5">
            <w:pPr>
              <w:pStyle w:val="Standard"/>
              <w:jc w:val="left"/>
              <w:rPr>
                <w:b/>
                <w:bCs/>
                <w:color w:val="0084D1"/>
              </w:rPr>
            </w:pPr>
            <w:r>
              <w:rPr>
                <w:b/>
                <w:bCs/>
                <w:color w:val="0084D1"/>
              </w:rPr>
              <w:lastRenderedPageBreak/>
              <w:t>VIII Legitimidad (base jurídica) del tratamiento:</w:t>
            </w:r>
          </w:p>
          <w:p w14:paraId="0B7A93E6"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78888E22" w14:textId="77777777" w:rsidR="006F678B" w:rsidRDefault="004749B5">
            <w:pPr>
              <w:pStyle w:val="Standard"/>
            </w:pPr>
            <w:r>
              <w:t>-Consentimiento del interesado: No</w:t>
            </w:r>
          </w:p>
          <w:p w14:paraId="29C1954E" w14:textId="77777777" w:rsidR="006F678B" w:rsidRDefault="004749B5">
            <w:pPr>
              <w:pStyle w:val="Standard"/>
            </w:pPr>
            <w:r>
              <w:t>-Datos necesarios ejecución contrato: No</w:t>
            </w:r>
          </w:p>
          <w:p w14:paraId="02899AFF" w14:textId="77777777" w:rsidR="006F678B" w:rsidRDefault="004749B5">
            <w:pPr>
              <w:pStyle w:val="Standard"/>
            </w:pPr>
            <w:r>
              <w:t>-Cumplimiento obligación legal: Sí</w:t>
            </w:r>
          </w:p>
          <w:p w14:paraId="740BCAF3" w14:textId="77777777" w:rsidR="006F678B" w:rsidRDefault="004749B5">
            <w:pPr>
              <w:pStyle w:val="Standard"/>
            </w:pPr>
            <w:r>
              <w:t xml:space="preserve">Ley 29/98 Jurisdicción </w:t>
            </w:r>
            <w:r>
              <w:t xml:space="preserve">Contencioso-Administrativo </w:t>
            </w:r>
            <w:r>
              <w:tab/>
            </w:r>
            <w:r>
              <w:br/>
            </w:r>
            <w:r>
              <w:t>Ley 39/2015, de 1 de octubre, del Procedimiento Administrativo Común de las Administraciones Públicas.</w:t>
            </w:r>
          </w:p>
          <w:p w14:paraId="0375D3D4" w14:textId="77777777" w:rsidR="006F678B" w:rsidRDefault="004749B5">
            <w:pPr>
              <w:pStyle w:val="Standard"/>
            </w:pPr>
            <w:r>
              <w:t>-Proteger intereses vitales: No</w:t>
            </w:r>
          </w:p>
          <w:p w14:paraId="5A4C26AF" w14:textId="77777777" w:rsidR="006F678B" w:rsidRDefault="004749B5">
            <w:pPr>
              <w:pStyle w:val="Standard"/>
            </w:pPr>
            <w:r>
              <w:t>-Misión, intereses o poderes públicos: No</w:t>
            </w:r>
          </w:p>
          <w:p w14:paraId="3674EA08" w14:textId="77777777" w:rsidR="006F678B" w:rsidRDefault="006F678B">
            <w:pPr>
              <w:pStyle w:val="Standard"/>
            </w:pPr>
          </w:p>
          <w:p w14:paraId="3E43024F" w14:textId="77777777" w:rsidR="006F678B" w:rsidRDefault="004749B5">
            <w:pPr>
              <w:pStyle w:val="Standard"/>
            </w:pPr>
            <w:r>
              <w:t>-Interés legítimo del Responsable: No</w:t>
            </w:r>
          </w:p>
          <w:p w14:paraId="2BBC5C87" w14:textId="77777777" w:rsidR="006F678B" w:rsidRDefault="006F678B">
            <w:pPr>
              <w:pStyle w:val="Standard"/>
            </w:pPr>
          </w:p>
          <w:p w14:paraId="743679FC" w14:textId="77777777" w:rsidR="006F678B" w:rsidRDefault="004749B5">
            <w:pPr>
              <w:pStyle w:val="Standard"/>
            </w:pPr>
            <w:r>
              <w:t>-Consentim</w:t>
            </w:r>
            <w:r>
              <w:t>iento explícito (en relación a datos de categorías especiales): No</w:t>
            </w:r>
          </w:p>
          <w:p w14:paraId="68F2BBAB" w14:textId="77777777" w:rsidR="006F678B" w:rsidRDefault="004749B5">
            <w:pPr>
              <w:pStyle w:val="Standard"/>
            </w:pPr>
            <w:r>
              <w:t>-Obligación derecho laboral (en relación a datos de categorías especiales): No</w:t>
            </w:r>
          </w:p>
          <w:p w14:paraId="43168A87" w14:textId="77777777" w:rsidR="006F678B" w:rsidRDefault="004749B5">
            <w:pPr>
              <w:pStyle w:val="Standard"/>
            </w:pPr>
            <w:r>
              <w:t>-Proteger intereses vitales de una persona no capacitada para consentir (en relación a datos de categorías esp</w:t>
            </w:r>
            <w:r>
              <w:t>eciales): No</w:t>
            </w:r>
          </w:p>
          <w:p w14:paraId="52CD3D1A" w14:textId="77777777" w:rsidR="006F678B" w:rsidRDefault="004749B5">
            <w:pPr>
              <w:pStyle w:val="Standard"/>
            </w:pPr>
            <w:r>
              <w:t>-Miembros entidad Sin ánimo de lucro (en relación a datos de categorías especiales): No</w:t>
            </w:r>
          </w:p>
          <w:p w14:paraId="26ADE30B" w14:textId="77777777" w:rsidR="006F678B" w:rsidRDefault="004749B5">
            <w:pPr>
              <w:pStyle w:val="Standard"/>
            </w:pPr>
            <w:r>
              <w:t>-Datos hechos públicos por interesado (en relación a datos de categorías especiales): No</w:t>
            </w:r>
          </w:p>
          <w:p w14:paraId="77EBD33E" w14:textId="77777777" w:rsidR="006F678B" w:rsidRDefault="004749B5">
            <w:pPr>
              <w:pStyle w:val="Standard"/>
            </w:pPr>
            <w:r>
              <w:t>-Ejercicio defensa o tribunales (en relación a datos de categorías</w:t>
            </w:r>
            <w:r>
              <w:t xml:space="preserve"> especiales): No</w:t>
            </w:r>
          </w:p>
          <w:p w14:paraId="2D13DED8" w14:textId="77777777" w:rsidR="006F678B" w:rsidRDefault="004749B5">
            <w:pPr>
              <w:pStyle w:val="Standard"/>
            </w:pPr>
            <w:r>
              <w:t>-Interés público esencial (en relación a datos de categorías especiales): No</w:t>
            </w:r>
          </w:p>
          <w:p w14:paraId="6E58DEE8" w14:textId="77777777" w:rsidR="006F678B" w:rsidRDefault="004749B5">
            <w:pPr>
              <w:pStyle w:val="Standard"/>
            </w:pPr>
            <w:r>
              <w:t>-Medicina preventiva, laboral o servicios sanitarios (en relación a datos de categorías especiales): No</w:t>
            </w:r>
          </w:p>
          <w:p w14:paraId="626C4D56" w14:textId="77777777" w:rsidR="006F678B" w:rsidRDefault="004749B5">
            <w:pPr>
              <w:pStyle w:val="Standard"/>
            </w:pPr>
            <w:r>
              <w:t xml:space="preserve">-Razones de salud pública (en relación a datos de </w:t>
            </w:r>
            <w:r>
              <w:t>categorías especiales): No</w:t>
            </w:r>
          </w:p>
          <w:p w14:paraId="6FDFBB2C" w14:textId="77777777" w:rsidR="006F678B" w:rsidRDefault="004749B5">
            <w:pPr>
              <w:pStyle w:val="Standard"/>
            </w:pPr>
            <w:r>
              <w:t>-Archivo investigación o estadística en interés público (en relación a datos de categorías especiales): No</w:t>
            </w:r>
          </w:p>
          <w:p w14:paraId="751C8C81" w14:textId="77777777" w:rsidR="006F678B" w:rsidRDefault="006F678B">
            <w:pPr>
              <w:pStyle w:val="Standard"/>
            </w:pPr>
          </w:p>
        </w:tc>
      </w:tr>
      <w:tr w:rsidR="006F678B" w14:paraId="7396E9BD"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3B663F9E" w14:textId="77777777" w:rsidR="006F678B" w:rsidRDefault="004749B5">
            <w:pPr>
              <w:pStyle w:val="Standard"/>
              <w:jc w:val="left"/>
              <w:rPr>
                <w:b/>
                <w:bCs/>
                <w:color w:val="0084D1"/>
              </w:rPr>
            </w:pPr>
            <w:r>
              <w:rPr>
                <w:b/>
                <w:bCs/>
                <w:color w:val="0084D1"/>
              </w:rPr>
              <w:t>IX Destinatarios de la información:</w:t>
            </w:r>
          </w:p>
        </w:tc>
        <w:tc>
          <w:tcPr>
            <w:tcW w:w="7358" w:type="dxa"/>
            <w:shd w:val="clear" w:color="auto" w:fill="auto"/>
            <w:tcMar>
              <w:top w:w="0" w:type="dxa"/>
              <w:left w:w="108" w:type="dxa"/>
              <w:bottom w:w="0" w:type="dxa"/>
              <w:right w:w="108" w:type="dxa"/>
            </w:tcMar>
          </w:tcPr>
          <w:p w14:paraId="5CA35196" w14:textId="77777777" w:rsidR="006F678B" w:rsidRDefault="004749B5">
            <w:pPr>
              <w:pStyle w:val="Standard"/>
            </w:pPr>
            <w:r>
              <w:t>No hay</w:t>
            </w:r>
          </w:p>
          <w:p w14:paraId="007DC262" w14:textId="77777777" w:rsidR="006F678B" w:rsidRDefault="006F678B">
            <w:pPr>
              <w:pStyle w:val="Standard"/>
            </w:pPr>
          </w:p>
        </w:tc>
      </w:tr>
      <w:tr w:rsidR="006F678B" w14:paraId="62C5024F"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7F91E414" w14:textId="77777777" w:rsidR="006F678B" w:rsidRDefault="004749B5">
            <w:pPr>
              <w:pStyle w:val="Standard"/>
              <w:jc w:val="left"/>
              <w:rPr>
                <w:b/>
                <w:bCs/>
                <w:color w:val="0084D1"/>
              </w:rPr>
            </w:pPr>
            <w:r>
              <w:rPr>
                <w:b/>
                <w:bCs/>
                <w:color w:val="0084D1"/>
              </w:rPr>
              <w:t>X Transferencias internacionales:</w:t>
            </w:r>
          </w:p>
          <w:p w14:paraId="1AE7D8B7"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4B71AB4A" w14:textId="77777777" w:rsidR="006F678B" w:rsidRDefault="004749B5">
            <w:pPr>
              <w:pStyle w:val="Standard"/>
            </w:pPr>
            <w:r>
              <w:t>No se realizarán transferencias internac</w:t>
            </w:r>
            <w:r>
              <w:t>ionales de datos</w:t>
            </w:r>
          </w:p>
        </w:tc>
      </w:tr>
      <w:tr w:rsidR="006F678B" w14:paraId="15B2FCB0"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3AF67507" w14:textId="77777777" w:rsidR="006F678B" w:rsidRDefault="004749B5">
            <w:pPr>
              <w:pStyle w:val="Standard"/>
              <w:jc w:val="left"/>
              <w:rPr>
                <w:b/>
                <w:bCs/>
                <w:color w:val="0084D1"/>
              </w:rPr>
            </w:pPr>
            <w:r>
              <w:rPr>
                <w:b/>
                <w:bCs/>
                <w:color w:val="0084D1"/>
              </w:rPr>
              <w:t>XI Plazos de conservación de datos:</w:t>
            </w:r>
          </w:p>
        </w:tc>
        <w:tc>
          <w:tcPr>
            <w:tcW w:w="7358" w:type="dxa"/>
            <w:shd w:val="clear" w:color="auto" w:fill="auto"/>
            <w:tcMar>
              <w:top w:w="0" w:type="dxa"/>
              <w:left w:w="108" w:type="dxa"/>
              <w:bottom w:w="0" w:type="dxa"/>
              <w:right w:w="108" w:type="dxa"/>
            </w:tcMar>
          </w:tcPr>
          <w:p w14:paraId="1BF46FB4" w14:textId="77777777" w:rsidR="006F678B" w:rsidRDefault="006F678B">
            <w:pPr>
              <w:pStyle w:val="Standard"/>
            </w:pPr>
          </w:p>
          <w:p w14:paraId="0B6DFDEC" w14:textId="77777777" w:rsidR="006F678B" w:rsidRDefault="004749B5">
            <w:pPr>
              <w:pStyle w:val="Standard"/>
            </w:pPr>
            <w:r>
              <w:t>Permanente.</w:t>
            </w:r>
          </w:p>
        </w:tc>
      </w:tr>
      <w:tr w:rsidR="006F678B" w14:paraId="2C5BB0D8"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0E949706" w14:textId="77777777" w:rsidR="006F678B" w:rsidRDefault="004749B5">
            <w:pPr>
              <w:pStyle w:val="Standard"/>
              <w:jc w:val="left"/>
              <w:rPr>
                <w:b/>
                <w:bCs/>
                <w:color w:val="0084D1"/>
              </w:rPr>
            </w:pPr>
            <w:r>
              <w:rPr>
                <w:b/>
                <w:bCs/>
                <w:color w:val="0084D1"/>
              </w:rPr>
              <w:t xml:space="preserve">XII Descripción general de medidas técnicas y </w:t>
            </w:r>
            <w:r>
              <w:rPr>
                <w:b/>
                <w:bCs/>
                <w:color w:val="0084D1"/>
              </w:rPr>
              <w:lastRenderedPageBreak/>
              <w:t>organizativas de seguridad:</w:t>
            </w:r>
          </w:p>
          <w:p w14:paraId="757285A9"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457EA559" w14:textId="77777777" w:rsidR="006F678B" w:rsidRDefault="006F678B">
            <w:pPr>
              <w:pStyle w:val="Standard"/>
            </w:pPr>
          </w:p>
          <w:p w14:paraId="269A120A" w14:textId="77777777" w:rsidR="006F678B" w:rsidRDefault="006F678B">
            <w:pPr>
              <w:pStyle w:val="Standard"/>
            </w:pPr>
          </w:p>
          <w:p w14:paraId="7FB2C0C7" w14:textId="77777777" w:rsidR="006F678B" w:rsidRDefault="004749B5">
            <w:pPr>
              <w:pStyle w:val="Standard"/>
            </w:pPr>
            <w:r>
              <w:t>Documento de seguridad, Funciones y obligaciones del personal,</w:t>
            </w:r>
          </w:p>
          <w:p w14:paraId="079A8683" w14:textId="77777777" w:rsidR="006F678B" w:rsidRDefault="004749B5">
            <w:pPr>
              <w:pStyle w:val="Standard"/>
            </w:pPr>
            <w:r>
              <w:lastRenderedPageBreak/>
              <w:t xml:space="preserve">Control de accesos, Control de acceso </w:t>
            </w:r>
            <w:r>
              <w:t>físico, Identificación y</w:t>
            </w:r>
          </w:p>
          <w:p w14:paraId="4E26F893" w14:textId="77777777" w:rsidR="006F678B" w:rsidRDefault="004749B5">
            <w:pPr>
              <w:pStyle w:val="Standard"/>
            </w:pPr>
            <w:r>
              <w:t>autenticación, Registro de incidencias, Distribución de soportes,</w:t>
            </w:r>
          </w:p>
          <w:p w14:paraId="481B06F4" w14:textId="77777777" w:rsidR="006F678B" w:rsidRDefault="004749B5">
            <w:pPr>
              <w:pStyle w:val="Standard"/>
            </w:pPr>
            <w:r>
              <w:t>Seguridad de telecomunicaciones, Correos electrónicos, dispositivos de almacenamiento, Criterios de archivo, Copias o reproducciones,</w:t>
            </w:r>
          </w:p>
          <w:p w14:paraId="4FE69987" w14:textId="77777777" w:rsidR="006F678B" w:rsidRDefault="004749B5">
            <w:pPr>
              <w:pStyle w:val="Standard"/>
            </w:pPr>
            <w:r>
              <w:t>Borrado o destrucción de soport</w:t>
            </w:r>
            <w:r>
              <w:t>es</w:t>
            </w:r>
          </w:p>
          <w:p w14:paraId="5C9CB68B" w14:textId="77777777" w:rsidR="006F678B" w:rsidRDefault="006F678B">
            <w:pPr>
              <w:pStyle w:val="Standard"/>
            </w:pPr>
          </w:p>
          <w:p w14:paraId="0313DEEC" w14:textId="77777777" w:rsidR="006F678B" w:rsidRDefault="006F678B">
            <w:pPr>
              <w:pStyle w:val="Standard"/>
            </w:pPr>
          </w:p>
        </w:tc>
      </w:tr>
      <w:tr w:rsidR="006F678B" w14:paraId="70144833"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549C0F48" w14:textId="77777777" w:rsidR="006F678B" w:rsidRDefault="004749B5">
            <w:pPr>
              <w:pStyle w:val="Standard"/>
              <w:jc w:val="left"/>
              <w:rPr>
                <w:b/>
                <w:bCs/>
                <w:color w:val="0084D1"/>
              </w:rPr>
            </w:pPr>
            <w:r>
              <w:rPr>
                <w:b/>
                <w:bCs/>
                <w:color w:val="0084D1"/>
              </w:rPr>
              <w:lastRenderedPageBreak/>
              <w:t>XIII Procedimiento para ejercitar los derechos:</w:t>
            </w:r>
          </w:p>
          <w:p w14:paraId="02033293"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4FB7D6B7" w14:textId="77777777" w:rsidR="006F678B" w:rsidRDefault="004749B5">
            <w:pPr>
              <w:pStyle w:val="Standard"/>
            </w:pPr>
            <w:r>
              <w:t>Pueden existir diferentes canales (email, correo postal, presencial, etc.) y se detallan en las diferentes cláusulas de información, así como en el procedimiento de gestión de derechos, en el que tambi</w:t>
            </w:r>
            <w:r>
              <w:t xml:space="preserve">én se dispone de formularios de ejercicio de derechos para facilitar a los interesados.  </w:t>
            </w:r>
          </w:p>
          <w:p w14:paraId="5AB515DB" w14:textId="77777777" w:rsidR="006F678B" w:rsidRDefault="006F678B">
            <w:pPr>
              <w:pStyle w:val="Standard"/>
            </w:pPr>
          </w:p>
        </w:tc>
      </w:tr>
    </w:tbl>
    <w:p w14:paraId="5522BDF8" w14:textId="77777777" w:rsidR="006F678B" w:rsidRDefault="006F678B">
      <w:pPr>
        <w:pStyle w:val="Standard"/>
      </w:pPr>
    </w:p>
    <w:p w14:paraId="30DEAD3C" w14:textId="77777777" w:rsidR="006F678B" w:rsidRDefault="006F678B">
      <w:pPr>
        <w:pStyle w:val="Standard"/>
      </w:pPr>
    </w:p>
    <w:p w14:paraId="69A89DFA" w14:textId="77777777" w:rsidR="006F678B" w:rsidRDefault="006F678B">
      <w:pPr>
        <w:pStyle w:val="Standard"/>
      </w:pPr>
    </w:p>
    <w:p w14:paraId="04C16F18" w14:textId="77777777" w:rsidR="006F678B" w:rsidRDefault="004749B5">
      <w:pPr>
        <w:pStyle w:val="Ttulo2"/>
      </w:pPr>
      <w:r>
        <w:t>2.2.</w:t>
      </w:r>
      <w:bookmarkStart w:id="19" w:name="_Toc523489857"/>
      <w:bookmarkStart w:id="20" w:name="_Toc523736363"/>
      <w:r>
        <w:t>UNIDAD TÉCNICA BIENESTAR SOCIAL:</w:t>
      </w:r>
      <w:bookmarkEnd w:id="19"/>
      <w:bookmarkEnd w:id="20"/>
    </w:p>
    <w:p w14:paraId="0BCF9515" w14:textId="77777777" w:rsidR="006F678B" w:rsidRDefault="006F678B">
      <w:pPr>
        <w:pStyle w:val="Standard"/>
      </w:pPr>
    </w:p>
    <w:tbl>
      <w:tblPr>
        <w:tblW w:w="5000" w:type="pct"/>
        <w:jc w:val="center"/>
        <w:tblLayout w:type="fixed"/>
        <w:tblCellMar>
          <w:left w:w="10" w:type="dxa"/>
          <w:right w:w="10" w:type="dxa"/>
        </w:tblCellMar>
        <w:tblLook w:val="0000" w:firstRow="0" w:lastRow="0" w:firstColumn="0" w:lastColumn="0" w:noHBand="0" w:noVBand="0"/>
      </w:tblPr>
      <w:tblGrid>
        <w:gridCol w:w="2280"/>
        <w:gridCol w:w="7358"/>
      </w:tblGrid>
      <w:tr w:rsidR="006F678B" w14:paraId="7D8CA5CB" w14:textId="77777777">
        <w:tblPrEx>
          <w:tblCellMar>
            <w:top w:w="0" w:type="dxa"/>
            <w:bottom w:w="0" w:type="dxa"/>
          </w:tblCellMar>
        </w:tblPrEx>
        <w:trPr>
          <w:trHeight w:val="308"/>
          <w:jc w:val="center"/>
        </w:trPr>
        <w:tc>
          <w:tcPr>
            <w:tcW w:w="2280" w:type="dxa"/>
            <w:shd w:val="clear" w:color="auto" w:fill="D9D9D9"/>
            <w:tcMar>
              <w:top w:w="0" w:type="dxa"/>
              <w:left w:w="108" w:type="dxa"/>
              <w:bottom w:w="0" w:type="dxa"/>
              <w:right w:w="108" w:type="dxa"/>
            </w:tcMar>
          </w:tcPr>
          <w:p w14:paraId="3597044C" w14:textId="77777777" w:rsidR="006F678B" w:rsidRDefault="004749B5">
            <w:pPr>
              <w:pStyle w:val="Standard"/>
            </w:pPr>
            <w:r>
              <w:t>Tratamiento:</w:t>
            </w:r>
          </w:p>
        </w:tc>
        <w:tc>
          <w:tcPr>
            <w:tcW w:w="7358" w:type="dxa"/>
            <w:shd w:val="clear" w:color="auto" w:fill="D9D9D9"/>
            <w:tcMar>
              <w:top w:w="0" w:type="dxa"/>
              <w:left w:w="108" w:type="dxa"/>
              <w:bottom w:w="0" w:type="dxa"/>
              <w:right w:w="108" w:type="dxa"/>
            </w:tcMar>
          </w:tcPr>
          <w:p w14:paraId="7D8C9DE4" w14:textId="77777777" w:rsidR="006F678B" w:rsidRDefault="004749B5">
            <w:pPr>
              <w:pStyle w:val="Ttulo3"/>
            </w:pPr>
            <w:r>
              <w:t>2.2.1.</w:t>
            </w:r>
            <w:bookmarkStart w:id="21" w:name="_Toc523489858"/>
            <w:bookmarkStart w:id="22" w:name="_Toc523736364"/>
            <w:r>
              <w:t>SERVICIOS SOCIALES</w:t>
            </w:r>
            <w:bookmarkEnd w:id="21"/>
            <w:bookmarkEnd w:id="22"/>
          </w:p>
          <w:p w14:paraId="16921C35" w14:textId="77777777" w:rsidR="006F678B" w:rsidRDefault="004749B5">
            <w:pPr>
              <w:pStyle w:val="Standard"/>
            </w:pPr>
            <w:r>
              <w:t>ATENCIÓN Y GESTIÓN DE LOS SERVICIOS SOCIALES</w:t>
            </w:r>
          </w:p>
          <w:p w14:paraId="7E50D1C6" w14:textId="77777777" w:rsidR="006F678B" w:rsidRDefault="004749B5">
            <w:pPr>
              <w:pStyle w:val="Standard"/>
            </w:pPr>
            <w:r>
              <w:t>UNIDAD TÉCNICA: BIENESTAR SOCIAL</w:t>
            </w:r>
          </w:p>
        </w:tc>
      </w:tr>
      <w:tr w:rsidR="006F678B" w14:paraId="5EEAEC9D" w14:textId="77777777">
        <w:tblPrEx>
          <w:tblCellMar>
            <w:top w:w="0" w:type="dxa"/>
            <w:bottom w:w="0" w:type="dxa"/>
          </w:tblCellMar>
        </w:tblPrEx>
        <w:trPr>
          <w:trHeight w:val="225"/>
          <w:jc w:val="center"/>
        </w:trPr>
        <w:tc>
          <w:tcPr>
            <w:tcW w:w="2280" w:type="dxa"/>
            <w:shd w:val="clear" w:color="auto" w:fill="auto"/>
            <w:tcMar>
              <w:top w:w="0" w:type="dxa"/>
              <w:left w:w="108" w:type="dxa"/>
              <w:bottom w:w="0" w:type="dxa"/>
              <w:right w:w="108" w:type="dxa"/>
            </w:tcMar>
          </w:tcPr>
          <w:p w14:paraId="17C1492C" w14:textId="77777777" w:rsidR="006F678B" w:rsidRDefault="004749B5">
            <w:pPr>
              <w:pStyle w:val="Standard"/>
              <w:jc w:val="left"/>
              <w:rPr>
                <w:b/>
                <w:bCs/>
                <w:color w:val="0084D1"/>
              </w:rPr>
            </w:pPr>
            <w:r>
              <w:rPr>
                <w:b/>
                <w:bCs/>
                <w:color w:val="0084D1"/>
              </w:rPr>
              <w:t xml:space="preserve">I </w:t>
            </w:r>
            <w:r>
              <w:rPr>
                <w:b/>
                <w:bCs/>
                <w:color w:val="0084D1"/>
              </w:rPr>
              <w:t>Responsables del tratamiento:</w:t>
            </w:r>
          </w:p>
          <w:p w14:paraId="6D20CA2A"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1DF89B68" w14:textId="77777777" w:rsidR="006F678B" w:rsidRDefault="004749B5">
            <w:pPr>
              <w:pStyle w:val="Standard"/>
              <w:rPr>
                <w:lang w:val="en-US"/>
              </w:rPr>
            </w:pPr>
            <w:r>
              <w:rPr>
                <w:lang w:val="en-US"/>
              </w:rPr>
              <w:t>AYUNTAMIENTO DE LAS PALMAS DE GRAN CANARIA</w:t>
            </w:r>
          </w:p>
          <w:p w14:paraId="656E98DB" w14:textId="77777777" w:rsidR="006F678B" w:rsidRDefault="006F678B">
            <w:pPr>
              <w:pStyle w:val="Standard"/>
              <w:rPr>
                <w:lang w:val="en-US"/>
              </w:rPr>
            </w:pPr>
          </w:p>
        </w:tc>
      </w:tr>
      <w:tr w:rsidR="006F678B" w14:paraId="7E9D795B" w14:textId="77777777">
        <w:tblPrEx>
          <w:tblCellMar>
            <w:top w:w="0" w:type="dxa"/>
            <w:bottom w:w="0" w:type="dxa"/>
          </w:tblCellMar>
        </w:tblPrEx>
        <w:trPr>
          <w:trHeight w:val="225"/>
          <w:jc w:val="center"/>
        </w:trPr>
        <w:tc>
          <w:tcPr>
            <w:tcW w:w="2280" w:type="dxa"/>
            <w:shd w:val="clear" w:color="auto" w:fill="auto"/>
            <w:tcMar>
              <w:top w:w="0" w:type="dxa"/>
              <w:left w:w="108" w:type="dxa"/>
              <w:bottom w:w="0" w:type="dxa"/>
              <w:right w:w="108" w:type="dxa"/>
            </w:tcMar>
          </w:tcPr>
          <w:p w14:paraId="758421D1" w14:textId="77777777" w:rsidR="006F678B" w:rsidRDefault="004749B5">
            <w:pPr>
              <w:pStyle w:val="Standard"/>
              <w:jc w:val="left"/>
              <w:rPr>
                <w:b/>
                <w:bCs/>
                <w:color w:val="0084D1"/>
              </w:rPr>
            </w:pPr>
            <w:r>
              <w:rPr>
                <w:b/>
                <w:bCs/>
                <w:color w:val="0084D1"/>
              </w:rPr>
              <w:t>II Titularidad:</w:t>
            </w:r>
          </w:p>
          <w:p w14:paraId="69124682"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7D27E587" w14:textId="77777777" w:rsidR="006F678B" w:rsidRDefault="004749B5">
            <w:pPr>
              <w:pStyle w:val="Standard"/>
              <w:rPr>
                <w:lang w:val="en-US"/>
              </w:rPr>
            </w:pPr>
            <w:r>
              <w:rPr>
                <w:lang w:val="en-US"/>
              </w:rPr>
              <w:t>Pública</w:t>
            </w:r>
          </w:p>
        </w:tc>
      </w:tr>
      <w:tr w:rsidR="006F678B" w14:paraId="3F2594CA" w14:textId="77777777">
        <w:tblPrEx>
          <w:tblCellMar>
            <w:top w:w="0" w:type="dxa"/>
            <w:bottom w:w="0" w:type="dxa"/>
          </w:tblCellMar>
        </w:tblPrEx>
        <w:trPr>
          <w:trHeight w:val="225"/>
          <w:jc w:val="center"/>
        </w:trPr>
        <w:tc>
          <w:tcPr>
            <w:tcW w:w="2280" w:type="dxa"/>
            <w:shd w:val="clear" w:color="auto" w:fill="auto"/>
            <w:tcMar>
              <w:top w:w="0" w:type="dxa"/>
              <w:left w:w="108" w:type="dxa"/>
              <w:bottom w:w="0" w:type="dxa"/>
              <w:right w:w="108" w:type="dxa"/>
            </w:tcMar>
          </w:tcPr>
          <w:p w14:paraId="7A458813" w14:textId="77777777" w:rsidR="006F678B" w:rsidRDefault="004749B5">
            <w:pPr>
              <w:pStyle w:val="Standard"/>
              <w:jc w:val="left"/>
              <w:rPr>
                <w:b/>
                <w:bCs/>
                <w:color w:val="0084D1"/>
              </w:rPr>
            </w:pPr>
            <w:r>
              <w:rPr>
                <w:b/>
                <w:bCs/>
                <w:color w:val="0084D1"/>
              </w:rPr>
              <w:t>III Categorías interesados:</w:t>
            </w:r>
          </w:p>
        </w:tc>
        <w:tc>
          <w:tcPr>
            <w:tcW w:w="7358" w:type="dxa"/>
            <w:shd w:val="clear" w:color="auto" w:fill="auto"/>
            <w:tcMar>
              <w:top w:w="0" w:type="dxa"/>
              <w:left w:w="108" w:type="dxa"/>
              <w:bottom w:w="0" w:type="dxa"/>
              <w:right w:w="108" w:type="dxa"/>
            </w:tcMar>
          </w:tcPr>
          <w:p w14:paraId="58823005" w14:textId="77777777" w:rsidR="006F678B" w:rsidRDefault="004749B5">
            <w:pPr>
              <w:pStyle w:val="Standard"/>
            </w:pPr>
            <w:r>
              <w:t xml:space="preserve">CIUDADANOS Y RESIDENTES </w:t>
            </w:r>
            <w:r>
              <w:tab/>
            </w:r>
            <w:r>
              <w:br/>
            </w:r>
            <w:r>
              <w:t>BENEFICIARIOS</w:t>
            </w:r>
          </w:p>
          <w:p w14:paraId="1579180B" w14:textId="77777777" w:rsidR="006F678B" w:rsidRDefault="006F678B">
            <w:pPr>
              <w:pStyle w:val="Standard"/>
            </w:pPr>
          </w:p>
          <w:p w14:paraId="619C2ADF" w14:textId="77777777" w:rsidR="006F678B" w:rsidRDefault="006F678B">
            <w:pPr>
              <w:pStyle w:val="Standard"/>
            </w:pPr>
          </w:p>
        </w:tc>
      </w:tr>
      <w:tr w:rsidR="006F678B" w14:paraId="7E9A816B" w14:textId="77777777">
        <w:tblPrEx>
          <w:tblCellMar>
            <w:top w:w="0" w:type="dxa"/>
            <w:bottom w:w="0" w:type="dxa"/>
          </w:tblCellMar>
        </w:tblPrEx>
        <w:trPr>
          <w:trHeight w:val="77"/>
          <w:jc w:val="center"/>
        </w:trPr>
        <w:tc>
          <w:tcPr>
            <w:tcW w:w="2280" w:type="dxa"/>
            <w:shd w:val="clear" w:color="auto" w:fill="auto"/>
            <w:tcMar>
              <w:top w:w="0" w:type="dxa"/>
              <w:left w:w="108" w:type="dxa"/>
              <w:bottom w:w="0" w:type="dxa"/>
              <w:right w:w="108" w:type="dxa"/>
            </w:tcMar>
          </w:tcPr>
          <w:p w14:paraId="1FC9D2D1" w14:textId="77777777" w:rsidR="006F678B" w:rsidRDefault="004749B5">
            <w:pPr>
              <w:pStyle w:val="Standard"/>
              <w:jc w:val="left"/>
              <w:rPr>
                <w:b/>
                <w:bCs/>
                <w:color w:val="0084D1"/>
              </w:rPr>
            </w:pPr>
            <w:r>
              <w:rPr>
                <w:b/>
                <w:bCs/>
                <w:color w:val="0084D1"/>
              </w:rPr>
              <w:t>IV Fines del tratamiento:</w:t>
            </w:r>
          </w:p>
        </w:tc>
        <w:tc>
          <w:tcPr>
            <w:tcW w:w="7358" w:type="dxa"/>
            <w:shd w:val="clear" w:color="auto" w:fill="auto"/>
            <w:tcMar>
              <w:top w:w="0" w:type="dxa"/>
              <w:left w:w="108" w:type="dxa"/>
              <w:bottom w:w="0" w:type="dxa"/>
              <w:right w:w="108" w:type="dxa"/>
            </w:tcMar>
          </w:tcPr>
          <w:p w14:paraId="1CA94FB4" w14:textId="77777777" w:rsidR="006F678B" w:rsidRDefault="004749B5">
            <w:pPr>
              <w:pStyle w:val="Standard"/>
            </w:pPr>
            <w:r>
              <w:t xml:space="preserve">SERVICIOS SOCIALES </w:t>
            </w:r>
            <w:r>
              <w:tab/>
            </w:r>
            <w:r>
              <w:br/>
            </w:r>
            <w:r>
              <w:t xml:space="preserve">PROCEDIMIENTO </w:t>
            </w:r>
            <w:r>
              <w:t xml:space="preserve">ADMINISTRATIVO </w:t>
            </w:r>
            <w:r>
              <w:tab/>
            </w:r>
            <w:r>
              <w:br/>
            </w:r>
            <w:r>
              <w:t>GESTIÓN SANCIONADORA</w:t>
            </w:r>
          </w:p>
          <w:p w14:paraId="26637393" w14:textId="77777777" w:rsidR="006F678B" w:rsidRDefault="006F678B">
            <w:pPr>
              <w:pStyle w:val="Standard"/>
            </w:pPr>
          </w:p>
          <w:p w14:paraId="5055974F" w14:textId="77777777" w:rsidR="006F678B" w:rsidRDefault="006F678B">
            <w:pPr>
              <w:pStyle w:val="Standard"/>
            </w:pPr>
          </w:p>
        </w:tc>
      </w:tr>
      <w:tr w:rsidR="006F678B" w14:paraId="40599797" w14:textId="77777777">
        <w:tblPrEx>
          <w:tblCellMar>
            <w:top w:w="0" w:type="dxa"/>
            <w:bottom w:w="0" w:type="dxa"/>
          </w:tblCellMar>
        </w:tblPrEx>
        <w:trPr>
          <w:trHeight w:val="77"/>
          <w:jc w:val="center"/>
        </w:trPr>
        <w:tc>
          <w:tcPr>
            <w:tcW w:w="2280" w:type="dxa"/>
            <w:shd w:val="clear" w:color="auto" w:fill="auto"/>
            <w:tcMar>
              <w:top w:w="0" w:type="dxa"/>
              <w:left w:w="108" w:type="dxa"/>
              <w:bottom w:w="0" w:type="dxa"/>
              <w:right w:w="108" w:type="dxa"/>
            </w:tcMar>
          </w:tcPr>
          <w:p w14:paraId="0863F044" w14:textId="77777777" w:rsidR="006F678B" w:rsidRDefault="004749B5">
            <w:pPr>
              <w:pStyle w:val="Standard"/>
              <w:jc w:val="left"/>
              <w:rPr>
                <w:b/>
                <w:bCs/>
                <w:color w:val="0084D1"/>
              </w:rPr>
            </w:pPr>
            <w:r>
              <w:rPr>
                <w:b/>
                <w:bCs/>
                <w:color w:val="0084D1"/>
              </w:rPr>
              <w:t>V Sistema de tratamiento:</w:t>
            </w:r>
          </w:p>
          <w:p w14:paraId="7D05270F"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49B859CB" w14:textId="77777777" w:rsidR="006F678B" w:rsidRDefault="004749B5">
            <w:pPr>
              <w:pStyle w:val="Standard"/>
            </w:pPr>
            <w:r>
              <w:t>MIXTO</w:t>
            </w:r>
          </w:p>
        </w:tc>
      </w:tr>
      <w:tr w:rsidR="006F678B" w14:paraId="2E41ECE7"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48194356" w14:textId="77777777" w:rsidR="006F678B" w:rsidRDefault="004749B5">
            <w:pPr>
              <w:pStyle w:val="Standard"/>
              <w:jc w:val="left"/>
              <w:rPr>
                <w:b/>
                <w:bCs/>
                <w:color w:val="0084D1"/>
              </w:rPr>
            </w:pPr>
            <w:r>
              <w:rPr>
                <w:b/>
                <w:bCs/>
                <w:color w:val="0084D1"/>
              </w:rPr>
              <w:t>VI Origen de los datos:</w:t>
            </w:r>
          </w:p>
        </w:tc>
        <w:tc>
          <w:tcPr>
            <w:tcW w:w="7358" w:type="dxa"/>
            <w:shd w:val="clear" w:color="auto" w:fill="auto"/>
            <w:tcMar>
              <w:top w:w="0" w:type="dxa"/>
              <w:left w:w="108" w:type="dxa"/>
              <w:bottom w:w="0" w:type="dxa"/>
              <w:right w:w="108" w:type="dxa"/>
            </w:tcMar>
          </w:tcPr>
          <w:p w14:paraId="0C391F06" w14:textId="77777777" w:rsidR="006F678B" w:rsidRDefault="004749B5">
            <w:pPr>
              <w:pStyle w:val="Standard"/>
            </w:pPr>
            <w:r>
              <w:t>El propio interesado o su representante legal: Sí</w:t>
            </w:r>
          </w:p>
          <w:p w14:paraId="0667E86C" w14:textId="77777777" w:rsidR="006F678B" w:rsidRDefault="004749B5">
            <w:pPr>
              <w:pStyle w:val="Standard"/>
            </w:pPr>
            <w:r>
              <w:t>Registros públicos: No</w:t>
            </w:r>
          </w:p>
          <w:p w14:paraId="5B4C3666" w14:textId="77777777" w:rsidR="006F678B" w:rsidRDefault="004749B5">
            <w:pPr>
              <w:pStyle w:val="Standard"/>
            </w:pPr>
            <w:r>
              <w:t>Otras personas físicas: Sí</w:t>
            </w:r>
          </w:p>
          <w:p w14:paraId="15CFC59E" w14:textId="77777777" w:rsidR="006F678B" w:rsidRDefault="004749B5">
            <w:pPr>
              <w:pStyle w:val="Standard"/>
            </w:pPr>
            <w:r>
              <w:t>Entidad privada: Sí</w:t>
            </w:r>
          </w:p>
          <w:p w14:paraId="5EDCFAB7" w14:textId="77777777" w:rsidR="006F678B" w:rsidRDefault="004749B5">
            <w:pPr>
              <w:pStyle w:val="Standard"/>
            </w:pPr>
            <w:r>
              <w:t xml:space="preserve">Fuentes accesibles al </w:t>
            </w:r>
            <w:r>
              <w:t>público: No</w:t>
            </w:r>
          </w:p>
          <w:p w14:paraId="5E8B20C9" w14:textId="77777777" w:rsidR="006F678B" w:rsidRDefault="004749B5">
            <w:pPr>
              <w:pStyle w:val="Standard"/>
            </w:pPr>
            <w:r>
              <w:t>Administración pública: Sí</w:t>
            </w:r>
          </w:p>
          <w:p w14:paraId="1A75A4DA" w14:textId="77777777" w:rsidR="006F678B" w:rsidRDefault="006F678B">
            <w:pPr>
              <w:pStyle w:val="Standard"/>
            </w:pPr>
          </w:p>
        </w:tc>
      </w:tr>
      <w:tr w:rsidR="006F678B" w14:paraId="077A0E8D" w14:textId="77777777">
        <w:tblPrEx>
          <w:tblCellMar>
            <w:top w:w="0" w:type="dxa"/>
            <w:bottom w:w="0" w:type="dxa"/>
          </w:tblCellMar>
        </w:tblPrEx>
        <w:trPr>
          <w:trHeight w:val="102"/>
          <w:jc w:val="center"/>
        </w:trPr>
        <w:tc>
          <w:tcPr>
            <w:tcW w:w="2280" w:type="dxa"/>
            <w:shd w:val="clear" w:color="auto" w:fill="auto"/>
            <w:tcMar>
              <w:top w:w="0" w:type="dxa"/>
              <w:left w:w="108" w:type="dxa"/>
              <w:bottom w:w="0" w:type="dxa"/>
              <w:right w:w="108" w:type="dxa"/>
            </w:tcMar>
          </w:tcPr>
          <w:p w14:paraId="322A2C1E" w14:textId="77777777" w:rsidR="006F678B" w:rsidRDefault="004749B5">
            <w:pPr>
              <w:pStyle w:val="Standard"/>
              <w:jc w:val="left"/>
              <w:rPr>
                <w:b/>
                <w:bCs/>
                <w:color w:val="0084D1"/>
              </w:rPr>
            </w:pPr>
            <w:r>
              <w:rPr>
                <w:b/>
                <w:bCs/>
                <w:color w:val="0084D1"/>
              </w:rPr>
              <w:t>VII Categorías de datos personales objeto de tratamiento:</w:t>
            </w:r>
          </w:p>
        </w:tc>
        <w:tc>
          <w:tcPr>
            <w:tcW w:w="7358" w:type="dxa"/>
            <w:shd w:val="clear" w:color="auto" w:fill="auto"/>
            <w:tcMar>
              <w:top w:w="0" w:type="dxa"/>
              <w:left w:w="108" w:type="dxa"/>
              <w:bottom w:w="0" w:type="dxa"/>
              <w:right w:w="108" w:type="dxa"/>
            </w:tcMar>
          </w:tcPr>
          <w:p w14:paraId="16EB3858" w14:textId="77777777" w:rsidR="006F678B" w:rsidRDefault="004749B5">
            <w:pPr>
              <w:pStyle w:val="Standard"/>
            </w:pPr>
            <w:r>
              <w:rPr>
                <w:u w:val="single"/>
              </w:rPr>
              <w:t>Datos identificativos</w:t>
            </w:r>
            <w:r>
              <w:t>:</w:t>
            </w:r>
          </w:p>
          <w:p w14:paraId="58DD3958" w14:textId="77777777" w:rsidR="006F678B" w:rsidRDefault="004749B5">
            <w:pPr>
              <w:pStyle w:val="Standard"/>
            </w:pPr>
            <w:r>
              <w:t>-DNI-NIF: Sí</w:t>
            </w:r>
          </w:p>
          <w:p w14:paraId="39EDD9B5" w14:textId="77777777" w:rsidR="006F678B" w:rsidRDefault="004749B5">
            <w:pPr>
              <w:pStyle w:val="Standard"/>
            </w:pPr>
            <w:r>
              <w:t>-Identificador nacional restringido art. 87: No</w:t>
            </w:r>
          </w:p>
          <w:p w14:paraId="74C5CE71" w14:textId="77777777" w:rsidR="006F678B" w:rsidRDefault="004749B5">
            <w:pPr>
              <w:pStyle w:val="Standard"/>
            </w:pPr>
            <w:r>
              <w:t>-Dirección: Sí</w:t>
            </w:r>
          </w:p>
          <w:p w14:paraId="638DAF26" w14:textId="77777777" w:rsidR="006F678B" w:rsidRDefault="004749B5">
            <w:pPr>
              <w:pStyle w:val="Standard"/>
            </w:pPr>
            <w:r>
              <w:t>-Imagen: Sí</w:t>
            </w:r>
          </w:p>
          <w:p w14:paraId="4D852670" w14:textId="77777777" w:rsidR="006F678B" w:rsidRDefault="004749B5">
            <w:pPr>
              <w:pStyle w:val="Standard"/>
            </w:pPr>
            <w:r>
              <w:t>-Número seguridad social: Sí</w:t>
            </w:r>
          </w:p>
          <w:p w14:paraId="0820642B" w14:textId="77777777" w:rsidR="006F678B" w:rsidRDefault="004749B5">
            <w:pPr>
              <w:pStyle w:val="Standard"/>
            </w:pPr>
            <w:r>
              <w:t>-Teléfono: Sí</w:t>
            </w:r>
          </w:p>
          <w:p w14:paraId="5DAF720D" w14:textId="77777777" w:rsidR="006F678B" w:rsidRDefault="004749B5">
            <w:pPr>
              <w:pStyle w:val="Standard"/>
            </w:pPr>
            <w:r>
              <w:t>-Firma manual o digitalizada: Sí</w:t>
            </w:r>
          </w:p>
          <w:p w14:paraId="2EB751E9" w14:textId="77777777" w:rsidR="006F678B" w:rsidRDefault="004749B5">
            <w:pPr>
              <w:pStyle w:val="Standard"/>
            </w:pPr>
            <w:r>
              <w:t>-Firma electrónica: Sí</w:t>
            </w:r>
          </w:p>
          <w:p w14:paraId="49CE34C8" w14:textId="77777777" w:rsidR="006F678B" w:rsidRDefault="004749B5">
            <w:pPr>
              <w:pStyle w:val="Standard"/>
            </w:pPr>
            <w:r>
              <w:t>-Registro personal: No</w:t>
            </w:r>
          </w:p>
          <w:p w14:paraId="06CBAE08" w14:textId="77777777" w:rsidR="006F678B" w:rsidRDefault="004749B5">
            <w:pPr>
              <w:pStyle w:val="Standard"/>
            </w:pPr>
            <w:r>
              <w:t>-Marcas físicas: No</w:t>
            </w:r>
          </w:p>
          <w:p w14:paraId="4EE0266C" w14:textId="77777777" w:rsidR="006F678B" w:rsidRDefault="004749B5">
            <w:pPr>
              <w:pStyle w:val="Standard"/>
            </w:pPr>
            <w:r>
              <w:t>-Tarjeta sanitaria: No</w:t>
            </w:r>
          </w:p>
          <w:p w14:paraId="082EDBF3" w14:textId="77777777" w:rsidR="006F678B" w:rsidRDefault="004749B5">
            <w:pPr>
              <w:pStyle w:val="Standard"/>
            </w:pPr>
            <w:r>
              <w:t>-Nombre y apellidos: Sí</w:t>
            </w:r>
          </w:p>
          <w:p w14:paraId="08B89D2C" w14:textId="77777777" w:rsidR="006F678B" w:rsidRDefault="004749B5">
            <w:pPr>
              <w:pStyle w:val="Standard"/>
            </w:pPr>
            <w:r>
              <w:t>-Huella digital: No</w:t>
            </w:r>
          </w:p>
          <w:p w14:paraId="2D7254B0" w14:textId="77777777" w:rsidR="006F678B" w:rsidRDefault="004749B5">
            <w:pPr>
              <w:pStyle w:val="Standard"/>
            </w:pPr>
            <w:r>
              <w:t>-Voz: No</w:t>
            </w:r>
          </w:p>
          <w:p w14:paraId="1627A427" w14:textId="77777777" w:rsidR="006F678B" w:rsidRDefault="004749B5">
            <w:pPr>
              <w:pStyle w:val="Standard"/>
            </w:pPr>
            <w:r>
              <w:t>-CCC/IBAN: No</w:t>
            </w:r>
          </w:p>
          <w:p w14:paraId="09D13933" w14:textId="77777777" w:rsidR="006F678B" w:rsidRDefault="004749B5">
            <w:pPr>
              <w:pStyle w:val="Standard"/>
            </w:pPr>
            <w:r>
              <w:lastRenderedPageBreak/>
              <w:t>-Tarjeta bancaria o similar: No</w:t>
            </w:r>
          </w:p>
          <w:p w14:paraId="3A8C0284" w14:textId="77777777" w:rsidR="006F678B" w:rsidRDefault="004749B5">
            <w:pPr>
              <w:pStyle w:val="Standard"/>
            </w:pPr>
            <w:r>
              <w:t xml:space="preserve">Otros datos </w:t>
            </w:r>
            <w:r>
              <w:t>identificativos:</w:t>
            </w:r>
          </w:p>
          <w:p w14:paraId="28494324" w14:textId="77777777" w:rsidR="006F678B" w:rsidRDefault="006F678B">
            <w:pPr>
              <w:pStyle w:val="Standard"/>
            </w:pPr>
          </w:p>
          <w:p w14:paraId="1DA196F8" w14:textId="77777777" w:rsidR="006F678B" w:rsidRDefault="004749B5">
            <w:pPr>
              <w:pStyle w:val="Standard"/>
            </w:pPr>
            <w:r>
              <w:rPr>
                <w:u w:val="single"/>
              </w:rPr>
              <w:t>Datos de categorías sensibles</w:t>
            </w:r>
            <w:r>
              <w:t>:</w:t>
            </w:r>
          </w:p>
          <w:p w14:paraId="5B29683B" w14:textId="77777777" w:rsidR="006F678B" w:rsidRDefault="004749B5">
            <w:pPr>
              <w:pStyle w:val="Standard"/>
            </w:pPr>
            <w:r>
              <w:t>-Ideología o ideas políticas: No</w:t>
            </w:r>
          </w:p>
          <w:p w14:paraId="5E908BDA" w14:textId="77777777" w:rsidR="006F678B" w:rsidRDefault="004749B5">
            <w:pPr>
              <w:pStyle w:val="Standard"/>
            </w:pPr>
            <w:r>
              <w:t>-Afiliación Sindical: No</w:t>
            </w:r>
          </w:p>
          <w:p w14:paraId="6A522407" w14:textId="77777777" w:rsidR="006F678B" w:rsidRDefault="004749B5">
            <w:pPr>
              <w:pStyle w:val="Standard"/>
            </w:pPr>
            <w:r>
              <w:t>-Religión: No</w:t>
            </w:r>
          </w:p>
          <w:p w14:paraId="6C3D07B8" w14:textId="77777777" w:rsidR="006F678B" w:rsidRDefault="004749B5">
            <w:pPr>
              <w:pStyle w:val="Standard"/>
            </w:pPr>
            <w:r>
              <w:t>-Creencias: No</w:t>
            </w:r>
          </w:p>
          <w:p w14:paraId="7C5DFC40" w14:textId="77777777" w:rsidR="006F678B" w:rsidRDefault="004749B5">
            <w:pPr>
              <w:pStyle w:val="Standard"/>
            </w:pPr>
            <w:r>
              <w:t>-Origen racial o étnico: No</w:t>
            </w:r>
          </w:p>
          <w:p w14:paraId="3CA31E5C" w14:textId="77777777" w:rsidR="006F678B" w:rsidRDefault="004749B5">
            <w:pPr>
              <w:pStyle w:val="Standard"/>
            </w:pPr>
            <w:r>
              <w:t>-Salud: Sí</w:t>
            </w:r>
          </w:p>
          <w:p w14:paraId="58D073AE" w14:textId="77777777" w:rsidR="006F678B" w:rsidRDefault="004749B5">
            <w:pPr>
              <w:pStyle w:val="Standard"/>
            </w:pPr>
            <w:r>
              <w:t>-Vida Sexual: No</w:t>
            </w:r>
          </w:p>
          <w:p w14:paraId="4FF2C642" w14:textId="77777777" w:rsidR="006F678B" w:rsidRDefault="006F678B">
            <w:pPr>
              <w:pStyle w:val="Standard"/>
            </w:pPr>
          </w:p>
          <w:p w14:paraId="2FACA8F8" w14:textId="77777777" w:rsidR="006F678B" w:rsidRDefault="004749B5">
            <w:pPr>
              <w:pStyle w:val="Standard"/>
            </w:pPr>
            <w:r>
              <w:rPr>
                <w:u w:val="single"/>
              </w:rPr>
              <w:t>Datos relativos a infracciones</w:t>
            </w:r>
            <w:r>
              <w:t>:</w:t>
            </w:r>
          </w:p>
          <w:p w14:paraId="0DDB0784" w14:textId="77777777" w:rsidR="006F678B" w:rsidRDefault="004749B5">
            <w:pPr>
              <w:pStyle w:val="Standard"/>
            </w:pPr>
            <w:r>
              <w:t>-Infracciones penales: Sí</w:t>
            </w:r>
          </w:p>
          <w:p w14:paraId="26BC0921" w14:textId="77777777" w:rsidR="006F678B" w:rsidRDefault="004749B5">
            <w:pPr>
              <w:pStyle w:val="Standard"/>
            </w:pPr>
            <w:r>
              <w:t>-Infracciones administrativas: Sí</w:t>
            </w:r>
          </w:p>
          <w:p w14:paraId="16B6F6FB" w14:textId="77777777" w:rsidR="006F678B" w:rsidRDefault="006F678B">
            <w:pPr>
              <w:pStyle w:val="Standard"/>
            </w:pPr>
          </w:p>
          <w:p w14:paraId="042DB34F" w14:textId="77777777" w:rsidR="006F678B" w:rsidRDefault="004749B5">
            <w:pPr>
              <w:pStyle w:val="Standard"/>
            </w:pPr>
            <w:r>
              <w:rPr>
                <w:u w:val="single"/>
              </w:rPr>
              <w:t>Otras categorías de datos personales</w:t>
            </w:r>
            <w:r>
              <w:t>:</w:t>
            </w:r>
          </w:p>
          <w:p w14:paraId="6844930C" w14:textId="77777777" w:rsidR="006F678B" w:rsidRDefault="004749B5">
            <w:pPr>
              <w:pStyle w:val="Standard"/>
            </w:pPr>
            <w:r>
              <w:t xml:space="preserve">CARACTERÍSTICAS PERSONALES </w:t>
            </w:r>
            <w:r>
              <w:tab/>
            </w:r>
            <w:r>
              <w:br/>
            </w:r>
            <w:r>
              <w:t xml:space="preserve">CIRCUNSTANCIAS SOCIALES </w:t>
            </w:r>
            <w:r>
              <w:tab/>
            </w:r>
            <w:r>
              <w:br/>
            </w:r>
            <w:r>
              <w:t xml:space="preserve">ACADÉMICOS Y PROFESIONALES </w:t>
            </w:r>
            <w:r>
              <w:tab/>
            </w:r>
            <w:r>
              <w:br/>
            </w:r>
            <w:r>
              <w:t xml:space="preserve">DETALLES DEL EMPLEO </w:t>
            </w:r>
            <w:r>
              <w:tab/>
            </w:r>
            <w:r>
              <w:br/>
            </w:r>
            <w:r>
              <w:t>ECONÓMICOS, FINANCIEROS Y DE SEGUROS</w:t>
            </w:r>
          </w:p>
          <w:p w14:paraId="29CA19CA" w14:textId="77777777" w:rsidR="006F678B" w:rsidRDefault="006F678B">
            <w:pPr>
              <w:pStyle w:val="Standard"/>
            </w:pPr>
          </w:p>
          <w:p w14:paraId="494C1979" w14:textId="77777777" w:rsidR="006F678B" w:rsidRDefault="006F678B">
            <w:pPr>
              <w:pStyle w:val="Standard"/>
            </w:pPr>
          </w:p>
        </w:tc>
      </w:tr>
      <w:tr w:rsidR="006F678B" w14:paraId="6E6FA310"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708CF7A9" w14:textId="77777777" w:rsidR="006F678B" w:rsidRDefault="004749B5">
            <w:pPr>
              <w:pStyle w:val="Standard"/>
              <w:jc w:val="left"/>
              <w:rPr>
                <w:b/>
                <w:bCs/>
                <w:color w:val="0084D1"/>
              </w:rPr>
            </w:pPr>
            <w:r>
              <w:rPr>
                <w:b/>
                <w:bCs/>
                <w:color w:val="0084D1"/>
              </w:rPr>
              <w:lastRenderedPageBreak/>
              <w:t xml:space="preserve">VIII Legitimidad (base </w:t>
            </w:r>
            <w:r>
              <w:rPr>
                <w:b/>
                <w:bCs/>
                <w:color w:val="0084D1"/>
              </w:rPr>
              <w:t>jurídica) del tratamiento:</w:t>
            </w:r>
          </w:p>
          <w:p w14:paraId="6B05F053"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5DE18993" w14:textId="77777777" w:rsidR="006F678B" w:rsidRDefault="004749B5">
            <w:pPr>
              <w:pStyle w:val="Standard"/>
            </w:pPr>
            <w:r>
              <w:t>-Consentimiento del interesado: Sí</w:t>
            </w:r>
          </w:p>
          <w:p w14:paraId="3067BC1F" w14:textId="77777777" w:rsidR="006F678B" w:rsidRDefault="004749B5">
            <w:pPr>
              <w:pStyle w:val="Standard"/>
            </w:pPr>
            <w:r>
              <w:t>-Datos necesarios ejecución contrato: No</w:t>
            </w:r>
          </w:p>
          <w:p w14:paraId="16A8C46F" w14:textId="77777777" w:rsidR="006F678B" w:rsidRDefault="004749B5">
            <w:pPr>
              <w:pStyle w:val="Standard"/>
            </w:pPr>
            <w:r>
              <w:t>-Cumplimiento obligación legal: Sí</w:t>
            </w:r>
          </w:p>
          <w:p w14:paraId="6384A1A0" w14:textId="77777777" w:rsidR="006F678B" w:rsidRDefault="004749B5">
            <w:pPr>
              <w:pStyle w:val="Standard"/>
            </w:pPr>
            <w:r>
              <w:t xml:space="preserve">Ley 9/1987, de 28 de abril, de Servicios Sociales de la Comunidad Autónoma de Canarias. </w:t>
            </w:r>
            <w:r>
              <w:tab/>
            </w:r>
            <w:r>
              <w:br/>
            </w:r>
            <w:r>
              <w:t xml:space="preserve">Ley Territorial 1/1997, de </w:t>
            </w:r>
            <w:r>
              <w:t>7 de febrero, de Atención Integral al Menor</w:t>
            </w:r>
          </w:p>
          <w:p w14:paraId="72396604" w14:textId="77777777" w:rsidR="006F678B" w:rsidRDefault="004749B5">
            <w:pPr>
              <w:pStyle w:val="Standard"/>
            </w:pPr>
            <w:r>
              <w:t>-Proteger intereses vitales: No</w:t>
            </w:r>
          </w:p>
          <w:p w14:paraId="1F0BA110" w14:textId="77777777" w:rsidR="006F678B" w:rsidRDefault="004749B5">
            <w:pPr>
              <w:pStyle w:val="Standard"/>
            </w:pPr>
            <w:r>
              <w:t>-Misión, intereses o poderes públicos: No</w:t>
            </w:r>
          </w:p>
          <w:p w14:paraId="1C2EB529" w14:textId="77777777" w:rsidR="006F678B" w:rsidRDefault="006F678B">
            <w:pPr>
              <w:pStyle w:val="Standard"/>
            </w:pPr>
          </w:p>
          <w:p w14:paraId="46E8B146" w14:textId="77777777" w:rsidR="006F678B" w:rsidRDefault="004749B5">
            <w:pPr>
              <w:pStyle w:val="Standard"/>
            </w:pPr>
            <w:r>
              <w:t>-Interés legítimo del Responsable: No</w:t>
            </w:r>
          </w:p>
          <w:p w14:paraId="67E599ED" w14:textId="77777777" w:rsidR="006F678B" w:rsidRDefault="006F678B">
            <w:pPr>
              <w:pStyle w:val="Standard"/>
            </w:pPr>
          </w:p>
          <w:p w14:paraId="6E4F0E95" w14:textId="77777777" w:rsidR="006F678B" w:rsidRDefault="004749B5">
            <w:pPr>
              <w:pStyle w:val="Standard"/>
            </w:pPr>
            <w:r>
              <w:t>-Consentimiento explícito (en relación a datos de categorías especiales): No</w:t>
            </w:r>
          </w:p>
          <w:p w14:paraId="69EF6323" w14:textId="77777777" w:rsidR="006F678B" w:rsidRDefault="004749B5">
            <w:pPr>
              <w:pStyle w:val="Standard"/>
            </w:pPr>
            <w:r>
              <w:t>-Obligación derecho l</w:t>
            </w:r>
            <w:r>
              <w:t>aboral (en relación a datos de categorías especiales): No</w:t>
            </w:r>
          </w:p>
          <w:p w14:paraId="1FBB1D0B" w14:textId="77777777" w:rsidR="006F678B" w:rsidRDefault="004749B5">
            <w:pPr>
              <w:pStyle w:val="Standard"/>
            </w:pPr>
            <w:r>
              <w:t>-Proteger intereses vitales de una persona no capacitada para consentir (en relación a datos de categorías especiales): No</w:t>
            </w:r>
          </w:p>
          <w:p w14:paraId="6855F4FA" w14:textId="77777777" w:rsidR="006F678B" w:rsidRDefault="004749B5">
            <w:pPr>
              <w:pStyle w:val="Standard"/>
            </w:pPr>
            <w:r>
              <w:t>-Miembros entidad sin ánimo de lucro (en relación a datos de categorías esp</w:t>
            </w:r>
            <w:r>
              <w:t>eciales): No</w:t>
            </w:r>
          </w:p>
          <w:p w14:paraId="44A40DAF" w14:textId="77777777" w:rsidR="006F678B" w:rsidRDefault="004749B5">
            <w:pPr>
              <w:pStyle w:val="Standard"/>
            </w:pPr>
            <w:r>
              <w:t>-Datos hechos públicos por interesado (en relación a datos de categorías especiales): No</w:t>
            </w:r>
          </w:p>
          <w:p w14:paraId="64ADDDDF" w14:textId="77777777" w:rsidR="006F678B" w:rsidRDefault="004749B5">
            <w:pPr>
              <w:pStyle w:val="Standard"/>
            </w:pPr>
            <w:r>
              <w:t>-Ejercicio defensa o tribunales (en relación a datos de categorías especiales): No</w:t>
            </w:r>
          </w:p>
          <w:p w14:paraId="7D25920B" w14:textId="77777777" w:rsidR="006F678B" w:rsidRDefault="004749B5">
            <w:pPr>
              <w:pStyle w:val="Standard"/>
            </w:pPr>
            <w:r>
              <w:t xml:space="preserve">-Interés público esencial (en relación a datos de categorías </w:t>
            </w:r>
            <w:r>
              <w:t>especiales): No</w:t>
            </w:r>
          </w:p>
          <w:p w14:paraId="2560AEA0" w14:textId="77777777" w:rsidR="006F678B" w:rsidRDefault="004749B5">
            <w:pPr>
              <w:pStyle w:val="Standard"/>
            </w:pPr>
            <w:r>
              <w:t>-Medicina preventiva, laboral o servicios sanitarios (en relación a datos de categorías especiales): No</w:t>
            </w:r>
          </w:p>
          <w:p w14:paraId="09180912" w14:textId="77777777" w:rsidR="006F678B" w:rsidRDefault="004749B5">
            <w:pPr>
              <w:pStyle w:val="Standard"/>
            </w:pPr>
            <w:r>
              <w:t>-Razones de salud pública (en relación a datos de categorías especiales): No</w:t>
            </w:r>
          </w:p>
          <w:p w14:paraId="7A209BF3" w14:textId="77777777" w:rsidR="006F678B" w:rsidRDefault="004749B5">
            <w:pPr>
              <w:pStyle w:val="Standard"/>
            </w:pPr>
            <w:r>
              <w:t>-Archivo investigación o estadística en interés público (en</w:t>
            </w:r>
            <w:r>
              <w:t xml:space="preserve"> relación a datos de categorías especiales): No</w:t>
            </w:r>
          </w:p>
          <w:p w14:paraId="500BC41E" w14:textId="77777777" w:rsidR="006F678B" w:rsidRDefault="006F678B">
            <w:pPr>
              <w:pStyle w:val="Standard"/>
            </w:pPr>
          </w:p>
        </w:tc>
      </w:tr>
      <w:tr w:rsidR="006F678B" w14:paraId="1060F41D"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4BCF99CB" w14:textId="77777777" w:rsidR="006F678B" w:rsidRDefault="004749B5">
            <w:pPr>
              <w:pStyle w:val="Standard"/>
              <w:jc w:val="left"/>
              <w:rPr>
                <w:b/>
                <w:bCs/>
                <w:color w:val="0084D1"/>
              </w:rPr>
            </w:pPr>
            <w:r>
              <w:rPr>
                <w:b/>
                <w:bCs/>
                <w:color w:val="0084D1"/>
              </w:rPr>
              <w:t>IX Destinatarios de la información:</w:t>
            </w:r>
          </w:p>
        </w:tc>
        <w:tc>
          <w:tcPr>
            <w:tcW w:w="7358" w:type="dxa"/>
            <w:shd w:val="clear" w:color="auto" w:fill="auto"/>
            <w:tcMar>
              <w:top w:w="0" w:type="dxa"/>
              <w:left w:w="108" w:type="dxa"/>
              <w:bottom w:w="0" w:type="dxa"/>
              <w:right w:w="108" w:type="dxa"/>
            </w:tcMar>
          </w:tcPr>
          <w:p w14:paraId="764BD9AF" w14:textId="77777777" w:rsidR="006F678B" w:rsidRDefault="004749B5">
            <w:pPr>
              <w:pStyle w:val="Standard"/>
            </w:pPr>
            <w:r>
              <w:t>OTROS ÓRGANOS DE LA COMUNIDAD AUTÓNOMA</w:t>
            </w:r>
          </w:p>
          <w:p w14:paraId="56EAFFB7" w14:textId="77777777" w:rsidR="006F678B" w:rsidRDefault="006F678B">
            <w:pPr>
              <w:pStyle w:val="Standard"/>
            </w:pPr>
          </w:p>
        </w:tc>
      </w:tr>
      <w:tr w:rsidR="006F678B" w14:paraId="3B0ECDBA"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7281ADD6" w14:textId="77777777" w:rsidR="006F678B" w:rsidRDefault="004749B5">
            <w:pPr>
              <w:pStyle w:val="Standard"/>
              <w:jc w:val="left"/>
              <w:rPr>
                <w:b/>
                <w:bCs/>
                <w:color w:val="0084D1"/>
              </w:rPr>
            </w:pPr>
            <w:r>
              <w:rPr>
                <w:b/>
                <w:bCs/>
                <w:color w:val="0084D1"/>
              </w:rPr>
              <w:t>X Transferencias internacionales:</w:t>
            </w:r>
          </w:p>
          <w:p w14:paraId="73F6D882"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5FDCF779" w14:textId="77777777" w:rsidR="006F678B" w:rsidRDefault="004749B5">
            <w:pPr>
              <w:pStyle w:val="Standard"/>
            </w:pPr>
            <w:r>
              <w:t>No se realizarán transferencias internacionales de datos</w:t>
            </w:r>
          </w:p>
        </w:tc>
      </w:tr>
      <w:tr w:rsidR="006F678B" w14:paraId="0EA50E29"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41F71A35" w14:textId="77777777" w:rsidR="006F678B" w:rsidRDefault="004749B5">
            <w:pPr>
              <w:pStyle w:val="Standard"/>
              <w:jc w:val="left"/>
              <w:rPr>
                <w:b/>
                <w:bCs/>
                <w:color w:val="0084D1"/>
              </w:rPr>
            </w:pPr>
            <w:r>
              <w:rPr>
                <w:b/>
                <w:bCs/>
                <w:color w:val="0084D1"/>
              </w:rPr>
              <w:t>XI Plazos de conservación de datos:</w:t>
            </w:r>
          </w:p>
        </w:tc>
        <w:tc>
          <w:tcPr>
            <w:tcW w:w="7358" w:type="dxa"/>
            <w:shd w:val="clear" w:color="auto" w:fill="auto"/>
            <w:tcMar>
              <w:top w:w="0" w:type="dxa"/>
              <w:left w:w="108" w:type="dxa"/>
              <w:bottom w:w="0" w:type="dxa"/>
              <w:right w:w="108" w:type="dxa"/>
            </w:tcMar>
          </w:tcPr>
          <w:p w14:paraId="3FB54197" w14:textId="77777777" w:rsidR="006F678B" w:rsidRDefault="006F678B">
            <w:pPr>
              <w:pStyle w:val="Standard"/>
            </w:pPr>
          </w:p>
          <w:p w14:paraId="27A20BA2" w14:textId="77777777" w:rsidR="006F678B" w:rsidRDefault="004749B5">
            <w:pPr>
              <w:pStyle w:val="Standard"/>
            </w:pPr>
            <w:r>
              <w:t>Indefinido.</w:t>
            </w:r>
          </w:p>
        </w:tc>
      </w:tr>
      <w:tr w:rsidR="006F678B" w14:paraId="5F23E973"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6D1CF93C" w14:textId="77777777" w:rsidR="006F678B" w:rsidRDefault="004749B5">
            <w:pPr>
              <w:pStyle w:val="Standard"/>
              <w:jc w:val="left"/>
              <w:rPr>
                <w:b/>
                <w:bCs/>
                <w:color w:val="0084D1"/>
              </w:rPr>
            </w:pPr>
            <w:r>
              <w:rPr>
                <w:b/>
                <w:bCs/>
                <w:color w:val="0084D1"/>
              </w:rPr>
              <w:t xml:space="preserve">XII Descripción general de medidas </w:t>
            </w:r>
            <w:r>
              <w:rPr>
                <w:b/>
                <w:bCs/>
                <w:color w:val="0084D1"/>
              </w:rPr>
              <w:lastRenderedPageBreak/>
              <w:t>técnicas y organizativas de seguridad:</w:t>
            </w:r>
          </w:p>
          <w:p w14:paraId="0B92516F"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074AD2B0" w14:textId="77777777" w:rsidR="006F678B" w:rsidRDefault="006F678B">
            <w:pPr>
              <w:pStyle w:val="Standard"/>
            </w:pPr>
          </w:p>
          <w:p w14:paraId="5C8168BA" w14:textId="77777777" w:rsidR="006F678B" w:rsidRDefault="006F678B">
            <w:pPr>
              <w:pStyle w:val="Standard"/>
            </w:pPr>
          </w:p>
          <w:p w14:paraId="6B9B89A6" w14:textId="77777777" w:rsidR="006F678B" w:rsidRDefault="004749B5">
            <w:pPr>
              <w:pStyle w:val="Standard"/>
            </w:pPr>
            <w:r>
              <w:lastRenderedPageBreak/>
              <w:t>Documento de seguridad, Funciones y obligaciones del personal,</w:t>
            </w:r>
          </w:p>
          <w:p w14:paraId="48FC9C97" w14:textId="77777777" w:rsidR="006F678B" w:rsidRDefault="004749B5">
            <w:pPr>
              <w:pStyle w:val="Standard"/>
            </w:pPr>
            <w:r>
              <w:t>Control de accesos, Control de acceso físico, Identificación y</w:t>
            </w:r>
          </w:p>
          <w:p w14:paraId="1E102D4A" w14:textId="77777777" w:rsidR="006F678B" w:rsidRDefault="004749B5">
            <w:pPr>
              <w:pStyle w:val="Standard"/>
            </w:pPr>
            <w:r>
              <w:t xml:space="preserve">autenticación, Registro de </w:t>
            </w:r>
            <w:r>
              <w:t>incidencias, Distribución de soportes,</w:t>
            </w:r>
          </w:p>
          <w:p w14:paraId="6DA640F4" w14:textId="77777777" w:rsidR="006F678B" w:rsidRDefault="004749B5">
            <w:pPr>
              <w:pStyle w:val="Standard"/>
            </w:pPr>
            <w:r>
              <w:t>Seguridad de telecomunicaciones, Correos electrónicos, dispositivos de almacenamiento, Criterios de archivo, Copias o reproducciones,</w:t>
            </w:r>
          </w:p>
          <w:p w14:paraId="1E16BF03" w14:textId="77777777" w:rsidR="006F678B" w:rsidRDefault="004749B5">
            <w:pPr>
              <w:pStyle w:val="Standard"/>
            </w:pPr>
            <w:r>
              <w:t>Borrado o destrucción de soportes</w:t>
            </w:r>
          </w:p>
          <w:p w14:paraId="69AA9EFE" w14:textId="77777777" w:rsidR="006F678B" w:rsidRDefault="006F678B">
            <w:pPr>
              <w:pStyle w:val="Standard"/>
            </w:pPr>
          </w:p>
          <w:p w14:paraId="51A26C5C" w14:textId="77777777" w:rsidR="006F678B" w:rsidRDefault="006F678B">
            <w:pPr>
              <w:pStyle w:val="Standard"/>
            </w:pPr>
          </w:p>
        </w:tc>
      </w:tr>
      <w:tr w:rsidR="006F678B" w14:paraId="70ADAF11"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7FBFCD6B" w14:textId="77777777" w:rsidR="006F678B" w:rsidRDefault="004749B5">
            <w:pPr>
              <w:pStyle w:val="Standard"/>
              <w:jc w:val="left"/>
              <w:rPr>
                <w:b/>
                <w:bCs/>
                <w:color w:val="0084D1"/>
              </w:rPr>
            </w:pPr>
            <w:r>
              <w:rPr>
                <w:b/>
                <w:bCs/>
                <w:color w:val="0084D1"/>
              </w:rPr>
              <w:lastRenderedPageBreak/>
              <w:t>XIII Procedimiento para ejercitar los derechos</w:t>
            </w:r>
            <w:r>
              <w:rPr>
                <w:b/>
                <w:bCs/>
                <w:color w:val="0084D1"/>
              </w:rPr>
              <w:t>:</w:t>
            </w:r>
          </w:p>
          <w:p w14:paraId="7C38909B"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21108B90" w14:textId="77777777" w:rsidR="006F678B" w:rsidRDefault="004749B5">
            <w:pPr>
              <w:pStyle w:val="Standard"/>
            </w:pPr>
            <w:r>
              <w:t xml:space="preserve">Pueden existir diferentes canales (email, correo postal, presencial, etc.) y se detallan en las diferentes cláusulas de información, así como en el procedimiento de gestión de derechos, en el que también se dispone de formularios de ejercicio de </w:t>
            </w:r>
            <w:r>
              <w:t xml:space="preserve">derechos para facilitar a los interesados.  </w:t>
            </w:r>
          </w:p>
          <w:p w14:paraId="12C6D387" w14:textId="77777777" w:rsidR="006F678B" w:rsidRDefault="006F678B">
            <w:pPr>
              <w:pStyle w:val="Standard"/>
            </w:pPr>
          </w:p>
        </w:tc>
      </w:tr>
    </w:tbl>
    <w:p w14:paraId="522214E3" w14:textId="77777777" w:rsidR="006F678B" w:rsidRDefault="006F678B">
      <w:pPr>
        <w:pStyle w:val="Standard"/>
      </w:pPr>
    </w:p>
    <w:p w14:paraId="00883018" w14:textId="77777777" w:rsidR="006F678B" w:rsidRDefault="006F678B">
      <w:pPr>
        <w:pStyle w:val="Standard"/>
      </w:pPr>
    </w:p>
    <w:tbl>
      <w:tblPr>
        <w:tblW w:w="5000" w:type="pct"/>
        <w:jc w:val="center"/>
        <w:tblLayout w:type="fixed"/>
        <w:tblCellMar>
          <w:left w:w="10" w:type="dxa"/>
          <w:right w:w="10" w:type="dxa"/>
        </w:tblCellMar>
        <w:tblLook w:val="0000" w:firstRow="0" w:lastRow="0" w:firstColumn="0" w:lastColumn="0" w:noHBand="0" w:noVBand="0"/>
      </w:tblPr>
      <w:tblGrid>
        <w:gridCol w:w="2280"/>
        <w:gridCol w:w="7358"/>
      </w:tblGrid>
      <w:tr w:rsidR="006F678B" w14:paraId="156CA3A1" w14:textId="77777777">
        <w:tblPrEx>
          <w:tblCellMar>
            <w:top w:w="0" w:type="dxa"/>
            <w:bottom w:w="0" w:type="dxa"/>
          </w:tblCellMar>
        </w:tblPrEx>
        <w:trPr>
          <w:trHeight w:val="308"/>
          <w:jc w:val="center"/>
        </w:trPr>
        <w:tc>
          <w:tcPr>
            <w:tcW w:w="2280" w:type="dxa"/>
            <w:shd w:val="clear" w:color="auto" w:fill="D9D9D9"/>
            <w:tcMar>
              <w:top w:w="0" w:type="dxa"/>
              <w:left w:w="108" w:type="dxa"/>
              <w:bottom w:w="0" w:type="dxa"/>
              <w:right w:w="108" w:type="dxa"/>
            </w:tcMar>
          </w:tcPr>
          <w:p w14:paraId="03A9C437" w14:textId="77777777" w:rsidR="006F678B" w:rsidRDefault="004749B5">
            <w:pPr>
              <w:pStyle w:val="Standard"/>
            </w:pPr>
            <w:r>
              <w:t>Tratamiento:</w:t>
            </w:r>
          </w:p>
        </w:tc>
        <w:tc>
          <w:tcPr>
            <w:tcW w:w="7358" w:type="dxa"/>
            <w:shd w:val="clear" w:color="auto" w:fill="D9D9D9"/>
            <w:tcMar>
              <w:top w:w="0" w:type="dxa"/>
              <w:left w:w="108" w:type="dxa"/>
              <w:bottom w:w="0" w:type="dxa"/>
              <w:right w:w="108" w:type="dxa"/>
            </w:tcMar>
          </w:tcPr>
          <w:p w14:paraId="22D92E00" w14:textId="77777777" w:rsidR="006F678B" w:rsidRDefault="004749B5">
            <w:pPr>
              <w:pStyle w:val="Ttulo3"/>
            </w:pPr>
            <w:r>
              <w:t xml:space="preserve">2.2.2 </w:t>
            </w:r>
            <w:bookmarkStart w:id="23" w:name="_Toc523489859"/>
            <w:bookmarkStart w:id="24" w:name="_Toc523736365"/>
            <w:r>
              <w:t>JUVENTUD</w:t>
            </w:r>
            <w:bookmarkEnd w:id="23"/>
            <w:bookmarkEnd w:id="24"/>
          </w:p>
          <w:p w14:paraId="00C687EF" w14:textId="77777777" w:rsidR="006F678B" w:rsidRDefault="004749B5">
            <w:pPr>
              <w:pStyle w:val="Standard"/>
            </w:pPr>
            <w:r>
              <w:t>DINAMIZACIÓN DE LAS POLÍTICAS MUNICIPALES DE JUVENTUD</w:t>
            </w:r>
          </w:p>
          <w:p w14:paraId="5B598C6A" w14:textId="77777777" w:rsidR="006F678B" w:rsidRDefault="004749B5">
            <w:pPr>
              <w:pStyle w:val="Standard"/>
            </w:pPr>
            <w:r>
              <w:t>UNIDAD TÉCNICA: BIENESTAR SOCIAL, SECCIÓN DE JUVENTUD</w:t>
            </w:r>
          </w:p>
        </w:tc>
      </w:tr>
      <w:tr w:rsidR="006F678B" w14:paraId="21D3D3F6" w14:textId="77777777">
        <w:tblPrEx>
          <w:tblCellMar>
            <w:top w:w="0" w:type="dxa"/>
            <w:bottom w:w="0" w:type="dxa"/>
          </w:tblCellMar>
        </w:tblPrEx>
        <w:trPr>
          <w:trHeight w:val="225"/>
          <w:jc w:val="center"/>
        </w:trPr>
        <w:tc>
          <w:tcPr>
            <w:tcW w:w="2280" w:type="dxa"/>
            <w:shd w:val="clear" w:color="auto" w:fill="auto"/>
            <w:tcMar>
              <w:top w:w="0" w:type="dxa"/>
              <w:left w:w="108" w:type="dxa"/>
              <w:bottom w:w="0" w:type="dxa"/>
              <w:right w:w="108" w:type="dxa"/>
            </w:tcMar>
          </w:tcPr>
          <w:p w14:paraId="03CE080C" w14:textId="77777777" w:rsidR="006F678B" w:rsidRDefault="004749B5">
            <w:pPr>
              <w:pStyle w:val="Standard"/>
              <w:jc w:val="left"/>
              <w:rPr>
                <w:b/>
                <w:bCs/>
                <w:color w:val="0084D1"/>
              </w:rPr>
            </w:pPr>
            <w:r>
              <w:rPr>
                <w:b/>
                <w:bCs/>
                <w:color w:val="0084D1"/>
              </w:rPr>
              <w:t>I Responsables del tratamiento:</w:t>
            </w:r>
          </w:p>
          <w:p w14:paraId="12175C73"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25426213" w14:textId="77777777" w:rsidR="006F678B" w:rsidRDefault="004749B5">
            <w:pPr>
              <w:pStyle w:val="Standard"/>
              <w:rPr>
                <w:lang w:val="en-US"/>
              </w:rPr>
            </w:pPr>
            <w:r>
              <w:rPr>
                <w:lang w:val="en-US"/>
              </w:rPr>
              <w:t xml:space="preserve">AYUNTAMIENTO DE LAS PALMAS DE </w:t>
            </w:r>
            <w:r>
              <w:rPr>
                <w:lang w:val="en-US"/>
              </w:rPr>
              <w:t>GRAN CANARIA</w:t>
            </w:r>
          </w:p>
          <w:p w14:paraId="7EB93283" w14:textId="77777777" w:rsidR="006F678B" w:rsidRDefault="006F678B">
            <w:pPr>
              <w:pStyle w:val="Standard"/>
              <w:rPr>
                <w:lang w:val="en-US"/>
              </w:rPr>
            </w:pPr>
          </w:p>
        </w:tc>
      </w:tr>
      <w:tr w:rsidR="006F678B" w14:paraId="2E980FA6" w14:textId="77777777">
        <w:tblPrEx>
          <w:tblCellMar>
            <w:top w:w="0" w:type="dxa"/>
            <w:bottom w:w="0" w:type="dxa"/>
          </w:tblCellMar>
        </w:tblPrEx>
        <w:trPr>
          <w:trHeight w:val="225"/>
          <w:jc w:val="center"/>
        </w:trPr>
        <w:tc>
          <w:tcPr>
            <w:tcW w:w="2280" w:type="dxa"/>
            <w:shd w:val="clear" w:color="auto" w:fill="auto"/>
            <w:tcMar>
              <w:top w:w="0" w:type="dxa"/>
              <w:left w:w="108" w:type="dxa"/>
              <w:bottom w:w="0" w:type="dxa"/>
              <w:right w:w="108" w:type="dxa"/>
            </w:tcMar>
          </w:tcPr>
          <w:p w14:paraId="56774E52" w14:textId="77777777" w:rsidR="006F678B" w:rsidRDefault="004749B5">
            <w:pPr>
              <w:pStyle w:val="Standard"/>
              <w:jc w:val="left"/>
              <w:rPr>
                <w:b/>
                <w:bCs/>
                <w:color w:val="0084D1"/>
              </w:rPr>
            </w:pPr>
            <w:r>
              <w:rPr>
                <w:b/>
                <w:bCs/>
                <w:color w:val="0084D1"/>
              </w:rPr>
              <w:t>II Titularidad:</w:t>
            </w:r>
          </w:p>
          <w:p w14:paraId="3A048458"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5A55F4AA" w14:textId="77777777" w:rsidR="006F678B" w:rsidRDefault="004749B5">
            <w:pPr>
              <w:pStyle w:val="Standard"/>
              <w:rPr>
                <w:lang w:val="en-US"/>
              </w:rPr>
            </w:pPr>
            <w:r>
              <w:rPr>
                <w:lang w:val="en-US"/>
              </w:rPr>
              <w:t>Pública</w:t>
            </w:r>
          </w:p>
        </w:tc>
      </w:tr>
      <w:tr w:rsidR="006F678B" w14:paraId="05186E9F" w14:textId="77777777">
        <w:tblPrEx>
          <w:tblCellMar>
            <w:top w:w="0" w:type="dxa"/>
            <w:bottom w:w="0" w:type="dxa"/>
          </w:tblCellMar>
        </w:tblPrEx>
        <w:trPr>
          <w:trHeight w:val="225"/>
          <w:jc w:val="center"/>
        </w:trPr>
        <w:tc>
          <w:tcPr>
            <w:tcW w:w="2280" w:type="dxa"/>
            <w:shd w:val="clear" w:color="auto" w:fill="auto"/>
            <w:tcMar>
              <w:top w:w="0" w:type="dxa"/>
              <w:left w:w="108" w:type="dxa"/>
              <w:bottom w:w="0" w:type="dxa"/>
              <w:right w:w="108" w:type="dxa"/>
            </w:tcMar>
          </w:tcPr>
          <w:p w14:paraId="1A9D30BE" w14:textId="77777777" w:rsidR="006F678B" w:rsidRDefault="004749B5">
            <w:pPr>
              <w:pStyle w:val="Standard"/>
              <w:jc w:val="left"/>
              <w:rPr>
                <w:b/>
                <w:bCs/>
                <w:color w:val="0084D1"/>
              </w:rPr>
            </w:pPr>
            <w:r>
              <w:rPr>
                <w:b/>
                <w:bCs/>
                <w:color w:val="0084D1"/>
              </w:rPr>
              <w:t>III Categorías interesados:</w:t>
            </w:r>
          </w:p>
        </w:tc>
        <w:tc>
          <w:tcPr>
            <w:tcW w:w="7358" w:type="dxa"/>
            <w:shd w:val="clear" w:color="auto" w:fill="auto"/>
            <w:tcMar>
              <w:top w:w="0" w:type="dxa"/>
              <w:left w:w="108" w:type="dxa"/>
              <w:bottom w:w="0" w:type="dxa"/>
              <w:right w:w="108" w:type="dxa"/>
            </w:tcMar>
          </w:tcPr>
          <w:p w14:paraId="1B63AFE8" w14:textId="77777777" w:rsidR="006F678B" w:rsidRDefault="004749B5">
            <w:pPr>
              <w:pStyle w:val="Standard"/>
            </w:pPr>
            <w:r>
              <w:t xml:space="preserve">CIUDADANOS Y RESIDENTES </w:t>
            </w:r>
            <w:r>
              <w:tab/>
            </w:r>
            <w:r>
              <w:br/>
            </w:r>
            <w:r>
              <w:t xml:space="preserve">ASOCIADOS O MIEMBROS </w:t>
            </w:r>
            <w:r>
              <w:tab/>
            </w:r>
            <w:r>
              <w:br/>
            </w:r>
            <w:r>
              <w:t>REPRESENTANTES LEGALES</w:t>
            </w:r>
          </w:p>
          <w:p w14:paraId="5A602AAD" w14:textId="77777777" w:rsidR="006F678B" w:rsidRDefault="006F678B">
            <w:pPr>
              <w:pStyle w:val="Standard"/>
            </w:pPr>
          </w:p>
          <w:p w14:paraId="36520F0E" w14:textId="77777777" w:rsidR="006F678B" w:rsidRDefault="006F678B">
            <w:pPr>
              <w:pStyle w:val="Standard"/>
            </w:pPr>
          </w:p>
        </w:tc>
      </w:tr>
      <w:tr w:rsidR="006F678B" w14:paraId="4238AE90" w14:textId="77777777">
        <w:tblPrEx>
          <w:tblCellMar>
            <w:top w:w="0" w:type="dxa"/>
            <w:bottom w:w="0" w:type="dxa"/>
          </w:tblCellMar>
        </w:tblPrEx>
        <w:trPr>
          <w:trHeight w:val="77"/>
          <w:jc w:val="center"/>
        </w:trPr>
        <w:tc>
          <w:tcPr>
            <w:tcW w:w="2280" w:type="dxa"/>
            <w:shd w:val="clear" w:color="auto" w:fill="auto"/>
            <w:tcMar>
              <w:top w:w="0" w:type="dxa"/>
              <w:left w:w="108" w:type="dxa"/>
              <w:bottom w:w="0" w:type="dxa"/>
              <w:right w:w="108" w:type="dxa"/>
            </w:tcMar>
          </w:tcPr>
          <w:p w14:paraId="155877C5" w14:textId="77777777" w:rsidR="006F678B" w:rsidRDefault="004749B5">
            <w:pPr>
              <w:pStyle w:val="Standard"/>
              <w:jc w:val="left"/>
              <w:rPr>
                <w:b/>
                <w:bCs/>
                <w:color w:val="0084D1"/>
              </w:rPr>
            </w:pPr>
            <w:r>
              <w:rPr>
                <w:b/>
                <w:bCs/>
                <w:color w:val="0084D1"/>
              </w:rPr>
              <w:t>IV Fines del tratamiento:</w:t>
            </w:r>
          </w:p>
        </w:tc>
        <w:tc>
          <w:tcPr>
            <w:tcW w:w="7358" w:type="dxa"/>
            <w:shd w:val="clear" w:color="auto" w:fill="auto"/>
            <w:tcMar>
              <w:top w:w="0" w:type="dxa"/>
              <w:left w:w="108" w:type="dxa"/>
              <w:bottom w:w="0" w:type="dxa"/>
              <w:right w:w="108" w:type="dxa"/>
            </w:tcMar>
          </w:tcPr>
          <w:p w14:paraId="7DF78845" w14:textId="77777777" w:rsidR="006F678B" w:rsidRDefault="004749B5">
            <w:pPr>
              <w:pStyle w:val="Standard"/>
            </w:pPr>
            <w:r>
              <w:t xml:space="preserve">EDUCACIÓN Y CULTURA </w:t>
            </w:r>
            <w:r>
              <w:tab/>
            </w:r>
            <w:r>
              <w:br/>
            </w:r>
            <w:r>
              <w:t>OTRAS FINALIDADES</w:t>
            </w:r>
          </w:p>
          <w:p w14:paraId="1C33B8C1" w14:textId="77777777" w:rsidR="006F678B" w:rsidRDefault="004749B5">
            <w:pPr>
              <w:pStyle w:val="Standard"/>
            </w:pPr>
            <w:r>
              <w:t xml:space="preserve">GESTIONAR LAS POLÍTICAS DE JUVENTUD DEL </w:t>
            </w:r>
            <w:r>
              <w:t>AYUNTAMIENTO</w:t>
            </w:r>
          </w:p>
          <w:p w14:paraId="074376FE" w14:textId="77777777" w:rsidR="006F678B" w:rsidRDefault="006F678B">
            <w:pPr>
              <w:pStyle w:val="Standard"/>
            </w:pPr>
          </w:p>
        </w:tc>
      </w:tr>
      <w:tr w:rsidR="006F678B" w14:paraId="7F14788B" w14:textId="77777777">
        <w:tblPrEx>
          <w:tblCellMar>
            <w:top w:w="0" w:type="dxa"/>
            <w:bottom w:w="0" w:type="dxa"/>
          </w:tblCellMar>
        </w:tblPrEx>
        <w:trPr>
          <w:trHeight w:val="77"/>
          <w:jc w:val="center"/>
        </w:trPr>
        <w:tc>
          <w:tcPr>
            <w:tcW w:w="2280" w:type="dxa"/>
            <w:shd w:val="clear" w:color="auto" w:fill="auto"/>
            <w:tcMar>
              <w:top w:w="0" w:type="dxa"/>
              <w:left w:w="108" w:type="dxa"/>
              <w:bottom w:w="0" w:type="dxa"/>
              <w:right w:w="108" w:type="dxa"/>
            </w:tcMar>
          </w:tcPr>
          <w:p w14:paraId="138D9E4F" w14:textId="77777777" w:rsidR="006F678B" w:rsidRDefault="004749B5">
            <w:pPr>
              <w:pStyle w:val="Standard"/>
              <w:jc w:val="left"/>
              <w:rPr>
                <w:b/>
                <w:bCs/>
                <w:color w:val="0084D1"/>
              </w:rPr>
            </w:pPr>
            <w:r>
              <w:rPr>
                <w:b/>
                <w:bCs/>
                <w:color w:val="0084D1"/>
              </w:rPr>
              <w:t>V Sistema de tratamiento:</w:t>
            </w:r>
          </w:p>
          <w:p w14:paraId="3AFF07EE"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64DFF705" w14:textId="77777777" w:rsidR="006F678B" w:rsidRDefault="004749B5">
            <w:pPr>
              <w:pStyle w:val="Standard"/>
            </w:pPr>
            <w:r>
              <w:t>MIXTO</w:t>
            </w:r>
          </w:p>
        </w:tc>
      </w:tr>
      <w:tr w:rsidR="006F678B" w14:paraId="39DAAF5A"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4F6164C1" w14:textId="77777777" w:rsidR="006F678B" w:rsidRDefault="004749B5">
            <w:pPr>
              <w:pStyle w:val="Standard"/>
              <w:jc w:val="left"/>
              <w:rPr>
                <w:b/>
                <w:bCs/>
                <w:color w:val="0084D1"/>
              </w:rPr>
            </w:pPr>
            <w:r>
              <w:rPr>
                <w:b/>
                <w:bCs/>
                <w:color w:val="0084D1"/>
              </w:rPr>
              <w:t>VI Origen de los datos:</w:t>
            </w:r>
          </w:p>
        </w:tc>
        <w:tc>
          <w:tcPr>
            <w:tcW w:w="7358" w:type="dxa"/>
            <w:shd w:val="clear" w:color="auto" w:fill="auto"/>
            <w:tcMar>
              <w:top w:w="0" w:type="dxa"/>
              <w:left w:w="108" w:type="dxa"/>
              <w:bottom w:w="0" w:type="dxa"/>
              <w:right w:w="108" w:type="dxa"/>
            </w:tcMar>
          </w:tcPr>
          <w:p w14:paraId="66632E7B" w14:textId="77777777" w:rsidR="006F678B" w:rsidRDefault="004749B5">
            <w:pPr>
              <w:pStyle w:val="Standard"/>
            </w:pPr>
            <w:r>
              <w:t>El propio interesado o su representante legal: Sí</w:t>
            </w:r>
          </w:p>
          <w:p w14:paraId="05FB13E2" w14:textId="77777777" w:rsidR="006F678B" w:rsidRDefault="004749B5">
            <w:pPr>
              <w:pStyle w:val="Standard"/>
            </w:pPr>
            <w:r>
              <w:t>Registros públicos: No</w:t>
            </w:r>
          </w:p>
          <w:p w14:paraId="0C36677F" w14:textId="77777777" w:rsidR="006F678B" w:rsidRDefault="004749B5">
            <w:pPr>
              <w:pStyle w:val="Standard"/>
            </w:pPr>
            <w:r>
              <w:t>Otras personas físicas: Sí</w:t>
            </w:r>
          </w:p>
          <w:p w14:paraId="1E2D34ED" w14:textId="77777777" w:rsidR="006F678B" w:rsidRDefault="004749B5">
            <w:pPr>
              <w:pStyle w:val="Standard"/>
            </w:pPr>
            <w:r>
              <w:t>Entidad privada: Sí</w:t>
            </w:r>
          </w:p>
          <w:p w14:paraId="47542E01" w14:textId="77777777" w:rsidR="006F678B" w:rsidRDefault="004749B5">
            <w:pPr>
              <w:pStyle w:val="Standard"/>
            </w:pPr>
            <w:r>
              <w:t>Fuentes accesibles al público: No</w:t>
            </w:r>
          </w:p>
          <w:p w14:paraId="0375C844" w14:textId="77777777" w:rsidR="006F678B" w:rsidRDefault="004749B5">
            <w:pPr>
              <w:pStyle w:val="Standard"/>
            </w:pPr>
            <w:r>
              <w:t xml:space="preserve">Administración </w:t>
            </w:r>
            <w:r>
              <w:t>pública: No</w:t>
            </w:r>
          </w:p>
          <w:p w14:paraId="58907B65" w14:textId="77777777" w:rsidR="006F678B" w:rsidRDefault="006F678B">
            <w:pPr>
              <w:pStyle w:val="Standard"/>
            </w:pPr>
          </w:p>
        </w:tc>
      </w:tr>
      <w:tr w:rsidR="006F678B" w14:paraId="7A355865" w14:textId="77777777">
        <w:tblPrEx>
          <w:tblCellMar>
            <w:top w:w="0" w:type="dxa"/>
            <w:bottom w:w="0" w:type="dxa"/>
          </w:tblCellMar>
        </w:tblPrEx>
        <w:trPr>
          <w:trHeight w:val="102"/>
          <w:jc w:val="center"/>
        </w:trPr>
        <w:tc>
          <w:tcPr>
            <w:tcW w:w="2280" w:type="dxa"/>
            <w:shd w:val="clear" w:color="auto" w:fill="auto"/>
            <w:tcMar>
              <w:top w:w="0" w:type="dxa"/>
              <w:left w:w="108" w:type="dxa"/>
              <w:bottom w:w="0" w:type="dxa"/>
              <w:right w:w="108" w:type="dxa"/>
            </w:tcMar>
          </w:tcPr>
          <w:p w14:paraId="1585EB7C" w14:textId="77777777" w:rsidR="006F678B" w:rsidRDefault="004749B5">
            <w:pPr>
              <w:pStyle w:val="Standard"/>
              <w:jc w:val="left"/>
              <w:rPr>
                <w:b/>
                <w:bCs/>
                <w:color w:val="0084D1"/>
              </w:rPr>
            </w:pPr>
            <w:r>
              <w:rPr>
                <w:b/>
                <w:bCs/>
                <w:color w:val="0084D1"/>
              </w:rPr>
              <w:t>VII Categorías de datos personales objeto de tratamiento:</w:t>
            </w:r>
          </w:p>
        </w:tc>
        <w:tc>
          <w:tcPr>
            <w:tcW w:w="7358" w:type="dxa"/>
            <w:shd w:val="clear" w:color="auto" w:fill="auto"/>
            <w:tcMar>
              <w:top w:w="0" w:type="dxa"/>
              <w:left w:w="108" w:type="dxa"/>
              <w:bottom w:w="0" w:type="dxa"/>
              <w:right w:w="108" w:type="dxa"/>
            </w:tcMar>
          </w:tcPr>
          <w:p w14:paraId="4DA7BB14" w14:textId="77777777" w:rsidR="006F678B" w:rsidRDefault="004749B5">
            <w:pPr>
              <w:pStyle w:val="Standard"/>
            </w:pPr>
            <w:r>
              <w:rPr>
                <w:u w:val="single"/>
              </w:rPr>
              <w:t>Datos identificativos</w:t>
            </w:r>
            <w:r>
              <w:t>:</w:t>
            </w:r>
          </w:p>
          <w:p w14:paraId="36C0CF99" w14:textId="77777777" w:rsidR="006F678B" w:rsidRDefault="004749B5">
            <w:pPr>
              <w:pStyle w:val="Standard"/>
            </w:pPr>
            <w:r>
              <w:t>-DNI-NIF: Sí</w:t>
            </w:r>
          </w:p>
          <w:p w14:paraId="1DE8F88D" w14:textId="77777777" w:rsidR="006F678B" w:rsidRDefault="004749B5">
            <w:pPr>
              <w:pStyle w:val="Standard"/>
            </w:pPr>
            <w:r>
              <w:t>-Identificador nacional restringido art. 87: No</w:t>
            </w:r>
          </w:p>
          <w:p w14:paraId="0D93F625" w14:textId="77777777" w:rsidR="006F678B" w:rsidRDefault="004749B5">
            <w:pPr>
              <w:pStyle w:val="Standard"/>
            </w:pPr>
            <w:r>
              <w:t>-Dirección: Sí</w:t>
            </w:r>
          </w:p>
          <w:p w14:paraId="00569069" w14:textId="77777777" w:rsidR="006F678B" w:rsidRDefault="004749B5">
            <w:pPr>
              <w:pStyle w:val="Standard"/>
            </w:pPr>
            <w:r>
              <w:t>-Imagen: Sí</w:t>
            </w:r>
          </w:p>
          <w:p w14:paraId="13EEAAA5" w14:textId="77777777" w:rsidR="006F678B" w:rsidRDefault="004749B5">
            <w:pPr>
              <w:pStyle w:val="Standard"/>
            </w:pPr>
            <w:r>
              <w:t>-Número seguridad social: No</w:t>
            </w:r>
          </w:p>
          <w:p w14:paraId="46152CA5" w14:textId="77777777" w:rsidR="006F678B" w:rsidRDefault="004749B5">
            <w:pPr>
              <w:pStyle w:val="Standard"/>
            </w:pPr>
            <w:r>
              <w:t>-Teléfono: Sí</w:t>
            </w:r>
          </w:p>
          <w:p w14:paraId="355EA0B2" w14:textId="77777777" w:rsidR="006F678B" w:rsidRDefault="004749B5">
            <w:pPr>
              <w:pStyle w:val="Standard"/>
            </w:pPr>
            <w:r>
              <w:t xml:space="preserve">-Firma manual o </w:t>
            </w:r>
            <w:r>
              <w:t>digitalizada: Sí</w:t>
            </w:r>
          </w:p>
          <w:p w14:paraId="0A47A828" w14:textId="77777777" w:rsidR="006F678B" w:rsidRDefault="004749B5">
            <w:pPr>
              <w:pStyle w:val="Standard"/>
            </w:pPr>
            <w:r>
              <w:t>-Firma electrónica: Sí</w:t>
            </w:r>
          </w:p>
          <w:p w14:paraId="7A0AB1B0" w14:textId="77777777" w:rsidR="006F678B" w:rsidRDefault="004749B5">
            <w:pPr>
              <w:pStyle w:val="Standard"/>
            </w:pPr>
            <w:r>
              <w:t>-Registro personal: No</w:t>
            </w:r>
          </w:p>
          <w:p w14:paraId="074F9EC2" w14:textId="77777777" w:rsidR="006F678B" w:rsidRDefault="004749B5">
            <w:pPr>
              <w:pStyle w:val="Standard"/>
            </w:pPr>
            <w:r>
              <w:t>-Marcas físicas: No</w:t>
            </w:r>
          </w:p>
          <w:p w14:paraId="148A28A9" w14:textId="77777777" w:rsidR="006F678B" w:rsidRDefault="004749B5">
            <w:pPr>
              <w:pStyle w:val="Standard"/>
            </w:pPr>
            <w:r>
              <w:t>-Tarjeta sanitaria: Sí</w:t>
            </w:r>
          </w:p>
          <w:p w14:paraId="13468701" w14:textId="77777777" w:rsidR="006F678B" w:rsidRDefault="004749B5">
            <w:pPr>
              <w:pStyle w:val="Standard"/>
            </w:pPr>
            <w:r>
              <w:t>-Nombre y apellidos: Sí</w:t>
            </w:r>
          </w:p>
          <w:p w14:paraId="13B60044" w14:textId="77777777" w:rsidR="006F678B" w:rsidRDefault="004749B5">
            <w:pPr>
              <w:pStyle w:val="Standard"/>
            </w:pPr>
            <w:r>
              <w:t>-Huella digital: No</w:t>
            </w:r>
          </w:p>
          <w:p w14:paraId="4834EE72" w14:textId="77777777" w:rsidR="006F678B" w:rsidRDefault="004749B5">
            <w:pPr>
              <w:pStyle w:val="Standard"/>
            </w:pPr>
            <w:r>
              <w:t>-Voz: No</w:t>
            </w:r>
          </w:p>
          <w:p w14:paraId="31AC58AB" w14:textId="77777777" w:rsidR="006F678B" w:rsidRDefault="004749B5">
            <w:pPr>
              <w:pStyle w:val="Standard"/>
            </w:pPr>
            <w:r>
              <w:t>-CCC/IBAN: No</w:t>
            </w:r>
          </w:p>
          <w:p w14:paraId="3BD25603" w14:textId="77777777" w:rsidR="006F678B" w:rsidRDefault="004749B5">
            <w:pPr>
              <w:pStyle w:val="Standard"/>
            </w:pPr>
            <w:r>
              <w:t>-Tarjeta bancaria o Similar: No</w:t>
            </w:r>
          </w:p>
          <w:p w14:paraId="0F3A8C48" w14:textId="77777777" w:rsidR="006F678B" w:rsidRDefault="004749B5">
            <w:pPr>
              <w:pStyle w:val="Standard"/>
            </w:pPr>
            <w:r>
              <w:t>Otros datos identificativos:</w:t>
            </w:r>
          </w:p>
          <w:p w14:paraId="54245BCE" w14:textId="77777777" w:rsidR="006F678B" w:rsidRDefault="006F678B">
            <w:pPr>
              <w:pStyle w:val="Standard"/>
            </w:pPr>
          </w:p>
          <w:p w14:paraId="11E2C9C7" w14:textId="77777777" w:rsidR="006F678B" w:rsidRDefault="004749B5">
            <w:pPr>
              <w:pStyle w:val="Standard"/>
            </w:pPr>
            <w:r>
              <w:rPr>
                <w:u w:val="single"/>
              </w:rPr>
              <w:lastRenderedPageBreak/>
              <w:t xml:space="preserve">Datos de </w:t>
            </w:r>
            <w:r>
              <w:rPr>
                <w:u w:val="single"/>
              </w:rPr>
              <w:t>categorías sensibles</w:t>
            </w:r>
            <w:r>
              <w:t>:</w:t>
            </w:r>
          </w:p>
          <w:p w14:paraId="446385E6" w14:textId="77777777" w:rsidR="006F678B" w:rsidRDefault="004749B5">
            <w:pPr>
              <w:pStyle w:val="Standard"/>
            </w:pPr>
            <w:r>
              <w:t>-Ideología o ideas políticas: No</w:t>
            </w:r>
          </w:p>
          <w:p w14:paraId="3914A1A5" w14:textId="77777777" w:rsidR="006F678B" w:rsidRDefault="004749B5">
            <w:pPr>
              <w:pStyle w:val="Standard"/>
            </w:pPr>
            <w:r>
              <w:t>-Afiliación Sindical: No</w:t>
            </w:r>
          </w:p>
          <w:p w14:paraId="678A0FA8" w14:textId="77777777" w:rsidR="006F678B" w:rsidRDefault="004749B5">
            <w:pPr>
              <w:pStyle w:val="Standard"/>
            </w:pPr>
            <w:r>
              <w:t>-Religión: No</w:t>
            </w:r>
          </w:p>
          <w:p w14:paraId="36877C45" w14:textId="77777777" w:rsidR="006F678B" w:rsidRDefault="004749B5">
            <w:pPr>
              <w:pStyle w:val="Standard"/>
            </w:pPr>
            <w:r>
              <w:t>-Creencias: No</w:t>
            </w:r>
          </w:p>
          <w:p w14:paraId="06B72D8D" w14:textId="77777777" w:rsidR="006F678B" w:rsidRDefault="004749B5">
            <w:pPr>
              <w:pStyle w:val="Standard"/>
            </w:pPr>
            <w:r>
              <w:t>-Origen racial o étnico: No</w:t>
            </w:r>
          </w:p>
          <w:p w14:paraId="3C5B1C77" w14:textId="77777777" w:rsidR="006F678B" w:rsidRDefault="004749B5">
            <w:pPr>
              <w:pStyle w:val="Standard"/>
            </w:pPr>
            <w:r>
              <w:t>-Salud: No</w:t>
            </w:r>
          </w:p>
          <w:p w14:paraId="0E5FDB73" w14:textId="77777777" w:rsidR="006F678B" w:rsidRDefault="004749B5">
            <w:pPr>
              <w:pStyle w:val="Standard"/>
            </w:pPr>
            <w:r>
              <w:t>-Vida Sexual: No</w:t>
            </w:r>
          </w:p>
          <w:p w14:paraId="0E727291" w14:textId="77777777" w:rsidR="006F678B" w:rsidRDefault="006F678B">
            <w:pPr>
              <w:pStyle w:val="Standard"/>
            </w:pPr>
          </w:p>
          <w:p w14:paraId="57A1E975" w14:textId="77777777" w:rsidR="006F678B" w:rsidRDefault="004749B5">
            <w:pPr>
              <w:pStyle w:val="Standard"/>
            </w:pPr>
            <w:r>
              <w:rPr>
                <w:u w:val="single"/>
              </w:rPr>
              <w:t>Datos relativos a infracciones</w:t>
            </w:r>
            <w:r>
              <w:t>:</w:t>
            </w:r>
          </w:p>
          <w:p w14:paraId="798623F6" w14:textId="77777777" w:rsidR="006F678B" w:rsidRDefault="004749B5">
            <w:pPr>
              <w:pStyle w:val="Standard"/>
            </w:pPr>
            <w:r>
              <w:t>-Infracciones penales: Sí</w:t>
            </w:r>
          </w:p>
          <w:p w14:paraId="2A1E9B3D" w14:textId="77777777" w:rsidR="006F678B" w:rsidRDefault="004749B5">
            <w:pPr>
              <w:pStyle w:val="Standard"/>
            </w:pPr>
            <w:r>
              <w:t>-Infracciones administrativas: S</w:t>
            </w:r>
            <w:r>
              <w:t>í</w:t>
            </w:r>
          </w:p>
          <w:p w14:paraId="73364B33" w14:textId="77777777" w:rsidR="006F678B" w:rsidRDefault="006F678B">
            <w:pPr>
              <w:pStyle w:val="Standard"/>
            </w:pPr>
          </w:p>
          <w:p w14:paraId="04EFCDC8" w14:textId="77777777" w:rsidR="006F678B" w:rsidRDefault="004749B5">
            <w:pPr>
              <w:pStyle w:val="Standard"/>
            </w:pPr>
            <w:r>
              <w:rPr>
                <w:u w:val="single"/>
              </w:rPr>
              <w:t>Otras categorías de datos personales</w:t>
            </w:r>
            <w:r>
              <w:t>:</w:t>
            </w:r>
          </w:p>
          <w:p w14:paraId="7EB614A5" w14:textId="77777777" w:rsidR="006F678B" w:rsidRDefault="004749B5">
            <w:pPr>
              <w:pStyle w:val="Standard"/>
            </w:pPr>
            <w:r>
              <w:t xml:space="preserve">CARACTERÍSTICAS PERSONALES </w:t>
            </w:r>
            <w:r>
              <w:tab/>
            </w:r>
            <w:r>
              <w:br/>
            </w:r>
            <w:r>
              <w:t xml:space="preserve">CIRCUNSTANCIAS SOCIALES </w:t>
            </w:r>
            <w:r>
              <w:tab/>
            </w:r>
            <w:r>
              <w:br/>
            </w:r>
            <w:r>
              <w:t xml:space="preserve">ACADÉMICOS Y PROFESÍONALES </w:t>
            </w:r>
            <w:r>
              <w:tab/>
            </w:r>
            <w:r>
              <w:br/>
            </w:r>
            <w:r>
              <w:t>DETALLES DEL EMPLEO</w:t>
            </w:r>
          </w:p>
          <w:p w14:paraId="2A42F77A" w14:textId="77777777" w:rsidR="006F678B" w:rsidRDefault="006F678B">
            <w:pPr>
              <w:pStyle w:val="Standard"/>
            </w:pPr>
          </w:p>
          <w:p w14:paraId="661CCEC5" w14:textId="77777777" w:rsidR="006F678B" w:rsidRDefault="006F678B">
            <w:pPr>
              <w:pStyle w:val="Standard"/>
            </w:pPr>
          </w:p>
        </w:tc>
      </w:tr>
      <w:tr w:rsidR="006F678B" w14:paraId="7106904C"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6B8D0C0E" w14:textId="77777777" w:rsidR="006F678B" w:rsidRDefault="004749B5">
            <w:pPr>
              <w:pStyle w:val="Standard"/>
              <w:jc w:val="left"/>
              <w:rPr>
                <w:b/>
                <w:bCs/>
                <w:color w:val="0084D1"/>
              </w:rPr>
            </w:pPr>
            <w:r>
              <w:rPr>
                <w:b/>
                <w:bCs/>
                <w:color w:val="0084D1"/>
              </w:rPr>
              <w:lastRenderedPageBreak/>
              <w:t>VIII Legitimidad (base jurídica) del tratamiento:</w:t>
            </w:r>
          </w:p>
          <w:p w14:paraId="1D146E8C"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33E1B545" w14:textId="77777777" w:rsidR="006F678B" w:rsidRDefault="004749B5">
            <w:pPr>
              <w:pStyle w:val="Standard"/>
            </w:pPr>
            <w:r>
              <w:t>-Consentimiento del interesado: Sí</w:t>
            </w:r>
          </w:p>
          <w:p w14:paraId="74F3EBAF" w14:textId="77777777" w:rsidR="006F678B" w:rsidRDefault="004749B5">
            <w:pPr>
              <w:pStyle w:val="Standard"/>
            </w:pPr>
            <w:r>
              <w:t xml:space="preserve">-Datos </w:t>
            </w:r>
            <w:r>
              <w:t>necesarios ejecución contrato: No</w:t>
            </w:r>
          </w:p>
          <w:p w14:paraId="4CA58DB0" w14:textId="77777777" w:rsidR="006F678B" w:rsidRDefault="004749B5">
            <w:pPr>
              <w:pStyle w:val="Standard"/>
            </w:pPr>
            <w:r>
              <w:t>-Cumplimiento obligación legal: Sí</w:t>
            </w:r>
          </w:p>
          <w:p w14:paraId="06396F2F" w14:textId="77777777" w:rsidR="006F678B" w:rsidRDefault="004749B5">
            <w:pPr>
              <w:pStyle w:val="Standard"/>
            </w:pPr>
            <w:r>
              <w:t>Ley 7/2007, de 13 de abril, Canaria de Juventud</w:t>
            </w:r>
          </w:p>
          <w:p w14:paraId="646B142C" w14:textId="77777777" w:rsidR="006F678B" w:rsidRDefault="004749B5">
            <w:pPr>
              <w:pStyle w:val="Standard"/>
            </w:pPr>
            <w:r>
              <w:t>-Proteger intereses vitales: No</w:t>
            </w:r>
          </w:p>
          <w:p w14:paraId="7AF1BB5D" w14:textId="77777777" w:rsidR="006F678B" w:rsidRDefault="004749B5">
            <w:pPr>
              <w:pStyle w:val="Standard"/>
            </w:pPr>
            <w:r>
              <w:t>-Misión, intereses o poderes públicos: No</w:t>
            </w:r>
          </w:p>
          <w:p w14:paraId="26ADE7C2" w14:textId="77777777" w:rsidR="006F678B" w:rsidRDefault="006F678B">
            <w:pPr>
              <w:pStyle w:val="Standard"/>
            </w:pPr>
          </w:p>
          <w:p w14:paraId="78A0B273" w14:textId="77777777" w:rsidR="006F678B" w:rsidRDefault="004749B5">
            <w:pPr>
              <w:pStyle w:val="Standard"/>
            </w:pPr>
            <w:r>
              <w:t>-Interés legítimo del Responsable: No</w:t>
            </w:r>
          </w:p>
          <w:p w14:paraId="47EACFBA" w14:textId="77777777" w:rsidR="006F678B" w:rsidRDefault="006F678B">
            <w:pPr>
              <w:pStyle w:val="Standard"/>
            </w:pPr>
          </w:p>
          <w:p w14:paraId="162FE66B" w14:textId="77777777" w:rsidR="006F678B" w:rsidRDefault="004749B5">
            <w:pPr>
              <w:pStyle w:val="Standard"/>
            </w:pPr>
            <w:r>
              <w:t>-Consentimiento explícito</w:t>
            </w:r>
            <w:r>
              <w:t xml:space="preserve"> (en relación a datos de categorías especiales): No</w:t>
            </w:r>
          </w:p>
          <w:p w14:paraId="46A7542A" w14:textId="77777777" w:rsidR="006F678B" w:rsidRDefault="004749B5">
            <w:pPr>
              <w:pStyle w:val="Standard"/>
            </w:pPr>
            <w:r>
              <w:t>-Obligación derecho laboral (en relación a datos de categorías especiales): No</w:t>
            </w:r>
          </w:p>
          <w:p w14:paraId="1C549911" w14:textId="77777777" w:rsidR="006F678B" w:rsidRDefault="004749B5">
            <w:pPr>
              <w:pStyle w:val="Standard"/>
            </w:pPr>
            <w:r>
              <w:t>-Proteger intereses vitales de una persona no capacitada para consentir (en relación a datos de categorías especiales): No</w:t>
            </w:r>
          </w:p>
          <w:p w14:paraId="7480D16D" w14:textId="77777777" w:rsidR="006F678B" w:rsidRDefault="004749B5">
            <w:pPr>
              <w:pStyle w:val="Standard"/>
            </w:pPr>
            <w:r>
              <w:t>-M</w:t>
            </w:r>
            <w:r>
              <w:t>iembros entidad sin ánimo de lucro (en relación a datos de categorías especiales): No</w:t>
            </w:r>
          </w:p>
          <w:p w14:paraId="0CEF41E7" w14:textId="77777777" w:rsidR="006F678B" w:rsidRDefault="004749B5">
            <w:pPr>
              <w:pStyle w:val="Standard"/>
            </w:pPr>
            <w:r>
              <w:t>-Datos hechos públicos por interesado (en relación a datos de categorías especiales): No</w:t>
            </w:r>
          </w:p>
          <w:p w14:paraId="51C005C5" w14:textId="77777777" w:rsidR="006F678B" w:rsidRDefault="004749B5">
            <w:pPr>
              <w:pStyle w:val="Standard"/>
            </w:pPr>
            <w:r>
              <w:t>-Ejercicio defensa o tribunales (en relación a datos de categorías especiales): N</w:t>
            </w:r>
            <w:r>
              <w:t>o</w:t>
            </w:r>
          </w:p>
          <w:p w14:paraId="4EAA4203" w14:textId="77777777" w:rsidR="006F678B" w:rsidRDefault="004749B5">
            <w:pPr>
              <w:pStyle w:val="Standard"/>
            </w:pPr>
            <w:r>
              <w:t>-Interés público esencial (en relación a datos de categorías especiales): No</w:t>
            </w:r>
          </w:p>
          <w:p w14:paraId="74B3590F" w14:textId="77777777" w:rsidR="006F678B" w:rsidRDefault="004749B5">
            <w:pPr>
              <w:pStyle w:val="Standard"/>
            </w:pPr>
            <w:r>
              <w:t>-Medicina preventiva, laboral o servicios sanitarios (en relación a datos de categorías especiales): No</w:t>
            </w:r>
          </w:p>
          <w:p w14:paraId="1F6C8AD7" w14:textId="77777777" w:rsidR="006F678B" w:rsidRDefault="004749B5">
            <w:pPr>
              <w:pStyle w:val="Standard"/>
            </w:pPr>
            <w:r>
              <w:t xml:space="preserve">-Razones de salud pública (en relación a datos de categorías </w:t>
            </w:r>
            <w:r>
              <w:t>especiales): No</w:t>
            </w:r>
          </w:p>
          <w:p w14:paraId="22170D49" w14:textId="77777777" w:rsidR="006F678B" w:rsidRDefault="004749B5">
            <w:pPr>
              <w:pStyle w:val="Standard"/>
            </w:pPr>
            <w:r>
              <w:t>-Archivo investigación o estadística en interés público (en relación a datos de categorías especiales): No</w:t>
            </w:r>
          </w:p>
          <w:p w14:paraId="69655F51" w14:textId="77777777" w:rsidR="006F678B" w:rsidRDefault="006F678B">
            <w:pPr>
              <w:pStyle w:val="Standard"/>
            </w:pPr>
          </w:p>
        </w:tc>
      </w:tr>
      <w:tr w:rsidR="006F678B" w14:paraId="19326B2E"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23DAA6B4" w14:textId="77777777" w:rsidR="006F678B" w:rsidRDefault="004749B5">
            <w:pPr>
              <w:pStyle w:val="Standard"/>
              <w:jc w:val="left"/>
              <w:rPr>
                <w:b/>
                <w:bCs/>
                <w:color w:val="0084D1"/>
              </w:rPr>
            </w:pPr>
            <w:r>
              <w:rPr>
                <w:b/>
                <w:bCs/>
                <w:color w:val="0084D1"/>
              </w:rPr>
              <w:t>IX Destinatarios de la información:</w:t>
            </w:r>
          </w:p>
        </w:tc>
        <w:tc>
          <w:tcPr>
            <w:tcW w:w="7358" w:type="dxa"/>
            <w:shd w:val="clear" w:color="auto" w:fill="auto"/>
            <w:tcMar>
              <w:top w:w="0" w:type="dxa"/>
              <w:left w:w="108" w:type="dxa"/>
              <w:bottom w:w="0" w:type="dxa"/>
              <w:right w:w="108" w:type="dxa"/>
            </w:tcMar>
          </w:tcPr>
          <w:p w14:paraId="1639FADF" w14:textId="77777777" w:rsidR="006F678B" w:rsidRDefault="004749B5">
            <w:pPr>
              <w:pStyle w:val="Standard"/>
            </w:pPr>
            <w:r>
              <w:t>No hay</w:t>
            </w:r>
          </w:p>
          <w:p w14:paraId="4959E852" w14:textId="77777777" w:rsidR="006F678B" w:rsidRDefault="006F678B">
            <w:pPr>
              <w:pStyle w:val="Standard"/>
            </w:pPr>
          </w:p>
        </w:tc>
      </w:tr>
      <w:tr w:rsidR="006F678B" w14:paraId="30A6E7ED"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3E4691F0" w14:textId="77777777" w:rsidR="006F678B" w:rsidRDefault="004749B5">
            <w:pPr>
              <w:pStyle w:val="Standard"/>
              <w:jc w:val="left"/>
              <w:rPr>
                <w:b/>
                <w:bCs/>
                <w:color w:val="0084D1"/>
              </w:rPr>
            </w:pPr>
            <w:r>
              <w:rPr>
                <w:b/>
                <w:bCs/>
                <w:color w:val="0084D1"/>
              </w:rPr>
              <w:t>X Transferencias internacionales:</w:t>
            </w:r>
          </w:p>
          <w:p w14:paraId="34596FF1"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66283C87" w14:textId="77777777" w:rsidR="006F678B" w:rsidRDefault="004749B5">
            <w:pPr>
              <w:pStyle w:val="Standard"/>
            </w:pPr>
            <w:r>
              <w:t xml:space="preserve">No se realizarán transferencias internacionales de </w:t>
            </w:r>
            <w:r>
              <w:t>datos</w:t>
            </w:r>
          </w:p>
        </w:tc>
      </w:tr>
      <w:tr w:rsidR="006F678B" w14:paraId="295BEA0B"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0E1C439F" w14:textId="77777777" w:rsidR="006F678B" w:rsidRDefault="004749B5">
            <w:pPr>
              <w:pStyle w:val="Standard"/>
              <w:jc w:val="left"/>
              <w:rPr>
                <w:b/>
                <w:bCs/>
                <w:color w:val="0084D1"/>
              </w:rPr>
            </w:pPr>
            <w:r>
              <w:rPr>
                <w:b/>
                <w:bCs/>
                <w:color w:val="0084D1"/>
              </w:rPr>
              <w:t>XI Plazos de conservación de datos:</w:t>
            </w:r>
          </w:p>
        </w:tc>
        <w:tc>
          <w:tcPr>
            <w:tcW w:w="7358" w:type="dxa"/>
            <w:shd w:val="clear" w:color="auto" w:fill="auto"/>
            <w:tcMar>
              <w:top w:w="0" w:type="dxa"/>
              <w:left w:w="108" w:type="dxa"/>
              <w:bottom w:w="0" w:type="dxa"/>
              <w:right w:w="108" w:type="dxa"/>
            </w:tcMar>
          </w:tcPr>
          <w:p w14:paraId="6D5ADA0A" w14:textId="77777777" w:rsidR="006F678B" w:rsidRDefault="006F678B">
            <w:pPr>
              <w:pStyle w:val="Standard"/>
            </w:pPr>
          </w:p>
          <w:p w14:paraId="516BA313" w14:textId="77777777" w:rsidR="006F678B" w:rsidRDefault="004749B5">
            <w:pPr>
              <w:pStyle w:val="Standard"/>
            </w:pPr>
            <w:r>
              <w:t>Indefinido</w:t>
            </w:r>
          </w:p>
        </w:tc>
      </w:tr>
      <w:tr w:rsidR="006F678B" w14:paraId="6702C147"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462E6F2E" w14:textId="77777777" w:rsidR="006F678B" w:rsidRDefault="004749B5">
            <w:pPr>
              <w:pStyle w:val="Standard"/>
              <w:jc w:val="left"/>
              <w:rPr>
                <w:b/>
                <w:bCs/>
                <w:color w:val="0084D1"/>
              </w:rPr>
            </w:pPr>
            <w:r>
              <w:rPr>
                <w:b/>
                <w:bCs/>
                <w:color w:val="0084D1"/>
              </w:rPr>
              <w:t>XII Descripción general de medidas técnicas y organizativas de seguridad:</w:t>
            </w:r>
          </w:p>
          <w:p w14:paraId="7E6C009D"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10607D20" w14:textId="77777777" w:rsidR="006F678B" w:rsidRDefault="006F678B">
            <w:pPr>
              <w:pStyle w:val="Standard"/>
            </w:pPr>
          </w:p>
          <w:p w14:paraId="60ACF24A" w14:textId="77777777" w:rsidR="006F678B" w:rsidRDefault="006F678B">
            <w:pPr>
              <w:pStyle w:val="Standard"/>
            </w:pPr>
          </w:p>
          <w:p w14:paraId="65D7ED87" w14:textId="77777777" w:rsidR="006F678B" w:rsidRDefault="004749B5">
            <w:pPr>
              <w:pStyle w:val="Standard"/>
            </w:pPr>
            <w:r>
              <w:t>Documento de seguridad, Funciones y obligaciones del personal,</w:t>
            </w:r>
          </w:p>
          <w:p w14:paraId="27C03C6B" w14:textId="77777777" w:rsidR="006F678B" w:rsidRDefault="004749B5">
            <w:pPr>
              <w:pStyle w:val="Standard"/>
            </w:pPr>
            <w:r>
              <w:t xml:space="preserve">Control de accesos, Control de acceso físico, </w:t>
            </w:r>
            <w:r>
              <w:t>Identificación y</w:t>
            </w:r>
          </w:p>
          <w:p w14:paraId="14DAAFB0" w14:textId="77777777" w:rsidR="006F678B" w:rsidRDefault="004749B5">
            <w:pPr>
              <w:pStyle w:val="Standard"/>
            </w:pPr>
            <w:r>
              <w:t>autenticación, Registro de incidencias, Distribución de soportes,</w:t>
            </w:r>
          </w:p>
          <w:p w14:paraId="2492AC1C" w14:textId="77777777" w:rsidR="006F678B" w:rsidRDefault="004749B5">
            <w:pPr>
              <w:pStyle w:val="Standard"/>
            </w:pPr>
            <w:r>
              <w:t>Seguridad de telecomunicaciones, Correos electrónicos, Dispositivos de almacenamiento, Criterios de archivo, Copias o reproducciones,</w:t>
            </w:r>
          </w:p>
          <w:p w14:paraId="29E1785A" w14:textId="77777777" w:rsidR="006F678B" w:rsidRDefault="004749B5">
            <w:pPr>
              <w:pStyle w:val="Standard"/>
            </w:pPr>
            <w:r>
              <w:t>Borrado o destrucción de soportes</w:t>
            </w:r>
          </w:p>
          <w:p w14:paraId="49D2E7CA" w14:textId="77777777" w:rsidR="006F678B" w:rsidRDefault="006F678B">
            <w:pPr>
              <w:pStyle w:val="Standard"/>
            </w:pPr>
          </w:p>
          <w:p w14:paraId="3B131B15" w14:textId="77777777" w:rsidR="006F678B" w:rsidRDefault="006F678B">
            <w:pPr>
              <w:pStyle w:val="Standard"/>
            </w:pPr>
          </w:p>
        </w:tc>
      </w:tr>
      <w:tr w:rsidR="006F678B" w14:paraId="401DA475"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6FBDBA06" w14:textId="77777777" w:rsidR="006F678B" w:rsidRDefault="004749B5">
            <w:pPr>
              <w:pStyle w:val="Standard"/>
              <w:jc w:val="left"/>
              <w:rPr>
                <w:b/>
                <w:bCs/>
                <w:color w:val="0084D1"/>
              </w:rPr>
            </w:pPr>
            <w:r>
              <w:rPr>
                <w:b/>
                <w:bCs/>
                <w:color w:val="0084D1"/>
              </w:rPr>
              <w:lastRenderedPageBreak/>
              <w:t>XI</w:t>
            </w:r>
            <w:r>
              <w:rPr>
                <w:b/>
                <w:bCs/>
                <w:color w:val="0084D1"/>
              </w:rPr>
              <w:t>II Procedimiento para ejercitar los derechos:</w:t>
            </w:r>
          </w:p>
          <w:p w14:paraId="5C967456"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12F9E056" w14:textId="77777777" w:rsidR="006F678B" w:rsidRDefault="004749B5">
            <w:pPr>
              <w:pStyle w:val="Standard"/>
            </w:pPr>
            <w:r>
              <w:t>Pueden existir diferentes canales (email, correo postal, presencial, etc.) y se detallan en las diferentes cláusulas de información, así como en el procedimiento de gestión de derechos, en el que también se di</w:t>
            </w:r>
            <w:r>
              <w:t xml:space="preserve">spone de formularios de ejercicio de derechos para facilitar a los interesados.  </w:t>
            </w:r>
          </w:p>
          <w:p w14:paraId="171FF599" w14:textId="77777777" w:rsidR="006F678B" w:rsidRDefault="006F678B">
            <w:pPr>
              <w:pStyle w:val="Standard"/>
            </w:pPr>
          </w:p>
        </w:tc>
      </w:tr>
    </w:tbl>
    <w:p w14:paraId="4C3AE6FB" w14:textId="77777777" w:rsidR="006F678B" w:rsidRDefault="006F678B">
      <w:pPr>
        <w:pStyle w:val="Standard"/>
      </w:pPr>
    </w:p>
    <w:p w14:paraId="0ABC1A28" w14:textId="77777777" w:rsidR="006F678B" w:rsidRDefault="004749B5">
      <w:pPr>
        <w:pStyle w:val="Ttulo2"/>
      </w:pPr>
      <w:r>
        <w:t>2.3.</w:t>
      </w:r>
      <w:bookmarkStart w:id="25" w:name="_Toc523489860"/>
      <w:bookmarkStart w:id="26" w:name="_Toc523736366"/>
      <w:r>
        <w:t>UNIDAD TÉCNICA CEMELPA:</w:t>
      </w:r>
      <w:bookmarkEnd w:id="25"/>
      <w:bookmarkEnd w:id="26"/>
    </w:p>
    <w:p w14:paraId="6D442461" w14:textId="77777777" w:rsidR="006F678B" w:rsidRDefault="006F678B">
      <w:pPr>
        <w:pStyle w:val="Standard"/>
      </w:pPr>
    </w:p>
    <w:tbl>
      <w:tblPr>
        <w:tblW w:w="5000" w:type="pct"/>
        <w:jc w:val="center"/>
        <w:tblLayout w:type="fixed"/>
        <w:tblCellMar>
          <w:left w:w="10" w:type="dxa"/>
          <w:right w:w="10" w:type="dxa"/>
        </w:tblCellMar>
        <w:tblLook w:val="0000" w:firstRow="0" w:lastRow="0" w:firstColumn="0" w:lastColumn="0" w:noHBand="0" w:noVBand="0"/>
      </w:tblPr>
      <w:tblGrid>
        <w:gridCol w:w="2280"/>
        <w:gridCol w:w="7358"/>
      </w:tblGrid>
      <w:tr w:rsidR="006F678B" w14:paraId="78902154" w14:textId="77777777">
        <w:tblPrEx>
          <w:tblCellMar>
            <w:top w:w="0" w:type="dxa"/>
            <w:bottom w:w="0" w:type="dxa"/>
          </w:tblCellMar>
        </w:tblPrEx>
        <w:trPr>
          <w:trHeight w:val="308"/>
          <w:jc w:val="center"/>
        </w:trPr>
        <w:tc>
          <w:tcPr>
            <w:tcW w:w="2280" w:type="dxa"/>
            <w:shd w:val="clear" w:color="auto" w:fill="D9D9D9"/>
            <w:tcMar>
              <w:top w:w="0" w:type="dxa"/>
              <w:left w:w="108" w:type="dxa"/>
              <w:bottom w:w="0" w:type="dxa"/>
              <w:right w:w="108" w:type="dxa"/>
            </w:tcMar>
          </w:tcPr>
          <w:p w14:paraId="6A3491C0" w14:textId="77777777" w:rsidR="006F678B" w:rsidRDefault="004749B5">
            <w:pPr>
              <w:pStyle w:val="Standard"/>
            </w:pPr>
            <w:r>
              <w:t>Tratamiento:</w:t>
            </w:r>
          </w:p>
        </w:tc>
        <w:tc>
          <w:tcPr>
            <w:tcW w:w="7358" w:type="dxa"/>
            <w:shd w:val="clear" w:color="auto" w:fill="D9D9D9"/>
            <w:tcMar>
              <w:top w:w="0" w:type="dxa"/>
              <w:left w:w="108" w:type="dxa"/>
              <w:bottom w:w="0" w:type="dxa"/>
              <w:right w:w="108" w:type="dxa"/>
            </w:tcMar>
          </w:tcPr>
          <w:p w14:paraId="7DC85DF8" w14:textId="77777777" w:rsidR="006F678B" w:rsidRDefault="004749B5">
            <w:pPr>
              <w:pStyle w:val="Ttulo3"/>
            </w:pPr>
            <w:r>
              <w:t xml:space="preserve">2.3.1 </w:t>
            </w:r>
            <w:bookmarkStart w:id="27" w:name="_Toc523489861"/>
            <w:bookmarkStart w:id="28" w:name="_Toc523736367"/>
            <w:r>
              <w:t>EMERGENCIAS 092</w:t>
            </w:r>
            <w:bookmarkEnd w:id="27"/>
            <w:bookmarkEnd w:id="28"/>
          </w:p>
          <w:p w14:paraId="0AC9F087" w14:textId="77777777" w:rsidR="006F678B" w:rsidRDefault="004749B5">
            <w:pPr>
              <w:pStyle w:val="Standard"/>
            </w:pPr>
            <w:r>
              <w:t xml:space="preserve">GESTIONAR LAS LLAMADAS QUE SE REALIZAN AL CENTRO DE EMERGENCIAS Y ACTIVACIÓN DE LOS PROTOCOLOS </w:t>
            </w:r>
            <w:r>
              <w:t>NECESARIOS</w:t>
            </w:r>
          </w:p>
          <w:p w14:paraId="001D2138" w14:textId="77777777" w:rsidR="006F678B" w:rsidRDefault="004749B5">
            <w:pPr>
              <w:pStyle w:val="Standard"/>
            </w:pPr>
            <w:r>
              <w:t>UNIDAD TÉCNICA: CEMELPA</w:t>
            </w:r>
          </w:p>
        </w:tc>
      </w:tr>
      <w:tr w:rsidR="006F678B" w14:paraId="7A039000" w14:textId="77777777">
        <w:tblPrEx>
          <w:tblCellMar>
            <w:top w:w="0" w:type="dxa"/>
            <w:bottom w:w="0" w:type="dxa"/>
          </w:tblCellMar>
        </w:tblPrEx>
        <w:trPr>
          <w:trHeight w:val="225"/>
          <w:jc w:val="center"/>
        </w:trPr>
        <w:tc>
          <w:tcPr>
            <w:tcW w:w="2280" w:type="dxa"/>
            <w:shd w:val="clear" w:color="auto" w:fill="auto"/>
            <w:tcMar>
              <w:top w:w="0" w:type="dxa"/>
              <w:left w:w="108" w:type="dxa"/>
              <w:bottom w:w="0" w:type="dxa"/>
              <w:right w:w="108" w:type="dxa"/>
            </w:tcMar>
          </w:tcPr>
          <w:p w14:paraId="4C5B985D" w14:textId="77777777" w:rsidR="006F678B" w:rsidRDefault="004749B5">
            <w:pPr>
              <w:pStyle w:val="Standard"/>
              <w:jc w:val="left"/>
              <w:rPr>
                <w:b/>
                <w:bCs/>
                <w:color w:val="0084D1"/>
              </w:rPr>
            </w:pPr>
            <w:r>
              <w:rPr>
                <w:b/>
                <w:bCs/>
                <w:color w:val="0084D1"/>
              </w:rPr>
              <w:t>I Responsables del tratamiento:</w:t>
            </w:r>
          </w:p>
          <w:p w14:paraId="70F111F5"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6B4ACC9A" w14:textId="77777777" w:rsidR="006F678B" w:rsidRDefault="004749B5">
            <w:pPr>
              <w:pStyle w:val="Standard"/>
              <w:rPr>
                <w:lang w:val="en-US"/>
              </w:rPr>
            </w:pPr>
            <w:r>
              <w:rPr>
                <w:lang w:val="en-US"/>
              </w:rPr>
              <w:t>AYUNTAMIENTO DE LAS PALMAS DE GRAN CANARIA</w:t>
            </w:r>
          </w:p>
          <w:p w14:paraId="2F981FAA" w14:textId="77777777" w:rsidR="006F678B" w:rsidRDefault="006F678B">
            <w:pPr>
              <w:pStyle w:val="Standard"/>
              <w:rPr>
                <w:lang w:val="en-US"/>
              </w:rPr>
            </w:pPr>
          </w:p>
        </w:tc>
      </w:tr>
      <w:tr w:rsidR="006F678B" w14:paraId="3BBF7BCA" w14:textId="77777777">
        <w:tblPrEx>
          <w:tblCellMar>
            <w:top w:w="0" w:type="dxa"/>
            <w:bottom w:w="0" w:type="dxa"/>
          </w:tblCellMar>
        </w:tblPrEx>
        <w:trPr>
          <w:trHeight w:val="225"/>
          <w:jc w:val="center"/>
        </w:trPr>
        <w:tc>
          <w:tcPr>
            <w:tcW w:w="2280" w:type="dxa"/>
            <w:shd w:val="clear" w:color="auto" w:fill="auto"/>
            <w:tcMar>
              <w:top w:w="0" w:type="dxa"/>
              <w:left w:w="108" w:type="dxa"/>
              <w:bottom w:w="0" w:type="dxa"/>
              <w:right w:w="108" w:type="dxa"/>
            </w:tcMar>
          </w:tcPr>
          <w:p w14:paraId="75B848A2" w14:textId="77777777" w:rsidR="006F678B" w:rsidRDefault="004749B5">
            <w:pPr>
              <w:pStyle w:val="Standard"/>
              <w:jc w:val="left"/>
              <w:rPr>
                <w:b/>
                <w:bCs/>
                <w:color w:val="0084D1"/>
              </w:rPr>
            </w:pPr>
            <w:r>
              <w:rPr>
                <w:b/>
                <w:bCs/>
                <w:color w:val="0084D1"/>
              </w:rPr>
              <w:t>II Titularidad:</w:t>
            </w:r>
          </w:p>
          <w:p w14:paraId="39C759C6"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2FCBE290" w14:textId="77777777" w:rsidR="006F678B" w:rsidRDefault="004749B5">
            <w:pPr>
              <w:pStyle w:val="Standard"/>
              <w:rPr>
                <w:lang w:val="en-US"/>
              </w:rPr>
            </w:pPr>
            <w:r>
              <w:rPr>
                <w:lang w:val="en-US"/>
              </w:rPr>
              <w:t>Pública</w:t>
            </w:r>
          </w:p>
        </w:tc>
      </w:tr>
      <w:tr w:rsidR="006F678B" w14:paraId="1D45656C" w14:textId="77777777">
        <w:tblPrEx>
          <w:tblCellMar>
            <w:top w:w="0" w:type="dxa"/>
            <w:bottom w:w="0" w:type="dxa"/>
          </w:tblCellMar>
        </w:tblPrEx>
        <w:trPr>
          <w:trHeight w:val="225"/>
          <w:jc w:val="center"/>
        </w:trPr>
        <w:tc>
          <w:tcPr>
            <w:tcW w:w="2280" w:type="dxa"/>
            <w:shd w:val="clear" w:color="auto" w:fill="auto"/>
            <w:tcMar>
              <w:top w:w="0" w:type="dxa"/>
              <w:left w:w="108" w:type="dxa"/>
              <w:bottom w:w="0" w:type="dxa"/>
              <w:right w:w="108" w:type="dxa"/>
            </w:tcMar>
          </w:tcPr>
          <w:p w14:paraId="3BFCC72E" w14:textId="77777777" w:rsidR="006F678B" w:rsidRDefault="004749B5">
            <w:pPr>
              <w:pStyle w:val="Standard"/>
              <w:jc w:val="left"/>
              <w:rPr>
                <w:b/>
                <w:bCs/>
                <w:color w:val="0084D1"/>
              </w:rPr>
            </w:pPr>
            <w:r>
              <w:rPr>
                <w:b/>
                <w:bCs/>
                <w:color w:val="0084D1"/>
              </w:rPr>
              <w:t>III Categorías interesados:</w:t>
            </w:r>
          </w:p>
        </w:tc>
        <w:tc>
          <w:tcPr>
            <w:tcW w:w="7358" w:type="dxa"/>
            <w:shd w:val="clear" w:color="auto" w:fill="auto"/>
            <w:tcMar>
              <w:top w:w="0" w:type="dxa"/>
              <w:left w:w="108" w:type="dxa"/>
              <w:bottom w:w="0" w:type="dxa"/>
              <w:right w:w="108" w:type="dxa"/>
            </w:tcMar>
          </w:tcPr>
          <w:p w14:paraId="6B71FE88" w14:textId="77777777" w:rsidR="006F678B" w:rsidRDefault="004749B5">
            <w:pPr>
              <w:pStyle w:val="Standard"/>
            </w:pPr>
            <w:r>
              <w:t>BENEFICIARIOS</w:t>
            </w:r>
          </w:p>
          <w:p w14:paraId="0F3EAAE9" w14:textId="77777777" w:rsidR="006F678B" w:rsidRDefault="006F678B">
            <w:pPr>
              <w:pStyle w:val="Standard"/>
            </w:pPr>
          </w:p>
          <w:p w14:paraId="722F57BA" w14:textId="77777777" w:rsidR="006F678B" w:rsidRDefault="006F678B">
            <w:pPr>
              <w:pStyle w:val="Standard"/>
            </w:pPr>
          </w:p>
        </w:tc>
      </w:tr>
      <w:tr w:rsidR="006F678B" w14:paraId="28D538B7" w14:textId="77777777">
        <w:tblPrEx>
          <w:tblCellMar>
            <w:top w:w="0" w:type="dxa"/>
            <w:bottom w:w="0" w:type="dxa"/>
          </w:tblCellMar>
        </w:tblPrEx>
        <w:trPr>
          <w:trHeight w:val="77"/>
          <w:jc w:val="center"/>
        </w:trPr>
        <w:tc>
          <w:tcPr>
            <w:tcW w:w="2280" w:type="dxa"/>
            <w:shd w:val="clear" w:color="auto" w:fill="auto"/>
            <w:tcMar>
              <w:top w:w="0" w:type="dxa"/>
              <w:left w:w="108" w:type="dxa"/>
              <w:bottom w:w="0" w:type="dxa"/>
              <w:right w:w="108" w:type="dxa"/>
            </w:tcMar>
          </w:tcPr>
          <w:p w14:paraId="0A50949D" w14:textId="77777777" w:rsidR="006F678B" w:rsidRDefault="004749B5">
            <w:pPr>
              <w:pStyle w:val="Standard"/>
              <w:jc w:val="left"/>
              <w:rPr>
                <w:b/>
                <w:bCs/>
                <w:color w:val="0084D1"/>
              </w:rPr>
            </w:pPr>
            <w:r>
              <w:rPr>
                <w:b/>
                <w:bCs/>
                <w:color w:val="0084D1"/>
              </w:rPr>
              <w:t>IV Fines del tratamiento:</w:t>
            </w:r>
          </w:p>
        </w:tc>
        <w:tc>
          <w:tcPr>
            <w:tcW w:w="7358" w:type="dxa"/>
            <w:shd w:val="clear" w:color="auto" w:fill="auto"/>
            <w:tcMar>
              <w:top w:w="0" w:type="dxa"/>
              <w:left w:w="108" w:type="dxa"/>
              <w:bottom w:w="0" w:type="dxa"/>
              <w:right w:w="108" w:type="dxa"/>
            </w:tcMar>
          </w:tcPr>
          <w:p w14:paraId="5061FD3D" w14:textId="77777777" w:rsidR="006F678B" w:rsidRDefault="004749B5">
            <w:pPr>
              <w:pStyle w:val="Standard"/>
            </w:pPr>
            <w:r>
              <w:t xml:space="preserve">ACTUACIONES DE FUERZAS Y CUERPOS DE </w:t>
            </w:r>
            <w:r>
              <w:t>SEGURIDAD CON FINES POLICIALES</w:t>
            </w:r>
            <w:r>
              <w:tab/>
            </w:r>
            <w:r>
              <w:br/>
            </w:r>
            <w:r>
              <w:t>SEGURIDAD PÚBLICA Y DEFENSA</w:t>
            </w:r>
          </w:p>
          <w:p w14:paraId="5A3CDB75" w14:textId="77777777" w:rsidR="006F678B" w:rsidRDefault="004749B5">
            <w:pPr>
              <w:pStyle w:val="Standard"/>
            </w:pPr>
            <w:r>
              <w:t>EMERGENCIAS</w:t>
            </w:r>
          </w:p>
          <w:p w14:paraId="6BBC1096" w14:textId="77777777" w:rsidR="006F678B" w:rsidRDefault="006F678B">
            <w:pPr>
              <w:pStyle w:val="Standard"/>
            </w:pPr>
          </w:p>
        </w:tc>
      </w:tr>
      <w:tr w:rsidR="006F678B" w14:paraId="73464FA9" w14:textId="77777777">
        <w:tblPrEx>
          <w:tblCellMar>
            <w:top w:w="0" w:type="dxa"/>
            <w:bottom w:w="0" w:type="dxa"/>
          </w:tblCellMar>
        </w:tblPrEx>
        <w:trPr>
          <w:trHeight w:val="77"/>
          <w:jc w:val="center"/>
        </w:trPr>
        <w:tc>
          <w:tcPr>
            <w:tcW w:w="2280" w:type="dxa"/>
            <w:shd w:val="clear" w:color="auto" w:fill="auto"/>
            <w:tcMar>
              <w:top w:w="0" w:type="dxa"/>
              <w:left w:w="108" w:type="dxa"/>
              <w:bottom w:w="0" w:type="dxa"/>
              <w:right w:w="108" w:type="dxa"/>
            </w:tcMar>
          </w:tcPr>
          <w:p w14:paraId="16ED7F74" w14:textId="77777777" w:rsidR="006F678B" w:rsidRDefault="004749B5">
            <w:pPr>
              <w:pStyle w:val="Standard"/>
              <w:jc w:val="left"/>
              <w:rPr>
                <w:b/>
                <w:bCs/>
                <w:color w:val="0084D1"/>
              </w:rPr>
            </w:pPr>
            <w:r>
              <w:rPr>
                <w:b/>
                <w:bCs/>
                <w:color w:val="0084D1"/>
              </w:rPr>
              <w:t>V Sistema de tratamiento:</w:t>
            </w:r>
          </w:p>
          <w:p w14:paraId="303F36BF"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0423FA4F" w14:textId="77777777" w:rsidR="006F678B" w:rsidRDefault="004749B5">
            <w:pPr>
              <w:pStyle w:val="Standard"/>
            </w:pPr>
            <w:r>
              <w:t>AUTOMATIZADO</w:t>
            </w:r>
          </w:p>
        </w:tc>
      </w:tr>
      <w:tr w:rsidR="006F678B" w14:paraId="3CB2F770"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6B6AF19D" w14:textId="77777777" w:rsidR="006F678B" w:rsidRDefault="004749B5">
            <w:pPr>
              <w:pStyle w:val="Standard"/>
              <w:jc w:val="left"/>
              <w:rPr>
                <w:b/>
                <w:bCs/>
                <w:color w:val="0084D1"/>
              </w:rPr>
            </w:pPr>
            <w:r>
              <w:rPr>
                <w:b/>
                <w:bCs/>
                <w:color w:val="0084D1"/>
              </w:rPr>
              <w:t>VI Origen de los datos:</w:t>
            </w:r>
          </w:p>
        </w:tc>
        <w:tc>
          <w:tcPr>
            <w:tcW w:w="7358" w:type="dxa"/>
            <w:shd w:val="clear" w:color="auto" w:fill="auto"/>
            <w:tcMar>
              <w:top w:w="0" w:type="dxa"/>
              <w:left w:w="108" w:type="dxa"/>
              <w:bottom w:w="0" w:type="dxa"/>
              <w:right w:w="108" w:type="dxa"/>
            </w:tcMar>
          </w:tcPr>
          <w:p w14:paraId="00C4118B" w14:textId="77777777" w:rsidR="006F678B" w:rsidRDefault="004749B5">
            <w:pPr>
              <w:pStyle w:val="Standard"/>
            </w:pPr>
            <w:r>
              <w:t>El propio interesado o su representante legal: Sí</w:t>
            </w:r>
          </w:p>
          <w:p w14:paraId="7CE1BE8F" w14:textId="77777777" w:rsidR="006F678B" w:rsidRDefault="004749B5">
            <w:pPr>
              <w:pStyle w:val="Standard"/>
            </w:pPr>
            <w:r>
              <w:t>Registros públicos: No</w:t>
            </w:r>
          </w:p>
          <w:p w14:paraId="7B587593" w14:textId="77777777" w:rsidR="006F678B" w:rsidRDefault="004749B5">
            <w:pPr>
              <w:pStyle w:val="Standard"/>
            </w:pPr>
            <w:r>
              <w:t>Otras personas físicas: No</w:t>
            </w:r>
          </w:p>
          <w:p w14:paraId="0BA376ED" w14:textId="77777777" w:rsidR="006F678B" w:rsidRDefault="004749B5">
            <w:pPr>
              <w:pStyle w:val="Standard"/>
            </w:pPr>
            <w:r>
              <w:t xml:space="preserve">Entidad </w:t>
            </w:r>
            <w:r>
              <w:t>privada: No</w:t>
            </w:r>
          </w:p>
          <w:p w14:paraId="19161294" w14:textId="77777777" w:rsidR="006F678B" w:rsidRDefault="004749B5">
            <w:pPr>
              <w:pStyle w:val="Standard"/>
            </w:pPr>
            <w:r>
              <w:t>Fuentes accesibles al público: No</w:t>
            </w:r>
          </w:p>
          <w:p w14:paraId="7ED37F3E" w14:textId="77777777" w:rsidR="006F678B" w:rsidRDefault="004749B5">
            <w:pPr>
              <w:pStyle w:val="Standard"/>
            </w:pPr>
            <w:r>
              <w:t>Administración pública: No</w:t>
            </w:r>
          </w:p>
          <w:p w14:paraId="12C578AB" w14:textId="77777777" w:rsidR="006F678B" w:rsidRDefault="006F678B">
            <w:pPr>
              <w:pStyle w:val="Standard"/>
            </w:pPr>
          </w:p>
        </w:tc>
      </w:tr>
      <w:tr w:rsidR="006F678B" w14:paraId="7D959FBB" w14:textId="77777777">
        <w:tblPrEx>
          <w:tblCellMar>
            <w:top w:w="0" w:type="dxa"/>
            <w:bottom w:w="0" w:type="dxa"/>
          </w:tblCellMar>
        </w:tblPrEx>
        <w:trPr>
          <w:trHeight w:val="102"/>
          <w:jc w:val="center"/>
        </w:trPr>
        <w:tc>
          <w:tcPr>
            <w:tcW w:w="2280" w:type="dxa"/>
            <w:shd w:val="clear" w:color="auto" w:fill="auto"/>
            <w:tcMar>
              <w:top w:w="0" w:type="dxa"/>
              <w:left w:w="108" w:type="dxa"/>
              <w:bottom w:w="0" w:type="dxa"/>
              <w:right w:w="108" w:type="dxa"/>
            </w:tcMar>
          </w:tcPr>
          <w:p w14:paraId="38CB49D2" w14:textId="77777777" w:rsidR="006F678B" w:rsidRDefault="004749B5">
            <w:pPr>
              <w:pStyle w:val="Standard"/>
              <w:jc w:val="left"/>
              <w:rPr>
                <w:b/>
                <w:bCs/>
                <w:color w:val="0084D1"/>
              </w:rPr>
            </w:pPr>
            <w:r>
              <w:rPr>
                <w:b/>
                <w:bCs/>
                <w:color w:val="0084D1"/>
              </w:rPr>
              <w:t>VII Categorías de datos personales objeto de tratamiento:</w:t>
            </w:r>
          </w:p>
        </w:tc>
        <w:tc>
          <w:tcPr>
            <w:tcW w:w="7358" w:type="dxa"/>
            <w:shd w:val="clear" w:color="auto" w:fill="auto"/>
            <w:tcMar>
              <w:top w:w="0" w:type="dxa"/>
              <w:left w:w="108" w:type="dxa"/>
              <w:bottom w:w="0" w:type="dxa"/>
              <w:right w:w="108" w:type="dxa"/>
            </w:tcMar>
          </w:tcPr>
          <w:p w14:paraId="69DBD7BA" w14:textId="77777777" w:rsidR="006F678B" w:rsidRDefault="004749B5">
            <w:pPr>
              <w:pStyle w:val="Standard"/>
            </w:pPr>
            <w:r>
              <w:rPr>
                <w:u w:val="single"/>
              </w:rPr>
              <w:t>Datos identificativos</w:t>
            </w:r>
            <w:r>
              <w:t>:</w:t>
            </w:r>
          </w:p>
          <w:p w14:paraId="31EFDDA0" w14:textId="77777777" w:rsidR="006F678B" w:rsidRDefault="004749B5">
            <w:pPr>
              <w:pStyle w:val="Standard"/>
            </w:pPr>
            <w:r>
              <w:t>-DNI-NIF: Sí</w:t>
            </w:r>
          </w:p>
          <w:p w14:paraId="5A1621E8" w14:textId="77777777" w:rsidR="006F678B" w:rsidRDefault="004749B5">
            <w:pPr>
              <w:pStyle w:val="Standard"/>
            </w:pPr>
            <w:r>
              <w:t>-Identificador nacional restringido art. 87: No</w:t>
            </w:r>
          </w:p>
          <w:p w14:paraId="1E1FB8DF" w14:textId="77777777" w:rsidR="006F678B" w:rsidRDefault="004749B5">
            <w:pPr>
              <w:pStyle w:val="Standard"/>
            </w:pPr>
            <w:r>
              <w:t>-Dirección: Sí</w:t>
            </w:r>
          </w:p>
          <w:p w14:paraId="4203F297" w14:textId="77777777" w:rsidR="006F678B" w:rsidRDefault="004749B5">
            <w:pPr>
              <w:pStyle w:val="Standard"/>
            </w:pPr>
            <w:r>
              <w:t>-Imagen: No</w:t>
            </w:r>
          </w:p>
          <w:p w14:paraId="2C7E71CF" w14:textId="77777777" w:rsidR="006F678B" w:rsidRDefault="004749B5">
            <w:pPr>
              <w:pStyle w:val="Standard"/>
            </w:pPr>
            <w:r>
              <w:t>-Número seguridad social: No</w:t>
            </w:r>
          </w:p>
          <w:p w14:paraId="09E0DBB5" w14:textId="77777777" w:rsidR="006F678B" w:rsidRDefault="004749B5">
            <w:pPr>
              <w:pStyle w:val="Standard"/>
            </w:pPr>
            <w:r>
              <w:t>-Teléfono: Sí</w:t>
            </w:r>
          </w:p>
          <w:p w14:paraId="12596980" w14:textId="77777777" w:rsidR="006F678B" w:rsidRDefault="004749B5">
            <w:pPr>
              <w:pStyle w:val="Standard"/>
            </w:pPr>
            <w:r>
              <w:t>-Firma manual o digitalizada: No</w:t>
            </w:r>
          </w:p>
          <w:p w14:paraId="0B311690" w14:textId="77777777" w:rsidR="006F678B" w:rsidRDefault="004749B5">
            <w:pPr>
              <w:pStyle w:val="Standard"/>
            </w:pPr>
            <w:r>
              <w:t>-Firma electrónica: No</w:t>
            </w:r>
          </w:p>
          <w:p w14:paraId="753B5B97" w14:textId="77777777" w:rsidR="006F678B" w:rsidRDefault="004749B5">
            <w:pPr>
              <w:pStyle w:val="Standard"/>
            </w:pPr>
            <w:r>
              <w:t>-Registro personal: No</w:t>
            </w:r>
          </w:p>
          <w:p w14:paraId="0135A26D" w14:textId="77777777" w:rsidR="006F678B" w:rsidRDefault="004749B5">
            <w:pPr>
              <w:pStyle w:val="Standard"/>
            </w:pPr>
            <w:r>
              <w:t>-Marcas físicas: No</w:t>
            </w:r>
          </w:p>
          <w:p w14:paraId="01A4D8BD" w14:textId="77777777" w:rsidR="006F678B" w:rsidRDefault="004749B5">
            <w:pPr>
              <w:pStyle w:val="Standard"/>
            </w:pPr>
            <w:r>
              <w:t>-Tarjeta sanitaria: No</w:t>
            </w:r>
          </w:p>
          <w:p w14:paraId="2C1B736D" w14:textId="77777777" w:rsidR="006F678B" w:rsidRDefault="004749B5">
            <w:pPr>
              <w:pStyle w:val="Standard"/>
            </w:pPr>
            <w:r>
              <w:t>-Nombre y apellidos: Sí</w:t>
            </w:r>
          </w:p>
          <w:p w14:paraId="3427D461" w14:textId="77777777" w:rsidR="006F678B" w:rsidRDefault="004749B5">
            <w:pPr>
              <w:pStyle w:val="Standard"/>
            </w:pPr>
            <w:r>
              <w:t>-Huella digital: No</w:t>
            </w:r>
          </w:p>
          <w:p w14:paraId="770B6C22" w14:textId="77777777" w:rsidR="006F678B" w:rsidRDefault="004749B5">
            <w:pPr>
              <w:pStyle w:val="Standard"/>
            </w:pPr>
            <w:r>
              <w:t>-Voz: Sí</w:t>
            </w:r>
          </w:p>
          <w:p w14:paraId="0C404336" w14:textId="77777777" w:rsidR="006F678B" w:rsidRDefault="004749B5">
            <w:pPr>
              <w:pStyle w:val="Standard"/>
            </w:pPr>
            <w:r>
              <w:t>-CCC/IBAN: No</w:t>
            </w:r>
          </w:p>
          <w:p w14:paraId="185F2B3D" w14:textId="77777777" w:rsidR="006F678B" w:rsidRDefault="004749B5">
            <w:pPr>
              <w:pStyle w:val="Standard"/>
            </w:pPr>
            <w:r>
              <w:t xml:space="preserve">-Tarjeta </w:t>
            </w:r>
            <w:r>
              <w:t>bancaria o similar: No</w:t>
            </w:r>
          </w:p>
          <w:p w14:paraId="160A749E" w14:textId="77777777" w:rsidR="006F678B" w:rsidRDefault="004749B5">
            <w:pPr>
              <w:pStyle w:val="Standard"/>
            </w:pPr>
            <w:r>
              <w:t>Otros datos identificativos:</w:t>
            </w:r>
          </w:p>
          <w:p w14:paraId="2A288061" w14:textId="77777777" w:rsidR="006F678B" w:rsidRDefault="006F678B">
            <w:pPr>
              <w:pStyle w:val="Standard"/>
            </w:pPr>
          </w:p>
          <w:p w14:paraId="6ED1DECE" w14:textId="77777777" w:rsidR="006F678B" w:rsidRDefault="004749B5">
            <w:pPr>
              <w:pStyle w:val="Standard"/>
            </w:pPr>
            <w:r>
              <w:rPr>
                <w:u w:val="single"/>
              </w:rPr>
              <w:t>Datos de categorías sensibles</w:t>
            </w:r>
            <w:r>
              <w:t>:</w:t>
            </w:r>
          </w:p>
          <w:p w14:paraId="045D6F50" w14:textId="77777777" w:rsidR="006F678B" w:rsidRDefault="004749B5">
            <w:pPr>
              <w:pStyle w:val="Standard"/>
            </w:pPr>
            <w:r>
              <w:t>-Ideología o ideas políticas: No</w:t>
            </w:r>
          </w:p>
          <w:p w14:paraId="0F8407E3" w14:textId="77777777" w:rsidR="006F678B" w:rsidRDefault="004749B5">
            <w:pPr>
              <w:pStyle w:val="Standard"/>
            </w:pPr>
            <w:r>
              <w:t>-Afiliación Sindical: No</w:t>
            </w:r>
          </w:p>
          <w:p w14:paraId="572F4F4D" w14:textId="77777777" w:rsidR="006F678B" w:rsidRDefault="004749B5">
            <w:pPr>
              <w:pStyle w:val="Standard"/>
            </w:pPr>
            <w:r>
              <w:t>-Religión: No</w:t>
            </w:r>
          </w:p>
          <w:p w14:paraId="4D0233E2" w14:textId="77777777" w:rsidR="006F678B" w:rsidRDefault="004749B5">
            <w:pPr>
              <w:pStyle w:val="Standard"/>
            </w:pPr>
            <w:r>
              <w:lastRenderedPageBreak/>
              <w:t>-Creencias: No</w:t>
            </w:r>
          </w:p>
          <w:p w14:paraId="688D490E" w14:textId="77777777" w:rsidR="006F678B" w:rsidRDefault="004749B5">
            <w:pPr>
              <w:pStyle w:val="Standard"/>
            </w:pPr>
            <w:r>
              <w:t>-Origen racial o étnico: No</w:t>
            </w:r>
          </w:p>
          <w:p w14:paraId="0F3883C4" w14:textId="77777777" w:rsidR="006F678B" w:rsidRDefault="004749B5">
            <w:pPr>
              <w:pStyle w:val="Standard"/>
            </w:pPr>
            <w:r>
              <w:t>-Salud: Sí</w:t>
            </w:r>
          </w:p>
          <w:p w14:paraId="0623BC57" w14:textId="77777777" w:rsidR="006F678B" w:rsidRDefault="004749B5">
            <w:pPr>
              <w:pStyle w:val="Standard"/>
            </w:pPr>
            <w:r>
              <w:t>-Vida Sexual: No</w:t>
            </w:r>
          </w:p>
          <w:p w14:paraId="23FD09AF" w14:textId="77777777" w:rsidR="006F678B" w:rsidRDefault="006F678B">
            <w:pPr>
              <w:pStyle w:val="Standard"/>
            </w:pPr>
          </w:p>
          <w:p w14:paraId="3D693B44" w14:textId="77777777" w:rsidR="006F678B" w:rsidRDefault="004749B5">
            <w:pPr>
              <w:pStyle w:val="Standard"/>
            </w:pPr>
            <w:r>
              <w:rPr>
                <w:u w:val="single"/>
              </w:rPr>
              <w:t>Datos relativos a infraccion</w:t>
            </w:r>
            <w:r>
              <w:rPr>
                <w:u w:val="single"/>
              </w:rPr>
              <w:t>es</w:t>
            </w:r>
            <w:r>
              <w:t>:</w:t>
            </w:r>
          </w:p>
          <w:p w14:paraId="09137E7E" w14:textId="77777777" w:rsidR="006F678B" w:rsidRDefault="004749B5">
            <w:pPr>
              <w:pStyle w:val="Standard"/>
            </w:pPr>
            <w:r>
              <w:t>-Infracciones penales: Sí</w:t>
            </w:r>
          </w:p>
          <w:p w14:paraId="4BE852A2" w14:textId="77777777" w:rsidR="006F678B" w:rsidRDefault="004749B5">
            <w:pPr>
              <w:pStyle w:val="Standard"/>
            </w:pPr>
            <w:r>
              <w:t>-Infracciones administrativas: Sí</w:t>
            </w:r>
          </w:p>
          <w:p w14:paraId="2AB6E6CC" w14:textId="77777777" w:rsidR="006F678B" w:rsidRDefault="006F678B">
            <w:pPr>
              <w:pStyle w:val="Standard"/>
            </w:pPr>
          </w:p>
          <w:p w14:paraId="45C0E0B3" w14:textId="77777777" w:rsidR="006F678B" w:rsidRDefault="004749B5">
            <w:pPr>
              <w:pStyle w:val="Standard"/>
            </w:pPr>
            <w:r>
              <w:rPr>
                <w:u w:val="single"/>
              </w:rPr>
              <w:t>Otras categorías de datos personales</w:t>
            </w:r>
            <w:r>
              <w:t>:</w:t>
            </w:r>
          </w:p>
          <w:p w14:paraId="1378FC89" w14:textId="77777777" w:rsidR="006F678B" w:rsidRDefault="004749B5">
            <w:pPr>
              <w:pStyle w:val="Standard"/>
            </w:pPr>
            <w:r>
              <w:t xml:space="preserve">CARACTERÍSTICAS PERSONALES </w:t>
            </w:r>
            <w:r>
              <w:tab/>
            </w:r>
            <w:r>
              <w:br/>
            </w:r>
            <w:r>
              <w:t>CIRCUNSTANCIAS SOCIALES</w:t>
            </w:r>
          </w:p>
          <w:p w14:paraId="237CCE84" w14:textId="77777777" w:rsidR="006F678B" w:rsidRDefault="006F678B">
            <w:pPr>
              <w:pStyle w:val="Standard"/>
            </w:pPr>
          </w:p>
          <w:p w14:paraId="060B6105" w14:textId="77777777" w:rsidR="006F678B" w:rsidRDefault="006F678B">
            <w:pPr>
              <w:pStyle w:val="Standard"/>
            </w:pPr>
          </w:p>
        </w:tc>
      </w:tr>
      <w:tr w:rsidR="006F678B" w14:paraId="42BD9220"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701DBB7F" w14:textId="77777777" w:rsidR="006F678B" w:rsidRDefault="004749B5">
            <w:pPr>
              <w:pStyle w:val="Standard"/>
              <w:jc w:val="left"/>
              <w:rPr>
                <w:b/>
                <w:bCs/>
                <w:color w:val="0084D1"/>
              </w:rPr>
            </w:pPr>
            <w:r>
              <w:rPr>
                <w:b/>
                <w:bCs/>
                <w:color w:val="0084D1"/>
              </w:rPr>
              <w:lastRenderedPageBreak/>
              <w:t>VIII Legitimidad (base jurídica) del tratamiento:</w:t>
            </w:r>
          </w:p>
          <w:p w14:paraId="3FAEED00"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34C6E833" w14:textId="77777777" w:rsidR="006F678B" w:rsidRDefault="004749B5">
            <w:pPr>
              <w:pStyle w:val="Standard"/>
            </w:pPr>
            <w:r>
              <w:t>-Consentimiento del interesado: No</w:t>
            </w:r>
          </w:p>
          <w:p w14:paraId="4DC6C624" w14:textId="77777777" w:rsidR="006F678B" w:rsidRDefault="004749B5">
            <w:pPr>
              <w:pStyle w:val="Standard"/>
            </w:pPr>
            <w:r>
              <w:t>-Datos necesarios ejecución contrato: No</w:t>
            </w:r>
          </w:p>
          <w:p w14:paraId="5DAC3635" w14:textId="77777777" w:rsidR="006F678B" w:rsidRDefault="004749B5">
            <w:pPr>
              <w:pStyle w:val="Standard"/>
            </w:pPr>
            <w:r>
              <w:t>-Cumplimiento obligación legal: Sí</w:t>
            </w:r>
          </w:p>
          <w:p w14:paraId="32A87502" w14:textId="77777777" w:rsidR="006F678B" w:rsidRDefault="004749B5">
            <w:pPr>
              <w:pStyle w:val="Standard"/>
            </w:pPr>
            <w:r>
              <w:t>Ley 7/1985, de 2 de abril, reguladora de las Bases del Régimen Local</w:t>
            </w:r>
          </w:p>
          <w:p w14:paraId="039D9AD5" w14:textId="77777777" w:rsidR="006F678B" w:rsidRDefault="004749B5">
            <w:pPr>
              <w:pStyle w:val="Standard"/>
            </w:pPr>
            <w:r>
              <w:t>-Proteger intereses vitales: No</w:t>
            </w:r>
          </w:p>
          <w:p w14:paraId="50498D55" w14:textId="77777777" w:rsidR="006F678B" w:rsidRDefault="004749B5">
            <w:pPr>
              <w:pStyle w:val="Standard"/>
            </w:pPr>
            <w:r>
              <w:t>-Misión, intereses o poderes públicos: Sí</w:t>
            </w:r>
          </w:p>
          <w:p w14:paraId="30BFD94F" w14:textId="77777777" w:rsidR="006F678B" w:rsidRDefault="004749B5">
            <w:pPr>
              <w:pStyle w:val="Standard"/>
            </w:pPr>
            <w:r>
              <w:t>FACILITAR A LA PRESENCIA POLICIAL Y D</w:t>
            </w:r>
            <w:r>
              <w:t>E EMERGENCIAS</w:t>
            </w:r>
          </w:p>
          <w:p w14:paraId="4B0086F6" w14:textId="77777777" w:rsidR="006F678B" w:rsidRDefault="004749B5">
            <w:pPr>
              <w:pStyle w:val="Standard"/>
            </w:pPr>
            <w:r>
              <w:t>-Interés legítimo del Responsable: No</w:t>
            </w:r>
          </w:p>
          <w:p w14:paraId="6E466E58" w14:textId="77777777" w:rsidR="006F678B" w:rsidRDefault="006F678B">
            <w:pPr>
              <w:pStyle w:val="Standard"/>
            </w:pPr>
          </w:p>
          <w:p w14:paraId="1F042426" w14:textId="77777777" w:rsidR="006F678B" w:rsidRDefault="004749B5">
            <w:pPr>
              <w:pStyle w:val="Standard"/>
            </w:pPr>
            <w:r>
              <w:t>-Consentimiento explícito (en relación a datos de categorías especiales): No</w:t>
            </w:r>
          </w:p>
          <w:p w14:paraId="7CEB9B25" w14:textId="77777777" w:rsidR="006F678B" w:rsidRDefault="004749B5">
            <w:pPr>
              <w:pStyle w:val="Standard"/>
            </w:pPr>
            <w:r>
              <w:t>-Obligación derecho laboral (en relación a datos de categorías especiales): No</w:t>
            </w:r>
          </w:p>
          <w:p w14:paraId="75ABD65F" w14:textId="77777777" w:rsidR="006F678B" w:rsidRDefault="004749B5">
            <w:pPr>
              <w:pStyle w:val="Standard"/>
            </w:pPr>
            <w:r>
              <w:t>-Proteger intereses vitales de una persona no c</w:t>
            </w:r>
            <w:r>
              <w:t>apacitada para consentir (en relación a datos de categorías especiales): No</w:t>
            </w:r>
          </w:p>
          <w:p w14:paraId="5C4BE522" w14:textId="77777777" w:rsidR="006F678B" w:rsidRDefault="004749B5">
            <w:pPr>
              <w:pStyle w:val="Standard"/>
            </w:pPr>
            <w:r>
              <w:t>-Miembros entidad sin ánimo de lucro (en relación a datos de categorías especiales): No</w:t>
            </w:r>
          </w:p>
          <w:p w14:paraId="66A23579" w14:textId="77777777" w:rsidR="006F678B" w:rsidRDefault="004749B5">
            <w:pPr>
              <w:pStyle w:val="Standard"/>
            </w:pPr>
            <w:r>
              <w:t xml:space="preserve">-Datos hechos públicos por interesado (en relación a datos de categorías </w:t>
            </w:r>
            <w:r>
              <w:t>especiales): No</w:t>
            </w:r>
          </w:p>
          <w:p w14:paraId="77EA40EA" w14:textId="77777777" w:rsidR="006F678B" w:rsidRDefault="004749B5">
            <w:pPr>
              <w:pStyle w:val="Standard"/>
            </w:pPr>
            <w:r>
              <w:t>-Ejercicio defensa o tribunales (en relación a datos de categorías especiales): No</w:t>
            </w:r>
          </w:p>
          <w:p w14:paraId="70C948AA" w14:textId="77777777" w:rsidR="006F678B" w:rsidRDefault="004749B5">
            <w:pPr>
              <w:pStyle w:val="Standard"/>
            </w:pPr>
            <w:r>
              <w:t>-Interés público esencial (en relación a datos de categorías especiales): No</w:t>
            </w:r>
          </w:p>
          <w:p w14:paraId="74F5A51B" w14:textId="77777777" w:rsidR="006F678B" w:rsidRDefault="004749B5">
            <w:pPr>
              <w:pStyle w:val="Standard"/>
            </w:pPr>
            <w:r>
              <w:t xml:space="preserve">-Medicina preventiva, laboral o servicios sanitarios (en relación a datos de </w:t>
            </w:r>
            <w:r>
              <w:t>categorías especiales): No</w:t>
            </w:r>
          </w:p>
          <w:p w14:paraId="0ECBE6B0" w14:textId="77777777" w:rsidR="006F678B" w:rsidRDefault="004749B5">
            <w:pPr>
              <w:pStyle w:val="Standard"/>
            </w:pPr>
            <w:r>
              <w:t>-Razones de salud pública (en relación a datos de categorías especiales): No</w:t>
            </w:r>
          </w:p>
          <w:p w14:paraId="3F5D9460" w14:textId="77777777" w:rsidR="006F678B" w:rsidRDefault="004749B5">
            <w:pPr>
              <w:pStyle w:val="Standard"/>
            </w:pPr>
            <w:r>
              <w:t>-Archivo investigación o estadística en interés público (en relación a datos de categorías especiales): No</w:t>
            </w:r>
          </w:p>
          <w:p w14:paraId="041207B0" w14:textId="77777777" w:rsidR="006F678B" w:rsidRDefault="006F678B">
            <w:pPr>
              <w:pStyle w:val="Standard"/>
            </w:pPr>
          </w:p>
        </w:tc>
      </w:tr>
      <w:tr w:rsidR="006F678B" w14:paraId="1B183098"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7D9BAF63" w14:textId="77777777" w:rsidR="006F678B" w:rsidRDefault="004749B5">
            <w:pPr>
              <w:pStyle w:val="Standard"/>
              <w:jc w:val="left"/>
              <w:rPr>
                <w:b/>
                <w:bCs/>
                <w:color w:val="0084D1"/>
              </w:rPr>
            </w:pPr>
            <w:r>
              <w:rPr>
                <w:b/>
                <w:bCs/>
                <w:color w:val="0084D1"/>
              </w:rPr>
              <w:t>IX Destinatarios de la información:</w:t>
            </w:r>
          </w:p>
        </w:tc>
        <w:tc>
          <w:tcPr>
            <w:tcW w:w="7358" w:type="dxa"/>
            <w:shd w:val="clear" w:color="auto" w:fill="auto"/>
            <w:tcMar>
              <w:top w:w="0" w:type="dxa"/>
              <w:left w:w="108" w:type="dxa"/>
              <w:bottom w:w="0" w:type="dxa"/>
              <w:right w:w="108" w:type="dxa"/>
            </w:tcMar>
          </w:tcPr>
          <w:p w14:paraId="58A45A08" w14:textId="77777777" w:rsidR="006F678B" w:rsidRDefault="004749B5">
            <w:pPr>
              <w:pStyle w:val="Standard"/>
            </w:pPr>
            <w:r>
              <w:t>ÓRGANOS</w:t>
            </w:r>
            <w:r>
              <w:t xml:space="preserve"> JUDICIALES </w:t>
            </w:r>
            <w:r>
              <w:tab/>
            </w:r>
            <w:r>
              <w:br/>
            </w:r>
            <w:r>
              <w:t>FUERZAS Y CUERPOS DE SEGURIDAD</w:t>
            </w:r>
          </w:p>
          <w:p w14:paraId="341EC27E" w14:textId="77777777" w:rsidR="006F678B" w:rsidRDefault="006F678B">
            <w:pPr>
              <w:pStyle w:val="Standard"/>
            </w:pPr>
          </w:p>
        </w:tc>
      </w:tr>
      <w:tr w:rsidR="006F678B" w14:paraId="7AB1E126"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0A0D0260" w14:textId="77777777" w:rsidR="006F678B" w:rsidRDefault="004749B5">
            <w:pPr>
              <w:pStyle w:val="Standard"/>
              <w:jc w:val="left"/>
              <w:rPr>
                <w:b/>
                <w:bCs/>
                <w:color w:val="0084D1"/>
              </w:rPr>
            </w:pPr>
            <w:r>
              <w:rPr>
                <w:b/>
                <w:bCs/>
                <w:color w:val="0084D1"/>
              </w:rPr>
              <w:t>X Transferencias internacionales:</w:t>
            </w:r>
          </w:p>
          <w:p w14:paraId="3020D778"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76F6F214" w14:textId="77777777" w:rsidR="006F678B" w:rsidRDefault="004749B5">
            <w:pPr>
              <w:pStyle w:val="Standard"/>
            </w:pPr>
            <w:r>
              <w:t>No se realizarán transferencias internacionales de datos</w:t>
            </w:r>
          </w:p>
        </w:tc>
      </w:tr>
      <w:tr w:rsidR="006F678B" w14:paraId="1A0C399A"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151760A0" w14:textId="77777777" w:rsidR="006F678B" w:rsidRDefault="004749B5">
            <w:pPr>
              <w:pStyle w:val="Standard"/>
              <w:jc w:val="left"/>
              <w:rPr>
                <w:b/>
                <w:bCs/>
                <w:color w:val="0084D1"/>
              </w:rPr>
            </w:pPr>
            <w:r>
              <w:rPr>
                <w:b/>
                <w:bCs/>
                <w:color w:val="0084D1"/>
              </w:rPr>
              <w:t>XI Plazos de conservación de datos:</w:t>
            </w:r>
          </w:p>
        </w:tc>
        <w:tc>
          <w:tcPr>
            <w:tcW w:w="7358" w:type="dxa"/>
            <w:shd w:val="clear" w:color="auto" w:fill="auto"/>
            <w:tcMar>
              <w:top w:w="0" w:type="dxa"/>
              <w:left w:w="108" w:type="dxa"/>
              <w:bottom w:w="0" w:type="dxa"/>
              <w:right w:w="108" w:type="dxa"/>
            </w:tcMar>
          </w:tcPr>
          <w:p w14:paraId="3CE28A4E" w14:textId="77777777" w:rsidR="006F678B" w:rsidRDefault="006F678B">
            <w:pPr>
              <w:pStyle w:val="Standard"/>
            </w:pPr>
          </w:p>
          <w:p w14:paraId="59E0A44E" w14:textId="77777777" w:rsidR="006F678B" w:rsidRDefault="004749B5">
            <w:pPr>
              <w:pStyle w:val="Standard"/>
            </w:pPr>
            <w:r>
              <w:t>Indefinido</w:t>
            </w:r>
          </w:p>
        </w:tc>
      </w:tr>
      <w:tr w:rsidR="006F678B" w14:paraId="220146D9"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620A86AF" w14:textId="77777777" w:rsidR="006F678B" w:rsidRDefault="004749B5">
            <w:pPr>
              <w:pStyle w:val="Standard"/>
              <w:jc w:val="left"/>
              <w:rPr>
                <w:b/>
                <w:bCs/>
                <w:color w:val="0084D1"/>
              </w:rPr>
            </w:pPr>
            <w:r>
              <w:rPr>
                <w:b/>
                <w:bCs/>
                <w:color w:val="0084D1"/>
              </w:rPr>
              <w:t xml:space="preserve">XII Descripción general de medidas técnicas y </w:t>
            </w:r>
            <w:r>
              <w:rPr>
                <w:b/>
                <w:bCs/>
                <w:color w:val="0084D1"/>
              </w:rPr>
              <w:t>organizativas de seguridad:</w:t>
            </w:r>
          </w:p>
          <w:p w14:paraId="48DDDB30"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022EA4B2" w14:textId="77777777" w:rsidR="006F678B" w:rsidRDefault="006F678B">
            <w:pPr>
              <w:pStyle w:val="Standard"/>
            </w:pPr>
          </w:p>
          <w:p w14:paraId="5270F57D" w14:textId="77777777" w:rsidR="006F678B" w:rsidRDefault="006F678B">
            <w:pPr>
              <w:pStyle w:val="Standard"/>
            </w:pPr>
          </w:p>
          <w:p w14:paraId="5286986C" w14:textId="77777777" w:rsidR="006F678B" w:rsidRDefault="004749B5">
            <w:pPr>
              <w:pStyle w:val="Standard"/>
            </w:pPr>
            <w:r>
              <w:t>Documento de seguridad, Funciones y obligaciones del personal,</w:t>
            </w:r>
          </w:p>
          <w:p w14:paraId="10925A2D" w14:textId="77777777" w:rsidR="006F678B" w:rsidRDefault="004749B5">
            <w:pPr>
              <w:pStyle w:val="Standard"/>
            </w:pPr>
            <w:r>
              <w:t>Control de accesos, Control de acceso físico, Identificación y</w:t>
            </w:r>
          </w:p>
          <w:p w14:paraId="599A3C40" w14:textId="77777777" w:rsidR="006F678B" w:rsidRDefault="004749B5">
            <w:pPr>
              <w:pStyle w:val="Standard"/>
            </w:pPr>
            <w:r>
              <w:t>autenticación, Registro de incidencias, Distribución de soportes,</w:t>
            </w:r>
          </w:p>
          <w:p w14:paraId="0D063D2B" w14:textId="77777777" w:rsidR="006F678B" w:rsidRDefault="004749B5">
            <w:pPr>
              <w:pStyle w:val="Standard"/>
            </w:pPr>
            <w:r>
              <w:t xml:space="preserve">Seguridad de telecomunicaciones, </w:t>
            </w:r>
            <w:r>
              <w:t>Correos electrónicos, dispositivos de almacenamiento, Criterios de archivo, Copias o reproducciones,</w:t>
            </w:r>
          </w:p>
          <w:p w14:paraId="43654CE6" w14:textId="77777777" w:rsidR="006F678B" w:rsidRDefault="004749B5">
            <w:pPr>
              <w:pStyle w:val="Standard"/>
            </w:pPr>
            <w:r>
              <w:t>Borrado o destrucción de soportes</w:t>
            </w:r>
          </w:p>
          <w:p w14:paraId="2043E8D3" w14:textId="77777777" w:rsidR="006F678B" w:rsidRDefault="006F678B">
            <w:pPr>
              <w:pStyle w:val="Standard"/>
            </w:pPr>
          </w:p>
          <w:p w14:paraId="6847B540" w14:textId="77777777" w:rsidR="006F678B" w:rsidRDefault="006F678B">
            <w:pPr>
              <w:pStyle w:val="Standard"/>
            </w:pPr>
          </w:p>
        </w:tc>
      </w:tr>
      <w:tr w:rsidR="006F678B" w14:paraId="72889D61"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2607AA35" w14:textId="77777777" w:rsidR="006F678B" w:rsidRDefault="004749B5">
            <w:pPr>
              <w:pStyle w:val="Standard"/>
              <w:jc w:val="left"/>
              <w:rPr>
                <w:b/>
                <w:bCs/>
                <w:color w:val="0084D1"/>
              </w:rPr>
            </w:pPr>
            <w:r>
              <w:rPr>
                <w:b/>
                <w:bCs/>
                <w:color w:val="0084D1"/>
              </w:rPr>
              <w:t>XIII Procedimiento para ejercitar los derechos:</w:t>
            </w:r>
          </w:p>
          <w:p w14:paraId="0F196FA6"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5DDCF637" w14:textId="77777777" w:rsidR="006F678B" w:rsidRDefault="004749B5">
            <w:pPr>
              <w:pStyle w:val="Standard"/>
            </w:pPr>
            <w:r>
              <w:lastRenderedPageBreak/>
              <w:t xml:space="preserve">Pueden existir diferentes canales (email, correo postal, presencial, </w:t>
            </w:r>
            <w:r>
              <w:t xml:space="preserve">etc.) y se detallan en las diferentes cláusulas de información, así como en el procedimiento </w:t>
            </w:r>
            <w:r>
              <w:lastRenderedPageBreak/>
              <w:t xml:space="preserve">de gestión de derechos, en el que también se dispone de formularios de ejercicio de derechos para facilitar a los interesados.  </w:t>
            </w:r>
          </w:p>
          <w:p w14:paraId="00DE7DB1" w14:textId="77777777" w:rsidR="006F678B" w:rsidRDefault="006F678B">
            <w:pPr>
              <w:pStyle w:val="Standard"/>
            </w:pPr>
          </w:p>
        </w:tc>
      </w:tr>
    </w:tbl>
    <w:p w14:paraId="7E0A8746" w14:textId="77777777" w:rsidR="006F678B" w:rsidRDefault="006F678B">
      <w:pPr>
        <w:pStyle w:val="Standard"/>
      </w:pPr>
    </w:p>
    <w:p w14:paraId="74F48987" w14:textId="77777777" w:rsidR="006F678B" w:rsidRDefault="006F678B">
      <w:pPr>
        <w:pStyle w:val="Standard"/>
      </w:pPr>
    </w:p>
    <w:p w14:paraId="644CFF0B" w14:textId="77777777" w:rsidR="006F678B" w:rsidRDefault="004749B5">
      <w:pPr>
        <w:pStyle w:val="Ttulo2"/>
      </w:pPr>
      <w:r>
        <w:t xml:space="preserve">2.4 </w:t>
      </w:r>
      <w:bookmarkStart w:id="29" w:name="_Toc523489862"/>
      <w:bookmarkStart w:id="30" w:name="_Toc523736368"/>
      <w:r>
        <w:t xml:space="preserve">UNIDAD TÉCNICA </w:t>
      </w:r>
      <w:r>
        <w:t>CIUDAD DEL MAR:</w:t>
      </w:r>
      <w:bookmarkEnd w:id="29"/>
      <w:bookmarkEnd w:id="30"/>
    </w:p>
    <w:p w14:paraId="78E144B3" w14:textId="77777777" w:rsidR="006F678B" w:rsidRDefault="006F678B">
      <w:pPr>
        <w:pStyle w:val="Standard"/>
      </w:pPr>
    </w:p>
    <w:tbl>
      <w:tblPr>
        <w:tblW w:w="5000" w:type="pct"/>
        <w:jc w:val="center"/>
        <w:tblLayout w:type="fixed"/>
        <w:tblCellMar>
          <w:left w:w="10" w:type="dxa"/>
          <w:right w:w="10" w:type="dxa"/>
        </w:tblCellMar>
        <w:tblLook w:val="0000" w:firstRow="0" w:lastRow="0" w:firstColumn="0" w:lastColumn="0" w:noHBand="0" w:noVBand="0"/>
      </w:tblPr>
      <w:tblGrid>
        <w:gridCol w:w="2280"/>
        <w:gridCol w:w="7358"/>
      </w:tblGrid>
      <w:tr w:rsidR="006F678B" w14:paraId="683F8921" w14:textId="77777777">
        <w:tblPrEx>
          <w:tblCellMar>
            <w:top w:w="0" w:type="dxa"/>
            <w:bottom w:w="0" w:type="dxa"/>
          </w:tblCellMar>
        </w:tblPrEx>
        <w:trPr>
          <w:trHeight w:val="308"/>
          <w:jc w:val="center"/>
        </w:trPr>
        <w:tc>
          <w:tcPr>
            <w:tcW w:w="2280" w:type="dxa"/>
            <w:shd w:val="clear" w:color="auto" w:fill="D9D9D9"/>
            <w:tcMar>
              <w:top w:w="0" w:type="dxa"/>
              <w:left w:w="108" w:type="dxa"/>
              <w:bottom w:w="0" w:type="dxa"/>
              <w:right w:w="108" w:type="dxa"/>
            </w:tcMar>
          </w:tcPr>
          <w:p w14:paraId="751582F5" w14:textId="77777777" w:rsidR="006F678B" w:rsidRDefault="004749B5">
            <w:pPr>
              <w:pStyle w:val="Standard"/>
            </w:pPr>
            <w:r>
              <w:t>Tratamiento:</w:t>
            </w:r>
          </w:p>
        </w:tc>
        <w:tc>
          <w:tcPr>
            <w:tcW w:w="7358" w:type="dxa"/>
            <w:shd w:val="clear" w:color="auto" w:fill="D9D9D9"/>
            <w:tcMar>
              <w:top w:w="0" w:type="dxa"/>
              <w:left w:w="108" w:type="dxa"/>
              <w:bottom w:w="0" w:type="dxa"/>
              <w:right w:w="108" w:type="dxa"/>
            </w:tcMar>
          </w:tcPr>
          <w:p w14:paraId="554DDBA0" w14:textId="77777777" w:rsidR="006F678B" w:rsidRDefault="004749B5">
            <w:pPr>
              <w:pStyle w:val="Ttulo3"/>
            </w:pPr>
            <w:r>
              <w:t>2.4.1.</w:t>
            </w:r>
            <w:bookmarkStart w:id="31" w:name="_Toc523489863"/>
            <w:bookmarkStart w:id="32" w:name="_Toc523736369"/>
            <w:r>
              <w:t>CIUDAD DE MAR</w:t>
            </w:r>
            <w:bookmarkEnd w:id="31"/>
            <w:bookmarkEnd w:id="32"/>
          </w:p>
          <w:p w14:paraId="26EF7540" w14:textId="77777777" w:rsidR="006F678B" w:rsidRDefault="004749B5">
            <w:pPr>
              <w:pStyle w:val="Standard"/>
            </w:pPr>
            <w:r>
              <w:t>GESTIÓN Y PROMOCIÓN ECONÓMICA EN EL ÁMBITO DEL LITORAL DE LAS PALMAS DE GRAN CANARIA</w:t>
            </w:r>
          </w:p>
          <w:p w14:paraId="4B71CFD9" w14:textId="77777777" w:rsidR="006F678B" w:rsidRDefault="004749B5">
            <w:pPr>
              <w:pStyle w:val="Standard"/>
            </w:pPr>
            <w:r>
              <w:t>UNIDAD TÉCNICA: CIUDAD DE MAR</w:t>
            </w:r>
          </w:p>
        </w:tc>
      </w:tr>
      <w:tr w:rsidR="006F678B" w14:paraId="008E55E9" w14:textId="77777777">
        <w:tblPrEx>
          <w:tblCellMar>
            <w:top w:w="0" w:type="dxa"/>
            <w:bottom w:w="0" w:type="dxa"/>
          </w:tblCellMar>
        </w:tblPrEx>
        <w:trPr>
          <w:trHeight w:val="225"/>
          <w:jc w:val="center"/>
        </w:trPr>
        <w:tc>
          <w:tcPr>
            <w:tcW w:w="2280" w:type="dxa"/>
            <w:shd w:val="clear" w:color="auto" w:fill="auto"/>
            <w:tcMar>
              <w:top w:w="0" w:type="dxa"/>
              <w:left w:w="108" w:type="dxa"/>
              <w:bottom w:w="0" w:type="dxa"/>
              <w:right w:w="108" w:type="dxa"/>
            </w:tcMar>
          </w:tcPr>
          <w:p w14:paraId="687C93E6" w14:textId="77777777" w:rsidR="006F678B" w:rsidRDefault="004749B5">
            <w:pPr>
              <w:pStyle w:val="Standard"/>
              <w:jc w:val="left"/>
              <w:rPr>
                <w:b/>
                <w:bCs/>
                <w:color w:val="0084D1"/>
              </w:rPr>
            </w:pPr>
            <w:r>
              <w:rPr>
                <w:b/>
                <w:bCs/>
                <w:color w:val="0084D1"/>
              </w:rPr>
              <w:t>I Responsables del tratamiento:</w:t>
            </w:r>
          </w:p>
          <w:p w14:paraId="0E42C163"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3201BCD8" w14:textId="77777777" w:rsidR="006F678B" w:rsidRDefault="004749B5">
            <w:pPr>
              <w:pStyle w:val="Standard"/>
              <w:rPr>
                <w:lang w:val="en-US"/>
              </w:rPr>
            </w:pPr>
            <w:r>
              <w:rPr>
                <w:lang w:val="en-US"/>
              </w:rPr>
              <w:t>AYUNTAMIENTO DE LAS PALMAS DE GRAN CANARIA</w:t>
            </w:r>
          </w:p>
          <w:p w14:paraId="07B6880F" w14:textId="77777777" w:rsidR="006F678B" w:rsidRDefault="006F678B">
            <w:pPr>
              <w:pStyle w:val="Standard"/>
              <w:rPr>
                <w:lang w:val="en-US"/>
              </w:rPr>
            </w:pPr>
          </w:p>
        </w:tc>
      </w:tr>
      <w:tr w:rsidR="006F678B" w14:paraId="2CE433A0" w14:textId="77777777">
        <w:tblPrEx>
          <w:tblCellMar>
            <w:top w:w="0" w:type="dxa"/>
            <w:bottom w:w="0" w:type="dxa"/>
          </w:tblCellMar>
        </w:tblPrEx>
        <w:trPr>
          <w:trHeight w:val="225"/>
          <w:jc w:val="center"/>
        </w:trPr>
        <w:tc>
          <w:tcPr>
            <w:tcW w:w="2280" w:type="dxa"/>
            <w:shd w:val="clear" w:color="auto" w:fill="auto"/>
            <w:tcMar>
              <w:top w:w="0" w:type="dxa"/>
              <w:left w:w="108" w:type="dxa"/>
              <w:bottom w:w="0" w:type="dxa"/>
              <w:right w:w="108" w:type="dxa"/>
            </w:tcMar>
          </w:tcPr>
          <w:p w14:paraId="6F82706F" w14:textId="77777777" w:rsidR="006F678B" w:rsidRDefault="004749B5">
            <w:pPr>
              <w:pStyle w:val="Standard"/>
              <w:jc w:val="left"/>
              <w:rPr>
                <w:b/>
                <w:bCs/>
                <w:color w:val="0084D1"/>
              </w:rPr>
            </w:pPr>
            <w:r>
              <w:rPr>
                <w:b/>
                <w:bCs/>
                <w:color w:val="0084D1"/>
              </w:rPr>
              <w:t xml:space="preserve">II </w:t>
            </w:r>
            <w:r>
              <w:rPr>
                <w:b/>
                <w:bCs/>
                <w:color w:val="0084D1"/>
              </w:rPr>
              <w:t>Titularidad:</w:t>
            </w:r>
          </w:p>
          <w:p w14:paraId="7A203348"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405C382F" w14:textId="77777777" w:rsidR="006F678B" w:rsidRDefault="004749B5">
            <w:pPr>
              <w:pStyle w:val="Standard"/>
              <w:rPr>
                <w:lang w:val="en-US"/>
              </w:rPr>
            </w:pPr>
            <w:r>
              <w:rPr>
                <w:lang w:val="en-US"/>
              </w:rPr>
              <w:t>Pública</w:t>
            </w:r>
          </w:p>
        </w:tc>
      </w:tr>
      <w:tr w:rsidR="006F678B" w14:paraId="48E7C93D" w14:textId="77777777">
        <w:tblPrEx>
          <w:tblCellMar>
            <w:top w:w="0" w:type="dxa"/>
            <w:bottom w:w="0" w:type="dxa"/>
          </w:tblCellMar>
        </w:tblPrEx>
        <w:trPr>
          <w:trHeight w:val="225"/>
          <w:jc w:val="center"/>
        </w:trPr>
        <w:tc>
          <w:tcPr>
            <w:tcW w:w="2280" w:type="dxa"/>
            <w:shd w:val="clear" w:color="auto" w:fill="auto"/>
            <w:tcMar>
              <w:top w:w="0" w:type="dxa"/>
              <w:left w:w="108" w:type="dxa"/>
              <w:bottom w:w="0" w:type="dxa"/>
              <w:right w:w="108" w:type="dxa"/>
            </w:tcMar>
          </w:tcPr>
          <w:p w14:paraId="499D3EB7" w14:textId="77777777" w:rsidR="006F678B" w:rsidRDefault="004749B5">
            <w:pPr>
              <w:pStyle w:val="Standard"/>
              <w:jc w:val="left"/>
              <w:rPr>
                <w:b/>
                <w:bCs/>
                <w:color w:val="0084D1"/>
              </w:rPr>
            </w:pPr>
            <w:r>
              <w:rPr>
                <w:b/>
                <w:bCs/>
                <w:color w:val="0084D1"/>
              </w:rPr>
              <w:t>III Categorías interesados:</w:t>
            </w:r>
          </w:p>
        </w:tc>
        <w:tc>
          <w:tcPr>
            <w:tcW w:w="7358" w:type="dxa"/>
            <w:shd w:val="clear" w:color="auto" w:fill="auto"/>
            <w:tcMar>
              <w:top w:w="0" w:type="dxa"/>
              <w:left w:w="108" w:type="dxa"/>
              <w:bottom w:w="0" w:type="dxa"/>
              <w:right w:w="108" w:type="dxa"/>
            </w:tcMar>
          </w:tcPr>
          <w:p w14:paraId="307BD829" w14:textId="77777777" w:rsidR="006F678B" w:rsidRDefault="004749B5">
            <w:pPr>
              <w:pStyle w:val="Standard"/>
            </w:pPr>
            <w:r>
              <w:t xml:space="preserve">CIUDADANOS Y RESIDENTES </w:t>
            </w:r>
            <w:r>
              <w:tab/>
            </w:r>
            <w:r>
              <w:br/>
            </w:r>
            <w:r>
              <w:t xml:space="preserve">PROVEEDORES </w:t>
            </w:r>
            <w:r>
              <w:tab/>
            </w:r>
            <w:r>
              <w:br/>
            </w:r>
            <w:r>
              <w:t xml:space="preserve">REPRESENTANTES LEGALES </w:t>
            </w:r>
            <w:r>
              <w:tab/>
            </w:r>
            <w:r>
              <w:br/>
            </w:r>
            <w:r>
              <w:t>SOLICITANTES</w:t>
            </w:r>
          </w:p>
          <w:p w14:paraId="1A206308" w14:textId="77777777" w:rsidR="006F678B" w:rsidRDefault="006F678B">
            <w:pPr>
              <w:pStyle w:val="Standard"/>
            </w:pPr>
          </w:p>
          <w:p w14:paraId="6783DDFB" w14:textId="77777777" w:rsidR="006F678B" w:rsidRDefault="006F678B">
            <w:pPr>
              <w:pStyle w:val="Standard"/>
            </w:pPr>
          </w:p>
        </w:tc>
      </w:tr>
      <w:tr w:rsidR="006F678B" w14:paraId="60234833" w14:textId="77777777">
        <w:tblPrEx>
          <w:tblCellMar>
            <w:top w:w="0" w:type="dxa"/>
            <w:bottom w:w="0" w:type="dxa"/>
          </w:tblCellMar>
        </w:tblPrEx>
        <w:trPr>
          <w:trHeight w:val="77"/>
          <w:jc w:val="center"/>
        </w:trPr>
        <w:tc>
          <w:tcPr>
            <w:tcW w:w="2280" w:type="dxa"/>
            <w:shd w:val="clear" w:color="auto" w:fill="auto"/>
            <w:tcMar>
              <w:top w:w="0" w:type="dxa"/>
              <w:left w:w="108" w:type="dxa"/>
              <w:bottom w:w="0" w:type="dxa"/>
              <w:right w:w="108" w:type="dxa"/>
            </w:tcMar>
          </w:tcPr>
          <w:p w14:paraId="7F2007F1" w14:textId="77777777" w:rsidR="006F678B" w:rsidRDefault="004749B5">
            <w:pPr>
              <w:pStyle w:val="Standard"/>
              <w:jc w:val="left"/>
              <w:rPr>
                <w:b/>
                <w:bCs/>
                <w:color w:val="0084D1"/>
              </w:rPr>
            </w:pPr>
            <w:r>
              <w:rPr>
                <w:b/>
                <w:bCs/>
                <w:color w:val="0084D1"/>
              </w:rPr>
              <w:t>IV Fines del tratamiento:</w:t>
            </w:r>
          </w:p>
        </w:tc>
        <w:tc>
          <w:tcPr>
            <w:tcW w:w="7358" w:type="dxa"/>
            <w:shd w:val="clear" w:color="auto" w:fill="auto"/>
            <w:tcMar>
              <w:top w:w="0" w:type="dxa"/>
              <w:left w:w="108" w:type="dxa"/>
              <w:bottom w:w="0" w:type="dxa"/>
              <w:right w:w="108" w:type="dxa"/>
            </w:tcMar>
          </w:tcPr>
          <w:p w14:paraId="0ADDA024" w14:textId="77777777" w:rsidR="006F678B" w:rsidRDefault="004749B5">
            <w:pPr>
              <w:pStyle w:val="Standard"/>
            </w:pPr>
            <w:r>
              <w:t xml:space="preserve">PROCEDIMIENTO ADMINISTRATIVO </w:t>
            </w:r>
            <w:r>
              <w:tab/>
            </w:r>
            <w:r>
              <w:br/>
            </w:r>
            <w:r>
              <w:t>GESTIÓN SANCIONADORA</w:t>
            </w:r>
          </w:p>
          <w:p w14:paraId="735534A8" w14:textId="77777777" w:rsidR="006F678B" w:rsidRDefault="004749B5">
            <w:pPr>
              <w:pStyle w:val="Standard"/>
            </w:pPr>
            <w:r>
              <w:t>GESTIÓN DEL ÁMBITO LITORAL DE LA CIUDAD</w:t>
            </w:r>
          </w:p>
          <w:p w14:paraId="26D1F7FC" w14:textId="77777777" w:rsidR="006F678B" w:rsidRDefault="006F678B">
            <w:pPr>
              <w:pStyle w:val="Standard"/>
            </w:pPr>
          </w:p>
        </w:tc>
      </w:tr>
      <w:tr w:rsidR="006F678B" w14:paraId="43E994D2" w14:textId="77777777">
        <w:tblPrEx>
          <w:tblCellMar>
            <w:top w:w="0" w:type="dxa"/>
            <w:bottom w:w="0" w:type="dxa"/>
          </w:tblCellMar>
        </w:tblPrEx>
        <w:trPr>
          <w:trHeight w:val="77"/>
          <w:jc w:val="center"/>
        </w:trPr>
        <w:tc>
          <w:tcPr>
            <w:tcW w:w="2280" w:type="dxa"/>
            <w:shd w:val="clear" w:color="auto" w:fill="auto"/>
            <w:tcMar>
              <w:top w:w="0" w:type="dxa"/>
              <w:left w:w="108" w:type="dxa"/>
              <w:bottom w:w="0" w:type="dxa"/>
              <w:right w:w="108" w:type="dxa"/>
            </w:tcMar>
          </w:tcPr>
          <w:p w14:paraId="4495BB92" w14:textId="77777777" w:rsidR="006F678B" w:rsidRDefault="004749B5">
            <w:pPr>
              <w:pStyle w:val="Standard"/>
              <w:jc w:val="left"/>
              <w:rPr>
                <w:b/>
                <w:bCs/>
                <w:color w:val="0084D1"/>
              </w:rPr>
            </w:pPr>
            <w:r>
              <w:rPr>
                <w:b/>
                <w:bCs/>
                <w:color w:val="0084D1"/>
              </w:rPr>
              <w:t xml:space="preserve">V </w:t>
            </w:r>
            <w:r>
              <w:rPr>
                <w:b/>
                <w:bCs/>
                <w:color w:val="0084D1"/>
              </w:rPr>
              <w:t>Sistema de tratamiento:</w:t>
            </w:r>
          </w:p>
          <w:p w14:paraId="3F49B139"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0920A1BD" w14:textId="77777777" w:rsidR="006F678B" w:rsidRDefault="004749B5">
            <w:pPr>
              <w:pStyle w:val="Standard"/>
            </w:pPr>
            <w:r>
              <w:t>MIXTO</w:t>
            </w:r>
          </w:p>
        </w:tc>
      </w:tr>
      <w:tr w:rsidR="006F678B" w14:paraId="4E76651E"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72FF08DD" w14:textId="77777777" w:rsidR="006F678B" w:rsidRDefault="004749B5">
            <w:pPr>
              <w:pStyle w:val="Standard"/>
              <w:jc w:val="left"/>
              <w:rPr>
                <w:b/>
                <w:bCs/>
                <w:color w:val="0084D1"/>
              </w:rPr>
            </w:pPr>
            <w:r>
              <w:rPr>
                <w:b/>
                <w:bCs/>
                <w:color w:val="0084D1"/>
              </w:rPr>
              <w:t>VI Origen de los datos:</w:t>
            </w:r>
          </w:p>
        </w:tc>
        <w:tc>
          <w:tcPr>
            <w:tcW w:w="7358" w:type="dxa"/>
            <w:shd w:val="clear" w:color="auto" w:fill="auto"/>
            <w:tcMar>
              <w:top w:w="0" w:type="dxa"/>
              <w:left w:w="108" w:type="dxa"/>
              <w:bottom w:w="0" w:type="dxa"/>
              <w:right w:w="108" w:type="dxa"/>
            </w:tcMar>
          </w:tcPr>
          <w:p w14:paraId="3D03F88D" w14:textId="77777777" w:rsidR="006F678B" w:rsidRDefault="004749B5">
            <w:pPr>
              <w:pStyle w:val="Standard"/>
            </w:pPr>
            <w:r>
              <w:t>El propio interesado o su representante legal: Sí</w:t>
            </w:r>
          </w:p>
          <w:p w14:paraId="5C631336" w14:textId="77777777" w:rsidR="006F678B" w:rsidRDefault="004749B5">
            <w:pPr>
              <w:pStyle w:val="Standard"/>
            </w:pPr>
            <w:r>
              <w:t>Registros públicos: No</w:t>
            </w:r>
          </w:p>
          <w:p w14:paraId="5FE4DE39" w14:textId="77777777" w:rsidR="006F678B" w:rsidRDefault="004749B5">
            <w:pPr>
              <w:pStyle w:val="Standard"/>
            </w:pPr>
            <w:r>
              <w:t>Otras personas físicas: No</w:t>
            </w:r>
          </w:p>
          <w:p w14:paraId="6A2E2837" w14:textId="77777777" w:rsidR="006F678B" w:rsidRDefault="004749B5">
            <w:pPr>
              <w:pStyle w:val="Standard"/>
            </w:pPr>
            <w:r>
              <w:t>Entidad privada: Sí</w:t>
            </w:r>
          </w:p>
          <w:p w14:paraId="07C9BB52" w14:textId="77777777" w:rsidR="006F678B" w:rsidRDefault="004749B5">
            <w:pPr>
              <w:pStyle w:val="Standard"/>
            </w:pPr>
            <w:r>
              <w:t>Fuentes accesibles al público: No</w:t>
            </w:r>
          </w:p>
          <w:p w14:paraId="6123FD7F" w14:textId="77777777" w:rsidR="006F678B" w:rsidRDefault="004749B5">
            <w:pPr>
              <w:pStyle w:val="Standard"/>
            </w:pPr>
            <w:r>
              <w:t>Administración pública: Sí</w:t>
            </w:r>
          </w:p>
          <w:p w14:paraId="3CC0E0A1" w14:textId="77777777" w:rsidR="006F678B" w:rsidRDefault="006F678B">
            <w:pPr>
              <w:pStyle w:val="Standard"/>
            </w:pPr>
          </w:p>
        </w:tc>
      </w:tr>
      <w:tr w:rsidR="006F678B" w14:paraId="5A210460" w14:textId="77777777">
        <w:tblPrEx>
          <w:tblCellMar>
            <w:top w:w="0" w:type="dxa"/>
            <w:bottom w:w="0" w:type="dxa"/>
          </w:tblCellMar>
        </w:tblPrEx>
        <w:trPr>
          <w:trHeight w:val="102"/>
          <w:jc w:val="center"/>
        </w:trPr>
        <w:tc>
          <w:tcPr>
            <w:tcW w:w="2280" w:type="dxa"/>
            <w:shd w:val="clear" w:color="auto" w:fill="auto"/>
            <w:tcMar>
              <w:top w:w="0" w:type="dxa"/>
              <w:left w:w="108" w:type="dxa"/>
              <w:bottom w:w="0" w:type="dxa"/>
              <w:right w:w="108" w:type="dxa"/>
            </w:tcMar>
          </w:tcPr>
          <w:p w14:paraId="2F120791" w14:textId="77777777" w:rsidR="006F678B" w:rsidRDefault="004749B5">
            <w:pPr>
              <w:pStyle w:val="Standard"/>
              <w:jc w:val="left"/>
              <w:rPr>
                <w:b/>
                <w:bCs/>
                <w:color w:val="0084D1"/>
              </w:rPr>
            </w:pPr>
            <w:r>
              <w:rPr>
                <w:b/>
                <w:bCs/>
                <w:color w:val="0084D1"/>
              </w:rPr>
              <w:t xml:space="preserve">VII </w:t>
            </w:r>
            <w:r>
              <w:rPr>
                <w:b/>
                <w:bCs/>
                <w:color w:val="0084D1"/>
              </w:rPr>
              <w:t>Categorías de datos personales objeto de tratamiento:</w:t>
            </w:r>
          </w:p>
        </w:tc>
        <w:tc>
          <w:tcPr>
            <w:tcW w:w="7358" w:type="dxa"/>
            <w:shd w:val="clear" w:color="auto" w:fill="auto"/>
            <w:tcMar>
              <w:top w:w="0" w:type="dxa"/>
              <w:left w:w="108" w:type="dxa"/>
              <w:bottom w:w="0" w:type="dxa"/>
              <w:right w:w="108" w:type="dxa"/>
            </w:tcMar>
          </w:tcPr>
          <w:p w14:paraId="61B90D15" w14:textId="77777777" w:rsidR="006F678B" w:rsidRDefault="004749B5">
            <w:pPr>
              <w:pStyle w:val="Standard"/>
            </w:pPr>
            <w:r>
              <w:rPr>
                <w:u w:val="single"/>
              </w:rPr>
              <w:t>Datos identificativos</w:t>
            </w:r>
            <w:r>
              <w:t>:</w:t>
            </w:r>
          </w:p>
          <w:p w14:paraId="1337BC71" w14:textId="77777777" w:rsidR="006F678B" w:rsidRDefault="004749B5">
            <w:pPr>
              <w:pStyle w:val="Standard"/>
            </w:pPr>
            <w:r>
              <w:t>-DNI-NIF: Sí</w:t>
            </w:r>
          </w:p>
          <w:p w14:paraId="5C44FE69" w14:textId="77777777" w:rsidR="006F678B" w:rsidRDefault="004749B5">
            <w:pPr>
              <w:pStyle w:val="Standard"/>
            </w:pPr>
            <w:r>
              <w:t>-Identificador nacional restringido art. 87: No</w:t>
            </w:r>
          </w:p>
          <w:p w14:paraId="5DE0E74C" w14:textId="77777777" w:rsidR="006F678B" w:rsidRDefault="004749B5">
            <w:pPr>
              <w:pStyle w:val="Standard"/>
            </w:pPr>
            <w:r>
              <w:t>-Dirección: Sí</w:t>
            </w:r>
          </w:p>
          <w:p w14:paraId="181630B1" w14:textId="77777777" w:rsidR="006F678B" w:rsidRDefault="004749B5">
            <w:pPr>
              <w:pStyle w:val="Standard"/>
            </w:pPr>
            <w:r>
              <w:t>-Imagen: Sí</w:t>
            </w:r>
          </w:p>
          <w:p w14:paraId="2656C73A" w14:textId="77777777" w:rsidR="006F678B" w:rsidRDefault="004749B5">
            <w:pPr>
              <w:pStyle w:val="Standard"/>
            </w:pPr>
            <w:r>
              <w:t>-Número seguridad social: No</w:t>
            </w:r>
          </w:p>
          <w:p w14:paraId="6A25B623" w14:textId="77777777" w:rsidR="006F678B" w:rsidRDefault="004749B5">
            <w:pPr>
              <w:pStyle w:val="Standard"/>
            </w:pPr>
            <w:r>
              <w:t>-Teléfono: Sí</w:t>
            </w:r>
          </w:p>
          <w:p w14:paraId="43C95427" w14:textId="77777777" w:rsidR="006F678B" w:rsidRDefault="004749B5">
            <w:pPr>
              <w:pStyle w:val="Standard"/>
            </w:pPr>
            <w:r>
              <w:t>-Firma manual o digitalizada: Sí</w:t>
            </w:r>
          </w:p>
          <w:p w14:paraId="1DAE242D" w14:textId="77777777" w:rsidR="006F678B" w:rsidRDefault="004749B5">
            <w:pPr>
              <w:pStyle w:val="Standard"/>
            </w:pPr>
            <w:r>
              <w:t>-Firma electrón</w:t>
            </w:r>
            <w:r>
              <w:t>ica: Sí</w:t>
            </w:r>
          </w:p>
          <w:p w14:paraId="3CAE9B2E" w14:textId="77777777" w:rsidR="006F678B" w:rsidRDefault="004749B5">
            <w:pPr>
              <w:pStyle w:val="Standard"/>
            </w:pPr>
            <w:r>
              <w:t>-Registro personal: No</w:t>
            </w:r>
          </w:p>
          <w:p w14:paraId="1183FC78" w14:textId="77777777" w:rsidR="006F678B" w:rsidRDefault="004749B5">
            <w:pPr>
              <w:pStyle w:val="Standard"/>
            </w:pPr>
            <w:r>
              <w:t>-Marcas físicas: No</w:t>
            </w:r>
          </w:p>
          <w:p w14:paraId="0F794962" w14:textId="77777777" w:rsidR="006F678B" w:rsidRDefault="004749B5">
            <w:pPr>
              <w:pStyle w:val="Standard"/>
            </w:pPr>
            <w:r>
              <w:t>-Tarjeta sanitaria: No</w:t>
            </w:r>
          </w:p>
          <w:p w14:paraId="3B00FA83" w14:textId="77777777" w:rsidR="006F678B" w:rsidRDefault="004749B5">
            <w:pPr>
              <w:pStyle w:val="Standard"/>
            </w:pPr>
            <w:r>
              <w:t>-Nombre y apellidos: Sí</w:t>
            </w:r>
          </w:p>
          <w:p w14:paraId="2F973920" w14:textId="77777777" w:rsidR="006F678B" w:rsidRDefault="004749B5">
            <w:pPr>
              <w:pStyle w:val="Standard"/>
            </w:pPr>
            <w:r>
              <w:t>-Huella digital: No</w:t>
            </w:r>
          </w:p>
          <w:p w14:paraId="577749AE" w14:textId="77777777" w:rsidR="006F678B" w:rsidRDefault="004749B5">
            <w:pPr>
              <w:pStyle w:val="Standard"/>
            </w:pPr>
            <w:r>
              <w:t>-Voz: No</w:t>
            </w:r>
          </w:p>
          <w:p w14:paraId="165275E0" w14:textId="77777777" w:rsidR="006F678B" w:rsidRDefault="004749B5">
            <w:pPr>
              <w:pStyle w:val="Standard"/>
            </w:pPr>
            <w:r>
              <w:t>-CCC/IBAN: No</w:t>
            </w:r>
          </w:p>
          <w:p w14:paraId="7480C7CC" w14:textId="77777777" w:rsidR="006F678B" w:rsidRDefault="004749B5">
            <w:pPr>
              <w:pStyle w:val="Standard"/>
            </w:pPr>
            <w:r>
              <w:t>-Tarjeta bancaria o similar: No</w:t>
            </w:r>
          </w:p>
          <w:p w14:paraId="0B7DCA82" w14:textId="77777777" w:rsidR="006F678B" w:rsidRDefault="004749B5">
            <w:pPr>
              <w:pStyle w:val="Standard"/>
            </w:pPr>
            <w:r>
              <w:t>Otros datos identificativos:</w:t>
            </w:r>
          </w:p>
          <w:p w14:paraId="73CE9831" w14:textId="77777777" w:rsidR="006F678B" w:rsidRDefault="006F678B">
            <w:pPr>
              <w:pStyle w:val="Standard"/>
            </w:pPr>
          </w:p>
          <w:p w14:paraId="57B18E21" w14:textId="77777777" w:rsidR="006F678B" w:rsidRDefault="004749B5">
            <w:pPr>
              <w:pStyle w:val="Standard"/>
            </w:pPr>
            <w:r>
              <w:rPr>
                <w:u w:val="single"/>
              </w:rPr>
              <w:t>Datos de categorías sensibles</w:t>
            </w:r>
            <w:r>
              <w:t>:</w:t>
            </w:r>
          </w:p>
          <w:p w14:paraId="51A66B6B" w14:textId="77777777" w:rsidR="006F678B" w:rsidRDefault="004749B5">
            <w:pPr>
              <w:pStyle w:val="Standard"/>
            </w:pPr>
            <w:r>
              <w:t xml:space="preserve">-Ideología o </w:t>
            </w:r>
            <w:r>
              <w:t>ideas políticas: No</w:t>
            </w:r>
          </w:p>
          <w:p w14:paraId="7873C321" w14:textId="77777777" w:rsidR="006F678B" w:rsidRDefault="004749B5">
            <w:pPr>
              <w:pStyle w:val="Standard"/>
            </w:pPr>
            <w:r>
              <w:t>-Afiliación Sindical: No</w:t>
            </w:r>
          </w:p>
          <w:p w14:paraId="0C11D256" w14:textId="77777777" w:rsidR="006F678B" w:rsidRDefault="004749B5">
            <w:pPr>
              <w:pStyle w:val="Standard"/>
            </w:pPr>
            <w:r>
              <w:t>-Religión: No</w:t>
            </w:r>
          </w:p>
          <w:p w14:paraId="22BEDEC6" w14:textId="77777777" w:rsidR="006F678B" w:rsidRDefault="004749B5">
            <w:pPr>
              <w:pStyle w:val="Standard"/>
            </w:pPr>
            <w:r>
              <w:t>-Creencias: No</w:t>
            </w:r>
          </w:p>
          <w:p w14:paraId="0F7507E2" w14:textId="77777777" w:rsidR="006F678B" w:rsidRDefault="004749B5">
            <w:pPr>
              <w:pStyle w:val="Standard"/>
            </w:pPr>
            <w:r>
              <w:lastRenderedPageBreak/>
              <w:t>-Origen racial o étnico: No</w:t>
            </w:r>
          </w:p>
          <w:p w14:paraId="17BC1430" w14:textId="77777777" w:rsidR="006F678B" w:rsidRDefault="004749B5">
            <w:pPr>
              <w:pStyle w:val="Standard"/>
            </w:pPr>
            <w:r>
              <w:t>-Salud: No</w:t>
            </w:r>
          </w:p>
          <w:p w14:paraId="255F39ED" w14:textId="77777777" w:rsidR="006F678B" w:rsidRDefault="004749B5">
            <w:pPr>
              <w:pStyle w:val="Standard"/>
            </w:pPr>
            <w:r>
              <w:t>-Vida Sexual: No</w:t>
            </w:r>
          </w:p>
          <w:p w14:paraId="513DED52" w14:textId="77777777" w:rsidR="006F678B" w:rsidRDefault="006F678B">
            <w:pPr>
              <w:pStyle w:val="Standard"/>
            </w:pPr>
          </w:p>
          <w:p w14:paraId="4FC653C8" w14:textId="77777777" w:rsidR="006F678B" w:rsidRDefault="004749B5">
            <w:pPr>
              <w:pStyle w:val="Standard"/>
            </w:pPr>
            <w:r>
              <w:rPr>
                <w:u w:val="single"/>
              </w:rPr>
              <w:t>Datos relativos a infracciones</w:t>
            </w:r>
            <w:r>
              <w:t>:</w:t>
            </w:r>
          </w:p>
          <w:p w14:paraId="0688F634" w14:textId="77777777" w:rsidR="006F678B" w:rsidRDefault="004749B5">
            <w:pPr>
              <w:pStyle w:val="Standard"/>
            </w:pPr>
            <w:r>
              <w:t>-Infracciones penales: No</w:t>
            </w:r>
          </w:p>
          <w:p w14:paraId="4F59D480" w14:textId="77777777" w:rsidR="006F678B" w:rsidRDefault="004749B5">
            <w:pPr>
              <w:pStyle w:val="Standard"/>
            </w:pPr>
            <w:r>
              <w:t>-Infracciones administrativas: Sí</w:t>
            </w:r>
          </w:p>
          <w:p w14:paraId="443A0166" w14:textId="77777777" w:rsidR="006F678B" w:rsidRDefault="006F678B">
            <w:pPr>
              <w:pStyle w:val="Standard"/>
            </w:pPr>
          </w:p>
          <w:p w14:paraId="00548A2A" w14:textId="77777777" w:rsidR="006F678B" w:rsidRDefault="004749B5">
            <w:pPr>
              <w:pStyle w:val="Standard"/>
            </w:pPr>
            <w:r>
              <w:rPr>
                <w:u w:val="single"/>
              </w:rPr>
              <w:t>Otras categorías de datos person</w:t>
            </w:r>
            <w:r>
              <w:rPr>
                <w:u w:val="single"/>
              </w:rPr>
              <w:t>ales</w:t>
            </w:r>
            <w:r>
              <w:t>:</w:t>
            </w:r>
          </w:p>
          <w:p w14:paraId="46451425" w14:textId="77777777" w:rsidR="006F678B" w:rsidRDefault="004749B5">
            <w:pPr>
              <w:pStyle w:val="Standard"/>
            </w:pPr>
            <w:r>
              <w:t xml:space="preserve">CARACTERÍSTICAS PERSONALES </w:t>
            </w:r>
            <w:r>
              <w:tab/>
            </w:r>
            <w:r>
              <w:br/>
            </w:r>
            <w:r>
              <w:t xml:space="preserve">ACADÉMICOS Y PROFESIONALES </w:t>
            </w:r>
            <w:r>
              <w:tab/>
            </w:r>
            <w:r>
              <w:br/>
            </w:r>
            <w:r>
              <w:t>DETALLES DEL EMPLEO</w:t>
            </w:r>
          </w:p>
          <w:p w14:paraId="6322B3B2" w14:textId="77777777" w:rsidR="006F678B" w:rsidRDefault="006F678B">
            <w:pPr>
              <w:pStyle w:val="Standard"/>
            </w:pPr>
          </w:p>
          <w:p w14:paraId="45549D3D" w14:textId="77777777" w:rsidR="006F678B" w:rsidRDefault="006F678B">
            <w:pPr>
              <w:pStyle w:val="Standard"/>
            </w:pPr>
          </w:p>
        </w:tc>
      </w:tr>
      <w:tr w:rsidR="006F678B" w14:paraId="5B91C1F6"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3FB1C133" w14:textId="77777777" w:rsidR="006F678B" w:rsidRDefault="004749B5">
            <w:pPr>
              <w:pStyle w:val="Standard"/>
              <w:jc w:val="left"/>
              <w:rPr>
                <w:b/>
                <w:bCs/>
                <w:color w:val="0084D1"/>
              </w:rPr>
            </w:pPr>
            <w:r>
              <w:rPr>
                <w:b/>
                <w:bCs/>
                <w:color w:val="0084D1"/>
              </w:rPr>
              <w:lastRenderedPageBreak/>
              <w:t>VIII Legitimidad (base jurídica) del tratamiento:</w:t>
            </w:r>
          </w:p>
          <w:p w14:paraId="214D91B4"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37DB6781" w14:textId="77777777" w:rsidR="006F678B" w:rsidRDefault="004749B5">
            <w:pPr>
              <w:pStyle w:val="Standard"/>
            </w:pPr>
            <w:r>
              <w:t>-Consentimiento del interesado: No</w:t>
            </w:r>
          </w:p>
          <w:p w14:paraId="771E93C8" w14:textId="77777777" w:rsidR="006F678B" w:rsidRDefault="004749B5">
            <w:pPr>
              <w:pStyle w:val="Standard"/>
            </w:pPr>
            <w:r>
              <w:t>-Datos necesarios ejecución contrato: No</w:t>
            </w:r>
          </w:p>
          <w:p w14:paraId="6B184A47" w14:textId="77777777" w:rsidR="006F678B" w:rsidRDefault="004749B5">
            <w:pPr>
              <w:pStyle w:val="Standard"/>
            </w:pPr>
            <w:r>
              <w:t>-Cumplimiento obligación legal: No</w:t>
            </w:r>
          </w:p>
          <w:p w14:paraId="1DE671EB" w14:textId="77777777" w:rsidR="006F678B" w:rsidRDefault="006F678B">
            <w:pPr>
              <w:pStyle w:val="Standard"/>
            </w:pPr>
          </w:p>
          <w:p w14:paraId="2CACFC0B" w14:textId="77777777" w:rsidR="006F678B" w:rsidRDefault="004749B5">
            <w:pPr>
              <w:pStyle w:val="Standard"/>
            </w:pPr>
            <w:r>
              <w:t>-Proteger intereses vitales: No</w:t>
            </w:r>
          </w:p>
          <w:p w14:paraId="034E0A44" w14:textId="77777777" w:rsidR="006F678B" w:rsidRDefault="004749B5">
            <w:pPr>
              <w:pStyle w:val="Standard"/>
            </w:pPr>
            <w:r>
              <w:t>-Misión, intereses o poderes públicos: No</w:t>
            </w:r>
          </w:p>
          <w:p w14:paraId="63EC8521" w14:textId="77777777" w:rsidR="006F678B" w:rsidRDefault="006F678B">
            <w:pPr>
              <w:pStyle w:val="Standard"/>
            </w:pPr>
          </w:p>
          <w:p w14:paraId="03BC2633" w14:textId="77777777" w:rsidR="006F678B" w:rsidRDefault="004749B5">
            <w:pPr>
              <w:pStyle w:val="Standard"/>
            </w:pPr>
            <w:r>
              <w:t>-Interés legítimo del Responsable: No</w:t>
            </w:r>
          </w:p>
          <w:p w14:paraId="64122986" w14:textId="77777777" w:rsidR="006F678B" w:rsidRDefault="006F678B">
            <w:pPr>
              <w:pStyle w:val="Standard"/>
            </w:pPr>
          </w:p>
          <w:p w14:paraId="27CFDFF5" w14:textId="77777777" w:rsidR="006F678B" w:rsidRDefault="004749B5">
            <w:pPr>
              <w:pStyle w:val="Standard"/>
            </w:pPr>
            <w:r>
              <w:t>-Consentimiento explícito (en relación a datos de categorías especiales): No</w:t>
            </w:r>
          </w:p>
          <w:p w14:paraId="6CCF9185" w14:textId="77777777" w:rsidR="006F678B" w:rsidRDefault="004749B5">
            <w:pPr>
              <w:pStyle w:val="Standard"/>
            </w:pPr>
            <w:r>
              <w:t>-Obligación derecho laboral (en relación a datos de categorías es</w:t>
            </w:r>
            <w:r>
              <w:t>peciales): No</w:t>
            </w:r>
          </w:p>
          <w:p w14:paraId="720E7B26" w14:textId="77777777" w:rsidR="006F678B" w:rsidRDefault="004749B5">
            <w:pPr>
              <w:pStyle w:val="Standard"/>
            </w:pPr>
            <w:r>
              <w:t>-Proteger intereses vitales de una persona no capacitada para consentir (en relación a datos de categorías especiales): No</w:t>
            </w:r>
          </w:p>
          <w:p w14:paraId="309746EF" w14:textId="77777777" w:rsidR="006F678B" w:rsidRDefault="004749B5">
            <w:pPr>
              <w:pStyle w:val="Standard"/>
            </w:pPr>
            <w:r>
              <w:t>-Miembros entidad sin ánimo de lucro (en relación a datos de categorías especiales): No</w:t>
            </w:r>
          </w:p>
          <w:p w14:paraId="3689087B" w14:textId="77777777" w:rsidR="006F678B" w:rsidRDefault="004749B5">
            <w:pPr>
              <w:pStyle w:val="Standard"/>
            </w:pPr>
            <w:r>
              <w:t>-Datos hechos públicos por inte</w:t>
            </w:r>
            <w:r>
              <w:t>resado (en relación a datos de categorías especiales): No</w:t>
            </w:r>
          </w:p>
          <w:p w14:paraId="42171F5D" w14:textId="77777777" w:rsidR="006F678B" w:rsidRDefault="004749B5">
            <w:pPr>
              <w:pStyle w:val="Standard"/>
            </w:pPr>
            <w:r>
              <w:t>-Ejercicio defensa o tribunales (en relación a datos de categorías especiales): No</w:t>
            </w:r>
          </w:p>
          <w:p w14:paraId="0C1B13F8" w14:textId="77777777" w:rsidR="006F678B" w:rsidRDefault="004749B5">
            <w:pPr>
              <w:pStyle w:val="Standard"/>
            </w:pPr>
            <w:r>
              <w:t>-Interés público esencial (en relación a datos de categorías especiales): No</w:t>
            </w:r>
          </w:p>
          <w:p w14:paraId="05D9DB20" w14:textId="77777777" w:rsidR="006F678B" w:rsidRDefault="004749B5">
            <w:pPr>
              <w:pStyle w:val="Standard"/>
            </w:pPr>
            <w:r>
              <w:t xml:space="preserve">-Medicina preventiva, laboral o </w:t>
            </w:r>
            <w:r>
              <w:t>servicios sanitarios (en relación a datos de categorías especiales): No</w:t>
            </w:r>
          </w:p>
          <w:p w14:paraId="11B81FC9" w14:textId="77777777" w:rsidR="006F678B" w:rsidRDefault="004749B5">
            <w:pPr>
              <w:pStyle w:val="Standard"/>
            </w:pPr>
            <w:r>
              <w:t>-Razones de salud pública (en relación a datos de categorías especiales): No</w:t>
            </w:r>
          </w:p>
          <w:p w14:paraId="5FA82E98" w14:textId="77777777" w:rsidR="006F678B" w:rsidRDefault="004749B5">
            <w:pPr>
              <w:pStyle w:val="Standard"/>
            </w:pPr>
            <w:r>
              <w:t>-Archivo investigación o estadística en interés público (en relación a datos de categorías especiales): No</w:t>
            </w:r>
          </w:p>
          <w:p w14:paraId="52106F7C" w14:textId="77777777" w:rsidR="006F678B" w:rsidRDefault="006F678B">
            <w:pPr>
              <w:pStyle w:val="Standard"/>
            </w:pPr>
          </w:p>
        </w:tc>
      </w:tr>
      <w:tr w:rsidR="006F678B" w14:paraId="03D6DC66"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01CAD303" w14:textId="77777777" w:rsidR="006F678B" w:rsidRDefault="004749B5">
            <w:pPr>
              <w:pStyle w:val="Standard"/>
              <w:jc w:val="left"/>
              <w:rPr>
                <w:b/>
                <w:bCs/>
                <w:color w:val="0084D1"/>
              </w:rPr>
            </w:pPr>
            <w:r>
              <w:rPr>
                <w:b/>
                <w:bCs/>
                <w:color w:val="0084D1"/>
              </w:rPr>
              <w:t>IX Destinatarios de la información:</w:t>
            </w:r>
          </w:p>
        </w:tc>
        <w:tc>
          <w:tcPr>
            <w:tcW w:w="7358" w:type="dxa"/>
            <w:shd w:val="clear" w:color="auto" w:fill="auto"/>
            <w:tcMar>
              <w:top w:w="0" w:type="dxa"/>
              <w:left w:w="108" w:type="dxa"/>
              <w:bottom w:w="0" w:type="dxa"/>
              <w:right w:w="108" w:type="dxa"/>
            </w:tcMar>
          </w:tcPr>
          <w:p w14:paraId="5D0DC8FE" w14:textId="77777777" w:rsidR="006F678B" w:rsidRDefault="004749B5">
            <w:pPr>
              <w:pStyle w:val="Standard"/>
            </w:pPr>
            <w:r>
              <w:t>No hay</w:t>
            </w:r>
          </w:p>
          <w:p w14:paraId="74E4AD3C" w14:textId="77777777" w:rsidR="006F678B" w:rsidRDefault="006F678B">
            <w:pPr>
              <w:pStyle w:val="Standard"/>
            </w:pPr>
          </w:p>
        </w:tc>
      </w:tr>
      <w:tr w:rsidR="006F678B" w14:paraId="73C3B877"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64D1E36F" w14:textId="77777777" w:rsidR="006F678B" w:rsidRDefault="004749B5">
            <w:pPr>
              <w:pStyle w:val="Standard"/>
              <w:jc w:val="left"/>
              <w:rPr>
                <w:b/>
                <w:bCs/>
                <w:color w:val="0084D1"/>
              </w:rPr>
            </w:pPr>
            <w:r>
              <w:rPr>
                <w:b/>
                <w:bCs/>
                <w:color w:val="0084D1"/>
              </w:rPr>
              <w:t>X Transferencias internacionales:</w:t>
            </w:r>
          </w:p>
          <w:p w14:paraId="630F03DF"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52146717" w14:textId="77777777" w:rsidR="006F678B" w:rsidRDefault="004749B5">
            <w:pPr>
              <w:pStyle w:val="Standard"/>
            </w:pPr>
            <w:r>
              <w:t>No se realizarán transferencias internacionales de datos</w:t>
            </w:r>
          </w:p>
        </w:tc>
      </w:tr>
      <w:tr w:rsidR="006F678B" w14:paraId="7006B3AE"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3688A8A3" w14:textId="77777777" w:rsidR="006F678B" w:rsidRDefault="004749B5">
            <w:pPr>
              <w:pStyle w:val="Standard"/>
              <w:jc w:val="left"/>
              <w:rPr>
                <w:b/>
                <w:bCs/>
                <w:color w:val="0084D1"/>
              </w:rPr>
            </w:pPr>
            <w:r>
              <w:rPr>
                <w:b/>
                <w:bCs/>
                <w:color w:val="0084D1"/>
              </w:rPr>
              <w:t>XI Plazos de conservación de datos:</w:t>
            </w:r>
          </w:p>
        </w:tc>
        <w:tc>
          <w:tcPr>
            <w:tcW w:w="7358" w:type="dxa"/>
            <w:shd w:val="clear" w:color="auto" w:fill="auto"/>
            <w:tcMar>
              <w:top w:w="0" w:type="dxa"/>
              <w:left w:w="108" w:type="dxa"/>
              <w:bottom w:w="0" w:type="dxa"/>
              <w:right w:w="108" w:type="dxa"/>
            </w:tcMar>
          </w:tcPr>
          <w:p w14:paraId="33BA5559" w14:textId="77777777" w:rsidR="006F678B" w:rsidRDefault="006F678B">
            <w:pPr>
              <w:pStyle w:val="Standard"/>
            </w:pPr>
          </w:p>
          <w:p w14:paraId="0E6912E6" w14:textId="77777777" w:rsidR="006F678B" w:rsidRDefault="004749B5">
            <w:pPr>
              <w:pStyle w:val="Standard"/>
            </w:pPr>
            <w:r>
              <w:t>Indefinido</w:t>
            </w:r>
          </w:p>
        </w:tc>
      </w:tr>
      <w:tr w:rsidR="006F678B" w14:paraId="41E8F036"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4C2807E8" w14:textId="77777777" w:rsidR="006F678B" w:rsidRDefault="004749B5">
            <w:pPr>
              <w:pStyle w:val="Standard"/>
              <w:jc w:val="left"/>
              <w:rPr>
                <w:b/>
                <w:bCs/>
                <w:color w:val="0084D1"/>
              </w:rPr>
            </w:pPr>
            <w:r>
              <w:rPr>
                <w:b/>
                <w:bCs/>
                <w:color w:val="0084D1"/>
              </w:rPr>
              <w:t xml:space="preserve">XII Descripción general de medidas técnicas y </w:t>
            </w:r>
            <w:r>
              <w:rPr>
                <w:b/>
                <w:bCs/>
                <w:color w:val="0084D1"/>
              </w:rPr>
              <w:t>organizativas de seguridad:</w:t>
            </w:r>
          </w:p>
          <w:p w14:paraId="36C42620"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1DF7611C" w14:textId="77777777" w:rsidR="006F678B" w:rsidRDefault="006F678B">
            <w:pPr>
              <w:pStyle w:val="Standard"/>
            </w:pPr>
          </w:p>
          <w:p w14:paraId="36552D97" w14:textId="77777777" w:rsidR="006F678B" w:rsidRDefault="006F678B">
            <w:pPr>
              <w:pStyle w:val="Standard"/>
            </w:pPr>
          </w:p>
          <w:p w14:paraId="7CC2B917" w14:textId="77777777" w:rsidR="006F678B" w:rsidRDefault="004749B5">
            <w:pPr>
              <w:pStyle w:val="Standard"/>
            </w:pPr>
            <w:r>
              <w:t>Documento de seguridad, Funciones y obligaciones del personal,</w:t>
            </w:r>
          </w:p>
          <w:p w14:paraId="5543B33F" w14:textId="77777777" w:rsidR="006F678B" w:rsidRDefault="004749B5">
            <w:pPr>
              <w:pStyle w:val="Standard"/>
            </w:pPr>
            <w:r>
              <w:t>Control de accesos, Control de acceso físico, Identificación y</w:t>
            </w:r>
          </w:p>
          <w:p w14:paraId="21405686" w14:textId="77777777" w:rsidR="006F678B" w:rsidRDefault="004749B5">
            <w:pPr>
              <w:pStyle w:val="Standard"/>
            </w:pPr>
            <w:r>
              <w:t>autenticación, Registro de incidencias, Distribución de soportes,</w:t>
            </w:r>
          </w:p>
          <w:p w14:paraId="3C4415F7" w14:textId="77777777" w:rsidR="006F678B" w:rsidRDefault="004749B5">
            <w:pPr>
              <w:pStyle w:val="Standard"/>
            </w:pPr>
            <w:r>
              <w:t xml:space="preserve">Seguridad de telecomunicaciones, </w:t>
            </w:r>
            <w:r>
              <w:t>Correos electrónicos, dispositivos de almacenamiento, Criterios de archivo, Copias o reproducciones,</w:t>
            </w:r>
          </w:p>
          <w:p w14:paraId="1B0B82EB" w14:textId="77777777" w:rsidR="006F678B" w:rsidRDefault="004749B5">
            <w:pPr>
              <w:pStyle w:val="Standard"/>
            </w:pPr>
            <w:r>
              <w:t>Borrado o destrucción de soportes</w:t>
            </w:r>
          </w:p>
          <w:p w14:paraId="23AA3136" w14:textId="77777777" w:rsidR="006F678B" w:rsidRDefault="006F678B">
            <w:pPr>
              <w:pStyle w:val="Standard"/>
            </w:pPr>
          </w:p>
          <w:p w14:paraId="532EB52A" w14:textId="77777777" w:rsidR="006F678B" w:rsidRDefault="006F678B">
            <w:pPr>
              <w:pStyle w:val="Standard"/>
            </w:pPr>
          </w:p>
        </w:tc>
      </w:tr>
      <w:tr w:rsidR="006F678B" w14:paraId="4A7DCAEC"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20542D4C" w14:textId="77777777" w:rsidR="006F678B" w:rsidRDefault="004749B5">
            <w:pPr>
              <w:pStyle w:val="Standard"/>
              <w:jc w:val="left"/>
              <w:rPr>
                <w:b/>
                <w:bCs/>
                <w:color w:val="0084D1"/>
              </w:rPr>
            </w:pPr>
            <w:r>
              <w:rPr>
                <w:b/>
                <w:bCs/>
                <w:color w:val="0084D1"/>
              </w:rPr>
              <w:t>XIII Procedimiento para ejercitar los derechos:</w:t>
            </w:r>
          </w:p>
          <w:p w14:paraId="585A82BE"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23568D77" w14:textId="77777777" w:rsidR="006F678B" w:rsidRDefault="004749B5">
            <w:pPr>
              <w:pStyle w:val="Standard"/>
            </w:pPr>
            <w:r>
              <w:t xml:space="preserve">Pueden existir diferentes canales (email, correo postal, presencial, </w:t>
            </w:r>
            <w:r>
              <w:t>etc.) y se detallan en las diferentes cláusulas de información, así como en el procedimiento de gestión de derechos, en el que también se dispone de formularios de ejercicio de derechos para facilitar a los interesados.</w:t>
            </w:r>
          </w:p>
        </w:tc>
      </w:tr>
    </w:tbl>
    <w:p w14:paraId="56DE9E85" w14:textId="77777777" w:rsidR="006F678B" w:rsidRDefault="006F678B">
      <w:pPr>
        <w:pStyle w:val="Standard"/>
      </w:pPr>
    </w:p>
    <w:p w14:paraId="3574258A" w14:textId="77777777" w:rsidR="006F678B" w:rsidRDefault="006F678B">
      <w:pPr>
        <w:pStyle w:val="Standard"/>
      </w:pPr>
    </w:p>
    <w:p w14:paraId="43D0F513" w14:textId="77777777" w:rsidR="006F678B" w:rsidRDefault="004749B5">
      <w:pPr>
        <w:pStyle w:val="Ttulo2"/>
      </w:pPr>
      <w:r>
        <w:t xml:space="preserve">2.5. </w:t>
      </w:r>
      <w:bookmarkStart w:id="33" w:name="_Toc523489864"/>
      <w:bookmarkStart w:id="34" w:name="_Toc523736370"/>
      <w:r>
        <w:t xml:space="preserve">UNIDAD TÉCNICA </w:t>
      </w:r>
      <w:r>
        <w:t>CONCEJALÍA DE NUEVAS TECNOLOGÍAS, ADMINISTRACIÓN PÚBLICA Y DEPORTES:</w:t>
      </w:r>
      <w:bookmarkEnd w:id="33"/>
      <w:bookmarkEnd w:id="34"/>
    </w:p>
    <w:p w14:paraId="4256C0DB" w14:textId="77777777" w:rsidR="006F678B" w:rsidRDefault="006F678B">
      <w:pPr>
        <w:pStyle w:val="Standard"/>
      </w:pPr>
    </w:p>
    <w:tbl>
      <w:tblPr>
        <w:tblW w:w="5000" w:type="pct"/>
        <w:jc w:val="center"/>
        <w:tblLayout w:type="fixed"/>
        <w:tblCellMar>
          <w:left w:w="10" w:type="dxa"/>
          <w:right w:w="10" w:type="dxa"/>
        </w:tblCellMar>
        <w:tblLook w:val="0000" w:firstRow="0" w:lastRow="0" w:firstColumn="0" w:lastColumn="0" w:noHBand="0" w:noVBand="0"/>
      </w:tblPr>
      <w:tblGrid>
        <w:gridCol w:w="2280"/>
        <w:gridCol w:w="7358"/>
      </w:tblGrid>
      <w:tr w:rsidR="006F678B" w14:paraId="5AABA087" w14:textId="77777777">
        <w:tblPrEx>
          <w:tblCellMar>
            <w:top w:w="0" w:type="dxa"/>
            <w:bottom w:w="0" w:type="dxa"/>
          </w:tblCellMar>
        </w:tblPrEx>
        <w:trPr>
          <w:trHeight w:val="308"/>
          <w:jc w:val="center"/>
        </w:trPr>
        <w:tc>
          <w:tcPr>
            <w:tcW w:w="2280" w:type="dxa"/>
            <w:shd w:val="clear" w:color="auto" w:fill="D9D9D9"/>
            <w:tcMar>
              <w:top w:w="0" w:type="dxa"/>
              <w:left w:w="108" w:type="dxa"/>
              <w:bottom w:w="0" w:type="dxa"/>
              <w:right w:w="108" w:type="dxa"/>
            </w:tcMar>
          </w:tcPr>
          <w:p w14:paraId="15315B11" w14:textId="77777777" w:rsidR="006F678B" w:rsidRDefault="004749B5">
            <w:pPr>
              <w:pStyle w:val="Standard"/>
            </w:pPr>
            <w:r>
              <w:t>Tratamiento:</w:t>
            </w:r>
          </w:p>
        </w:tc>
        <w:tc>
          <w:tcPr>
            <w:tcW w:w="7358" w:type="dxa"/>
            <w:shd w:val="clear" w:color="auto" w:fill="D9D9D9"/>
            <w:tcMar>
              <w:top w:w="0" w:type="dxa"/>
              <w:left w:w="108" w:type="dxa"/>
              <w:bottom w:w="0" w:type="dxa"/>
              <w:right w:w="108" w:type="dxa"/>
            </w:tcMar>
          </w:tcPr>
          <w:p w14:paraId="217F55EC" w14:textId="77777777" w:rsidR="006F678B" w:rsidRDefault="004749B5">
            <w:pPr>
              <w:pStyle w:val="Ttulo3"/>
            </w:pPr>
            <w:r>
              <w:t xml:space="preserve">2.5.1 </w:t>
            </w:r>
            <w:bookmarkStart w:id="35" w:name="_Toc523489865"/>
            <w:bookmarkStart w:id="36" w:name="_Toc523736371"/>
            <w:r>
              <w:t>DEPORTES</w:t>
            </w:r>
            <w:bookmarkEnd w:id="35"/>
            <w:bookmarkEnd w:id="36"/>
          </w:p>
          <w:p w14:paraId="2D1001CC" w14:textId="77777777" w:rsidR="006F678B" w:rsidRDefault="004749B5">
            <w:pPr>
              <w:pStyle w:val="Standard"/>
            </w:pPr>
            <w:r>
              <w:t>GESTIONES RELACIONADAS CON EL DEPORTE EN EL MUNICIPIO DE LAS PALMAS DE GRAN CANARIA</w:t>
            </w:r>
          </w:p>
          <w:p w14:paraId="5A21B863" w14:textId="77777777" w:rsidR="006F678B" w:rsidRDefault="004749B5">
            <w:pPr>
              <w:pStyle w:val="Standard"/>
            </w:pPr>
            <w:r>
              <w:t>UNIDAD TÉCNICA: CONCEJALÍA DE NUEVAS TECNOLOGÍAS, ADMINISTRACIÓN PÚBLICA Y</w:t>
            </w:r>
            <w:r>
              <w:t xml:space="preserve"> DEPORTES</w:t>
            </w:r>
          </w:p>
        </w:tc>
      </w:tr>
      <w:tr w:rsidR="006F678B" w14:paraId="35BA35EB" w14:textId="77777777">
        <w:tblPrEx>
          <w:tblCellMar>
            <w:top w:w="0" w:type="dxa"/>
            <w:bottom w:w="0" w:type="dxa"/>
          </w:tblCellMar>
        </w:tblPrEx>
        <w:trPr>
          <w:trHeight w:val="225"/>
          <w:jc w:val="center"/>
        </w:trPr>
        <w:tc>
          <w:tcPr>
            <w:tcW w:w="2280" w:type="dxa"/>
            <w:shd w:val="clear" w:color="auto" w:fill="auto"/>
            <w:tcMar>
              <w:top w:w="0" w:type="dxa"/>
              <w:left w:w="108" w:type="dxa"/>
              <w:bottom w:w="0" w:type="dxa"/>
              <w:right w:w="108" w:type="dxa"/>
            </w:tcMar>
          </w:tcPr>
          <w:p w14:paraId="053A50D6" w14:textId="77777777" w:rsidR="006F678B" w:rsidRDefault="004749B5">
            <w:pPr>
              <w:pStyle w:val="Standard"/>
              <w:jc w:val="left"/>
              <w:rPr>
                <w:b/>
                <w:bCs/>
                <w:color w:val="0084D1"/>
              </w:rPr>
            </w:pPr>
            <w:r>
              <w:rPr>
                <w:b/>
                <w:bCs/>
                <w:color w:val="0084D1"/>
              </w:rPr>
              <w:t>I Responsables del tratamiento:</w:t>
            </w:r>
          </w:p>
          <w:p w14:paraId="293BC389"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74C93589" w14:textId="77777777" w:rsidR="006F678B" w:rsidRDefault="004749B5">
            <w:pPr>
              <w:pStyle w:val="Standard"/>
              <w:rPr>
                <w:lang w:val="en-US"/>
              </w:rPr>
            </w:pPr>
            <w:r>
              <w:rPr>
                <w:lang w:val="en-US"/>
              </w:rPr>
              <w:t>AYUNTAMIENTO DE LAS PALMAS DE GRAN CANARIA</w:t>
            </w:r>
          </w:p>
          <w:p w14:paraId="6617AFA5" w14:textId="77777777" w:rsidR="006F678B" w:rsidRDefault="006F678B">
            <w:pPr>
              <w:pStyle w:val="Standard"/>
              <w:rPr>
                <w:lang w:val="en-US"/>
              </w:rPr>
            </w:pPr>
          </w:p>
        </w:tc>
      </w:tr>
      <w:tr w:rsidR="006F678B" w14:paraId="1AD26085" w14:textId="77777777">
        <w:tblPrEx>
          <w:tblCellMar>
            <w:top w:w="0" w:type="dxa"/>
            <w:bottom w:w="0" w:type="dxa"/>
          </w:tblCellMar>
        </w:tblPrEx>
        <w:trPr>
          <w:trHeight w:val="225"/>
          <w:jc w:val="center"/>
        </w:trPr>
        <w:tc>
          <w:tcPr>
            <w:tcW w:w="2280" w:type="dxa"/>
            <w:shd w:val="clear" w:color="auto" w:fill="auto"/>
            <w:tcMar>
              <w:top w:w="0" w:type="dxa"/>
              <w:left w:w="108" w:type="dxa"/>
              <w:bottom w:w="0" w:type="dxa"/>
              <w:right w:w="108" w:type="dxa"/>
            </w:tcMar>
          </w:tcPr>
          <w:p w14:paraId="43B33E34" w14:textId="77777777" w:rsidR="006F678B" w:rsidRDefault="004749B5">
            <w:pPr>
              <w:pStyle w:val="Standard"/>
              <w:jc w:val="left"/>
              <w:rPr>
                <w:b/>
                <w:bCs/>
                <w:color w:val="0084D1"/>
              </w:rPr>
            </w:pPr>
            <w:r>
              <w:rPr>
                <w:b/>
                <w:bCs/>
                <w:color w:val="0084D1"/>
              </w:rPr>
              <w:t>II Titularidad:</w:t>
            </w:r>
          </w:p>
          <w:p w14:paraId="4E6635D2"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422B8677" w14:textId="77777777" w:rsidR="006F678B" w:rsidRDefault="004749B5">
            <w:pPr>
              <w:pStyle w:val="Standard"/>
              <w:rPr>
                <w:lang w:val="en-US"/>
              </w:rPr>
            </w:pPr>
            <w:r>
              <w:rPr>
                <w:lang w:val="en-US"/>
              </w:rPr>
              <w:t>Pública</w:t>
            </w:r>
          </w:p>
        </w:tc>
      </w:tr>
      <w:tr w:rsidR="006F678B" w14:paraId="05115C5E" w14:textId="77777777">
        <w:tblPrEx>
          <w:tblCellMar>
            <w:top w:w="0" w:type="dxa"/>
            <w:bottom w:w="0" w:type="dxa"/>
          </w:tblCellMar>
        </w:tblPrEx>
        <w:trPr>
          <w:trHeight w:val="225"/>
          <w:jc w:val="center"/>
        </w:trPr>
        <w:tc>
          <w:tcPr>
            <w:tcW w:w="2280" w:type="dxa"/>
            <w:shd w:val="clear" w:color="auto" w:fill="auto"/>
            <w:tcMar>
              <w:top w:w="0" w:type="dxa"/>
              <w:left w:w="108" w:type="dxa"/>
              <w:bottom w:w="0" w:type="dxa"/>
              <w:right w:w="108" w:type="dxa"/>
            </w:tcMar>
          </w:tcPr>
          <w:p w14:paraId="13CD8744" w14:textId="77777777" w:rsidR="006F678B" w:rsidRDefault="004749B5">
            <w:pPr>
              <w:pStyle w:val="Standard"/>
              <w:jc w:val="left"/>
              <w:rPr>
                <w:b/>
                <w:bCs/>
                <w:color w:val="0084D1"/>
              </w:rPr>
            </w:pPr>
            <w:r>
              <w:rPr>
                <w:b/>
                <w:bCs/>
                <w:color w:val="0084D1"/>
              </w:rPr>
              <w:t>III Categorías interesados:</w:t>
            </w:r>
          </w:p>
        </w:tc>
        <w:tc>
          <w:tcPr>
            <w:tcW w:w="7358" w:type="dxa"/>
            <w:shd w:val="clear" w:color="auto" w:fill="auto"/>
            <w:tcMar>
              <w:top w:w="0" w:type="dxa"/>
              <w:left w:w="108" w:type="dxa"/>
              <w:bottom w:w="0" w:type="dxa"/>
              <w:right w:w="108" w:type="dxa"/>
            </w:tcMar>
          </w:tcPr>
          <w:p w14:paraId="4ECAF0FA" w14:textId="77777777" w:rsidR="006F678B" w:rsidRDefault="004749B5">
            <w:pPr>
              <w:pStyle w:val="Standard"/>
            </w:pPr>
            <w:r>
              <w:t>CIUDADANOS Y RESIDENTES</w:t>
            </w:r>
          </w:p>
          <w:p w14:paraId="5A8B8647" w14:textId="77777777" w:rsidR="006F678B" w:rsidRDefault="004749B5">
            <w:pPr>
              <w:pStyle w:val="Standard"/>
            </w:pPr>
            <w:r>
              <w:t xml:space="preserve">PRESIDENTES Y PERSONAS DE CONTACTO DE CLUBES DEPORTIVOS Y OTRAS ENTIDADES </w:t>
            </w:r>
            <w:r>
              <w:t>RELACIONADAS CON EL DEPORTE EN LAS PALMAS DE GRAN CANARIA</w:t>
            </w:r>
          </w:p>
          <w:p w14:paraId="35AB3B5E" w14:textId="77777777" w:rsidR="006F678B" w:rsidRDefault="006F678B">
            <w:pPr>
              <w:pStyle w:val="Standard"/>
            </w:pPr>
          </w:p>
        </w:tc>
      </w:tr>
      <w:tr w:rsidR="006F678B" w14:paraId="372D8B81" w14:textId="77777777">
        <w:tblPrEx>
          <w:tblCellMar>
            <w:top w:w="0" w:type="dxa"/>
            <w:bottom w:w="0" w:type="dxa"/>
          </w:tblCellMar>
        </w:tblPrEx>
        <w:trPr>
          <w:trHeight w:val="77"/>
          <w:jc w:val="center"/>
        </w:trPr>
        <w:tc>
          <w:tcPr>
            <w:tcW w:w="2280" w:type="dxa"/>
            <w:shd w:val="clear" w:color="auto" w:fill="auto"/>
            <w:tcMar>
              <w:top w:w="0" w:type="dxa"/>
              <w:left w:w="108" w:type="dxa"/>
              <w:bottom w:w="0" w:type="dxa"/>
              <w:right w:w="108" w:type="dxa"/>
            </w:tcMar>
          </w:tcPr>
          <w:p w14:paraId="0611461D" w14:textId="77777777" w:rsidR="006F678B" w:rsidRDefault="004749B5">
            <w:pPr>
              <w:pStyle w:val="Standard"/>
              <w:jc w:val="left"/>
              <w:rPr>
                <w:b/>
                <w:bCs/>
                <w:color w:val="0084D1"/>
              </w:rPr>
            </w:pPr>
            <w:r>
              <w:rPr>
                <w:b/>
                <w:bCs/>
                <w:color w:val="0084D1"/>
              </w:rPr>
              <w:t>IV Fines del tratamiento:</w:t>
            </w:r>
          </w:p>
        </w:tc>
        <w:tc>
          <w:tcPr>
            <w:tcW w:w="7358" w:type="dxa"/>
            <w:shd w:val="clear" w:color="auto" w:fill="auto"/>
            <w:tcMar>
              <w:top w:w="0" w:type="dxa"/>
              <w:left w:w="108" w:type="dxa"/>
              <w:bottom w:w="0" w:type="dxa"/>
              <w:right w:w="108" w:type="dxa"/>
            </w:tcMar>
          </w:tcPr>
          <w:p w14:paraId="5FBB7058" w14:textId="77777777" w:rsidR="006F678B" w:rsidRDefault="004749B5">
            <w:pPr>
              <w:pStyle w:val="Standard"/>
            </w:pPr>
            <w:r>
              <w:t>EDUCACIÓN Y CULTURA</w:t>
            </w:r>
          </w:p>
          <w:p w14:paraId="34D1C772" w14:textId="77777777" w:rsidR="006F678B" w:rsidRDefault="004749B5">
            <w:pPr>
              <w:pStyle w:val="Standard"/>
            </w:pPr>
            <w:r>
              <w:t>DEPORTE</w:t>
            </w:r>
          </w:p>
          <w:p w14:paraId="6EDD3455" w14:textId="77777777" w:rsidR="006F678B" w:rsidRDefault="006F678B">
            <w:pPr>
              <w:pStyle w:val="Standard"/>
            </w:pPr>
          </w:p>
        </w:tc>
      </w:tr>
      <w:tr w:rsidR="006F678B" w14:paraId="3BDE49C6" w14:textId="77777777">
        <w:tblPrEx>
          <w:tblCellMar>
            <w:top w:w="0" w:type="dxa"/>
            <w:bottom w:w="0" w:type="dxa"/>
          </w:tblCellMar>
        </w:tblPrEx>
        <w:trPr>
          <w:trHeight w:val="77"/>
          <w:jc w:val="center"/>
        </w:trPr>
        <w:tc>
          <w:tcPr>
            <w:tcW w:w="2280" w:type="dxa"/>
            <w:shd w:val="clear" w:color="auto" w:fill="auto"/>
            <w:tcMar>
              <w:top w:w="0" w:type="dxa"/>
              <w:left w:w="108" w:type="dxa"/>
              <w:bottom w:w="0" w:type="dxa"/>
              <w:right w:w="108" w:type="dxa"/>
            </w:tcMar>
          </w:tcPr>
          <w:p w14:paraId="694D999F" w14:textId="77777777" w:rsidR="006F678B" w:rsidRDefault="004749B5">
            <w:pPr>
              <w:pStyle w:val="Standard"/>
              <w:jc w:val="left"/>
              <w:rPr>
                <w:b/>
                <w:bCs/>
                <w:color w:val="0084D1"/>
              </w:rPr>
            </w:pPr>
            <w:r>
              <w:rPr>
                <w:b/>
                <w:bCs/>
                <w:color w:val="0084D1"/>
              </w:rPr>
              <w:t>V Sistema de tratamiento:</w:t>
            </w:r>
          </w:p>
          <w:p w14:paraId="610B46B8"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08A4F882" w14:textId="77777777" w:rsidR="006F678B" w:rsidRDefault="004749B5">
            <w:pPr>
              <w:pStyle w:val="Standard"/>
            </w:pPr>
            <w:r>
              <w:t>AUTOMATIZADO</w:t>
            </w:r>
          </w:p>
        </w:tc>
      </w:tr>
      <w:tr w:rsidR="006F678B" w14:paraId="469459EE"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59C113C2" w14:textId="77777777" w:rsidR="006F678B" w:rsidRDefault="004749B5">
            <w:pPr>
              <w:pStyle w:val="Standard"/>
              <w:jc w:val="left"/>
              <w:rPr>
                <w:b/>
                <w:bCs/>
                <w:color w:val="0084D1"/>
              </w:rPr>
            </w:pPr>
            <w:r>
              <w:rPr>
                <w:b/>
                <w:bCs/>
                <w:color w:val="0084D1"/>
              </w:rPr>
              <w:t>VI Origen de los datos:</w:t>
            </w:r>
          </w:p>
        </w:tc>
        <w:tc>
          <w:tcPr>
            <w:tcW w:w="7358" w:type="dxa"/>
            <w:shd w:val="clear" w:color="auto" w:fill="auto"/>
            <w:tcMar>
              <w:top w:w="0" w:type="dxa"/>
              <w:left w:w="108" w:type="dxa"/>
              <w:bottom w:w="0" w:type="dxa"/>
              <w:right w:w="108" w:type="dxa"/>
            </w:tcMar>
          </w:tcPr>
          <w:p w14:paraId="5F1FE9B8" w14:textId="77777777" w:rsidR="006F678B" w:rsidRDefault="004749B5">
            <w:pPr>
              <w:pStyle w:val="Standard"/>
            </w:pPr>
            <w:r>
              <w:t>El propio interesado o su representante legal: Sí</w:t>
            </w:r>
          </w:p>
          <w:p w14:paraId="6656156D" w14:textId="77777777" w:rsidR="006F678B" w:rsidRDefault="004749B5">
            <w:pPr>
              <w:pStyle w:val="Standard"/>
            </w:pPr>
            <w:r>
              <w:t xml:space="preserve">Registros </w:t>
            </w:r>
            <w:r>
              <w:t>públicos: No</w:t>
            </w:r>
          </w:p>
          <w:p w14:paraId="0F80F1C8" w14:textId="77777777" w:rsidR="006F678B" w:rsidRDefault="004749B5">
            <w:pPr>
              <w:pStyle w:val="Standard"/>
            </w:pPr>
            <w:r>
              <w:t>Otras personas físicas: No</w:t>
            </w:r>
          </w:p>
          <w:p w14:paraId="60C850CF" w14:textId="77777777" w:rsidR="006F678B" w:rsidRDefault="004749B5">
            <w:pPr>
              <w:pStyle w:val="Standard"/>
            </w:pPr>
            <w:r>
              <w:t>Entidad privada: No</w:t>
            </w:r>
          </w:p>
          <w:p w14:paraId="7FD0F627" w14:textId="77777777" w:rsidR="006F678B" w:rsidRDefault="004749B5">
            <w:pPr>
              <w:pStyle w:val="Standard"/>
            </w:pPr>
            <w:r>
              <w:t>Fuentes accesibles al público: No</w:t>
            </w:r>
          </w:p>
          <w:p w14:paraId="0E803806" w14:textId="77777777" w:rsidR="006F678B" w:rsidRDefault="004749B5">
            <w:pPr>
              <w:pStyle w:val="Standard"/>
            </w:pPr>
            <w:r>
              <w:t>Administración pública: No</w:t>
            </w:r>
          </w:p>
          <w:p w14:paraId="67F1E969" w14:textId="77777777" w:rsidR="006F678B" w:rsidRDefault="006F678B">
            <w:pPr>
              <w:pStyle w:val="Standard"/>
            </w:pPr>
          </w:p>
        </w:tc>
      </w:tr>
      <w:tr w:rsidR="006F678B" w14:paraId="0C402865" w14:textId="77777777">
        <w:tblPrEx>
          <w:tblCellMar>
            <w:top w:w="0" w:type="dxa"/>
            <w:bottom w:w="0" w:type="dxa"/>
          </w:tblCellMar>
        </w:tblPrEx>
        <w:trPr>
          <w:trHeight w:val="102"/>
          <w:jc w:val="center"/>
        </w:trPr>
        <w:tc>
          <w:tcPr>
            <w:tcW w:w="2280" w:type="dxa"/>
            <w:shd w:val="clear" w:color="auto" w:fill="auto"/>
            <w:tcMar>
              <w:top w:w="0" w:type="dxa"/>
              <w:left w:w="108" w:type="dxa"/>
              <w:bottom w:w="0" w:type="dxa"/>
              <w:right w:w="108" w:type="dxa"/>
            </w:tcMar>
          </w:tcPr>
          <w:p w14:paraId="444AD1CF" w14:textId="77777777" w:rsidR="006F678B" w:rsidRDefault="004749B5">
            <w:pPr>
              <w:pStyle w:val="Standard"/>
              <w:jc w:val="left"/>
              <w:rPr>
                <w:b/>
                <w:bCs/>
                <w:color w:val="0084D1"/>
              </w:rPr>
            </w:pPr>
            <w:r>
              <w:rPr>
                <w:b/>
                <w:bCs/>
                <w:color w:val="0084D1"/>
              </w:rPr>
              <w:t>VII Categorías de datos personales objeto de tratamiento:</w:t>
            </w:r>
          </w:p>
        </w:tc>
        <w:tc>
          <w:tcPr>
            <w:tcW w:w="7358" w:type="dxa"/>
            <w:shd w:val="clear" w:color="auto" w:fill="auto"/>
            <w:tcMar>
              <w:top w:w="0" w:type="dxa"/>
              <w:left w:w="108" w:type="dxa"/>
              <w:bottom w:w="0" w:type="dxa"/>
              <w:right w:w="108" w:type="dxa"/>
            </w:tcMar>
          </w:tcPr>
          <w:p w14:paraId="055FBD95" w14:textId="77777777" w:rsidR="006F678B" w:rsidRDefault="004749B5">
            <w:pPr>
              <w:pStyle w:val="Standard"/>
            </w:pPr>
            <w:r>
              <w:rPr>
                <w:u w:val="single"/>
              </w:rPr>
              <w:t>Datos identificativos</w:t>
            </w:r>
            <w:r>
              <w:t>:</w:t>
            </w:r>
          </w:p>
          <w:p w14:paraId="44F8A644" w14:textId="77777777" w:rsidR="006F678B" w:rsidRDefault="004749B5">
            <w:pPr>
              <w:pStyle w:val="Standard"/>
            </w:pPr>
            <w:r>
              <w:t>-DNI-NIF: Sí</w:t>
            </w:r>
          </w:p>
          <w:p w14:paraId="120F4DD5" w14:textId="77777777" w:rsidR="006F678B" w:rsidRDefault="004749B5">
            <w:pPr>
              <w:pStyle w:val="Standard"/>
            </w:pPr>
            <w:r>
              <w:t xml:space="preserve">-Identificador nacional </w:t>
            </w:r>
            <w:r>
              <w:t>restringido art. 87: No</w:t>
            </w:r>
          </w:p>
          <w:p w14:paraId="702990A9" w14:textId="77777777" w:rsidR="006F678B" w:rsidRDefault="004749B5">
            <w:pPr>
              <w:pStyle w:val="Standard"/>
            </w:pPr>
            <w:r>
              <w:t>-Dirección: Sí</w:t>
            </w:r>
          </w:p>
          <w:p w14:paraId="059F8AA6" w14:textId="77777777" w:rsidR="006F678B" w:rsidRDefault="004749B5">
            <w:pPr>
              <w:pStyle w:val="Standard"/>
            </w:pPr>
            <w:r>
              <w:t>-Imagen: No</w:t>
            </w:r>
          </w:p>
          <w:p w14:paraId="5496C178" w14:textId="77777777" w:rsidR="006F678B" w:rsidRDefault="004749B5">
            <w:pPr>
              <w:pStyle w:val="Standard"/>
            </w:pPr>
            <w:r>
              <w:t>-Número seguridad social: No</w:t>
            </w:r>
          </w:p>
          <w:p w14:paraId="3688F727" w14:textId="77777777" w:rsidR="006F678B" w:rsidRDefault="004749B5">
            <w:pPr>
              <w:pStyle w:val="Standard"/>
            </w:pPr>
            <w:r>
              <w:t>-Teléfono: Sí</w:t>
            </w:r>
          </w:p>
          <w:p w14:paraId="3F7E75D9" w14:textId="77777777" w:rsidR="006F678B" w:rsidRDefault="004749B5">
            <w:pPr>
              <w:pStyle w:val="Standard"/>
            </w:pPr>
            <w:r>
              <w:t>-Firma manual o digitalizada: Sí</w:t>
            </w:r>
          </w:p>
          <w:p w14:paraId="717BE823" w14:textId="77777777" w:rsidR="006F678B" w:rsidRDefault="004749B5">
            <w:pPr>
              <w:pStyle w:val="Standard"/>
            </w:pPr>
            <w:r>
              <w:t>-Firma electrónica: Sí</w:t>
            </w:r>
          </w:p>
          <w:p w14:paraId="39856C8B" w14:textId="77777777" w:rsidR="006F678B" w:rsidRDefault="004749B5">
            <w:pPr>
              <w:pStyle w:val="Standard"/>
            </w:pPr>
            <w:r>
              <w:t>-Registro personal: No</w:t>
            </w:r>
          </w:p>
          <w:p w14:paraId="4EA1E4A4" w14:textId="77777777" w:rsidR="006F678B" w:rsidRDefault="004749B5">
            <w:pPr>
              <w:pStyle w:val="Standard"/>
            </w:pPr>
            <w:r>
              <w:t>-Marcas físicas: No</w:t>
            </w:r>
          </w:p>
          <w:p w14:paraId="33CD40BE" w14:textId="77777777" w:rsidR="006F678B" w:rsidRDefault="004749B5">
            <w:pPr>
              <w:pStyle w:val="Standard"/>
            </w:pPr>
            <w:r>
              <w:t>-Tarjeta sanitaria: No</w:t>
            </w:r>
          </w:p>
          <w:p w14:paraId="643998B4" w14:textId="77777777" w:rsidR="006F678B" w:rsidRDefault="004749B5">
            <w:pPr>
              <w:pStyle w:val="Standard"/>
            </w:pPr>
            <w:r>
              <w:t>-Nombre y apellidos: Sí</w:t>
            </w:r>
          </w:p>
          <w:p w14:paraId="10A42FDF" w14:textId="77777777" w:rsidR="006F678B" w:rsidRDefault="004749B5">
            <w:pPr>
              <w:pStyle w:val="Standard"/>
            </w:pPr>
            <w:r>
              <w:t>-Huella digital:</w:t>
            </w:r>
            <w:r>
              <w:t xml:space="preserve"> No</w:t>
            </w:r>
          </w:p>
          <w:p w14:paraId="05CD48DE" w14:textId="77777777" w:rsidR="006F678B" w:rsidRDefault="004749B5">
            <w:pPr>
              <w:pStyle w:val="Standard"/>
            </w:pPr>
            <w:r>
              <w:t>-Voz: No</w:t>
            </w:r>
          </w:p>
          <w:p w14:paraId="2F7131BC" w14:textId="77777777" w:rsidR="006F678B" w:rsidRDefault="004749B5">
            <w:pPr>
              <w:pStyle w:val="Standard"/>
            </w:pPr>
            <w:r>
              <w:t>-CCC/IBAN: No</w:t>
            </w:r>
          </w:p>
          <w:p w14:paraId="248DBEE8" w14:textId="77777777" w:rsidR="006F678B" w:rsidRDefault="004749B5">
            <w:pPr>
              <w:pStyle w:val="Standard"/>
            </w:pPr>
            <w:r>
              <w:t>-Tarjeta bancaria o similar: No</w:t>
            </w:r>
          </w:p>
          <w:p w14:paraId="6CE19A4D" w14:textId="77777777" w:rsidR="006F678B" w:rsidRDefault="004749B5">
            <w:pPr>
              <w:pStyle w:val="Standard"/>
            </w:pPr>
            <w:r>
              <w:t>Otros datos identificativos:</w:t>
            </w:r>
          </w:p>
          <w:p w14:paraId="25E97BE1" w14:textId="77777777" w:rsidR="006F678B" w:rsidRDefault="006F678B">
            <w:pPr>
              <w:pStyle w:val="Standard"/>
            </w:pPr>
          </w:p>
          <w:p w14:paraId="09421C9E" w14:textId="77777777" w:rsidR="006F678B" w:rsidRDefault="004749B5">
            <w:pPr>
              <w:pStyle w:val="Standard"/>
            </w:pPr>
            <w:r>
              <w:rPr>
                <w:u w:val="single"/>
              </w:rPr>
              <w:t>Datos de categorías sensibles</w:t>
            </w:r>
            <w:r>
              <w:t>:</w:t>
            </w:r>
          </w:p>
          <w:p w14:paraId="48507D84" w14:textId="77777777" w:rsidR="006F678B" w:rsidRDefault="004749B5">
            <w:pPr>
              <w:pStyle w:val="Standard"/>
            </w:pPr>
            <w:r>
              <w:t>-Ideología o ideas políticas: No</w:t>
            </w:r>
          </w:p>
          <w:p w14:paraId="52EBF98F" w14:textId="77777777" w:rsidR="006F678B" w:rsidRDefault="004749B5">
            <w:pPr>
              <w:pStyle w:val="Standard"/>
            </w:pPr>
            <w:r>
              <w:t>-Afiliación sindical: No</w:t>
            </w:r>
          </w:p>
          <w:p w14:paraId="41D1BD2A" w14:textId="77777777" w:rsidR="006F678B" w:rsidRDefault="004749B5">
            <w:pPr>
              <w:pStyle w:val="Standard"/>
            </w:pPr>
            <w:r>
              <w:t>-Religión: No</w:t>
            </w:r>
          </w:p>
          <w:p w14:paraId="2652C269" w14:textId="77777777" w:rsidR="006F678B" w:rsidRDefault="004749B5">
            <w:pPr>
              <w:pStyle w:val="Standard"/>
            </w:pPr>
            <w:r>
              <w:t>-Creencias: No</w:t>
            </w:r>
          </w:p>
          <w:p w14:paraId="4FF8FAEE" w14:textId="77777777" w:rsidR="006F678B" w:rsidRDefault="004749B5">
            <w:pPr>
              <w:pStyle w:val="Standard"/>
            </w:pPr>
            <w:r>
              <w:t>-Origen racial o étnico: No</w:t>
            </w:r>
          </w:p>
          <w:p w14:paraId="1DBF4C90" w14:textId="77777777" w:rsidR="006F678B" w:rsidRDefault="004749B5">
            <w:pPr>
              <w:pStyle w:val="Standard"/>
            </w:pPr>
            <w:r>
              <w:t>-Salud: No</w:t>
            </w:r>
          </w:p>
          <w:p w14:paraId="4EE8EA75" w14:textId="77777777" w:rsidR="006F678B" w:rsidRDefault="004749B5">
            <w:pPr>
              <w:pStyle w:val="Standard"/>
            </w:pPr>
            <w:r>
              <w:t xml:space="preserve">-Vida </w:t>
            </w:r>
            <w:r>
              <w:t>Sexual: No</w:t>
            </w:r>
          </w:p>
          <w:p w14:paraId="5877628B" w14:textId="77777777" w:rsidR="006F678B" w:rsidRDefault="006F678B">
            <w:pPr>
              <w:pStyle w:val="Standard"/>
            </w:pPr>
          </w:p>
          <w:p w14:paraId="770C58BE" w14:textId="77777777" w:rsidR="006F678B" w:rsidRDefault="004749B5">
            <w:pPr>
              <w:pStyle w:val="Standard"/>
            </w:pPr>
            <w:r>
              <w:rPr>
                <w:u w:val="single"/>
              </w:rPr>
              <w:t>Datos relativos a infracciones</w:t>
            </w:r>
            <w:r>
              <w:t>:</w:t>
            </w:r>
          </w:p>
          <w:p w14:paraId="2FB56098" w14:textId="77777777" w:rsidR="006F678B" w:rsidRDefault="004749B5">
            <w:pPr>
              <w:pStyle w:val="Standard"/>
            </w:pPr>
            <w:r>
              <w:t>-Infracciones penales: No</w:t>
            </w:r>
          </w:p>
          <w:p w14:paraId="5C476C87" w14:textId="77777777" w:rsidR="006F678B" w:rsidRDefault="004749B5">
            <w:pPr>
              <w:pStyle w:val="Standard"/>
            </w:pPr>
            <w:r>
              <w:t>-Infracciones administrativas: No</w:t>
            </w:r>
          </w:p>
          <w:p w14:paraId="3B1B518F" w14:textId="77777777" w:rsidR="006F678B" w:rsidRDefault="006F678B">
            <w:pPr>
              <w:pStyle w:val="Standard"/>
            </w:pPr>
          </w:p>
          <w:p w14:paraId="22149E9D" w14:textId="77777777" w:rsidR="006F678B" w:rsidRDefault="004749B5">
            <w:pPr>
              <w:pStyle w:val="Standard"/>
            </w:pPr>
            <w:r>
              <w:rPr>
                <w:u w:val="single"/>
              </w:rPr>
              <w:t>Otras categorías de datos personales</w:t>
            </w:r>
            <w:r>
              <w:t>:</w:t>
            </w:r>
          </w:p>
          <w:p w14:paraId="0C15A157" w14:textId="77777777" w:rsidR="006F678B" w:rsidRDefault="006F678B">
            <w:pPr>
              <w:pStyle w:val="Standard"/>
            </w:pPr>
          </w:p>
          <w:p w14:paraId="34DB31D7" w14:textId="77777777" w:rsidR="006F678B" w:rsidRDefault="006F678B">
            <w:pPr>
              <w:pStyle w:val="Standard"/>
            </w:pPr>
          </w:p>
          <w:p w14:paraId="5813D787" w14:textId="77777777" w:rsidR="006F678B" w:rsidRDefault="006F678B">
            <w:pPr>
              <w:pStyle w:val="Standard"/>
            </w:pPr>
          </w:p>
        </w:tc>
      </w:tr>
      <w:tr w:rsidR="006F678B" w14:paraId="42C31EB9"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145A4FB5" w14:textId="77777777" w:rsidR="006F678B" w:rsidRDefault="004749B5">
            <w:pPr>
              <w:pStyle w:val="Standard"/>
              <w:jc w:val="left"/>
              <w:rPr>
                <w:b/>
                <w:bCs/>
                <w:color w:val="0084D1"/>
              </w:rPr>
            </w:pPr>
            <w:r>
              <w:rPr>
                <w:b/>
                <w:bCs/>
                <w:color w:val="0084D1"/>
              </w:rPr>
              <w:lastRenderedPageBreak/>
              <w:t>VIII Legitimidad (base jurídica) del tratamiento:</w:t>
            </w:r>
          </w:p>
          <w:p w14:paraId="67B0A240"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7E4D66BC" w14:textId="77777777" w:rsidR="006F678B" w:rsidRDefault="004749B5">
            <w:pPr>
              <w:pStyle w:val="Standard"/>
            </w:pPr>
            <w:r>
              <w:t>-Consentimiento del interesado: Sí</w:t>
            </w:r>
          </w:p>
          <w:p w14:paraId="7A6B334E" w14:textId="77777777" w:rsidR="006F678B" w:rsidRDefault="004749B5">
            <w:pPr>
              <w:pStyle w:val="Standard"/>
            </w:pPr>
            <w:r>
              <w:t xml:space="preserve">-Datos </w:t>
            </w:r>
            <w:r>
              <w:t>necesarios ejecución contrato: Sí</w:t>
            </w:r>
          </w:p>
          <w:p w14:paraId="7D9C1EA9" w14:textId="77777777" w:rsidR="006F678B" w:rsidRDefault="004749B5">
            <w:pPr>
              <w:pStyle w:val="Standard"/>
            </w:pPr>
            <w:r>
              <w:t>-Cumplimiento obligación legal: No</w:t>
            </w:r>
          </w:p>
          <w:p w14:paraId="695125D0" w14:textId="77777777" w:rsidR="006F678B" w:rsidRDefault="006F678B">
            <w:pPr>
              <w:pStyle w:val="Standard"/>
            </w:pPr>
          </w:p>
          <w:p w14:paraId="69249678" w14:textId="77777777" w:rsidR="006F678B" w:rsidRDefault="004749B5">
            <w:pPr>
              <w:pStyle w:val="Standard"/>
            </w:pPr>
            <w:r>
              <w:t>-Proteger intereses vitales: No</w:t>
            </w:r>
          </w:p>
          <w:p w14:paraId="3BAD67BD" w14:textId="77777777" w:rsidR="006F678B" w:rsidRDefault="004749B5">
            <w:pPr>
              <w:pStyle w:val="Standard"/>
            </w:pPr>
            <w:r>
              <w:t>-Misión, intereses o poderes públicos: No</w:t>
            </w:r>
          </w:p>
          <w:p w14:paraId="067197F4" w14:textId="77777777" w:rsidR="006F678B" w:rsidRDefault="006F678B">
            <w:pPr>
              <w:pStyle w:val="Standard"/>
            </w:pPr>
          </w:p>
          <w:p w14:paraId="4EDF1A65" w14:textId="77777777" w:rsidR="006F678B" w:rsidRDefault="004749B5">
            <w:pPr>
              <w:pStyle w:val="Standard"/>
            </w:pPr>
            <w:r>
              <w:t>-Interés legítimo del Responsable: No</w:t>
            </w:r>
          </w:p>
          <w:p w14:paraId="60047BB7" w14:textId="77777777" w:rsidR="006F678B" w:rsidRDefault="006F678B">
            <w:pPr>
              <w:pStyle w:val="Standard"/>
            </w:pPr>
          </w:p>
          <w:p w14:paraId="270B1252" w14:textId="77777777" w:rsidR="006F678B" w:rsidRDefault="004749B5">
            <w:pPr>
              <w:pStyle w:val="Standard"/>
            </w:pPr>
            <w:r>
              <w:t>-Consentimiento explícito (en relación a datos de categorías especiales)</w:t>
            </w:r>
            <w:r>
              <w:t>: No</w:t>
            </w:r>
          </w:p>
          <w:p w14:paraId="6ECA8A69" w14:textId="77777777" w:rsidR="006F678B" w:rsidRDefault="004749B5">
            <w:pPr>
              <w:pStyle w:val="Standard"/>
            </w:pPr>
            <w:r>
              <w:t>-Obligación derecho laboral (en relación a datos de categorías especiales): No</w:t>
            </w:r>
          </w:p>
          <w:p w14:paraId="6B2CC7F1" w14:textId="77777777" w:rsidR="006F678B" w:rsidRDefault="004749B5">
            <w:pPr>
              <w:pStyle w:val="Standard"/>
            </w:pPr>
            <w:r>
              <w:t>-Proteger intereses vitales de una persona no capacitada para consentir (en relación a datos de categorías especiales): No</w:t>
            </w:r>
          </w:p>
          <w:p w14:paraId="2FFF54AC" w14:textId="77777777" w:rsidR="006F678B" w:rsidRDefault="004749B5">
            <w:pPr>
              <w:pStyle w:val="Standard"/>
            </w:pPr>
            <w:r>
              <w:t>-Miembros entidad sin ánimo de lucro (en relación</w:t>
            </w:r>
            <w:r>
              <w:t xml:space="preserve"> a datos de categorías especiales): No</w:t>
            </w:r>
          </w:p>
          <w:p w14:paraId="71602884" w14:textId="77777777" w:rsidR="006F678B" w:rsidRDefault="004749B5">
            <w:pPr>
              <w:pStyle w:val="Standard"/>
            </w:pPr>
            <w:r>
              <w:t>-Datos hechos públicos por interesado (en relación a datos de categorías especiales): No</w:t>
            </w:r>
          </w:p>
          <w:p w14:paraId="10FF4E96" w14:textId="77777777" w:rsidR="006F678B" w:rsidRDefault="004749B5">
            <w:pPr>
              <w:pStyle w:val="Standard"/>
            </w:pPr>
            <w:r>
              <w:t>-Ejercicio defensa o tribunales (en relación a datos de categorías especiales): No</w:t>
            </w:r>
          </w:p>
          <w:p w14:paraId="2D768312" w14:textId="77777777" w:rsidR="006F678B" w:rsidRDefault="004749B5">
            <w:pPr>
              <w:pStyle w:val="Standard"/>
            </w:pPr>
            <w:r>
              <w:t xml:space="preserve">-Interés público esencial (en </w:t>
            </w:r>
            <w:r>
              <w:t>relación a datos de categorías especiales): No</w:t>
            </w:r>
          </w:p>
          <w:p w14:paraId="368F1452" w14:textId="77777777" w:rsidR="006F678B" w:rsidRDefault="004749B5">
            <w:pPr>
              <w:pStyle w:val="Standard"/>
            </w:pPr>
            <w:r>
              <w:t>-Medicina preventiva, laboral o servicios sanitarios (en relación a datos de categorías especiales): No</w:t>
            </w:r>
          </w:p>
          <w:p w14:paraId="2A0B4BE8" w14:textId="77777777" w:rsidR="006F678B" w:rsidRDefault="004749B5">
            <w:pPr>
              <w:pStyle w:val="Standard"/>
            </w:pPr>
            <w:r>
              <w:t>-Razones de salud pública (en relación a datos de categorías especiales): No</w:t>
            </w:r>
          </w:p>
          <w:p w14:paraId="0E6BCD04" w14:textId="77777777" w:rsidR="006F678B" w:rsidRDefault="004749B5">
            <w:pPr>
              <w:pStyle w:val="Standard"/>
            </w:pPr>
            <w:r>
              <w:t>-Archivo investigación o est</w:t>
            </w:r>
            <w:r>
              <w:t>adística en interés público (en relación a datos de categorías especiales): No</w:t>
            </w:r>
          </w:p>
          <w:p w14:paraId="58A4BBBD" w14:textId="77777777" w:rsidR="006F678B" w:rsidRDefault="006F678B">
            <w:pPr>
              <w:pStyle w:val="Standard"/>
            </w:pPr>
          </w:p>
        </w:tc>
      </w:tr>
      <w:tr w:rsidR="006F678B" w14:paraId="6EB26F10"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527E699C" w14:textId="77777777" w:rsidR="006F678B" w:rsidRDefault="004749B5">
            <w:pPr>
              <w:pStyle w:val="Standard"/>
              <w:jc w:val="left"/>
              <w:rPr>
                <w:b/>
                <w:bCs/>
                <w:color w:val="0084D1"/>
              </w:rPr>
            </w:pPr>
            <w:r>
              <w:rPr>
                <w:b/>
                <w:bCs/>
                <w:color w:val="0084D1"/>
              </w:rPr>
              <w:t>IX Destinatarios de la información:</w:t>
            </w:r>
          </w:p>
        </w:tc>
        <w:tc>
          <w:tcPr>
            <w:tcW w:w="7358" w:type="dxa"/>
            <w:shd w:val="clear" w:color="auto" w:fill="auto"/>
            <w:tcMar>
              <w:top w:w="0" w:type="dxa"/>
              <w:left w:w="108" w:type="dxa"/>
              <w:bottom w:w="0" w:type="dxa"/>
              <w:right w:w="108" w:type="dxa"/>
            </w:tcMar>
          </w:tcPr>
          <w:p w14:paraId="56A66DAC" w14:textId="77777777" w:rsidR="006F678B" w:rsidRDefault="004749B5">
            <w:pPr>
              <w:pStyle w:val="Standard"/>
            </w:pPr>
            <w:r>
              <w:t>No hay</w:t>
            </w:r>
          </w:p>
          <w:p w14:paraId="49CA3DD2" w14:textId="77777777" w:rsidR="006F678B" w:rsidRDefault="006F678B">
            <w:pPr>
              <w:pStyle w:val="Standard"/>
            </w:pPr>
          </w:p>
        </w:tc>
      </w:tr>
      <w:tr w:rsidR="006F678B" w14:paraId="1F541320"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4E5BA77B" w14:textId="77777777" w:rsidR="006F678B" w:rsidRDefault="004749B5">
            <w:pPr>
              <w:pStyle w:val="Standard"/>
              <w:jc w:val="left"/>
              <w:rPr>
                <w:b/>
                <w:bCs/>
                <w:color w:val="0084D1"/>
              </w:rPr>
            </w:pPr>
            <w:r>
              <w:rPr>
                <w:b/>
                <w:bCs/>
                <w:color w:val="0084D1"/>
              </w:rPr>
              <w:t>X Transferencias internacionales:</w:t>
            </w:r>
          </w:p>
          <w:p w14:paraId="2D34FE77"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6512DA78" w14:textId="77777777" w:rsidR="006F678B" w:rsidRDefault="004749B5">
            <w:pPr>
              <w:pStyle w:val="Standard"/>
            </w:pPr>
            <w:r>
              <w:t>No se realizarán transferencias internacionales de datos</w:t>
            </w:r>
          </w:p>
        </w:tc>
      </w:tr>
      <w:tr w:rsidR="006F678B" w14:paraId="1A5226C1"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776E6AD1" w14:textId="77777777" w:rsidR="006F678B" w:rsidRDefault="004749B5">
            <w:pPr>
              <w:pStyle w:val="Standard"/>
              <w:jc w:val="left"/>
              <w:rPr>
                <w:b/>
                <w:bCs/>
                <w:color w:val="0084D1"/>
              </w:rPr>
            </w:pPr>
            <w:r>
              <w:rPr>
                <w:b/>
                <w:bCs/>
                <w:color w:val="0084D1"/>
              </w:rPr>
              <w:t>XI Plazos de conservación de datos:</w:t>
            </w:r>
          </w:p>
        </w:tc>
        <w:tc>
          <w:tcPr>
            <w:tcW w:w="7358" w:type="dxa"/>
            <w:shd w:val="clear" w:color="auto" w:fill="auto"/>
            <w:tcMar>
              <w:top w:w="0" w:type="dxa"/>
              <w:left w:w="108" w:type="dxa"/>
              <w:bottom w:w="0" w:type="dxa"/>
              <w:right w:w="108" w:type="dxa"/>
            </w:tcMar>
          </w:tcPr>
          <w:p w14:paraId="6204DCF8" w14:textId="77777777" w:rsidR="006F678B" w:rsidRDefault="006F678B">
            <w:pPr>
              <w:pStyle w:val="Standard"/>
            </w:pPr>
          </w:p>
          <w:p w14:paraId="6F9DF879" w14:textId="77777777" w:rsidR="006F678B" w:rsidRDefault="004749B5">
            <w:pPr>
              <w:pStyle w:val="Standard"/>
            </w:pPr>
            <w:r>
              <w:t>Indefinido.</w:t>
            </w:r>
          </w:p>
        </w:tc>
      </w:tr>
      <w:tr w:rsidR="006F678B" w14:paraId="098E23BE"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5CA58A0F" w14:textId="77777777" w:rsidR="006F678B" w:rsidRDefault="004749B5">
            <w:pPr>
              <w:pStyle w:val="Standard"/>
              <w:jc w:val="left"/>
              <w:rPr>
                <w:b/>
                <w:bCs/>
                <w:color w:val="0084D1"/>
              </w:rPr>
            </w:pPr>
            <w:r>
              <w:rPr>
                <w:b/>
                <w:bCs/>
                <w:color w:val="0084D1"/>
              </w:rPr>
              <w:t>XII Descripción general de medidas técnicas y organizativas de seguridad:</w:t>
            </w:r>
          </w:p>
          <w:p w14:paraId="55AE5A62"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1CCE41E3" w14:textId="77777777" w:rsidR="006F678B" w:rsidRDefault="006F678B">
            <w:pPr>
              <w:pStyle w:val="Standard"/>
            </w:pPr>
          </w:p>
          <w:p w14:paraId="2FC2649A" w14:textId="77777777" w:rsidR="006F678B" w:rsidRDefault="006F678B">
            <w:pPr>
              <w:pStyle w:val="Standard"/>
            </w:pPr>
          </w:p>
          <w:p w14:paraId="4F9A3831" w14:textId="77777777" w:rsidR="006F678B" w:rsidRDefault="004749B5">
            <w:pPr>
              <w:pStyle w:val="Standard"/>
            </w:pPr>
            <w:r>
              <w:t>Documento de seguridad, Funciones y obligaciones del personal,</w:t>
            </w:r>
          </w:p>
          <w:p w14:paraId="6A6A9E3E" w14:textId="77777777" w:rsidR="006F678B" w:rsidRDefault="004749B5">
            <w:pPr>
              <w:pStyle w:val="Standard"/>
            </w:pPr>
            <w:r>
              <w:t>Control de accesos, Control de acceso físico, Identificación y</w:t>
            </w:r>
          </w:p>
          <w:p w14:paraId="1745A6B0" w14:textId="77777777" w:rsidR="006F678B" w:rsidRDefault="004749B5">
            <w:pPr>
              <w:pStyle w:val="Standard"/>
            </w:pPr>
            <w:r>
              <w:t xml:space="preserve">autenticación, Registro de </w:t>
            </w:r>
            <w:r>
              <w:t>incidencias, Distribución de soportes,</w:t>
            </w:r>
          </w:p>
          <w:p w14:paraId="66187292" w14:textId="77777777" w:rsidR="006F678B" w:rsidRDefault="004749B5">
            <w:pPr>
              <w:pStyle w:val="Standard"/>
            </w:pPr>
            <w:r>
              <w:t>Seguridad de telecomunicaciones, Correos electrónicos, dispositivos de almacenamiento, Criterios de archivo, Copias o reproducciones,</w:t>
            </w:r>
          </w:p>
          <w:p w14:paraId="52F03390" w14:textId="77777777" w:rsidR="006F678B" w:rsidRDefault="004749B5">
            <w:pPr>
              <w:pStyle w:val="Standard"/>
            </w:pPr>
            <w:r>
              <w:t>Borrado o destrucción de soportes</w:t>
            </w:r>
          </w:p>
          <w:p w14:paraId="63F7040F" w14:textId="77777777" w:rsidR="006F678B" w:rsidRDefault="006F678B">
            <w:pPr>
              <w:pStyle w:val="Standard"/>
            </w:pPr>
          </w:p>
          <w:p w14:paraId="1663B11B" w14:textId="77777777" w:rsidR="006F678B" w:rsidRDefault="006F678B">
            <w:pPr>
              <w:pStyle w:val="Standard"/>
            </w:pPr>
          </w:p>
        </w:tc>
      </w:tr>
      <w:tr w:rsidR="006F678B" w14:paraId="6E88BE4D"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2CFDD5B7" w14:textId="77777777" w:rsidR="006F678B" w:rsidRDefault="004749B5">
            <w:pPr>
              <w:pStyle w:val="Standard"/>
              <w:jc w:val="left"/>
              <w:rPr>
                <w:b/>
                <w:bCs/>
                <w:color w:val="0084D1"/>
              </w:rPr>
            </w:pPr>
            <w:r>
              <w:rPr>
                <w:b/>
                <w:bCs/>
                <w:color w:val="0084D1"/>
              </w:rPr>
              <w:t>XIII Procedimiento para ejercitar los derechos</w:t>
            </w:r>
            <w:r>
              <w:rPr>
                <w:b/>
                <w:bCs/>
                <w:color w:val="0084D1"/>
              </w:rPr>
              <w:t>:</w:t>
            </w:r>
          </w:p>
          <w:p w14:paraId="20FC8EF8"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1405907F" w14:textId="77777777" w:rsidR="006F678B" w:rsidRDefault="004749B5">
            <w:pPr>
              <w:pStyle w:val="Standard"/>
            </w:pPr>
            <w:r>
              <w:t xml:space="preserve">Pueden existir diferentes canales (email, correo postal, presencial, etc.) y se detallan en las diferentes cláusulas de información, así como en el procedimiento de gestión de derechos, en el que también se dispone de formularios de ejercicio de </w:t>
            </w:r>
            <w:r>
              <w:t xml:space="preserve">derechos para facilitar a los interesados.  </w:t>
            </w:r>
          </w:p>
          <w:p w14:paraId="348507CB" w14:textId="77777777" w:rsidR="006F678B" w:rsidRDefault="006F678B">
            <w:pPr>
              <w:pStyle w:val="Standard"/>
            </w:pPr>
          </w:p>
        </w:tc>
      </w:tr>
    </w:tbl>
    <w:p w14:paraId="0EF97BB9" w14:textId="77777777" w:rsidR="006F678B" w:rsidRDefault="006F678B">
      <w:pPr>
        <w:pStyle w:val="Standard"/>
      </w:pPr>
    </w:p>
    <w:p w14:paraId="140C237A" w14:textId="77777777" w:rsidR="006F678B" w:rsidRDefault="006F678B">
      <w:pPr>
        <w:pStyle w:val="Standard"/>
      </w:pPr>
    </w:p>
    <w:p w14:paraId="30B9CCCC" w14:textId="77777777" w:rsidR="006F678B" w:rsidRDefault="004749B5">
      <w:pPr>
        <w:pStyle w:val="Ttulo2"/>
      </w:pPr>
      <w:r>
        <w:lastRenderedPageBreak/>
        <w:t xml:space="preserve">2.6. </w:t>
      </w:r>
      <w:bookmarkStart w:id="37" w:name="_Toc523489866"/>
      <w:bookmarkStart w:id="38" w:name="_Toc523736372"/>
      <w:r>
        <w:t>UNIDAD TÉCNICA DE AGUAS:</w:t>
      </w:r>
      <w:bookmarkEnd w:id="37"/>
      <w:bookmarkEnd w:id="38"/>
    </w:p>
    <w:p w14:paraId="62F280E7" w14:textId="77777777" w:rsidR="006F678B" w:rsidRDefault="006F678B">
      <w:pPr>
        <w:pStyle w:val="Standard"/>
      </w:pPr>
    </w:p>
    <w:tbl>
      <w:tblPr>
        <w:tblW w:w="5000" w:type="pct"/>
        <w:jc w:val="center"/>
        <w:tblLayout w:type="fixed"/>
        <w:tblCellMar>
          <w:left w:w="10" w:type="dxa"/>
          <w:right w:w="10" w:type="dxa"/>
        </w:tblCellMar>
        <w:tblLook w:val="0000" w:firstRow="0" w:lastRow="0" w:firstColumn="0" w:lastColumn="0" w:noHBand="0" w:noVBand="0"/>
      </w:tblPr>
      <w:tblGrid>
        <w:gridCol w:w="2280"/>
        <w:gridCol w:w="7358"/>
      </w:tblGrid>
      <w:tr w:rsidR="006F678B" w14:paraId="1857B3D7" w14:textId="77777777">
        <w:tblPrEx>
          <w:tblCellMar>
            <w:top w:w="0" w:type="dxa"/>
            <w:bottom w:w="0" w:type="dxa"/>
          </w:tblCellMar>
        </w:tblPrEx>
        <w:trPr>
          <w:trHeight w:val="308"/>
          <w:jc w:val="center"/>
        </w:trPr>
        <w:tc>
          <w:tcPr>
            <w:tcW w:w="2280" w:type="dxa"/>
            <w:shd w:val="clear" w:color="auto" w:fill="D9D9D9"/>
            <w:tcMar>
              <w:top w:w="0" w:type="dxa"/>
              <w:left w:w="108" w:type="dxa"/>
              <w:bottom w:w="0" w:type="dxa"/>
              <w:right w:w="108" w:type="dxa"/>
            </w:tcMar>
          </w:tcPr>
          <w:p w14:paraId="0C48131C" w14:textId="77777777" w:rsidR="006F678B" w:rsidRDefault="004749B5">
            <w:pPr>
              <w:pStyle w:val="Standard"/>
            </w:pPr>
            <w:r>
              <w:t>Tratamiento:</w:t>
            </w:r>
          </w:p>
        </w:tc>
        <w:tc>
          <w:tcPr>
            <w:tcW w:w="7358" w:type="dxa"/>
            <w:shd w:val="clear" w:color="auto" w:fill="D9D9D9"/>
            <w:tcMar>
              <w:top w:w="0" w:type="dxa"/>
              <w:left w:w="108" w:type="dxa"/>
              <w:bottom w:w="0" w:type="dxa"/>
              <w:right w:w="108" w:type="dxa"/>
            </w:tcMar>
          </w:tcPr>
          <w:p w14:paraId="4411CFF2" w14:textId="77777777" w:rsidR="006F678B" w:rsidRDefault="004749B5">
            <w:pPr>
              <w:pStyle w:val="Ttulo3"/>
            </w:pPr>
            <w:r>
              <w:t xml:space="preserve">2.6.1. </w:t>
            </w:r>
            <w:bookmarkStart w:id="39" w:name="_Toc523489867"/>
            <w:bookmarkStart w:id="40" w:name="_Toc523736373"/>
            <w:r>
              <w:t>AGUAS</w:t>
            </w:r>
            <w:bookmarkEnd w:id="39"/>
            <w:bookmarkEnd w:id="40"/>
          </w:p>
          <w:p w14:paraId="7A634848" w14:textId="77777777" w:rsidR="006F678B" w:rsidRDefault="004749B5">
            <w:pPr>
              <w:pStyle w:val="Standard"/>
            </w:pPr>
            <w:r>
              <w:t>GESTIÓN DEL SERVICIO DE SANEAMIENTO ABASTECIMIENTO Y DEPURACIÓN.</w:t>
            </w:r>
          </w:p>
          <w:p w14:paraId="4DD8FC66" w14:textId="77777777" w:rsidR="006F678B" w:rsidRDefault="004749B5">
            <w:pPr>
              <w:pStyle w:val="Standard"/>
            </w:pPr>
            <w:r>
              <w:t>UNIDAD TÉCNICA: UNIDAD TÉCNICA DE AGUAS</w:t>
            </w:r>
          </w:p>
        </w:tc>
      </w:tr>
      <w:tr w:rsidR="006F678B" w14:paraId="6842B4B9" w14:textId="77777777">
        <w:tblPrEx>
          <w:tblCellMar>
            <w:top w:w="0" w:type="dxa"/>
            <w:bottom w:w="0" w:type="dxa"/>
          </w:tblCellMar>
        </w:tblPrEx>
        <w:trPr>
          <w:trHeight w:val="225"/>
          <w:jc w:val="center"/>
        </w:trPr>
        <w:tc>
          <w:tcPr>
            <w:tcW w:w="2280" w:type="dxa"/>
            <w:shd w:val="clear" w:color="auto" w:fill="auto"/>
            <w:tcMar>
              <w:top w:w="0" w:type="dxa"/>
              <w:left w:w="108" w:type="dxa"/>
              <w:bottom w:w="0" w:type="dxa"/>
              <w:right w:w="108" w:type="dxa"/>
            </w:tcMar>
          </w:tcPr>
          <w:p w14:paraId="779B1053" w14:textId="77777777" w:rsidR="006F678B" w:rsidRDefault="004749B5">
            <w:pPr>
              <w:pStyle w:val="Standard"/>
              <w:jc w:val="left"/>
              <w:rPr>
                <w:b/>
                <w:bCs/>
                <w:color w:val="0084D1"/>
              </w:rPr>
            </w:pPr>
            <w:r>
              <w:rPr>
                <w:b/>
                <w:bCs/>
                <w:color w:val="0084D1"/>
              </w:rPr>
              <w:t>I Responsables del tratamiento:</w:t>
            </w:r>
          </w:p>
          <w:p w14:paraId="12CE3C76"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0CF23B89" w14:textId="77777777" w:rsidR="006F678B" w:rsidRDefault="004749B5">
            <w:pPr>
              <w:pStyle w:val="Standard"/>
              <w:rPr>
                <w:lang w:val="en-US"/>
              </w:rPr>
            </w:pPr>
            <w:r>
              <w:rPr>
                <w:lang w:val="en-US"/>
              </w:rPr>
              <w:t>AYUNTAMIENTO DE LAS PALMAS DE GRAN CANARIA</w:t>
            </w:r>
          </w:p>
          <w:p w14:paraId="43E2A0E1" w14:textId="77777777" w:rsidR="006F678B" w:rsidRDefault="006F678B">
            <w:pPr>
              <w:pStyle w:val="Standard"/>
              <w:rPr>
                <w:lang w:val="en-US"/>
              </w:rPr>
            </w:pPr>
          </w:p>
        </w:tc>
      </w:tr>
      <w:tr w:rsidR="006F678B" w14:paraId="071D2A07" w14:textId="77777777">
        <w:tblPrEx>
          <w:tblCellMar>
            <w:top w:w="0" w:type="dxa"/>
            <w:bottom w:w="0" w:type="dxa"/>
          </w:tblCellMar>
        </w:tblPrEx>
        <w:trPr>
          <w:trHeight w:val="225"/>
          <w:jc w:val="center"/>
        </w:trPr>
        <w:tc>
          <w:tcPr>
            <w:tcW w:w="2280" w:type="dxa"/>
            <w:shd w:val="clear" w:color="auto" w:fill="auto"/>
            <w:tcMar>
              <w:top w:w="0" w:type="dxa"/>
              <w:left w:w="108" w:type="dxa"/>
              <w:bottom w:w="0" w:type="dxa"/>
              <w:right w:w="108" w:type="dxa"/>
            </w:tcMar>
          </w:tcPr>
          <w:p w14:paraId="621C0701" w14:textId="77777777" w:rsidR="006F678B" w:rsidRDefault="004749B5">
            <w:pPr>
              <w:pStyle w:val="Standard"/>
              <w:jc w:val="left"/>
              <w:rPr>
                <w:b/>
                <w:bCs/>
                <w:color w:val="0084D1"/>
              </w:rPr>
            </w:pPr>
            <w:r>
              <w:rPr>
                <w:b/>
                <w:bCs/>
                <w:color w:val="0084D1"/>
              </w:rPr>
              <w:t>II Titularidad:</w:t>
            </w:r>
          </w:p>
          <w:p w14:paraId="68459D7C"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51B77C02" w14:textId="77777777" w:rsidR="006F678B" w:rsidRDefault="004749B5">
            <w:pPr>
              <w:pStyle w:val="Standard"/>
              <w:rPr>
                <w:lang w:val="en-US"/>
              </w:rPr>
            </w:pPr>
            <w:r>
              <w:rPr>
                <w:lang w:val="en-US"/>
              </w:rPr>
              <w:t>Pública</w:t>
            </w:r>
          </w:p>
        </w:tc>
      </w:tr>
      <w:tr w:rsidR="006F678B" w14:paraId="569035A6" w14:textId="77777777">
        <w:tblPrEx>
          <w:tblCellMar>
            <w:top w:w="0" w:type="dxa"/>
            <w:bottom w:w="0" w:type="dxa"/>
          </w:tblCellMar>
        </w:tblPrEx>
        <w:trPr>
          <w:trHeight w:val="225"/>
          <w:jc w:val="center"/>
        </w:trPr>
        <w:tc>
          <w:tcPr>
            <w:tcW w:w="2280" w:type="dxa"/>
            <w:shd w:val="clear" w:color="auto" w:fill="auto"/>
            <w:tcMar>
              <w:top w:w="0" w:type="dxa"/>
              <w:left w:w="108" w:type="dxa"/>
              <w:bottom w:w="0" w:type="dxa"/>
              <w:right w:w="108" w:type="dxa"/>
            </w:tcMar>
          </w:tcPr>
          <w:p w14:paraId="04E20518" w14:textId="77777777" w:rsidR="006F678B" w:rsidRDefault="004749B5">
            <w:pPr>
              <w:pStyle w:val="Standard"/>
              <w:jc w:val="left"/>
              <w:rPr>
                <w:b/>
                <w:bCs/>
                <w:color w:val="0084D1"/>
              </w:rPr>
            </w:pPr>
            <w:r>
              <w:rPr>
                <w:b/>
                <w:bCs/>
                <w:color w:val="0084D1"/>
              </w:rPr>
              <w:t>III Categorías interesados:</w:t>
            </w:r>
          </w:p>
        </w:tc>
        <w:tc>
          <w:tcPr>
            <w:tcW w:w="7358" w:type="dxa"/>
            <w:shd w:val="clear" w:color="auto" w:fill="auto"/>
            <w:tcMar>
              <w:top w:w="0" w:type="dxa"/>
              <w:left w:w="108" w:type="dxa"/>
              <w:bottom w:w="0" w:type="dxa"/>
              <w:right w:w="108" w:type="dxa"/>
            </w:tcMar>
          </w:tcPr>
          <w:p w14:paraId="6DEA262F" w14:textId="77777777" w:rsidR="006F678B" w:rsidRDefault="004749B5">
            <w:pPr>
              <w:pStyle w:val="Standard"/>
            </w:pPr>
            <w:r>
              <w:t xml:space="preserve">PROPIETARIOS O ARRENDATARIOS </w:t>
            </w:r>
            <w:r>
              <w:tab/>
            </w:r>
            <w:r>
              <w:br/>
            </w:r>
            <w:r>
              <w:t>REPRESENTANTES LEGALES</w:t>
            </w:r>
          </w:p>
          <w:p w14:paraId="4AC7C951" w14:textId="77777777" w:rsidR="006F678B" w:rsidRDefault="006F678B">
            <w:pPr>
              <w:pStyle w:val="Standard"/>
            </w:pPr>
          </w:p>
          <w:p w14:paraId="6D830629" w14:textId="77777777" w:rsidR="006F678B" w:rsidRDefault="006F678B">
            <w:pPr>
              <w:pStyle w:val="Standard"/>
            </w:pPr>
          </w:p>
        </w:tc>
      </w:tr>
      <w:tr w:rsidR="006F678B" w14:paraId="16CF0B71" w14:textId="77777777">
        <w:tblPrEx>
          <w:tblCellMar>
            <w:top w:w="0" w:type="dxa"/>
            <w:bottom w:w="0" w:type="dxa"/>
          </w:tblCellMar>
        </w:tblPrEx>
        <w:trPr>
          <w:trHeight w:val="77"/>
          <w:jc w:val="center"/>
        </w:trPr>
        <w:tc>
          <w:tcPr>
            <w:tcW w:w="2280" w:type="dxa"/>
            <w:shd w:val="clear" w:color="auto" w:fill="auto"/>
            <w:tcMar>
              <w:top w:w="0" w:type="dxa"/>
              <w:left w:w="108" w:type="dxa"/>
              <w:bottom w:w="0" w:type="dxa"/>
              <w:right w:w="108" w:type="dxa"/>
            </w:tcMar>
          </w:tcPr>
          <w:p w14:paraId="75670ABA" w14:textId="77777777" w:rsidR="006F678B" w:rsidRDefault="004749B5">
            <w:pPr>
              <w:pStyle w:val="Standard"/>
              <w:jc w:val="left"/>
              <w:rPr>
                <w:b/>
                <w:bCs/>
                <w:color w:val="0084D1"/>
              </w:rPr>
            </w:pPr>
            <w:r>
              <w:rPr>
                <w:b/>
                <w:bCs/>
                <w:color w:val="0084D1"/>
              </w:rPr>
              <w:t>IV Fines del tratamiento:</w:t>
            </w:r>
          </w:p>
        </w:tc>
        <w:tc>
          <w:tcPr>
            <w:tcW w:w="7358" w:type="dxa"/>
            <w:shd w:val="clear" w:color="auto" w:fill="auto"/>
            <w:tcMar>
              <w:top w:w="0" w:type="dxa"/>
              <w:left w:w="108" w:type="dxa"/>
              <w:bottom w:w="0" w:type="dxa"/>
              <w:right w:w="108" w:type="dxa"/>
            </w:tcMar>
          </w:tcPr>
          <w:p w14:paraId="0D137138" w14:textId="77777777" w:rsidR="006F678B" w:rsidRDefault="004749B5">
            <w:pPr>
              <w:pStyle w:val="Standard"/>
            </w:pPr>
            <w:r>
              <w:t>PROCEDIMIENTO ADMINISTRATIVO</w:t>
            </w:r>
          </w:p>
          <w:p w14:paraId="3DEB1755" w14:textId="77777777" w:rsidR="006F678B" w:rsidRDefault="004749B5">
            <w:pPr>
              <w:pStyle w:val="Standard"/>
            </w:pPr>
            <w:r>
              <w:t xml:space="preserve">PRESTACIÓN SERVICIOS </w:t>
            </w:r>
            <w:r>
              <w:t>ABASTECIMIENTO AGUA, ALCANTARILLADO Y DEPURACIÓN</w:t>
            </w:r>
          </w:p>
          <w:p w14:paraId="7EEAF53C" w14:textId="77777777" w:rsidR="006F678B" w:rsidRDefault="006F678B">
            <w:pPr>
              <w:pStyle w:val="Standard"/>
            </w:pPr>
          </w:p>
        </w:tc>
      </w:tr>
      <w:tr w:rsidR="006F678B" w14:paraId="37837528" w14:textId="77777777">
        <w:tblPrEx>
          <w:tblCellMar>
            <w:top w:w="0" w:type="dxa"/>
            <w:bottom w:w="0" w:type="dxa"/>
          </w:tblCellMar>
        </w:tblPrEx>
        <w:trPr>
          <w:trHeight w:val="77"/>
          <w:jc w:val="center"/>
        </w:trPr>
        <w:tc>
          <w:tcPr>
            <w:tcW w:w="2280" w:type="dxa"/>
            <w:shd w:val="clear" w:color="auto" w:fill="auto"/>
            <w:tcMar>
              <w:top w:w="0" w:type="dxa"/>
              <w:left w:w="108" w:type="dxa"/>
              <w:bottom w:w="0" w:type="dxa"/>
              <w:right w:w="108" w:type="dxa"/>
            </w:tcMar>
          </w:tcPr>
          <w:p w14:paraId="1FF69F48" w14:textId="77777777" w:rsidR="006F678B" w:rsidRDefault="004749B5">
            <w:pPr>
              <w:pStyle w:val="Standard"/>
              <w:jc w:val="left"/>
              <w:rPr>
                <w:b/>
                <w:bCs/>
                <w:color w:val="0084D1"/>
              </w:rPr>
            </w:pPr>
            <w:r>
              <w:rPr>
                <w:b/>
                <w:bCs/>
                <w:color w:val="0084D1"/>
              </w:rPr>
              <w:t>V Sistema de tratamiento:</w:t>
            </w:r>
          </w:p>
          <w:p w14:paraId="53494D98"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3E32A227" w14:textId="77777777" w:rsidR="006F678B" w:rsidRDefault="004749B5">
            <w:pPr>
              <w:pStyle w:val="Standard"/>
            </w:pPr>
            <w:r>
              <w:t>MIXTO</w:t>
            </w:r>
          </w:p>
        </w:tc>
      </w:tr>
      <w:tr w:rsidR="006F678B" w14:paraId="233244A7"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493241D8" w14:textId="77777777" w:rsidR="006F678B" w:rsidRDefault="004749B5">
            <w:pPr>
              <w:pStyle w:val="Standard"/>
              <w:jc w:val="left"/>
              <w:rPr>
                <w:b/>
                <w:bCs/>
                <w:color w:val="0084D1"/>
              </w:rPr>
            </w:pPr>
            <w:r>
              <w:rPr>
                <w:b/>
                <w:bCs/>
                <w:color w:val="0084D1"/>
              </w:rPr>
              <w:t>VI Origen de los datos:</w:t>
            </w:r>
          </w:p>
        </w:tc>
        <w:tc>
          <w:tcPr>
            <w:tcW w:w="7358" w:type="dxa"/>
            <w:shd w:val="clear" w:color="auto" w:fill="auto"/>
            <w:tcMar>
              <w:top w:w="0" w:type="dxa"/>
              <w:left w:w="108" w:type="dxa"/>
              <w:bottom w:w="0" w:type="dxa"/>
              <w:right w:w="108" w:type="dxa"/>
            </w:tcMar>
          </w:tcPr>
          <w:p w14:paraId="2814CBCB" w14:textId="77777777" w:rsidR="006F678B" w:rsidRDefault="004749B5">
            <w:pPr>
              <w:pStyle w:val="Standard"/>
            </w:pPr>
            <w:r>
              <w:t>El propio interesado o su representante legal: Sí</w:t>
            </w:r>
          </w:p>
          <w:p w14:paraId="40DAF9CC" w14:textId="77777777" w:rsidR="006F678B" w:rsidRDefault="004749B5">
            <w:pPr>
              <w:pStyle w:val="Standard"/>
            </w:pPr>
            <w:r>
              <w:t>Registros públicos: No</w:t>
            </w:r>
          </w:p>
          <w:p w14:paraId="2BADD2CA" w14:textId="77777777" w:rsidR="006F678B" w:rsidRDefault="004749B5">
            <w:pPr>
              <w:pStyle w:val="Standard"/>
            </w:pPr>
            <w:r>
              <w:t>Otras personas físicas: No</w:t>
            </w:r>
          </w:p>
          <w:p w14:paraId="467C5464" w14:textId="77777777" w:rsidR="006F678B" w:rsidRDefault="004749B5">
            <w:pPr>
              <w:pStyle w:val="Standard"/>
            </w:pPr>
            <w:r>
              <w:t>Entidad privada: No</w:t>
            </w:r>
          </w:p>
          <w:p w14:paraId="2ABE6555" w14:textId="77777777" w:rsidR="006F678B" w:rsidRDefault="004749B5">
            <w:pPr>
              <w:pStyle w:val="Standard"/>
            </w:pPr>
            <w:r>
              <w:t xml:space="preserve">Fuentes </w:t>
            </w:r>
            <w:r>
              <w:t>accesibles al público: No</w:t>
            </w:r>
          </w:p>
          <w:p w14:paraId="65424205" w14:textId="77777777" w:rsidR="006F678B" w:rsidRDefault="004749B5">
            <w:pPr>
              <w:pStyle w:val="Standard"/>
            </w:pPr>
            <w:r>
              <w:t>Administración pública: No</w:t>
            </w:r>
          </w:p>
          <w:p w14:paraId="39EBB958" w14:textId="77777777" w:rsidR="006F678B" w:rsidRDefault="006F678B">
            <w:pPr>
              <w:pStyle w:val="Standard"/>
            </w:pPr>
          </w:p>
        </w:tc>
      </w:tr>
      <w:tr w:rsidR="006F678B" w14:paraId="0118E605" w14:textId="77777777">
        <w:tblPrEx>
          <w:tblCellMar>
            <w:top w:w="0" w:type="dxa"/>
            <w:bottom w:w="0" w:type="dxa"/>
          </w:tblCellMar>
        </w:tblPrEx>
        <w:trPr>
          <w:trHeight w:val="102"/>
          <w:jc w:val="center"/>
        </w:trPr>
        <w:tc>
          <w:tcPr>
            <w:tcW w:w="2280" w:type="dxa"/>
            <w:shd w:val="clear" w:color="auto" w:fill="auto"/>
            <w:tcMar>
              <w:top w:w="0" w:type="dxa"/>
              <w:left w:w="108" w:type="dxa"/>
              <w:bottom w:w="0" w:type="dxa"/>
              <w:right w:w="108" w:type="dxa"/>
            </w:tcMar>
          </w:tcPr>
          <w:p w14:paraId="5A8092C8" w14:textId="77777777" w:rsidR="006F678B" w:rsidRDefault="004749B5">
            <w:pPr>
              <w:pStyle w:val="Standard"/>
              <w:jc w:val="left"/>
              <w:rPr>
                <w:b/>
                <w:bCs/>
                <w:color w:val="0084D1"/>
              </w:rPr>
            </w:pPr>
            <w:r>
              <w:rPr>
                <w:b/>
                <w:bCs/>
                <w:color w:val="0084D1"/>
              </w:rPr>
              <w:t>VII Categorías de datos personales objeto de tratamiento:</w:t>
            </w:r>
          </w:p>
        </w:tc>
        <w:tc>
          <w:tcPr>
            <w:tcW w:w="7358" w:type="dxa"/>
            <w:shd w:val="clear" w:color="auto" w:fill="auto"/>
            <w:tcMar>
              <w:top w:w="0" w:type="dxa"/>
              <w:left w:w="108" w:type="dxa"/>
              <w:bottom w:w="0" w:type="dxa"/>
              <w:right w:w="108" w:type="dxa"/>
            </w:tcMar>
          </w:tcPr>
          <w:p w14:paraId="118BF3E0" w14:textId="77777777" w:rsidR="006F678B" w:rsidRDefault="004749B5">
            <w:pPr>
              <w:pStyle w:val="Standard"/>
            </w:pPr>
            <w:r>
              <w:rPr>
                <w:u w:val="single"/>
              </w:rPr>
              <w:t>Datos identificativos</w:t>
            </w:r>
            <w:r>
              <w:t>:</w:t>
            </w:r>
          </w:p>
          <w:p w14:paraId="41179D76" w14:textId="77777777" w:rsidR="006F678B" w:rsidRDefault="004749B5">
            <w:pPr>
              <w:pStyle w:val="Standard"/>
            </w:pPr>
            <w:r>
              <w:t>-DNI-NIF: Sí</w:t>
            </w:r>
          </w:p>
          <w:p w14:paraId="42007D7A" w14:textId="77777777" w:rsidR="006F678B" w:rsidRDefault="004749B5">
            <w:pPr>
              <w:pStyle w:val="Standard"/>
            </w:pPr>
            <w:r>
              <w:t>-Identificador nacional restringido art. 87: No</w:t>
            </w:r>
          </w:p>
          <w:p w14:paraId="27DA8158" w14:textId="77777777" w:rsidR="006F678B" w:rsidRDefault="004749B5">
            <w:pPr>
              <w:pStyle w:val="Standard"/>
            </w:pPr>
            <w:r>
              <w:t>-Dirección: Sí</w:t>
            </w:r>
          </w:p>
          <w:p w14:paraId="04A0E683" w14:textId="77777777" w:rsidR="006F678B" w:rsidRDefault="004749B5">
            <w:pPr>
              <w:pStyle w:val="Standard"/>
            </w:pPr>
            <w:r>
              <w:t>-Imagen: No</w:t>
            </w:r>
          </w:p>
          <w:p w14:paraId="2BB7E564" w14:textId="77777777" w:rsidR="006F678B" w:rsidRDefault="004749B5">
            <w:pPr>
              <w:pStyle w:val="Standard"/>
            </w:pPr>
            <w:r>
              <w:t>-Número seguridad social: No</w:t>
            </w:r>
          </w:p>
          <w:p w14:paraId="48E7F0D7" w14:textId="77777777" w:rsidR="006F678B" w:rsidRDefault="004749B5">
            <w:pPr>
              <w:pStyle w:val="Standard"/>
            </w:pPr>
            <w:r>
              <w:t>-Teléfono: Sí</w:t>
            </w:r>
          </w:p>
          <w:p w14:paraId="050F34D6" w14:textId="77777777" w:rsidR="006F678B" w:rsidRDefault="004749B5">
            <w:pPr>
              <w:pStyle w:val="Standard"/>
            </w:pPr>
            <w:r>
              <w:t>-Firma manual o digitalizada: Sí</w:t>
            </w:r>
          </w:p>
          <w:p w14:paraId="336AA938" w14:textId="77777777" w:rsidR="006F678B" w:rsidRDefault="004749B5">
            <w:pPr>
              <w:pStyle w:val="Standard"/>
            </w:pPr>
            <w:r>
              <w:t>-Firma electrónica: Sí</w:t>
            </w:r>
          </w:p>
          <w:p w14:paraId="1DEA9B05" w14:textId="77777777" w:rsidR="006F678B" w:rsidRDefault="004749B5">
            <w:pPr>
              <w:pStyle w:val="Standard"/>
            </w:pPr>
            <w:r>
              <w:t>-Registro personal: No</w:t>
            </w:r>
          </w:p>
          <w:p w14:paraId="4C49C1D8" w14:textId="77777777" w:rsidR="006F678B" w:rsidRDefault="004749B5">
            <w:pPr>
              <w:pStyle w:val="Standard"/>
            </w:pPr>
            <w:r>
              <w:t>-Marcas físicas: No</w:t>
            </w:r>
          </w:p>
          <w:p w14:paraId="449E49B2" w14:textId="77777777" w:rsidR="006F678B" w:rsidRDefault="004749B5">
            <w:pPr>
              <w:pStyle w:val="Standard"/>
            </w:pPr>
            <w:r>
              <w:t>-Tarjeta sanitaria: No</w:t>
            </w:r>
          </w:p>
          <w:p w14:paraId="077DFD6C" w14:textId="77777777" w:rsidR="006F678B" w:rsidRDefault="004749B5">
            <w:pPr>
              <w:pStyle w:val="Standard"/>
            </w:pPr>
            <w:r>
              <w:t>-Nombre y apellidos: Sí</w:t>
            </w:r>
          </w:p>
          <w:p w14:paraId="076FBDDA" w14:textId="77777777" w:rsidR="006F678B" w:rsidRDefault="004749B5">
            <w:pPr>
              <w:pStyle w:val="Standard"/>
            </w:pPr>
            <w:r>
              <w:t>-Huella digital: No</w:t>
            </w:r>
          </w:p>
          <w:p w14:paraId="64D30EB6" w14:textId="77777777" w:rsidR="006F678B" w:rsidRDefault="004749B5">
            <w:pPr>
              <w:pStyle w:val="Standard"/>
            </w:pPr>
            <w:r>
              <w:t>-Voz: No</w:t>
            </w:r>
          </w:p>
          <w:p w14:paraId="0FE85701" w14:textId="77777777" w:rsidR="006F678B" w:rsidRDefault="004749B5">
            <w:pPr>
              <w:pStyle w:val="Standard"/>
            </w:pPr>
            <w:r>
              <w:t>-CCC/IBAN: No</w:t>
            </w:r>
          </w:p>
          <w:p w14:paraId="5F5E70A4" w14:textId="77777777" w:rsidR="006F678B" w:rsidRDefault="004749B5">
            <w:pPr>
              <w:pStyle w:val="Standard"/>
            </w:pPr>
            <w:r>
              <w:t>-Tarjeta bancaria o similar: No</w:t>
            </w:r>
          </w:p>
          <w:p w14:paraId="45143505" w14:textId="77777777" w:rsidR="006F678B" w:rsidRDefault="004749B5">
            <w:pPr>
              <w:pStyle w:val="Standard"/>
            </w:pPr>
            <w:r>
              <w:t xml:space="preserve">Otros datos </w:t>
            </w:r>
            <w:r>
              <w:t>identificativos:</w:t>
            </w:r>
          </w:p>
          <w:p w14:paraId="3342DACE" w14:textId="77777777" w:rsidR="006F678B" w:rsidRDefault="006F678B">
            <w:pPr>
              <w:pStyle w:val="Standard"/>
            </w:pPr>
          </w:p>
          <w:p w14:paraId="26D0F072" w14:textId="77777777" w:rsidR="006F678B" w:rsidRDefault="004749B5">
            <w:pPr>
              <w:pStyle w:val="Standard"/>
            </w:pPr>
            <w:r>
              <w:rPr>
                <w:u w:val="single"/>
              </w:rPr>
              <w:t>Datos de categorías sensibles</w:t>
            </w:r>
            <w:r>
              <w:t>:</w:t>
            </w:r>
          </w:p>
          <w:p w14:paraId="38A51690" w14:textId="77777777" w:rsidR="006F678B" w:rsidRDefault="004749B5">
            <w:pPr>
              <w:pStyle w:val="Standard"/>
            </w:pPr>
            <w:r>
              <w:t>-Ideología o ideas políticas: No</w:t>
            </w:r>
          </w:p>
          <w:p w14:paraId="305F614A" w14:textId="77777777" w:rsidR="006F678B" w:rsidRDefault="004749B5">
            <w:pPr>
              <w:pStyle w:val="Standard"/>
            </w:pPr>
            <w:r>
              <w:t>-Afiliación Sindical: No</w:t>
            </w:r>
          </w:p>
          <w:p w14:paraId="56241897" w14:textId="77777777" w:rsidR="006F678B" w:rsidRDefault="004749B5">
            <w:pPr>
              <w:pStyle w:val="Standard"/>
            </w:pPr>
            <w:r>
              <w:t>-Religión: No</w:t>
            </w:r>
          </w:p>
          <w:p w14:paraId="41D04859" w14:textId="77777777" w:rsidR="006F678B" w:rsidRDefault="004749B5">
            <w:pPr>
              <w:pStyle w:val="Standard"/>
            </w:pPr>
            <w:r>
              <w:t>-Creencias: No</w:t>
            </w:r>
          </w:p>
          <w:p w14:paraId="6E7462F5" w14:textId="77777777" w:rsidR="006F678B" w:rsidRDefault="004749B5">
            <w:pPr>
              <w:pStyle w:val="Standard"/>
            </w:pPr>
            <w:r>
              <w:t>-Origen racial o étnico: No</w:t>
            </w:r>
          </w:p>
          <w:p w14:paraId="02054F0A" w14:textId="77777777" w:rsidR="006F678B" w:rsidRDefault="004749B5">
            <w:pPr>
              <w:pStyle w:val="Standard"/>
            </w:pPr>
            <w:r>
              <w:t>-Salud: No</w:t>
            </w:r>
          </w:p>
          <w:p w14:paraId="20B5D3D4" w14:textId="77777777" w:rsidR="006F678B" w:rsidRDefault="004749B5">
            <w:pPr>
              <w:pStyle w:val="Standard"/>
            </w:pPr>
            <w:r>
              <w:t>-Vida Sexual: No</w:t>
            </w:r>
          </w:p>
          <w:p w14:paraId="7A8C3166" w14:textId="77777777" w:rsidR="006F678B" w:rsidRDefault="006F678B">
            <w:pPr>
              <w:pStyle w:val="Standard"/>
            </w:pPr>
          </w:p>
          <w:p w14:paraId="6F500E89" w14:textId="77777777" w:rsidR="006F678B" w:rsidRDefault="004749B5">
            <w:pPr>
              <w:pStyle w:val="Standard"/>
            </w:pPr>
            <w:r>
              <w:rPr>
                <w:u w:val="single"/>
              </w:rPr>
              <w:t>Datos relativos a infracciones</w:t>
            </w:r>
            <w:r>
              <w:t>:</w:t>
            </w:r>
          </w:p>
          <w:p w14:paraId="6D4AA0F7" w14:textId="77777777" w:rsidR="006F678B" w:rsidRDefault="004749B5">
            <w:pPr>
              <w:pStyle w:val="Standard"/>
            </w:pPr>
            <w:r>
              <w:t>-Infracciones penales: No</w:t>
            </w:r>
          </w:p>
          <w:p w14:paraId="630E2607" w14:textId="77777777" w:rsidR="006F678B" w:rsidRDefault="004749B5">
            <w:pPr>
              <w:pStyle w:val="Standard"/>
            </w:pPr>
            <w:r>
              <w:t>-Infr</w:t>
            </w:r>
            <w:r>
              <w:t>acciones administrativas: No</w:t>
            </w:r>
          </w:p>
          <w:p w14:paraId="30D5D5F3" w14:textId="77777777" w:rsidR="006F678B" w:rsidRDefault="006F678B">
            <w:pPr>
              <w:pStyle w:val="Standard"/>
            </w:pPr>
          </w:p>
          <w:p w14:paraId="167DAB57" w14:textId="77777777" w:rsidR="006F678B" w:rsidRDefault="004749B5">
            <w:pPr>
              <w:pStyle w:val="Standard"/>
            </w:pPr>
            <w:r>
              <w:rPr>
                <w:u w:val="single"/>
              </w:rPr>
              <w:lastRenderedPageBreak/>
              <w:t>Otras categorías de datos personales</w:t>
            </w:r>
            <w:r>
              <w:t>:</w:t>
            </w:r>
          </w:p>
          <w:p w14:paraId="6E22D6D5" w14:textId="77777777" w:rsidR="006F678B" w:rsidRDefault="004749B5">
            <w:pPr>
              <w:pStyle w:val="Standard"/>
            </w:pPr>
            <w:r>
              <w:t>CARACTERÍSTICAS PERSONALES</w:t>
            </w:r>
          </w:p>
          <w:p w14:paraId="4998AC5A" w14:textId="77777777" w:rsidR="006F678B" w:rsidRDefault="006F678B">
            <w:pPr>
              <w:pStyle w:val="Standard"/>
            </w:pPr>
          </w:p>
        </w:tc>
      </w:tr>
      <w:tr w:rsidR="006F678B" w14:paraId="1F4238E5"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333D01D1" w14:textId="77777777" w:rsidR="006F678B" w:rsidRDefault="004749B5">
            <w:pPr>
              <w:pStyle w:val="Standard"/>
              <w:jc w:val="left"/>
              <w:rPr>
                <w:b/>
                <w:bCs/>
                <w:color w:val="0084D1"/>
              </w:rPr>
            </w:pPr>
            <w:r>
              <w:rPr>
                <w:b/>
                <w:bCs/>
                <w:color w:val="0084D1"/>
              </w:rPr>
              <w:lastRenderedPageBreak/>
              <w:t>VIII Legitimidad (base jurídica) del tratamiento:</w:t>
            </w:r>
          </w:p>
          <w:p w14:paraId="467B8B04"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0C90E080" w14:textId="77777777" w:rsidR="006F678B" w:rsidRDefault="004749B5">
            <w:pPr>
              <w:pStyle w:val="Standard"/>
            </w:pPr>
            <w:r>
              <w:t>-Consentimiento del interesado: No</w:t>
            </w:r>
          </w:p>
          <w:p w14:paraId="2D014799" w14:textId="77777777" w:rsidR="006F678B" w:rsidRDefault="004749B5">
            <w:pPr>
              <w:pStyle w:val="Standard"/>
            </w:pPr>
            <w:r>
              <w:t>-Datos necesarios ejecución contrato: No</w:t>
            </w:r>
          </w:p>
          <w:p w14:paraId="25247BCB" w14:textId="77777777" w:rsidR="006F678B" w:rsidRDefault="004749B5">
            <w:pPr>
              <w:pStyle w:val="Standard"/>
            </w:pPr>
            <w:r>
              <w:t xml:space="preserve">-Cumplimiento </w:t>
            </w:r>
            <w:r>
              <w:t>obligación legal: Sí</w:t>
            </w:r>
          </w:p>
          <w:p w14:paraId="03ADF1F7" w14:textId="77777777" w:rsidR="006F678B" w:rsidRDefault="004749B5">
            <w:pPr>
              <w:pStyle w:val="Standard"/>
            </w:pPr>
            <w:r>
              <w:t>Ley 7/1985, de 2 de abril, reguladora de las Bases del Régimen Local.</w:t>
            </w:r>
          </w:p>
          <w:p w14:paraId="432854B1" w14:textId="77777777" w:rsidR="006F678B" w:rsidRDefault="004749B5">
            <w:pPr>
              <w:pStyle w:val="Standard"/>
            </w:pPr>
            <w:r>
              <w:t>-Proteger intereses vitales: No</w:t>
            </w:r>
          </w:p>
          <w:p w14:paraId="7D45DA78" w14:textId="77777777" w:rsidR="006F678B" w:rsidRDefault="004749B5">
            <w:pPr>
              <w:pStyle w:val="Standard"/>
            </w:pPr>
            <w:r>
              <w:t>-Misión, intereses o poderes públicos: No</w:t>
            </w:r>
          </w:p>
          <w:p w14:paraId="7BDB3B6E" w14:textId="77777777" w:rsidR="006F678B" w:rsidRDefault="006F678B">
            <w:pPr>
              <w:pStyle w:val="Standard"/>
            </w:pPr>
          </w:p>
          <w:p w14:paraId="2483E552" w14:textId="77777777" w:rsidR="006F678B" w:rsidRDefault="004749B5">
            <w:pPr>
              <w:pStyle w:val="Standard"/>
            </w:pPr>
            <w:r>
              <w:t>-Interés legítimo del Responsable: No</w:t>
            </w:r>
          </w:p>
          <w:p w14:paraId="73014617" w14:textId="77777777" w:rsidR="006F678B" w:rsidRDefault="006F678B">
            <w:pPr>
              <w:pStyle w:val="Standard"/>
            </w:pPr>
          </w:p>
          <w:p w14:paraId="12EACF41" w14:textId="77777777" w:rsidR="006F678B" w:rsidRDefault="004749B5">
            <w:pPr>
              <w:pStyle w:val="Standard"/>
            </w:pPr>
            <w:r>
              <w:t>-Consentimiento explícito (en relación a datos de c</w:t>
            </w:r>
            <w:r>
              <w:t>ategorías especiales): No</w:t>
            </w:r>
          </w:p>
          <w:p w14:paraId="551D9D7F" w14:textId="77777777" w:rsidR="006F678B" w:rsidRDefault="004749B5">
            <w:pPr>
              <w:pStyle w:val="Standard"/>
            </w:pPr>
            <w:r>
              <w:t>-Obligación derecho laboral (en relación a datos de categorías especiales): No</w:t>
            </w:r>
          </w:p>
          <w:p w14:paraId="6C2FE368" w14:textId="77777777" w:rsidR="006F678B" w:rsidRDefault="004749B5">
            <w:pPr>
              <w:pStyle w:val="Standard"/>
            </w:pPr>
            <w:r>
              <w:t>-Proteger intereses vitales de una persona no capacitada para consentir (en relación a datos de categorías especiales): No</w:t>
            </w:r>
          </w:p>
          <w:p w14:paraId="0433F78F" w14:textId="77777777" w:rsidR="006F678B" w:rsidRDefault="004749B5">
            <w:pPr>
              <w:pStyle w:val="Standard"/>
            </w:pPr>
            <w:r>
              <w:t xml:space="preserve">-Miembros entidad sin ánimo </w:t>
            </w:r>
            <w:r>
              <w:t>de lucro (en relación a datos de categorías especiales): No</w:t>
            </w:r>
          </w:p>
          <w:p w14:paraId="58ACD648" w14:textId="77777777" w:rsidR="006F678B" w:rsidRDefault="004749B5">
            <w:pPr>
              <w:pStyle w:val="Standard"/>
            </w:pPr>
            <w:r>
              <w:t>-Datos hechos públicos por interesado (en relación a datos de categorías especiales): No</w:t>
            </w:r>
          </w:p>
          <w:p w14:paraId="79A55DDF" w14:textId="77777777" w:rsidR="006F678B" w:rsidRDefault="004749B5">
            <w:pPr>
              <w:pStyle w:val="Standard"/>
            </w:pPr>
            <w:r>
              <w:t>-Ejercicio defensa o tribunales (en relación a datos de categorías especiales): No</w:t>
            </w:r>
          </w:p>
          <w:p w14:paraId="580F2C6C" w14:textId="77777777" w:rsidR="006F678B" w:rsidRDefault="004749B5">
            <w:pPr>
              <w:pStyle w:val="Standard"/>
            </w:pPr>
            <w:r>
              <w:t xml:space="preserve">-Interés público </w:t>
            </w:r>
            <w:r>
              <w:t>esencial (en relación a datos de categorías especiales): No</w:t>
            </w:r>
          </w:p>
          <w:p w14:paraId="5928012D" w14:textId="77777777" w:rsidR="006F678B" w:rsidRDefault="004749B5">
            <w:pPr>
              <w:pStyle w:val="Standard"/>
            </w:pPr>
            <w:r>
              <w:t>-Medicina preventiva, laboral o servicios sanitarios (en relación a datos de categorías especiales): No</w:t>
            </w:r>
          </w:p>
          <w:p w14:paraId="6EC2024C" w14:textId="77777777" w:rsidR="006F678B" w:rsidRDefault="004749B5">
            <w:pPr>
              <w:pStyle w:val="Standard"/>
            </w:pPr>
            <w:r>
              <w:t>-Razones de salud pública (en relación a datos de categorías especiales): No</w:t>
            </w:r>
          </w:p>
          <w:p w14:paraId="23DF0D7B" w14:textId="77777777" w:rsidR="006F678B" w:rsidRDefault="004749B5">
            <w:pPr>
              <w:pStyle w:val="Standard"/>
            </w:pPr>
            <w:r>
              <w:t>-Archivo invest</w:t>
            </w:r>
            <w:r>
              <w:t>igación o estadística en interés público (en relación a datos de categorías especiales): No</w:t>
            </w:r>
          </w:p>
          <w:p w14:paraId="3F14E281" w14:textId="77777777" w:rsidR="006F678B" w:rsidRDefault="006F678B">
            <w:pPr>
              <w:pStyle w:val="Standard"/>
            </w:pPr>
          </w:p>
        </w:tc>
      </w:tr>
      <w:tr w:rsidR="006F678B" w14:paraId="2AA092CB"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4A8D6E5A" w14:textId="77777777" w:rsidR="006F678B" w:rsidRDefault="004749B5">
            <w:pPr>
              <w:pStyle w:val="Standard"/>
              <w:jc w:val="left"/>
              <w:rPr>
                <w:b/>
                <w:bCs/>
                <w:color w:val="0084D1"/>
              </w:rPr>
            </w:pPr>
            <w:r>
              <w:rPr>
                <w:b/>
                <w:bCs/>
                <w:color w:val="0084D1"/>
              </w:rPr>
              <w:t>IX Destinatarios de la información:</w:t>
            </w:r>
          </w:p>
        </w:tc>
        <w:tc>
          <w:tcPr>
            <w:tcW w:w="7358" w:type="dxa"/>
            <w:shd w:val="clear" w:color="auto" w:fill="auto"/>
            <w:tcMar>
              <w:top w:w="0" w:type="dxa"/>
              <w:left w:w="108" w:type="dxa"/>
              <w:bottom w:w="0" w:type="dxa"/>
              <w:right w:w="108" w:type="dxa"/>
            </w:tcMar>
          </w:tcPr>
          <w:p w14:paraId="2ECF3F46" w14:textId="77777777" w:rsidR="006F678B" w:rsidRDefault="004749B5">
            <w:pPr>
              <w:pStyle w:val="Standard"/>
            </w:pPr>
            <w:r>
              <w:t>No hay</w:t>
            </w:r>
          </w:p>
          <w:p w14:paraId="5FBB2C55" w14:textId="77777777" w:rsidR="006F678B" w:rsidRDefault="006F678B">
            <w:pPr>
              <w:pStyle w:val="Standard"/>
            </w:pPr>
          </w:p>
        </w:tc>
      </w:tr>
      <w:tr w:rsidR="006F678B" w14:paraId="021AB608"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6D2C4E62" w14:textId="77777777" w:rsidR="006F678B" w:rsidRDefault="004749B5">
            <w:pPr>
              <w:pStyle w:val="Standard"/>
              <w:jc w:val="left"/>
              <w:rPr>
                <w:b/>
                <w:bCs/>
                <w:color w:val="0084D1"/>
              </w:rPr>
            </w:pPr>
            <w:r>
              <w:rPr>
                <w:b/>
                <w:bCs/>
                <w:color w:val="0084D1"/>
              </w:rPr>
              <w:t>X Transferencias internacionales:</w:t>
            </w:r>
          </w:p>
          <w:p w14:paraId="57C8013B"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2EE4298C" w14:textId="77777777" w:rsidR="006F678B" w:rsidRDefault="004749B5">
            <w:pPr>
              <w:pStyle w:val="Standard"/>
            </w:pPr>
            <w:r>
              <w:t>No se realizarán transferencias internacionales de datos</w:t>
            </w:r>
          </w:p>
        </w:tc>
      </w:tr>
      <w:tr w:rsidR="006F678B" w14:paraId="2F662E0D"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55C60009" w14:textId="77777777" w:rsidR="006F678B" w:rsidRDefault="004749B5">
            <w:pPr>
              <w:pStyle w:val="Standard"/>
              <w:jc w:val="left"/>
              <w:rPr>
                <w:b/>
                <w:bCs/>
                <w:color w:val="0084D1"/>
              </w:rPr>
            </w:pPr>
            <w:r>
              <w:rPr>
                <w:b/>
                <w:bCs/>
                <w:color w:val="0084D1"/>
              </w:rPr>
              <w:t xml:space="preserve">XI Plazos de </w:t>
            </w:r>
            <w:r>
              <w:rPr>
                <w:b/>
                <w:bCs/>
                <w:color w:val="0084D1"/>
              </w:rPr>
              <w:t>conservación de datos:</w:t>
            </w:r>
          </w:p>
        </w:tc>
        <w:tc>
          <w:tcPr>
            <w:tcW w:w="7358" w:type="dxa"/>
            <w:shd w:val="clear" w:color="auto" w:fill="auto"/>
            <w:tcMar>
              <w:top w:w="0" w:type="dxa"/>
              <w:left w:w="108" w:type="dxa"/>
              <w:bottom w:w="0" w:type="dxa"/>
              <w:right w:w="108" w:type="dxa"/>
            </w:tcMar>
          </w:tcPr>
          <w:p w14:paraId="27FC3CC7" w14:textId="77777777" w:rsidR="006F678B" w:rsidRDefault="006F678B">
            <w:pPr>
              <w:pStyle w:val="Standard"/>
            </w:pPr>
          </w:p>
          <w:p w14:paraId="12B4712B" w14:textId="77777777" w:rsidR="006F678B" w:rsidRDefault="004749B5">
            <w:pPr>
              <w:pStyle w:val="Standard"/>
            </w:pPr>
            <w:r>
              <w:t>Indefinido</w:t>
            </w:r>
          </w:p>
        </w:tc>
      </w:tr>
      <w:tr w:rsidR="006F678B" w14:paraId="08B0F03A"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7E0181BC" w14:textId="77777777" w:rsidR="006F678B" w:rsidRDefault="004749B5">
            <w:pPr>
              <w:pStyle w:val="Standard"/>
              <w:jc w:val="left"/>
              <w:rPr>
                <w:b/>
                <w:bCs/>
                <w:color w:val="0084D1"/>
              </w:rPr>
            </w:pPr>
            <w:r>
              <w:rPr>
                <w:b/>
                <w:bCs/>
                <w:color w:val="0084D1"/>
              </w:rPr>
              <w:t>XII Descripción general de medidas técnicas y organizativas de seguridad:</w:t>
            </w:r>
          </w:p>
          <w:p w14:paraId="1ADB0169"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5ED1D336" w14:textId="77777777" w:rsidR="006F678B" w:rsidRDefault="006F678B">
            <w:pPr>
              <w:pStyle w:val="Standard"/>
            </w:pPr>
          </w:p>
          <w:p w14:paraId="32A0B60E" w14:textId="77777777" w:rsidR="006F678B" w:rsidRDefault="006F678B">
            <w:pPr>
              <w:pStyle w:val="Standard"/>
            </w:pPr>
          </w:p>
          <w:p w14:paraId="5A74FF17" w14:textId="77777777" w:rsidR="006F678B" w:rsidRDefault="004749B5">
            <w:pPr>
              <w:pStyle w:val="Standard"/>
            </w:pPr>
            <w:r>
              <w:t>Documento de seguridad, Funciones y obligaciones del personal,</w:t>
            </w:r>
          </w:p>
          <w:p w14:paraId="556B048C" w14:textId="77777777" w:rsidR="006F678B" w:rsidRDefault="004749B5">
            <w:pPr>
              <w:pStyle w:val="Standard"/>
            </w:pPr>
            <w:r>
              <w:t>Control de accesos, Control de acceso físico, Identificación y</w:t>
            </w:r>
          </w:p>
          <w:p w14:paraId="059A5DFB" w14:textId="77777777" w:rsidR="006F678B" w:rsidRDefault="004749B5">
            <w:pPr>
              <w:pStyle w:val="Standard"/>
            </w:pPr>
            <w:r>
              <w:t>autenticación, Registro de incidencias, Distribución de soportes,</w:t>
            </w:r>
          </w:p>
          <w:p w14:paraId="0E1427F9" w14:textId="77777777" w:rsidR="006F678B" w:rsidRDefault="004749B5">
            <w:pPr>
              <w:pStyle w:val="Standard"/>
            </w:pPr>
            <w:r>
              <w:t>Seguridad de telecomunicaciones, Correos electrónicos, Dispositivos de almacenamiento, Criterios de archivo, Copias o reproducciones,</w:t>
            </w:r>
          </w:p>
          <w:p w14:paraId="364E415E" w14:textId="77777777" w:rsidR="006F678B" w:rsidRDefault="004749B5">
            <w:pPr>
              <w:pStyle w:val="Standard"/>
            </w:pPr>
            <w:r>
              <w:t>Borrado o destrucción de soportes</w:t>
            </w:r>
          </w:p>
          <w:p w14:paraId="732E78AE" w14:textId="77777777" w:rsidR="006F678B" w:rsidRDefault="006F678B">
            <w:pPr>
              <w:pStyle w:val="Standard"/>
            </w:pPr>
          </w:p>
          <w:p w14:paraId="58D89AA1" w14:textId="77777777" w:rsidR="006F678B" w:rsidRDefault="006F678B">
            <w:pPr>
              <w:pStyle w:val="Standard"/>
            </w:pPr>
          </w:p>
        </w:tc>
      </w:tr>
      <w:tr w:rsidR="006F678B" w14:paraId="0442035B"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06FC9D77" w14:textId="77777777" w:rsidR="006F678B" w:rsidRDefault="004749B5">
            <w:pPr>
              <w:pStyle w:val="Standard"/>
              <w:jc w:val="left"/>
              <w:rPr>
                <w:b/>
                <w:bCs/>
                <w:color w:val="0084D1"/>
              </w:rPr>
            </w:pPr>
            <w:r>
              <w:rPr>
                <w:b/>
                <w:bCs/>
                <w:color w:val="0084D1"/>
              </w:rPr>
              <w:t xml:space="preserve">XIII Procedimiento </w:t>
            </w:r>
            <w:r>
              <w:rPr>
                <w:b/>
                <w:bCs/>
                <w:color w:val="0084D1"/>
              </w:rPr>
              <w:t>para ejercitar los derechos:</w:t>
            </w:r>
          </w:p>
          <w:p w14:paraId="2431A125"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1EFFC3C9" w14:textId="77777777" w:rsidR="006F678B" w:rsidRDefault="004749B5">
            <w:pPr>
              <w:pStyle w:val="Standard"/>
            </w:pPr>
            <w:r>
              <w:t>Pueden existir diferentes canales (email, correo postal, presencial, etc.) y se detallan en las diferentes cláusulas de información, así como en el procedimiento de gestión de derechos, en el que también se dispone de formular</w:t>
            </w:r>
            <w:r>
              <w:t xml:space="preserve">ios de ejercicio de derechos para facilitar a los interesados.  </w:t>
            </w:r>
          </w:p>
          <w:p w14:paraId="5506CA76" w14:textId="77777777" w:rsidR="006F678B" w:rsidRDefault="006F678B">
            <w:pPr>
              <w:pStyle w:val="Standard"/>
            </w:pPr>
          </w:p>
          <w:p w14:paraId="009205E9" w14:textId="77777777" w:rsidR="006F678B" w:rsidRDefault="006F678B">
            <w:pPr>
              <w:pStyle w:val="Standard"/>
            </w:pPr>
          </w:p>
          <w:p w14:paraId="7CF9647A" w14:textId="77777777" w:rsidR="006F678B" w:rsidRDefault="006F678B">
            <w:pPr>
              <w:pStyle w:val="Standard"/>
            </w:pPr>
          </w:p>
          <w:p w14:paraId="06909C4E" w14:textId="77777777" w:rsidR="006F678B" w:rsidRDefault="006F678B">
            <w:pPr>
              <w:pStyle w:val="Standard"/>
            </w:pPr>
          </w:p>
          <w:p w14:paraId="74C8FE47" w14:textId="77777777" w:rsidR="006F678B" w:rsidRDefault="006F678B">
            <w:pPr>
              <w:pStyle w:val="Standard"/>
            </w:pPr>
          </w:p>
          <w:p w14:paraId="5DCFCE7F" w14:textId="77777777" w:rsidR="006F678B" w:rsidRDefault="006F678B">
            <w:pPr>
              <w:pStyle w:val="Standard"/>
            </w:pPr>
          </w:p>
          <w:p w14:paraId="0831BCC6" w14:textId="77777777" w:rsidR="006F678B" w:rsidRDefault="006F678B">
            <w:pPr>
              <w:pStyle w:val="Standard"/>
            </w:pPr>
          </w:p>
          <w:p w14:paraId="7723BB36" w14:textId="77777777" w:rsidR="006F678B" w:rsidRDefault="006F678B">
            <w:pPr>
              <w:pStyle w:val="Standard"/>
            </w:pPr>
          </w:p>
          <w:p w14:paraId="30D20B2B" w14:textId="77777777" w:rsidR="006F678B" w:rsidRDefault="006F678B">
            <w:pPr>
              <w:pStyle w:val="Standard"/>
            </w:pPr>
          </w:p>
          <w:p w14:paraId="0503308A" w14:textId="77777777" w:rsidR="006F678B" w:rsidRDefault="006F678B">
            <w:pPr>
              <w:pStyle w:val="Standard"/>
            </w:pPr>
          </w:p>
          <w:p w14:paraId="6669CF49" w14:textId="77777777" w:rsidR="006F678B" w:rsidRDefault="006F678B">
            <w:pPr>
              <w:pStyle w:val="Standard"/>
            </w:pPr>
          </w:p>
        </w:tc>
      </w:tr>
    </w:tbl>
    <w:p w14:paraId="738779BF" w14:textId="77777777" w:rsidR="006F678B" w:rsidRDefault="004749B5">
      <w:pPr>
        <w:pStyle w:val="Ttulo2"/>
      </w:pPr>
      <w:r>
        <w:lastRenderedPageBreak/>
        <w:t xml:space="preserve">2.7 </w:t>
      </w:r>
      <w:bookmarkStart w:id="41" w:name="_Toc523489868"/>
      <w:bookmarkStart w:id="42" w:name="_Toc523736374"/>
      <w:r>
        <w:t>UNIDAD TÉCNICA EDIFICACIÓN Y ACTIVIDADES:</w:t>
      </w:r>
      <w:bookmarkEnd w:id="41"/>
      <w:bookmarkEnd w:id="42"/>
    </w:p>
    <w:p w14:paraId="2F567D5D" w14:textId="77777777" w:rsidR="006F678B" w:rsidRDefault="006F678B">
      <w:pPr>
        <w:pStyle w:val="Standard"/>
      </w:pPr>
    </w:p>
    <w:tbl>
      <w:tblPr>
        <w:tblW w:w="5000" w:type="pct"/>
        <w:jc w:val="center"/>
        <w:tblLayout w:type="fixed"/>
        <w:tblCellMar>
          <w:left w:w="10" w:type="dxa"/>
          <w:right w:w="10" w:type="dxa"/>
        </w:tblCellMar>
        <w:tblLook w:val="0000" w:firstRow="0" w:lastRow="0" w:firstColumn="0" w:lastColumn="0" w:noHBand="0" w:noVBand="0"/>
      </w:tblPr>
      <w:tblGrid>
        <w:gridCol w:w="2280"/>
        <w:gridCol w:w="7358"/>
      </w:tblGrid>
      <w:tr w:rsidR="006F678B" w14:paraId="76103B2B" w14:textId="77777777">
        <w:tblPrEx>
          <w:tblCellMar>
            <w:top w:w="0" w:type="dxa"/>
            <w:bottom w:w="0" w:type="dxa"/>
          </w:tblCellMar>
        </w:tblPrEx>
        <w:trPr>
          <w:trHeight w:val="308"/>
          <w:jc w:val="center"/>
        </w:trPr>
        <w:tc>
          <w:tcPr>
            <w:tcW w:w="2280" w:type="dxa"/>
            <w:shd w:val="clear" w:color="auto" w:fill="D9D9D9"/>
            <w:tcMar>
              <w:top w:w="0" w:type="dxa"/>
              <w:left w:w="108" w:type="dxa"/>
              <w:bottom w:w="0" w:type="dxa"/>
              <w:right w:w="108" w:type="dxa"/>
            </w:tcMar>
          </w:tcPr>
          <w:p w14:paraId="24141EB2" w14:textId="77777777" w:rsidR="006F678B" w:rsidRDefault="004749B5">
            <w:pPr>
              <w:pStyle w:val="Standard"/>
            </w:pPr>
            <w:r>
              <w:t>Tratamiento:</w:t>
            </w:r>
          </w:p>
        </w:tc>
        <w:tc>
          <w:tcPr>
            <w:tcW w:w="7358" w:type="dxa"/>
            <w:shd w:val="clear" w:color="auto" w:fill="D9D9D9"/>
            <w:tcMar>
              <w:top w:w="0" w:type="dxa"/>
              <w:left w:w="108" w:type="dxa"/>
              <w:bottom w:w="0" w:type="dxa"/>
              <w:right w:w="108" w:type="dxa"/>
            </w:tcMar>
          </w:tcPr>
          <w:p w14:paraId="32EA5833" w14:textId="77777777" w:rsidR="006F678B" w:rsidRDefault="004749B5">
            <w:pPr>
              <w:pStyle w:val="Ttulo3"/>
            </w:pPr>
            <w:r>
              <w:t xml:space="preserve">2.7.1. </w:t>
            </w:r>
            <w:bookmarkStart w:id="43" w:name="_Toc523489869"/>
            <w:bookmarkStart w:id="44" w:name="_Toc523736375"/>
            <w:r>
              <w:t>EDIFICACIÓN</w:t>
            </w:r>
            <w:bookmarkEnd w:id="43"/>
            <w:bookmarkEnd w:id="44"/>
          </w:p>
          <w:p w14:paraId="63466595" w14:textId="77777777" w:rsidR="006F678B" w:rsidRDefault="004749B5">
            <w:pPr>
              <w:pStyle w:val="Standard"/>
            </w:pPr>
            <w:r>
              <w:t>TRAMITACIÓN DE LICENCIAS URBANÍSTICAS INCLUYENDO EXPEDIENTES SANCIONADORES</w:t>
            </w:r>
          </w:p>
          <w:p w14:paraId="1EB3E2CB" w14:textId="77777777" w:rsidR="006F678B" w:rsidRDefault="004749B5">
            <w:pPr>
              <w:pStyle w:val="Standard"/>
            </w:pPr>
            <w:r>
              <w:t xml:space="preserve">UNIDAD TÉCNICA: </w:t>
            </w:r>
            <w:r>
              <w:t>EDIFICACIÓN Y ACTIVIDADES</w:t>
            </w:r>
          </w:p>
        </w:tc>
      </w:tr>
      <w:tr w:rsidR="006F678B" w14:paraId="4C87966B" w14:textId="77777777">
        <w:tblPrEx>
          <w:tblCellMar>
            <w:top w:w="0" w:type="dxa"/>
            <w:bottom w:w="0" w:type="dxa"/>
          </w:tblCellMar>
        </w:tblPrEx>
        <w:trPr>
          <w:trHeight w:val="225"/>
          <w:jc w:val="center"/>
        </w:trPr>
        <w:tc>
          <w:tcPr>
            <w:tcW w:w="2280" w:type="dxa"/>
            <w:shd w:val="clear" w:color="auto" w:fill="auto"/>
            <w:tcMar>
              <w:top w:w="0" w:type="dxa"/>
              <w:left w:w="108" w:type="dxa"/>
              <w:bottom w:w="0" w:type="dxa"/>
              <w:right w:w="108" w:type="dxa"/>
            </w:tcMar>
          </w:tcPr>
          <w:p w14:paraId="67BACE04" w14:textId="77777777" w:rsidR="006F678B" w:rsidRDefault="004749B5">
            <w:pPr>
              <w:pStyle w:val="Standard"/>
              <w:jc w:val="left"/>
              <w:rPr>
                <w:b/>
                <w:bCs/>
                <w:color w:val="0084D1"/>
              </w:rPr>
            </w:pPr>
            <w:r>
              <w:rPr>
                <w:b/>
                <w:bCs/>
                <w:color w:val="0084D1"/>
              </w:rPr>
              <w:t>I Responsables del tratamiento:</w:t>
            </w:r>
          </w:p>
          <w:p w14:paraId="047E50CA"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7CEE06FB" w14:textId="77777777" w:rsidR="006F678B" w:rsidRDefault="004749B5">
            <w:pPr>
              <w:pStyle w:val="Standard"/>
              <w:rPr>
                <w:lang w:val="en-US"/>
              </w:rPr>
            </w:pPr>
            <w:r>
              <w:rPr>
                <w:lang w:val="en-US"/>
              </w:rPr>
              <w:t>AYUNTAMIENTO DE LAS PALMAS DE GRAN CANARIA</w:t>
            </w:r>
          </w:p>
          <w:p w14:paraId="528ED4D3" w14:textId="77777777" w:rsidR="006F678B" w:rsidRDefault="006F678B">
            <w:pPr>
              <w:pStyle w:val="Standard"/>
              <w:rPr>
                <w:lang w:val="en-US"/>
              </w:rPr>
            </w:pPr>
          </w:p>
        </w:tc>
      </w:tr>
      <w:tr w:rsidR="006F678B" w14:paraId="322AB93D" w14:textId="77777777">
        <w:tblPrEx>
          <w:tblCellMar>
            <w:top w:w="0" w:type="dxa"/>
            <w:bottom w:w="0" w:type="dxa"/>
          </w:tblCellMar>
        </w:tblPrEx>
        <w:trPr>
          <w:trHeight w:val="225"/>
          <w:jc w:val="center"/>
        </w:trPr>
        <w:tc>
          <w:tcPr>
            <w:tcW w:w="2280" w:type="dxa"/>
            <w:shd w:val="clear" w:color="auto" w:fill="auto"/>
            <w:tcMar>
              <w:top w:w="0" w:type="dxa"/>
              <w:left w:w="108" w:type="dxa"/>
              <w:bottom w:w="0" w:type="dxa"/>
              <w:right w:w="108" w:type="dxa"/>
            </w:tcMar>
          </w:tcPr>
          <w:p w14:paraId="08A252B4" w14:textId="77777777" w:rsidR="006F678B" w:rsidRDefault="004749B5">
            <w:pPr>
              <w:pStyle w:val="Standard"/>
              <w:jc w:val="left"/>
              <w:rPr>
                <w:b/>
                <w:bCs/>
                <w:color w:val="0084D1"/>
              </w:rPr>
            </w:pPr>
            <w:r>
              <w:rPr>
                <w:b/>
                <w:bCs/>
                <w:color w:val="0084D1"/>
              </w:rPr>
              <w:t>II Titularidad:</w:t>
            </w:r>
          </w:p>
          <w:p w14:paraId="564B6FF9"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27138038" w14:textId="77777777" w:rsidR="006F678B" w:rsidRDefault="004749B5">
            <w:pPr>
              <w:pStyle w:val="Standard"/>
              <w:rPr>
                <w:lang w:val="en-US"/>
              </w:rPr>
            </w:pPr>
            <w:r>
              <w:rPr>
                <w:lang w:val="en-US"/>
              </w:rPr>
              <w:t>Pública</w:t>
            </w:r>
          </w:p>
        </w:tc>
      </w:tr>
      <w:tr w:rsidR="006F678B" w14:paraId="3B2D4AB1" w14:textId="77777777">
        <w:tblPrEx>
          <w:tblCellMar>
            <w:top w:w="0" w:type="dxa"/>
            <w:bottom w:w="0" w:type="dxa"/>
          </w:tblCellMar>
        </w:tblPrEx>
        <w:trPr>
          <w:trHeight w:val="225"/>
          <w:jc w:val="center"/>
        </w:trPr>
        <w:tc>
          <w:tcPr>
            <w:tcW w:w="2280" w:type="dxa"/>
            <w:shd w:val="clear" w:color="auto" w:fill="auto"/>
            <w:tcMar>
              <w:top w:w="0" w:type="dxa"/>
              <w:left w:w="108" w:type="dxa"/>
              <w:bottom w:w="0" w:type="dxa"/>
              <w:right w:w="108" w:type="dxa"/>
            </w:tcMar>
          </w:tcPr>
          <w:p w14:paraId="2C112B48" w14:textId="77777777" w:rsidR="006F678B" w:rsidRDefault="004749B5">
            <w:pPr>
              <w:pStyle w:val="Standard"/>
              <w:jc w:val="left"/>
              <w:rPr>
                <w:b/>
                <w:bCs/>
                <w:color w:val="0084D1"/>
              </w:rPr>
            </w:pPr>
            <w:r>
              <w:rPr>
                <w:b/>
                <w:bCs/>
                <w:color w:val="0084D1"/>
              </w:rPr>
              <w:t>III Categorías interesados:</w:t>
            </w:r>
          </w:p>
        </w:tc>
        <w:tc>
          <w:tcPr>
            <w:tcW w:w="7358" w:type="dxa"/>
            <w:shd w:val="clear" w:color="auto" w:fill="auto"/>
            <w:tcMar>
              <w:top w:w="0" w:type="dxa"/>
              <w:left w:w="108" w:type="dxa"/>
              <w:bottom w:w="0" w:type="dxa"/>
              <w:right w:w="108" w:type="dxa"/>
            </w:tcMar>
          </w:tcPr>
          <w:p w14:paraId="29B645FE" w14:textId="77777777" w:rsidR="006F678B" w:rsidRDefault="004749B5">
            <w:pPr>
              <w:pStyle w:val="Standard"/>
            </w:pPr>
            <w:r>
              <w:t xml:space="preserve">CIUDADANOS Y RESIDENTES </w:t>
            </w:r>
            <w:r>
              <w:tab/>
            </w:r>
            <w:r>
              <w:br/>
            </w:r>
            <w:r>
              <w:t xml:space="preserve">PROPIETARIOS O ARRENDATARIOS </w:t>
            </w:r>
            <w:r>
              <w:tab/>
            </w:r>
            <w:r>
              <w:br/>
            </w:r>
            <w:r>
              <w:t xml:space="preserve">REPRESENTANTES LEGALES </w:t>
            </w:r>
            <w:r>
              <w:tab/>
            </w:r>
            <w:r>
              <w:br/>
            </w:r>
            <w:r>
              <w:t xml:space="preserve">PERSONAS DE CONTACTO </w:t>
            </w:r>
            <w:r>
              <w:tab/>
            </w:r>
            <w:r>
              <w:br/>
            </w:r>
            <w:r>
              <w:t>SOLICITANTES</w:t>
            </w:r>
          </w:p>
          <w:p w14:paraId="50A7FD23" w14:textId="77777777" w:rsidR="006F678B" w:rsidRDefault="006F678B">
            <w:pPr>
              <w:pStyle w:val="Standard"/>
            </w:pPr>
          </w:p>
          <w:p w14:paraId="57A6F5B7" w14:textId="77777777" w:rsidR="006F678B" w:rsidRDefault="006F678B">
            <w:pPr>
              <w:pStyle w:val="Standard"/>
            </w:pPr>
          </w:p>
        </w:tc>
      </w:tr>
      <w:tr w:rsidR="006F678B" w14:paraId="6C5FD694" w14:textId="77777777">
        <w:tblPrEx>
          <w:tblCellMar>
            <w:top w:w="0" w:type="dxa"/>
            <w:bottom w:w="0" w:type="dxa"/>
          </w:tblCellMar>
        </w:tblPrEx>
        <w:trPr>
          <w:trHeight w:val="77"/>
          <w:jc w:val="center"/>
        </w:trPr>
        <w:tc>
          <w:tcPr>
            <w:tcW w:w="2280" w:type="dxa"/>
            <w:shd w:val="clear" w:color="auto" w:fill="auto"/>
            <w:tcMar>
              <w:top w:w="0" w:type="dxa"/>
              <w:left w:w="108" w:type="dxa"/>
              <w:bottom w:w="0" w:type="dxa"/>
              <w:right w:w="108" w:type="dxa"/>
            </w:tcMar>
          </w:tcPr>
          <w:p w14:paraId="539740A4" w14:textId="77777777" w:rsidR="006F678B" w:rsidRDefault="004749B5">
            <w:pPr>
              <w:pStyle w:val="Standard"/>
              <w:jc w:val="left"/>
              <w:rPr>
                <w:b/>
                <w:bCs/>
                <w:color w:val="0084D1"/>
              </w:rPr>
            </w:pPr>
            <w:r>
              <w:rPr>
                <w:b/>
                <w:bCs/>
                <w:color w:val="0084D1"/>
              </w:rPr>
              <w:t>IV Fines del tratamiento:</w:t>
            </w:r>
          </w:p>
        </w:tc>
        <w:tc>
          <w:tcPr>
            <w:tcW w:w="7358" w:type="dxa"/>
            <w:shd w:val="clear" w:color="auto" w:fill="auto"/>
            <w:tcMar>
              <w:top w:w="0" w:type="dxa"/>
              <w:left w:w="108" w:type="dxa"/>
              <w:bottom w:w="0" w:type="dxa"/>
              <w:right w:w="108" w:type="dxa"/>
            </w:tcMar>
          </w:tcPr>
          <w:p w14:paraId="6C97B356" w14:textId="77777777" w:rsidR="006F678B" w:rsidRDefault="004749B5">
            <w:pPr>
              <w:pStyle w:val="Standard"/>
            </w:pPr>
            <w:r>
              <w:t xml:space="preserve">PROCEDIMIENTO ADMINISTRATIVO </w:t>
            </w:r>
            <w:r>
              <w:tab/>
            </w:r>
            <w:r>
              <w:br/>
            </w:r>
            <w:r>
              <w:t>GESTIÓN SANCIONADORA</w:t>
            </w:r>
          </w:p>
          <w:p w14:paraId="12C7C954" w14:textId="77777777" w:rsidR="006F678B" w:rsidRDefault="006F678B">
            <w:pPr>
              <w:pStyle w:val="Standard"/>
            </w:pPr>
          </w:p>
          <w:p w14:paraId="15836253" w14:textId="77777777" w:rsidR="006F678B" w:rsidRDefault="006F678B">
            <w:pPr>
              <w:pStyle w:val="Standard"/>
            </w:pPr>
          </w:p>
        </w:tc>
      </w:tr>
      <w:tr w:rsidR="006F678B" w14:paraId="49E875E8" w14:textId="77777777">
        <w:tblPrEx>
          <w:tblCellMar>
            <w:top w:w="0" w:type="dxa"/>
            <w:bottom w:w="0" w:type="dxa"/>
          </w:tblCellMar>
        </w:tblPrEx>
        <w:trPr>
          <w:trHeight w:val="77"/>
          <w:jc w:val="center"/>
        </w:trPr>
        <w:tc>
          <w:tcPr>
            <w:tcW w:w="2280" w:type="dxa"/>
            <w:shd w:val="clear" w:color="auto" w:fill="auto"/>
            <w:tcMar>
              <w:top w:w="0" w:type="dxa"/>
              <w:left w:w="108" w:type="dxa"/>
              <w:bottom w:w="0" w:type="dxa"/>
              <w:right w:w="108" w:type="dxa"/>
            </w:tcMar>
          </w:tcPr>
          <w:p w14:paraId="33B7D018" w14:textId="77777777" w:rsidR="006F678B" w:rsidRDefault="004749B5">
            <w:pPr>
              <w:pStyle w:val="Standard"/>
              <w:jc w:val="left"/>
              <w:rPr>
                <w:b/>
                <w:bCs/>
                <w:color w:val="0084D1"/>
              </w:rPr>
            </w:pPr>
            <w:r>
              <w:rPr>
                <w:b/>
                <w:bCs/>
                <w:color w:val="0084D1"/>
              </w:rPr>
              <w:t>V Sistema de tratamiento:</w:t>
            </w:r>
          </w:p>
          <w:p w14:paraId="2DB70AF4"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622BEB23" w14:textId="77777777" w:rsidR="006F678B" w:rsidRDefault="004749B5">
            <w:pPr>
              <w:pStyle w:val="Standard"/>
            </w:pPr>
            <w:r>
              <w:t>MIXTO</w:t>
            </w:r>
          </w:p>
        </w:tc>
      </w:tr>
      <w:tr w:rsidR="006F678B" w14:paraId="6C671604"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7600171A" w14:textId="77777777" w:rsidR="006F678B" w:rsidRDefault="004749B5">
            <w:pPr>
              <w:pStyle w:val="Standard"/>
              <w:jc w:val="left"/>
              <w:rPr>
                <w:b/>
                <w:bCs/>
                <w:color w:val="0084D1"/>
              </w:rPr>
            </w:pPr>
            <w:r>
              <w:rPr>
                <w:b/>
                <w:bCs/>
                <w:color w:val="0084D1"/>
              </w:rPr>
              <w:t>VI Origen de los datos:</w:t>
            </w:r>
          </w:p>
        </w:tc>
        <w:tc>
          <w:tcPr>
            <w:tcW w:w="7358" w:type="dxa"/>
            <w:shd w:val="clear" w:color="auto" w:fill="auto"/>
            <w:tcMar>
              <w:top w:w="0" w:type="dxa"/>
              <w:left w:w="108" w:type="dxa"/>
              <w:bottom w:w="0" w:type="dxa"/>
              <w:right w:w="108" w:type="dxa"/>
            </w:tcMar>
          </w:tcPr>
          <w:p w14:paraId="7C8327C5" w14:textId="77777777" w:rsidR="006F678B" w:rsidRDefault="004749B5">
            <w:pPr>
              <w:pStyle w:val="Standard"/>
            </w:pPr>
            <w:r>
              <w:t>El propio interesado o su representante legal: Sí</w:t>
            </w:r>
          </w:p>
          <w:p w14:paraId="4E999CFD" w14:textId="77777777" w:rsidR="006F678B" w:rsidRDefault="004749B5">
            <w:pPr>
              <w:pStyle w:val="Standard"/>
            </w:pPr>
            <w:r>
              <w:t>Registros públicos: No</w:t>
            </w:r>
          </w:p>
          <w:p w14:paraId="76286974" w14:textId="77777777" w:rsidR="006F678B" w:rsidRDefault="004749B5">
            <w:pPr>
              <w:pStyle w:val="Standard"/>
            </w:pPr>
            <w:r>
              <w:t>Otras personas físicas: Sí</w:t>
            </w:r>
          </w:p>
          <w:p w14:paraId="0762754A" w14:textId="77777777" w:rsidR="006F678B" w:rsidRDefault="004749B5">
            <w:pPr>
              <w:pStyle w:val="Standard"/>
            </w:pPr>
            <w:r>
              <w:t>Entidad privada: Sí</w:t>
            </w:r>
          </w:p>
          <w:p w14:paraId="673A4BF5" w14:textId="77777777" w:rsidR="006F678B" w:rsidRDefault="004749B5">
            <w:pPr>
              <w:pStyle w:val="Standard"/>
            </w:pPr>
            <w:r>
              <w:t>Fuentes accesibles al público: No</w:t>
            </w:r>
          </w:p>
          <w:p w14:paraId="4280D90F" w14:textId="77777777" w:rsidR="006F678B" w:rsidRDefault="004749B5">
            <w:pPr>
              <w:pStyle w:val="Standard"/>
            </w:pPr>
            <w:r>
              <w:t>Administración pública: Sí</w:t>
            </w:r>
          </w:p>
          <w:p w14:paraId="6413F33B" w14:textId="77777777" w:rsidR="006F678B" w:rsidRDefault="006F678B">
            <w:pPr>
              <w:pStyle w:val="Standard"/>
            </w:pPr>
          </w:p>
        </w:tc>
      </w:tr>
      <w:tr w:rsidR="006F678B" w14:paraId="7D920766" w14:textId="77777777">
        <w:tblPrEx>
          <w:tblCellMar>
            <w:top w:w="0" w:type="dxa"/>
            <w:bottom w:w="0" w:type="dxa"/>
          </w:tblCellMar>
        </w:tblPrEx>
        <w:trPr>
          <w:trHeight w:val="102"/>
          <w:jc w:val="center"/>
        </w:trPr>
        <w:tc>
          <w:tcPr>
            <w:tcW w:w="2280" w:type="dxa"/>
            <w:shd w:val="clear" w:color="auto" w:fill="auto"/>
            <w:tcMar>
              <w:top w:w="0" w:type="dxa"/>
              <w:left w:w="108" w:type="dxa"/>
              <w:bottom w:w="0" w:type="dxa"/>
              <w:right w:w="108" w:type="dxa"/>
            </w:tcMar>
          </w:tcPr>
          <w:p w14:paraId="49C493C2" w14:textId="77777777" w:rsidR="006F678B" w:rsidRDefault="004749B5">
            <w:pPr>
              <w:pStyle w:val="Standard"/>
              <w:jc w:val="left"/>
              <w:rPr>
                <w:b/>
                <w:bCs/>
                <w:color w:val="0084D1"/>
              </w:rPr>
            </w:pPr>
            <w:r>
              <w:rPr>
                <w:b/>
                <w:bCs/>
                <w:color w:val="0084D1"/>
              </w:rPr>
              <w:t>VII Categorías de datos personales objeto de tratamiento:</w:t>
            </w:r>
          </w:p>
        </w:tc>
        <w:tc>
          <w:tcPr>
            <w:tcW w:w="7358" w:type="dxa"/>
            <w:shd w:val="clear" w:color="auto" w:fill="auto"/>
            <w:tcMar>
              <w:top w:w="0" w:type="dxa"/>
              <w:left w:w="108" w:type="dxa"/>
              <w:bottom w:w="0" w:type="dxa"/>
              <w:right w:w="108" w:type="dxa"/>
            </w:tcMar>
          </w:tcPr>
          <w:p w14:paraId="15656082" w14:textId="77777777" w:rsidR="006F678B" w:rsidRDefault="004749B5">
            <w:pPr>
              <w:pStyle w:val="Standard"/>
            </w:pPr>
            <w:r>
              <w:rPr>
                <w:u w:val="single"/>
              </w:rPr>
              <w:t>Datos identificativos</w:t>
            </w:r>
            <w:r>
              <w:t>:</w:t>
            </w:r>
          </w:p>
          <w:p w14:paraId="6D340555" w14:textId="77777777" w:rsidR="006F678B" w:rsidRDefault="004749B5">
            <w:pPr>
              <w:pStyle w:val="Standard"/>
            </w:pPr>
            <w:r>
              <w:t>-DNI-NIF: Sí</w:t>
            </w:r>
          </w:p>
          <w:p w14:paraId="7FBD913A" w14:textId="77777777" w:rsidR="006F678B" w:rsidRDefault="004749B5">
            <w:pPr>
              <w:pStyle w:val="Standard"/>
            </w:pPr>
            <w:r>
              <w:t>-Identificador nacional restringido art. 87: No</w:t>
            </w:r>
          </w:p>
          <w:p w14:paraId="267947F2" w14:textId="77777777" w:rsidR="006F678B" w:rsidRDefault="004749B5">
            <w:pPr>
              <w:pStyle w:val="Standard"/>
            </w:pPr>
            <w:r>
              <w:t>-Dirección: Sí</w:t>
            </w:r>
          </w:p>
          <w:p w14:paraId="15C9DBB8" w14:textId="77777777" w:rsidR="006F678B" w:rsidRDefault="004749B5">
            <w:pPr>
              <w:pStyle w:val="Standard"/>
            </w:pPr>
            <w:r>
              <w:t>-Imagen: No</w:t>
            </w:r>
          </w:p>
          <w:p w14:paraId="7BFEDC49" w14:textId="77777777" w:rsidR="006F678B" w:rsidRDefault="004749B5">
            <w:pPr>
              <w:pStyle w:val="Standard"/>
            </w:pPr>
            <w:r>
              <w:t>-Número seguridad social: No</w:t>
            </w:r>
          </w:p>
          <w:p w14:paraId="7B55D06E" w14:textId="77777777" w:rsidR="006F678B" w:rsidRDefault="004749B5">
            <w:pPr>
              <w:pStyle w:val="Standard"/>
            </w:pPr>
            <w:r>
              <w:t>-Teléfono: Sí</w:t>
            </w:r>
          </w:p>
          <w:p w14:paraId="262A0C2A" w14:textId="77777777" w:rsidR="006F678B" w:rsidRDefault="004749B5">
            <w:pPr>
              <w:pStyle w:val="Standard"/>
            </w:pPr>
            <w:r>
              <w:t>-Firma manual o digitalizada: Sí</w:t>
            </w:r>
          </w:p>
          <w:p w14:paraId="36217901" w14:textId="77777777" w:rsidR="006F678B" w:rsidRDefault="004749B5">
            <w:pPr>
              <w:pStyle w:val="Standard"/>
            </w:pPr>
            <w:r>
              <w:t>-Firma electrónica: Sí</w:t>
            </w:r>
          </w:p>
          <w:p w14:paraId="3D2BFBB9" w14:textId="77777777" w:rsidR="006F678B" w:rsidRDefault="004749B5">
            <w:pPr>
              <w:pStyle w:val="Standard"/>
            </w:pPr>
            <w:r>
              <w:t>-Registro personal: No</w:t>
            </w:r>
          </w:p>
          <w:p w14:paraId="5B64B24F" w14:textId="77777777" w:rsidR="006F678B" w:rsidRDefault="004749B5">
            <w:pPr>
              <w:pStyle w:val="Standard"/>
            </w:pPr>
            <w:r>
              <w:t>-Marcas físicas: No</w:t>
            </w:r>
          </w:p>
          <w:p w14:paraId="41197331" w14:textId="77777777" w:rsidR="006F678B" w:rsidRDefault="004749B5">
            <w:pPr>
              <w:pStyle w:val="Standard"/>
            </w:pPr>
            <w:r>
              <w:t>-Tarjeta sanitaria: No</w:t>
            </w:r>
          </w:p>
          <w:p w14:paraId="0864E743" w14:textId="77777777" w:rsidR="006F678B" w:rsidRDefault="004749B5">
            <w:pPr>
              <w:pStyle w:val="Standard"/>
            </w:pPr>
            <w:r>
              <w:t>-Nombre y apellidos: Sí</w:t>
            </w:r>
          </w:p>
          <w:p w14:paraId="22089B41" w14:textId="77777777" w:rsidR="006F678B" w:rsidRDefault="004749B5">
            <w:pPr>
              <w:pStyle w:val="Standard"/>
            </w:pPr>
            <w:r>
              <w:t>-Huella digital: No</w:t>
            </w:r>
          </w:p>
          <w:p w14:paraId="3F38E302" w14:textId="77777777" w:rsidR="006F678B" w:rsidRDefault="004749B5">
            <w:pPr>
              <w:pStyle w:val="Standard"/>
            </w:pPr>
            <w:r>
              <w:t>-Voz: No</w:t>
            </w:r>
          </w:p>
          <w:p w14:paraId="046987C4" w14:textId="77777777" w:rsidR="006F678B" w:rsidRDefault="004749B5">
            <w:pPr>
              <w:pStyle w:val="Standard"/>
            </w:pPr>
            <w:r>
              <w:t xml:space="preserve">-CCC/IBAN: </w:t>
            </w:r>
            <w:r>
              <w:t>No</w:t>
            </w:r>
          </w:p>
          <w:p w14:paraId="5F8A1AFB" w14:textId="77777777" w:rsidR="006F678B" w:rsidRDefault="004749B5">
            <w:pPr>
              <w:pStyle w:val="Standard"/>
            </w:pPr>
            <w:r>
              <w:t>-Tarjeta bancaria o similar: No</w:t>
            </w:r>
          </w:p>
          <w:p w14:paraId="5039F28A" w14:textId="77777777" w:rsidR="006F678B" w:rsidRDefault="004749B5">
            <w:pPr>
              <w:pStyle w:val="Standard"/>
            </w:pPr>
            <w:r>
              <w:t>Otros datos identificativos:</w:t>
            </w:r>
          </w:p>
          <w:p w14:paraId="5A1A6C6D" w14:textId="77777777" w:rsidR="006F678B" w:rsidRDefault="006F678B">
            <w:pPr>
              <w:pStyle w:val="Standard"/>
            </w:pPr>
          </w:p>
          <w:p w14:paraId="42BE78B3" w14:textId="77777777" w:rsidR="006F678B" w:rsidRDefault="004749B5">
            <w:pPr>
              <w:pStyle w:val="Standard"/>
            </w:pPr>
            <w:r>
              <w:rPr>
                <w:u w:val="single"/>
              </w:rPr>
              <w:t>Datos de categorías sensibles</w:t>
            </w:r>
            <w:r>
              <w:t>:</w:t>
            </w:r>
          </w:p>
          <w:p w14:paraId="20294279" w14:textId="77777777" w:rsidR="006F678B" w:rsidRDefault="004749B5">
            <w:pPr>
              <w:pStyle w:val="Standard"/>
            </w:pPr>
            <w:r>
              <w:t>-Ideología o ideas políticas: No</w:t>
            </w:r>
          </w:p>
          <w:p w14:paraId="69E7CE75" w14:textId="77777777" w:rsidR="006F678B" w:rsidRDefault="004749B5">
            <w:pPr>
              <w:pStyle w:val="Standard"/>
            </w:pPr>
            <w:r>
              <w:t>-Afiliación Sindical: No</w:t>
            </w:r>
          </w:p>
          <w:p w14:paraId="7CE848AD" w14:textId="77777777" w:rsidR="006F678B" w:rsidRDefault="004749B5">
            <w:pPr>
              <w:pStyle w:val="Standard"/>
            </w:pPr>
            <w:r>
              <w:t>-Religión: No</w:t>
            </w:r>
          </w:p>
          <w:p w14:paraId="7638FD72" w14:textId="77777777" w:rsidR="006F678B" w:rsidRDefault="004749B5">
            <w:pPr>
              <w:pStyle w:val="Standard"/>
            </w:pPr>
            <w:r>
              <w:t>-Creencias: No</w:t>
            </w:r>
          </w:p>
          <w:p w14:paraId="035FEE23" w14:textId="77777777" w:rsidR="006F678B" w:rsidRDefault="004749B5">
            <w:pPr>
              <w:pStyle w:val="Standard"/>
            </w:pPr>
            <w:r>
              <w:t>-Origen racial o étnico: No</w:t>
            </w:r>
          </w:p>
          <w:p w14:paraId="123F619A" w14:textId="77777777" w:rsidR="006F678B" w:rsidRDefault="004749B5">
            <w:pPr>
              <w:pStyle w:val="Standard"/>
            </w:pPr>
            <w:r>
              <w:t>-Salud: No</w:t>
            </w:r>
          </w:p>
          <w:p w14:paraId="248FFCDB" w14:textId="77777777" w:rsidR="006F678B" w:rsidRDefault="004749B5">
            <w:pPr>
              <w:pStyle w:val="Standard"/>
            </w:pPr>
            <w:r>
              <w:t>-Vida Sexual: No</w:t>
            </w:r>
          </w:p>
          <w:p w14:paraId="42E421F8" w14:textId="77777777" w:rsidR="006F678B" w:rsidRDefault="006F678B">
            <w:pPr>
              <w:pStyle w:val="Standard"/>
            </w:pPr>
          </w:p>
          <w:p w14:paraId="44F7FAB7" w14:textId="77777777" w:rsidR="006F678B" w:rsidRDefault="004749B5">
            <w:pPr>
              <w:pStyle w:val="Standard"/>
            </w:pPr>
            <w:r>
              <w:rPr>
                <w:u w:val="single"/>
              </w:rPr>
              <w:t xml:space="preserve">Datos </w:t>
            </w:r>
            <w:r>
              <w:rPr>
                <w:u w:val="single"/>
              </w:rPr>
              <w:t>relativos a infracciones</w:t>
            </w:r>
            <w:r>
              <w:t>:</w:t>
            </w:r>
          </w:p>
          <w:p w14:paraId="785A0D3A" w14:textId="77777777" w:rsidR="006F678B" w:rsidRDefault="004749B5">
            <w:pPr>
              <w:pStyle w:val="Standard"/>
            </w:pPr>
            <w:r>
              <w:lastRenderedPageBreak/>
              <w:t>-Infracciones penales: No</w:t>
            </w:r>
          </w:p>
          <w:p w14:paraId="31BA669A" w14:textId="77777777" w:rsidR="006F678B" w:rsidRDefault="004749B5">
            <w:pPr>
              <w:pStyle w:val="Standard"/>
            </w:pPr>
            <w:r>
              <w:t>-Infracciones administrativas: Sí</w:t>
            </w:r>
          </w:p>
          <w:p w14:paraId="56FEF796" w14:textId="77777777" w:rsidR="006F678B" w:rsidRDefault="006F678B">
            <w:pPr>
              <w:pStyle w:val="Standard"/>
            </w:pPr>
          </w:p>
          <w:p w14:paraId="0E6D26F0" w14:textId="77777777" w:rsidR="006F678B" w:rsidRDefault="004749B5">
            <w:pPr>
              <w:pStyle w:val="Standard"/>
            </w:pPr>
            <w:r>
              <w:rPr>
                <w:u w:val="single"/>
              </w:rPr>
              <w:t>Otras categorías de datos personales</w:t>
            </w:r>
            <w:r>
              <w:t>:</w:t>
            </w:r>
          </w:p>
          <w:p w14:paraId="0C7B78D1" w14:textId="77777777" w:rsidR="006F678B" w:rsidRDefault="004749B5">
            <w:pPr>
              <w:pStyle w:val="Standard"/>
            </w:pPr>
            <w:r>
              <w:t>CARACTERÍSTICAS PERSONALES</w:t>
            </w:r>
          </w:p>
          <w:p w14:paraId="77D6A32B" w14:textId="77777777" w:rsidR="006F678B" w:rsidRDefault="006F678B">
            <w:pPr>
              <w:pStyle w:val="Standard"/>
            </w:pPr>
          </w:p>
          <w:p w14:paraId="003EA023" w14:textId="77777777" w:rsidR="006F678B" w:rsidRDefault="006F678B">
            <w:pPr>
              <w:pStyle w:val="Standard"/>
            </w:pPr>
          </w:p>
        </w:tc>
      </w:tr>
      <w:tr w:rsidR="006F678B" w14:paraId="53A64467"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6632C618" w14:textId="77777777" w:rsidR="006F678B" w:rsidRDefault="004749B5">
            <w:pPr>
              <w:pStyle w:val="Standard"/>
              <w:jc w:val="left"/>
              <w:rPr>
                <w:b/>
                <w:bCs/>
                <w:color w:val="0084D1"/>
              </w:rPr>
            </w:pPr>
            <w:r>
              <w:rPr>
                <w:b/>
                <w:bCs/>
                <w:color w:val="0084D1"/>
              </w:rPr>
              <w:lastRenderedPageBreak/>
              <w:t>VIII Legitimidad (base jurídica) del tratamiento:</w:t>
            </w:r>
          </w:p>
          <w:p w14:paraId="44E6807A"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59DBA887" w14:textId="77777777" w:rsidR="006F678B" w:rsidRDefault="004749B5">
            <w:pPr>
              <w:pStyle w:val="Standard"/>
            </w:pPr>
            <w:r>
              <w:t>-Consentimiento del interesado: No</w:t>
            </w:r>
          </w:p>
          <w:p w14:paraId="5ADD2593" w14:textId="77777777" w:rsidR="006F678B" w:rsidRDefault="004749B5">
            <w:pPr>
              <w:pStyle w:val="Standard"/>
            </w:pPr>
            <w:r>
              <w:t xml:space="preserve">-Datos </w:t>
            </w:r>
            <w:r>
              <w:t>necesarios ejecución contrato: No</w:t>
            </w:r>
          </w:p>
          <w:p w14:paraId="70F74CC5" w14:textId="77777777" w:rsidR="006F678B" w:rsidRDefault="004749B5">
            <w:pPr>
              <w:pStyle w:val="Standard"/>
            </w:pPr>
            <w:r>
              <w:t>-Cumplimiento obligación legal: Sí</w:t>
            </w:r>
          </w:p>
          <w:p w14:paraId="5A490FA3" w14:textId="77777777" w:rsidR="006F678B" w:rsidRDefault="004749B5">
            <w:pPr>
              <w:pStyle w:val="Standard"/>
            </w:pPr>
            <w:r>
              <w:t xml:space="preserve">Ley 4/2017, de 13 de julio, del Suelo y de los Espacios Naturales Protegidos de Canarias. </w:t>
            </w:r>
            <w:r>
              <w:tab/>
            </w:r>
            <w:r>
              <w:br/>
            </w:r>
            <w:r>
              <w:t>Ley 39/2015, de 1 de octubre, del Procedimiento Administrativo Común de las Administraciones Pú</w:t>
            </w:r>
            <w:r>
              <w:t>blicas</w:t>
            </w:r>
          </w:p>
          <w:p w14:paraId="3FE9B39C" w14:textId="77777777" w:rsidR="006F678B" w:rsidRDefault="004749B5">
            <w:pPr>
              <w:pStyle w:val="Standard"/>
            </w:pPr>
            <w:r>
              <w:t>-Proteger intereses vitales: No</w:t>
            </w:r>
          </w:p>
          <w:p w14:paraId="039C47E2" w14:textId="77777777" w:rsidR="006F678B" w:rsidRDefault="004749B5">
            <w:pPr>
              <w:pStyle w:val="Standard"/>
            </w:pPr>
            <w:r>
              <w:t>-Misión, intereses o poderes públicos: No</w:t>
            </w:r>
          </w:p>
          <w:p w14:paraId="1D7E6545" w14:textId="77777777" w:rsidR="006F678B" w:rsidRDefault="006F678B">
            <w:pPr>
              <w:pStyle w:val="Standard"/>
            </w:pPr>
          </w:p>
          <w:p w14:paraId="14FFDC70" w14:textId="77777777" w:rsidR="006F678B" w:rsidRDefault="004749B5">
            <w:pPr>
              <w:pStyle w:val="Standard"/>
            </w:pPr>
            <w:r>
              <w:t>-Interés legítimo del Responsable: No</w:t>
            </w:r>
          </w:p>
          <w:p w14:paraId="36B87C65" w14:textId="77777777" w:rsidR="006F678B" w:rsidRDefault="006F678B">
            <w:pPr>
              <w:pStyle w:val="Standard"/>
            </w:pPr>
          </w:p>
          <w:p w14:paraId="5E890203" w14:textId="77777777" w:rsidR="006F678B" w:rsidRDefault="004749B5">
            <w:pPr>
              <w:pStyle w:val="Standard"/>
            </w:pPr>
            <w:r>
              <w:t>-Consentimiento explícito (en relación a datos de categorías especiales): No</w:t>
            </w:r>
          </w:p>
          <w:p w14:paraId="491F0654" w14:textId="77777777" w:rsidR="006F678B" w:rsidRDefault="004749B5">
            <w:pPr>
              <w:pStyle w:val="Standard"/>
            </w:pPr>
            <w:r>
              <w:t>-Obligación derecho laboral (en relación a datos de catego</w:t>
            </w:r>
            <w:r>
              <w:t>rías especiales): No</w:t>
            </w:r>
          </w:p>
          <w:p w14:paraId="4642AB2B" w14:textId="77777777" w:rsidR="006F678B" w:rsidRDefault="004749B5">
            <w:pPr>
              <w:pStyle w:val="Standard"/>
            </w:pPr>
            <w:r>
              <w:t>-Proteger intereses vitales de una persona no capacitada para consentir (en relación a datos de categorías especiales): No</w:t>
            </w:r>
          </w:p>
          <w:p w14:paraId="06AD649F" w14:textId="77777777" w:rsidR="006F678B" w:rsidRDefault="004749B5">
            <w:pPr>
              <w:pStyle w:val="Standard"/>
            </w:pPr>
            <w:r>
              <w:t>-Miembros entidad Sin ánimo de lucro (en relación a datos de categorías especiales): No</w:t>
            </w:r>
          </w:p>
          <w:p w14:paraId="44F9CCA0" w14:textId="77777777" w:rsidR="006F678B" w:rsidRDefault="004749B5">
            <w:pPr>
              <w:pStyle w:val="Standard"/>
            </w:pPr>
            <w:r>
              <w:t xml:space="preserve">-Datos hechos </w:t>
            </w:r>
            <w:r>
              <w:t>públicos por interesado (en relación a datos de categorías especiales): No</w:t>
            </w:r>
          </w:p>
          <w:p w14:paraId="3E2BFE0D" w14:textId="77777777" w:rsidR="006F678B" w:rsidRDefault="004749B5">
            <w:pPr>
              <w:pStyle w:val="Standard"/>
            </w:pPr>
            <w:r>
              <w:t>-Ejercicio defensa o tribunales (en relación a datos de categorías especiales): No</w:t>
            </w:r>
          </w:p>
          <w:p w14:paraId="38BE1017" w14:textId="77777777" w:rsidR="006F678B" w:rsidRDefault="004749B5">
            <w:pPr>
              <w:pStyle w:val="Standard"/>
            </w:pPr>
            <w:r>
              <w:t>-Interés público esencial (en relación a datos de categorías especiales): No</w:t>
            </w:r>
          </w:p>
          <w:p w14:paraId="6E7C1440" w14:textId="77777777" w:rsidR="006F678B" w:rsidRDefault="004749B5">
            <w:pPr>
              <w:pStyle w:val="Standard"/>
            </w:pPr>
            <w:r>
              <w:t xml:space="preserve">-Medicina </w:t>
            </w:r>
            <w:r>
              <w:t>preventiva, laboral o servicios sanitarios (en relación a datos de categorías especiales): No</w:t>
            </w:r>
          </w:p>
          <w:p w14:paraId="2921C98C" w14:textId="77777777" w:rsidR="006F678B" w:rsidRDefault="004749B5">
            <w:pPr>
              <w:pStyle w:val="Standard"/>
            </w:pPr>
            <w:r>
              <w:t>-Razones de salud pública (en relación a datos de categorías especiales): No</w:t>
            </w:r>
          </w:p>
          <w:p w14:paraId="103DC1B9" w14:textId="77777777" w:rsidR="006F678B" w:rsidRDefault="004749B5">
            <w:pPr>
              <w:pStyle w:val="Standard"/>
            </w:pPr>
            <w:r>
              <w:t>-Archivo investigación o estadística en interés público (en relación a datos de categ</w:t>
            </w:r>
            <w:r>
              <w:t>orías especiales): No</w:t>
            </w:r>
          </w:p>
          <w:p w14:paraId="2C3DA316" w14:textId="77777777" w:rsidR="006F678B" w:rsidRDefault="006F678B">
            <w:pPr>
              <w:pStyle w:val="Standard"/>
            </w:pPr>
          </w:p>
        </w:tc>
      </w:tr>
      <w:tr w:rsidR="006F678B" w14:paraId="66CD894C"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2C9B1336" w14:textId="77777777" w:rsidR="006F678B" w:rsidRDefault="004749B5">
            <w:pPr>
              <w:pStyle w:val="Standard"/>
              <w:jc w:val="left"/>
              <w:rPr>
                <w:b/>
                <w:bCs/>
                <w:color w:val="0084D1"/>
              </w:rPr>
            </w:pPr>
            <w:r>
              <w:rPr>
                <w:b/>
                <w:bCs/>
                <w:color w:val="0084D1"/>
              </w:rPr>
              <w:t>IX Destinatarios de la información:</w:t>
            </w:r>
          </w:p>
        </w:tc>
        <w:tc>
          <w:tcPr>
            <w:tcW w:w="7358" w:type="dxa"/>
            <w:shd w:val="clear" w:color="auto" w:fill="auto"/>
            <w:tcMar>
              <w:top w:w="0" w:type="dxa"/>
              <w:left w:w="108" w:type="dxa"/>
              <w:bottom w:w="0" w:type="dxa"/>
              <w:right w:w="108" w:type="dxa"/>
            </w:tcMar>
          </w:tcPr>
          <w:p w14:paraId="543CD8C1" w14:textId="77777777" w:rsidR="006F678B" w:rsidRDefault="004749B5">
            <w:pPr>
              <w:pStyle w:val="Standard"/>
            </w:pPr>
            <w:r>
              <w:t>No hay</w:t>
            </w:r>
          </w:p>
          <w:p w14:paraId="3D5451A9" w14:textId="77777777" w:rsidR="006F678B" w:rsidRDefault="006F678B">
            <w:pPr>
              <w:pStyle w:val="Standard"/>
            </w:pPr>
          </w:p>
        </w:tc>
      </w:tr>
      <w:tr w:rsidR="006F678B" w14:paraId="72C21C28"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76191EB2" w14:textId="77777777" w:rsidR="006F678B" w:rsidRDefault="004749B5">
            <w:pPr>
              <w:pStyle w:val="Standard"/>
              <w:jc w:val="left"/>
              <w:rPr>
                <w:b/>
                <w:bCs/>
                <w:color w:val="0084D1"/>
              </w:rPr>
            </w:pPr>
            <w:r>
              <w:rPr>
                <w:b/>
                <w:bCs/>
                <w:color w:val="0084D1"/>
              </w:rPr>
              <w:t>X Transferencias internacionales:</w:t>
            </w:r>
          </w:p>
          <w:p w14:paraId="3CBB76B2"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7EC55105" w14:textId="77777777" w:rsidR="006F678B" w:rsidRDefault="004749B5">
            <w:pPr>
              <w:pStyle w:val="Standard"/>
            </w:pPr>
            <w:r>
              <w:t>No se realizarán transferencias internacionales de datos</w:t>
            </w:r>
          </w:p>
        </w:tc>
      </w:tr>
      <w:tr w:rsidR="006F678B" w14:paraId="2D99D30E"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1BBF27BD" w14:textId="77777777" w:rsidR="006F678B" w:rsidRDefault="004749B5">
            <w:pPr>
              <w:pStyle w:val="Standard"/>
              <w:jc w:val="left"/>
              <w:rPr>
                <w:b/>
                <w:bCs/>
                <w:color w:val="0084D1"/>
              </w:rPr>
            </w:pPr>
            <w:r>
              <w:rPr>
                <w:b/>
                <w:bCs/>
                <w:color w:val="0084D1"/>
              </w:rPr>
              <w:t>XI Plazos de conservación de datos:</w:t>
            </w:r>
          </w:p>
        </w:tc>
        <w:tc>
          <w:tcPr>
            <w:tcW w:w="7358" w:type="dxa"/>
            <w:shd w:val="clear" w:color="auto" w:fill="auto"/>
            <w:tcMar>
              <w:top w:w="0" w:type="dxa"/>
              <w:left w:w="108" w:type="dxa"/>
              <w:bottom w:w="0" w:type="dxa"/>
              <w:right w:w="108" w:type="dxa"/>
            </w:tcMar>
          </w:tcPr>
          <w:p w14:paraId="0F644538" w14:textId="77777777" w:rsidR="006F678B" w:rsidRDefault="006F678B">
            <w:pPr>
              <w:pStyle w:val="Standard"/>
            </w:pPr>
          </w:p>
          <w:p w14:paraId="14C03ABB" w14:textId="77777777" w:rsidR="006F678B" w:rsidRDefault="004749B5">
            <w:pPr>
              <w:pStyle w:val="Standard"/>
            </w:pPr>
            <w:r>
              <w:t>Indefinido</w:t>
            </w:r>
          </w:p>
        </w:tc>
      </w:tr>
      <w:tr w:rsidR="006F678B" w14:paraId="305D9234"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01427FA1" w14:textId="77777777" w:rsidR="006F678B" w:rsidRDefault="004749B5">
            <w:pPr>
              <w:pStyle w:val="Standard"/>
              <w:jc w:val="left"/>
              <w:rPr>
                <w:b/>
                <w:bCs/>
                <w:color w:val="0084D1"/>
              </w:rPr>
            </w:pPr>
            <w:r>
              <w:rPr>
                <w:b/>
                <w:bCs/>
                <w:color w:val="0084D1"/>
              </w:rPr>
              <w:t xml:space="preserve">XII Descripción general de medidas </w:t>
            </w:r>
            <w:r>
              <w:rPr>
                <w:b/>
                <w:bCs/>
                <w:color w:val="0084D1"/>
              </w:rPr>
              <w:t>técnicas y organizativas de seguridad:</w:t>
            </w:r>
          </w:p>
          <w:p w14:paraId="6F26F829"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450B3156" w14:textId="77777777" w:rsidR="006F678B" w:rsidRDefault="006F678B">
            <w:pPr>
              <w:pStyle w:val="Standard"/>
            </w:pPr>
          </w:p>
          <w:p w14:paraId="59707999" w14:textId="77777777" w:rsidR="006F678B" w:rsidRDefault="006F678B">
            <w:pPr>
              <w:pStyle w:val="Standard"/>
            </w:pPr>
          </w:p>
          <w:p w14:paraId="4AF5B5C1" w14:textId="77777777" w:rsidR="006F678B" w:rsidRDefault="004749B5">
            <w:pPr>
              <w:pStyle w:val="Standard"/>
            </w:pPr>
            <w:r>
              <w:t>Documento de seguridad, Funciones y obligaciones del personal,</w:t>
            </w:r>
          </w:p>
          <w:p w14:paraId="4F4A786A" w14:textId="77777777" w:rsidR="006F678B" w:rsidRDefault="004749B5">
            <w:pPr>
              <w:pStyle w:val="Standard"/>
            </w:pPr>
            <w:r>
              <w:t>Control de accesos, Control de acceso físico, Identificación y</w:t>
            </w:r>
          </w:p>
          <w:p w14:paraId="76FA6966" w14:textId="77777777" w:rsidR="006F678B" w:rsidRDefault="004749B5">
            <w:pPr>
              <w:pStyle w:val="Standard"/>
            </w:pPr>
            <w:r>
              <w:t>autenticación, Registro de incidencias, Distribución de soportes,</w:t>
            </w:r>
          </w:p>
          <w:p w14:paraId="7FAA67A9" w14:textId="77777777" w:rsidR="006F678B" w:rsidRDefault="004749B5">
            <w:pPr>
              <w:pStyle w:val="Standard"/>
            </w:pPr>
            <w:r>
              <w:t>Seguridad de telecomun</w:t>
            </w:r>
            <w:r>
              <w:t>icaciones, Correos electrónicos, Dispositivos de almacenamiento, Criterios de archivo, Copias o reproducciones,</w:t>
            </w:r>
          </w:p>
          <w:p w14:paraId="4757B71B" w14:textId="77777777" w:rsidR="006F678B" w:rsidRDefault="004749B5">
            <w:pPr>
              <w:pStyle w:val="Standard"/>
            </w:pPr>
            <w:r>
              <w:t>Borrado o destrucción de soportes</w:t>
            </w:r>
          </w:p>
          <w:p w14:paraId="0B185244" w14:textId="77777777" w:rsidR="006F678B" w:rsidRDefault="006F678B">
            <w:pPr>
              <w:pStyle w:val="Standard"/>
            </w:pPr>
          </w:p>
          <w:p w14:paraId="3F18AACF" w14:textId="77777777" w:rsidR="006F678B" w:rsidRDefault="006F678B">
            <w:pPr>
              <w:pStyle w:val="Standard"/>
            </w:pPr>
          </w:p>
        </w:tc>
      </w:tr>
      <w:tr w:rsidR="006F678B" w14:paraId="66076387"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10BEA7EA" w14:textId="77777777" w:rsidR="006F678B" w:rsidRDefault="004749B5">
            <w:pPr>
              <w:pStyle w:val="Standard"/>
              <w:jc w:val="left"/>
              <w:rPr>
                <w:b/>
                <w:bCs/>
                <w:color w:val="0084D1"/>
              </w:rPr>
            </w:pPr>
            <w:r>
              <w:rPr>
                <w:b/>
                <w:bCs/>
                <w:color w:val="0084D1"/>
              </w:rPr>
              <w:t>XIII Procedimiento para ejercitar los derechos:</w:t>
            </w:r>
          </w:p>
          <w:p w14:paraId="7D3C795F"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140928A7" w14:textId="77777777" w:rsidR="006F678B" w:rsidRDefault="004749B5">
            <w:pPr>
              <w:pStyle w:val="Standard"/>
            </w:pPr>
            <w:r>
              <w:t>Pueden existir diferentes canales (email, correo postal, p</w:t>
            </w:r>
            <w:r>
              <w:t xml:space="preserve">resencial, etc.) y se detallan en las diferentes cláusulas de información, así como en el procedimiento de gestión de derechos, en el que también se dispone de formularios de ejercicio de derechos para facilitar a los interesados.  </w:t>
            </w:r>
          </w:p>
          <w:p w14:paraId="3E693AF3" w14:textId="77777777" w:rsidR="006F678B" w:rsidRDefault="006F678B">
            <w:pPr>
              <w:pStyle w:val="Standard"/>
            </w:pPr>
          </w:p>
        </w:tc>
      </w:tr>
    </w:tbl>
    <w:p w14:paraId="4482176C" w14:textId="77777777" w:rsidR="006F678B" w:rsidRDefault="006F678B">
      <w:pPr>
        <w:pStyle w:val="Standard"/>
      </w:pPr>
    </w:p>
    <w:tbl>
      <w:tblPr>
        <w:tblW w:w="5000" w:type="pct"/>
        <w:jc w:val="center"/>
        <w:tblLayout w:type="fixed"/>
        <w:tblCellMar>
          <w:left w:w="10" w:type="dxa"/>
          <w:right w:w="10" w:type="dxa"/>
        </w:tblCellMar>
        <w:tblLook w:val="0000" w:firstRow="0" w:lastRow="0" w:firstColumn="0" w:lastColumn="0" w:noHBand="0" w:noVBand="0"/>
      </w:tblPr>
      <w:tblGrid>
        <w:gridCol w:w="2280"/>
        <w:gridCol w:w="7358"/>
      </w:tblGrid>
      <w:tr w:rsidR="006F678B" w14:paraId="4D9B2CD3" w14:textId="77777777">
        <w:tblPrEx>
          <w:tblCellMar>
            <w:top w:w="0" w:type="dxa"/>
            <w:bottom w:w="0" w:type="dxa"/>
          </w:tblCellMar>
        </w:tblPrEx>
        <w:trPr>
          <w:trHeight w:val="308"/>
          <w:jc w:val="center"/>
        </w:trPr>
        <w:tc>
          <w:tcPr>
            <w:tcW w:w="2280" w:type="dxa"/>
            <w:shd w:val="clear" w:color="auto" w:fill="D9D9D9"/>
            <w:tcMar>
              <w:top w:w="0" w:type="dxa"/>
              <w:left w:w="108" w:type="dxa"/>
              <w:bottom w:w="0" w:type="dxa"/>
              <w:right w:w="108" w:type="dxa"/>
            </w:tcMar>
          </w:tcPr>
          <w:p w14:paraId="4DC95ADB" w14:textId="77777777" w:rsidR="006F678B" w:rsidRDefault="004749B5">
            <w:pPr>
              <w:pStyle w:val="Standard"/>
            </w:pPr>
            <w:r>
              <w:lastRenderedPageBreak/>
              <w:t>Tratamiento:</w:t>
            </w:r>
          </w:p>
        </w:tc>
        <w:tc>
          <w:tcPr>
            <w:tcW w:w="7358" w:type="dxa"/>
            <w:shd w:val="clear" w:color="auto" w:fill="D9D9D9"/>
            <w:tcMar>
              <w:top w:w="0" w:type="dxa"/>
              <w:left w:w="108" w:type="dxa"/>
              <w:bottom w:w="0" w:type="dxa"/>
              <w:right w:w="108" w:type="dxa"/>
            </w:tcMar>
          </w:tcPr>
          <w:p w14:paraId="40AF6E7B" w14:textId="77777777" w:rsidR="006F678B" w:rsidRDefault="004749B5">
            <w:pPr>
              <w:pStyle w:val="Ttulo3"/>
            </w:pPr>
            <w:r>
              <w:t xml:space="preserve">2.7.2. </w:t>
            </w:r>
            <w:bookmarkStart w:id="45" w:name="_Toc523489870"/>
            <w:bookmarkStart w:id="46" w:name="_Toc523736376"/>
            <w:r>
              <w:t>ACTIVIDADES COMERCIALES E INDUSTRIALES</w:t>
            </w:r>
            <w:bookmarkEnd w:id="45"/>
            <w:bookmarkEnd w:id="46"/>
          </w:p>
          <w:p w14:paraId="252E463E" w14:textId="77777777" w:rsidR="006F678B" w:rsidRDefault="004749B5">
            <w:pPr>
              <w:pStyle w:val="Standard"/>
            </w:pPr>
            <w:r>
              <w:t>TRAMITACIÓN DE LICENCIAS DE ACTIVIDADES COMERCIALES E INDUSTRIALES INCLUYENDO EXPEDIENTES SANCIONADORES</w:t>
            </w:r>
          </w:p>
          <w:p w14:paraId="7B497F07" w14:textId="77777777" w:rsidR="006F678B" w:rsidRDefault="004749B5">
            <w:pPr>
              <w:pStyle w:val="Standard"/>
            </w:pPr>
            <w:r>
              <w:t xml:space="preserve">UNIDAD TÉCNICA: </w:t>
            </w:r>
            <w:r>
              <w:rPr>
                <w:color w:val="70AD47"/>
              </w:rPr>
              <w:t>EDIFICACIÓN Y ACTIVIDADES</w:t>
            </w:r>
          </w:p>
        </w:tc>
      </w:tr>
      <w:tr w:rsidR="006F678B" w14:paraId="18553B7B" w14:textId="77777777">
        <w:tblPrEx>
          <w:tblCellMar>
            <w:top w:w="0" w:type="dxa"/>
            <w:bottom w:w="0" w:type="dxa"/>
          </w:tblCellMar>
        </w:tblPrEx>
        <w:trPr>
          <w:trHeight w:val="225"/>
          <w:jc w:val="center"/>
        </w:trPr>
        <w:tc>
          <w:tcPr>
            <w:tcW w:w="2280" w:type="dxa"/>
            <w:shd w:val="clear" w:color="auto" w:fill="auto"/>
            <w:tcMar>
              <w:top w:w="0" w:type="dxa"/>
              <w:left w:w="108" w:type="dxa"/>
              <w:bottom w:w="0" w:type="dxa"/>
              <w:right w:w="108" w:type="dxa"/>
            </w:tcMar>
          </w:tcPr>
          <w:p w14:paraId="5513691A" w14:textId="77777777" w:rsidR="006F678B" w:rsidRDefault="004749B5">
            <w:pPr>
              <w:pStyle w:val="Standard"/>
              <w:jc w:val="left"/>
              <w:rPr>
                <w:b/>
                <w:bCs/>
                <w:color w:val="0084D1"/>
              </w:rPr>
            </w:pPr>
            <w:r>
              <w:rPr>
                <w:b/>
                <w:bCs/>
                <w:color w:val="0084D1"/>
              </w:rPr>
              <w:t>I Responsables del tratamiento:</w:t>
            </w:r>
          </w:p>
          <w:p w14:paraId="64B3EB1A"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654F2A6C" w14:textId="77777777" w:rsidR="006F678B" w:rsidRDefault="004749B5">
            <w:pPr>
              <w:pStyle w:val="Standard"/>
              <w:rPr>
                <w:lang w:val="en-US"/>
              </w:rPr>
            </w:pPr>
            <w:r>
              <w:rPr>
                <w:lang w:val="en-US"/>
              </w:rPr>
              <w:t>AYUNTAMIENTO DE L</w:t>
            </w:r>
            <w:r>
              <w:rPr>
                <w:lang w:val="en-US"/>
              </w:rPr>
              <w:t>AS PALMAS DE GRAN CANARIA</w:t>
            </w:r>
          </w:p>
          <w:p w14:paraId="291B533E" w14:textId="77777777" w:rsidR="006F678B" w:rsidRDefault="006F678B">
            <w:pPr>
              <w:pStyle w:val="Standard"/>
              <w:rPr>
                <w:lang w:val="en-US"/>
              </w:rPr>
            </w:pPr>
          </w:p>
        </w:tc>
      </w:tr>
      <w:tr w:rsidR="006F678B" w14:paraId="2436E666" w14:textId="77777777">
        <w:tblPrEx>
          <w:tblCellMar>
            <w:top w:w="0" w:type="dxa"/>
            <w:bottom w:w="0" w:type="dxa"/>
          </w:tblCellMar>
        </w:tblPrEx>
        <w:trPr>
          <w:trHeight w:val="225"/>
          <w:jc w:val="center"/>
        </w:trPr>
        <w:tc>
          <w:tcPr>
            <w:tcW w:w="2280" w:type="dxa"/>
            <w:shd w:val="clear" w:color="auto" w:fill="auto"/>
            <w:tcMar>
              <w:top w:w="0" w:type="dxa"/>
              <w:left w:w="108" w:type="dxa"/>
              <w:bottom w:w="0" w:type="dxa"/>
              <w:right w:w="108" w:type="dxa"/>
            </w:tcMar>
          </w:tcPr>
          <w:p w14:paraId="18D79BE0" w14:textId="77777777" w:rsidR="006F678B" w:rsidRDefault="004749B5">
            <w:pPr>
              <w:pStyle w:val="Standard"/>
              <w:jc w:val="left"/>
              <w:rPr>
                <w:b/>
                <w:bCs/>
                <w:color w:val="0084D1"/>
              </w:rPr>
            </w:pPr>
            <w:r>
              <w:rPr>
                <w:b/>
                <w:bCs/>
                <w:color w:val="0084D1"/>
              </w:rPr>
              <w:t>II Titularidad:</w:t>
            </w:r>
          </w:p>
          <w:p w14:paraId="2283B113"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312CF16E" w14:textId="77777777" w:rsidR="006F678B" w:rsidRDefault="004749B5">
            <w:pPr>
              <w:pStyle w:val="Standard"/>
              <w:rPr>
                <w:lang w:val="en-US"/>
              </w:rPr>
            </w:pPr>
            <w:r>
              <w:rPr>
                <w:lang w:val="en-US"/>
              </w:rPr>
              <w:t>Pública</w:t>
            </w:r>
          </w:p>
        </w:tc>
      </w:tr>
      <w:tr w:rsidR="006F678B" w14:paraId="7A3D044C" w14:textId="77777777">
        <w:tblPrEx>
          <w:tblCellMar>
            <w:top w:w="0" w:type="dxa"/>
            <w:bottom w:w="0" w:type="dxa"/>
          </w:tblCellMar>
        </w:tblPrEx>
        <w:trPr>
          <w:trHeight w:val="225"/>
          <w:jc w:val="center"/>
        </w:trPr>
        <w:tc>
          <w:tcPr>
            <w:tcW w:w="2280" w:type="dxa"/>
            <w:shd w:val="clear" w:color="auto" w:fill="auto"/>
            <w:tcMar>
              <w:top w:w="0" w:type="dxa"/>
              <w:left w:w="108" w:type="dxa"/>
              <w:bottom w:w="0" w:type="dxa"/>
              <w:right w:w="108" w:type="dxa"/>
            </w:tcMar>
          </w:tcPr>
          <w:p w14:paraId="69319DEF" w14:textId="77777777" w:rsidR="006F678B" w:rsidRDefault="004749B5">
            <w:pPr>
              <w:pStyle w:val="Standard"/>
              <w:jc w:val="left"/>
              <w:rPr>
                <w:b/>
                <w:bCs/>
                <w:color w:val="0084D1"/>
              </w:rPr>
            </w:pPr>
            <w:r>
              <w:rPr>
                <w:b/>
                <w:bCs/>
                <w:color w:val="0084D1"/>
              </w:rPr>
              <w:t>III Categorías interesados:</w:t>
            </w:r>
          </w:p>
        </w:tc>
        <w:tc>
          <w:tcPr>
            <w:tcW w:w="7358" w:type="dxa"/>
            <w:shd w:val="clear" w:color="auto" w:fill="auto"/>
            <w:tcMar>
              <w:top w:w="0" w:type="dxa"/>
              <w:left w:w="108" w:type="dxa"/>
              <w:bottom w:w="0" w:type="dxa"/>
              <w:right w:w="108" w:type="dxa"/>
            </w:tcMar>
          </w:tcPr>
          <w:p w14:paraId="2F84D396" w14:textId="77777777" w:rsidR="006F678B" w:rsidRDefault="004749B5">
            <w:pPr>
              <w:pStyle w:val="Standard"/>
            </w:pPr>
            <w:r>
              <w:t xml:space="preserve">PROPIETARIOS O ARRENDATARIOS </w:t>
            </w:r>
            <w:r>
              <w:tab/>
            </w:r>
            <w:r>
              <w:br/>
            </w:r>
            <w:r>
              <w:t xml:space="preserve">REPRESENTANTES LEGALES </w:t>
            </w:r>
            <w:r>
              <w:tab/>
            </w:r>
            <w:r>
              <w:br/>
            </w:r>
            <w:r>
              <w:t>SOLICITANTES</w:t>
            </w:r>
          </w:p>
          <w:p w14:paraId="15B5DB57" w14:textId="77777777" w:rsidR="006F678B" w:rsidRDefault="006F678B">
            <w:pPr>
              <w:pStyle w:val="Standard"/>
            </w:pPr>
          </w:p>
          <w:p w14:paraId="7CAC54C5" w14:textId="77777777" w:rsidR="006F678B" w:rsidRDefault="006F678B">
            <w:pPr>
              <w:pStyle w:val="Standard"/>
            </w:pPr>
          </w:p>
        </w:tc>
      </w:tr>
      <w:tr w:rsidR="006F678B" w14:paraId="6F559727" w14:textId="77777777">
        <w:tblPrEx>
          <w:tblCellMar>
            <w:top w:w="0" w:type="dxa"/>
            <w:bottom w:w="0" w:type="dxa"/>
          </w:tblCellMar>
        </w:tblPrEx>
        <w:trPr>
          <w:trHeight w:val="77"/>
          <w:jc w:val="center"/>
        </w:trPr>
        <w:tc>
          <w:tcPr>
            <w:tcW w:w="2280" w:type="dxa"/>
            <w:shd w:val="clear" w:color="auto" w:fill="auto"/>
            <w:tcMar>
              <w:top w:w="0" w:type="dxa"/>
              <w:left w:w="108" w:type="dxa"/>
              <w:bottom w:w="0" w:type="dxa"/>
              <w:right w:w="108" w:type="dxa"/>
            </w:tcMar>
          </w:tcPr>
          <w:p w14:paraId="11DAC5D5" w14:textId="77777777" w:rsidR="006F678B" w:rsidRDefault="004749B5">
            <w:pPr>
              <w:pStyle w:val="Standard"/>
              <w:jc w:val="left"/>
              <w:rPr>
                <w:b/>
                <w:bCs/>
                <w:color w:val="0084D1"/>
              </w:rPr>
            </w:pPr>
            <w:r>
              <w:rPr>
                <w:b/>
                <w:bCs/>
                <w:color w:val="0084D1"/>
              </w:rPr>
              <w:t>IV Fines del tratamiento:</w:t>
            </w:r>
          </w:p>
        </w:tc>
        <w:tc>
          <w:tcPr>
            <w:tcW w:w="7358" w:type="dxa"/>
            <w:shd w:val="clear" w:color="auto" w:fill="auto"/>
            <w:tcMar>
              <w:top w:w="0" w:type="dxa"/>
              <w:left w:w="108" w:type="dxa"/>
              <w:bottom w:w="0" w:type="dxa"/>
              <w:right w:w="108" w:type="dxa"/>
            </w:tcMar>
          </w:tcPr>
          <w:p w14:paraId="10E4375A" w14:textId="77777777" w:rsidR="006F678B" w:rsidRDefault="004749B5">
            <w:pPr>
              <w:pStyle w:val="Standard"/>
            </w:pPr>
            <w:r>
              <w:t xml:space="preserve">PROCEDIMIENTO ADMINISTRATIVO </w:t>
            </w:r>
            <w:r>
              <w:tab/>
            </w:r>
            <w:r>
              <w:br/>
            </w:r>
            <w:r>
              <w:t>GESTIÓN SANCIONADORA</w:t>
            </w:r>
          </w:p>
          <w:p w14:paraId="1E2C294D" w14:textId="77777777" w:rsidR="006F678B" w:rsidRDefault="004749B5">
            <w:pPr>
              <w:pStyle w:val="Standard"/>
            </w:pPr>
            <w:r>
              <w:t xml:space="preserve">CONTROL DE LAS </w:t>
            </w:r>
            <w:r>
              <w:t>ACTIVIDADES COMERCIALES E INDUSTRIALES</w:t>
            </w:r>
          </w:p>
          <w:p w14:paraId="1F392BE4" w14:textId="77777777" w:rsidR="006F678B" w:rsidRDefault="006F678B">
            <w:pPr>
              <w:pStyle w:val="Standard"/>
            </w:pPr>
          </w:p>
        </w:tc>
      </w:tr>
      <w:tr w:rsidR="006F678B" w14:paraId="6852A5B8" w14:textId="77777777">
        <w:tblPrEx>
          <w:tblCellMar>
            <w:top w:w="0" w:type="dxa"/>
            <w:bottom w:w="0" w:type="dxa"/>
          </w:tblCellMar>
        </w:tblPrEx>
        <w:trPr>
          <w:trHeight w:val="77"/>
          <w:jc w:val="center"/>
        </w:trPr>
        <w:tc>
          <w:tcPr>
            <w:tcW w:w="2280" w:type="dxa"/>
            <w:shd w:val="clear" w:color="auto" w:fill="auto"/>
            <w:tcMar>
              <w:top w:w="0" w:type="dxa"/>
              <w:left w:w="108" w:type="dxa"/>
              <w:bottom w:w="0" w:type="dxa"/>
              <w:right w:w="108" w:type="dxa"/>
            </w:tcMar>
          </w:tcPr>
          <w:p w14:paraId="41949E64" w14:textId="77777777" w:rsidR="006F678B" w:rsidRDefault="004749B5">
            <w:pPr>
              <w:pStyle w:val="Standard"/>
              <w:jc w:val="left"/>
              <w:rPr>
                <w:b/>
                <w:bCs/>
                <w:color w:val="0084D1"/>
              </w:rPr>
            </w:pPr>
            <w:r>
              <w:rPr>
                <w:b/>
                <w:bCs/>
                <w:color w:val="0084D1"/>
              </w:rPr>
              <w:t>V Sistema de tratamiento:</w:t>
            </w:r>
          </w:p>
          <w:p w14:paraId="7D8D3977"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2DE293F3" w14:textId="77777777" w:rsidR="006F678B" w:rsidRDefault="004749B5">
            <w:pPr>
              <w:pStyle w:val="Standard"/>
            </w:pPr>
            <w:r>
              <w:t>MIXTO</w:t>
            </w:r>
          </w:p>
        </w:tc>
      </w:tr>
      <w:tr w:rsidR="006F678B" w14:paraId="06FB57AC"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45AC78E2" w14:textId="77777777" w:rsidR="006F678B" w:rsidRDefault="004749B5">
            <w:pPr>
              <w:pStyle w:val="Standard"/>
              <w:jc w:val="left"/>
              <w:rPr>
                <w:b/>
                <w:bCs/>
                <w:color w:val="0084D1"/>
              </w:rPr>
            </w:pPr>
            <w:r>
              <w:rPr>
                <w:b/>
                <w:bCs/>
                <w:color w:val="0084D1"/>
              </w:rPr>
              <w:t>VI Origen de los datos:</w:t>
            </w:r>
          </w:p>
        </w:tc>
        <w:tc>
          <w:tcPr>
            <w:tcW w:w="7358" w:type="dxa"/>
            <w:shd w:val="clear" w:color="auto" w:fill="auto"/>
            <w:tcMar>
              <w:top w:w="0" w:type="dxa"/>
              <w:left w:w="108" w:type="dxa"/>
              <w:bottom w:w="0" w:type="dxa"/>
              <w:right w:w="108" w:type="dxa"/>
            </w:tcMar>
          </w:tcPr>
          <w:p w14:paraId="04A6454E" w14:textId="77777777" w:rsidR="006F678B" w:rsidRDefault="004749B5">
            <w:pPr>
              <w:pStyle w:val="Standard"/>
            </w:pPr>
            <w:r>
              <w:t>El propio interesado o su representante legal: Sí</w:t>
            </w:r>
          </w:p>
          <w:p w14:paraId="79BD7495" w14:textId="77777777" w:rsidR="006F678B" w:rsidRDefault="004749B5">
            <w:pPr>
              <w:pStyle w:val="Standard"/>
            </w:pPr>
            <w:r>
              <w:t>Registros públicos: No</w:t>
            </w:r>
          </w:p>
          <w:p w14:paraId="742E819F" w14:textId="77777777" w:rsidR="006F678B" w:rsidRDefault="004749B5">
            <w:pPr>
              <w:pStyle w:val="Standard"/>
            </w:pPr>
            <w:r>
              <w:t>Otras personas físicas: Sí</w:t>
            </w:r>
          </w:p>
          <w:p w14:paraId="372F9697" w14:textId="77777777" w:rsidR="006F678B" w:rsidRDefault="004749B5">
            <w:pPr>
              <w:pStyle w:val="Standard"/>
            </w:pPr>
            <w:r>
              <w:t>Entidad privada: Sí</w:t>
            </w:r>
          </w:p>
          <w:p w14:paraId="37B0F300" w14:textId="77777777" w:rsidR="006F678B" w:rsidRDefault="004749B5">
            <w:pPr>
              <w:pStyle w:val="Standard"/>
            </w:pPr>
            <w:r>
              <w:t xml:space="preserve">Fuentes accesibles al </w:t>
            </w:r>
            <w:r>
              <w:t>público: No</w:t>
            </w:r>
          </w:p>
          <w:p w14:paraId="1A67202B" w14:textId="77777777" w:rsidR="006F678B" w:rsidRDefault="004749B5">
            <w:pPr>
              <w:pStyle w:val="Standard"/>
            </w:pPr>
            <w:r>
              <w:t>Administración pública: Sí</w:t>
            </w:r>
          </w:p>
          <w:p w14:paraId="0149CAF2" w14:textId="77777777" w:rsidR="006F678B" w:rsidRDefault="006F678B">
            <w:pPr>
              <w:pStyle w:val="Standard"/>
            </w:pPr>
          </w:p>
        </w:tc>
      </w:tr>
      <w:tr w:rsidR="006F678B" w14:paraId="5407352C" w14:textId="77777777">
        <w:tblPrEx>
          <w:tblCellMar>
            <w:top w:w="0" w:type="dxa"/>
            <w:bottom w:w="0" w:type="dxa"/>
          </w:tblCellMar>
        </w:tblPrEx>
        <w:trPr>
          <w:trHeight w:val="102"/>
          <w:jc w:val="center"/>
        </w:trPr>
        <w:tc>
          <w:tcPr>
            <w:tcW w:w="2280" w:type="dxa"/>
            <w:shd w:val="clear" w:color="auto" w:fill="auto"/>
            <w:tcMar>
              <w:top w:w="0" w:type="dxa"/>
              <w:left w:w="108" w:type="dxa"/>
              <w:bottom w:w="0" w:type="dxa"/>
              <w:right w:w="108" w:type="dxa"/>
            </w:tcMar>
          </w:tcPr>
          <w:p w14:paraId="735F05F9" w14:textId="77777777" w:rsidR="006F678B" w:rsidRDefault="004749B5">
            <w:pPr>
              <w:pStyle w:val="Standard"/>
              <w:jc w:val="left"/>
              <w:rPr>
                <w:b/>
                <w:bCs/>
                <w:color w:val="0084D1"/>
              </w:rPr>
            </w:pPr>
            <w:r>
              <w:rPr>
                <w:b/>
                <w:bCs/>
                <w:color w:val="0084D1"/>
              </w:rPr>
              <w:t>VII Categorías de datos personales objeto de tratamiento:</w:t>
            </w:r>
          </w:p>
        </w:tc>
        <w:tc>
          <w:tcPr>
            <w:tcW w:w="7358" w:type="dxa"/>
            <w:shd w:val="clear" w:color="auto" w:fill="auto"/>
            <w:tcMar>
              <w:top w:w="0" w:type="dxa"/>
              <w:left w:w="108" w:type="dxa"/>
              <w:bottom w:w="0" w:type="dxa"/>
              <w:right w:w="108" w:type="dxa"/>
            </w:tcMar>
          </w:tcPr>
          <w:p w14:paraId="1F751868" w14:textId="77777777" w:rsidR="006F678B" w:rsidRDefault="004749B5">
            <w:pPr>
              <w:pStyle w:val="Standard"/>
            </w:pPr>
            <w:r>
              <w:rPr>
                <w:u w:val="single"/>
              </w:rPr>
              <w:t>Datos identificativos</w:t>
            </w:r>
            <w:r>
              <w:t>:</w:t>
            </w:r>
          </w:p>
          <w:p w14:paraId="6A362213" w14:textId="77777777" w:rsidR="006F678B" w:rsidRDefault="004749B5">
            <w:pPr>
              <w:pStyle w:val="Standard"/>
            </w:pPr>
            <w:r>
              <w:t>-DNI-NIF: Sí</w:t>
            </w:r>
          </w:p>
          <w:p w14:paraId="39C61A01" w14:textId="77777777" w:rsidR="006F678B" w:rsidRDefault="004749B5">
            <w:pPr>
              <w:pStyle w:val="Standard"/>
            </w:pPr>
            <w:r>
              <w:t>-Identificador nacional restringido art. 87: No</w:t>
            </w:r>
          </w:p>
          <w:p w14:paraId="7FE06FCD" w14:textId="77777777" w:rsidR="006F678B" w:rsidRDefault="004749B5">
            <w:pPr>
              <w:pStyle w:val="Standard"/>
            </w:pPr>
            <w:r>
              <w:t>-Dirección: Sí</w:t>
            </w:r>
          </w:p>
          <w:p w14:paraId="602E0AB3" w14:textId="77777777" w:rsidR="006F678B" w:rsidRDefault="004749B5">
            <w:pPr>
              <w:pStyle w:val="Standard"/>
            </w:pPr>
            <w:r>
              <w:t>-Imagen: No</w:t>
            </w:r>
          </w:p>
          <w:p w14:paraId="615D5F59" w14:textId="77777777" w:rsidR="006F678B" w:rsidRDefault="004749B5">
            <w:pPr>
              <w:pStyle w:val="Standard"/>
            </w:pPr>
            <w:r>
              <w:t>-Número seguridad social: No</w:t>
            </w:r>
          </w:p>
          <w:p w14:paraId="561FCFDE" w14:textId="77777777" w:rsidR="006F678B" w:rsidRDefault="004749B5">
            <w:pPr>
              <w:pStyle w:val="Standard"/>
            </w:pPr>
            <w:r>
              <w:t>-Teléfono: Sí</w:t>
            </w:r>
          </w:p>
          <w:p w14:paraId="1D765F20" w14:textId="77777777" w:rsidR="006F678B" w:rsidRDefault="004749B5">
            <w:pPr>
              <w:pStyle w:val="Standard"/>
            </w:pPr>
            <w:r>
              <w:t>-Firma manual o digitalizada: Sí</w:t>
            </w:r>
          </w:p>
          <w:p w14:paraId="612C228B" w14:textId="77777777" w:rsidR="006F678B" w:rsidRDefault="004749B5">
            <w:pPr>
              <w:pStyle w:val="Standard"/>
            </w:pPr>
            <w:r>
              <w:t>-Firma electrónica: Sí</w:t>
            </w:r>
          </w:p>
          <w:p w14:paraId="7536191E" w14:textId="77777777" w:rsidR="006F678B" w:rsidRDefault="004749B5">
            <w:pPr>
              <w:pStyle w:val="Standard"/>
            </w:pPr>
            <w:r>
              <w:t>-Registro personal: No</w:t>
            </w:r>
          </w:p>
          <w:p w14:paraId="376E7FF2" w14:textId="77777777" w:rsidR="006F678B" w:rsidRDefault="004749B5">
            <w:pPr>
              <w:pStyle w:val="Standard"/>
            </w:pPr>
            <w:r>
              <w:t>-Marcas físicas: No</w:t>
            </w:r>
          </w:p>
          <w:p w14:paraId="252F3E0F" w14:textId="77777777" w:rsidR="006F678B" w:rsidRDefault="004749B5">
            <w:pPr>
              <w:pStyle w:val="Standard"/>
            </w:pPr>
            <w:r>
              <w:t>-Tarjeta sanitaria: No</w:t>
            </w:r>
          </w:p>
          <w:p w14:paraId="206C8271" w14:textId="77777777" w:rsidR="006F678B" w:rsidRDefault="004749B5">
            <w:pPr>
              <w:pStyle w:val="Standard"/>
            </w:pPr>
            <w:r>
              <w:t>-Nombre y apellidos: Sí</w:t>
            </w:r>
          </w:p>
          <w:p w14:paraId="7DD4FD57" w14:textId="77777777" w:rsidR="006F678B" w:rsidRDefault="004749B5">
            <w:pPr>
              <w:pStyle w:val="Standard"/>
            </w:pPr>
            <w:r>
              <w:t>-Huella digital: No</w:t>
            </w:r>
          </w:p>
          <w:p w14:paraId="6F080011" w14:textId="77777777" w:rsidR="006F678B" w:rsidRDefault="004749B5">
            <w:pPr>
              <w:pStyle w:val="Standard"/>
            </w:pPr>
            <w:r>
              <w:t>-Voz: No</w:t>
            </w:r>
          </w:p>
          <w:p w14:paraId="20F789FC" w14:textId="77777777" w:rsidR="006F678B" w:rsidRDefault="004749B5">
            <w:pPr>
              <w:pStyle w:val="Standard"/>
            </w:pPr>
            <w:r>
              <w:t>-CCC/IBAN: No</w:t>
            </w:r>
          </w:p>
          <w:p w14:paraId="53753B1F" w14:textId="77777777" w:rsidR="006F678B" w:rsidRDefault="004749B5">
            <w:pPr>
              <w:pStyle w:val="Standard"/>
            </w:pPr>
            <w:r>
              <w:t>-Tarjeta bancaria o Similar: No</w:t>
            </w:r>
          </w:p>
          <w:p w14:paraId="536A0567" w14:textId="77777777" w:rsidR="006F678B" w:rsidRDefault="004749B5">
            <w:pPr>
              <w:pStyle w:val="Standard"/>
            </w:pPr>
            <w:r>
              <w:t xml:space="preserve">Otros datos </w:t>
            </w:r>
            <w:r>
              <w:t>identificativos:</w:t>
            </w:r>
          </w:p>
          <w:p w14:paraId="255E24E6" w14:textId="77777777" w:rsidR="006F678B" w:rsidRDefault="006F678B">
            <w:pPr>
              <w:pStyle w:val="Standard"/>
            </w:pPr>
          </w:p>
          <w:p w14:paraId="27BA5549" w14:textId="77777777" w:rsidR="006F678B" w:rsidRDefault="004749B5">
            <w:pPr>
              <w:pStyle w:val="Standard"/>
            </w:pPr>
            <w:r>
              <w:rPr>
                <w:u w:val="single"/>
              </w:rPr>
              <w:t>Datos de categorías sensibles</w:t>
            </w:r>
            <w:r>
              <w:t>:</w:t>
            </w:r>
          </w:p>
          <w:p w14:paraId="3266A12B" w14:textId="77777777" w:rsidR="006F678B" w:rsidRDefault="004749B5">
            <w:pPr>
              <w:pStyle w:val="Standard"/>
            </w:pPr>
            <w:r>
              <w:t>-Ideología o ideas políticas: No</w:t>
            </w:r>
          </w:p>
          <w:p w14:paraId="2641CBAF" w14:textId="77777777" w:rsidR="006F678B" w:rsidRDefault="004749B5">
            <w:pPr>
              <w:pStyle w:val="Standard"/>
            </w:pPr>
            <w:r>
              <w:t>-Afiliación Sindical: No</w:t>
            </w:r>
          </w:p>
          <w:p w14:paraId="452FC2FA" w14:textId="77777777" w:rsidR="006F678B" w:rsidRDefault="004749B5">
            <w:pPr>
              <w:pStyle w:val="Standard"/>
            </w:pPr>
            <w:r>
              <w:t>-Religión: No</w:t>
            </w:r>
          </w:p>
          <w:p w14:paraId="5457D8D2" w14:textId="77777777" w:rsidR="006F678B" w:rsidRDefault="004749B5">
            <w:pPr>
              <w:pStyle w:val="Standard"/>
            </w:pPr>
            <w:r>
              <w:t>-Creencias: No</w:t>
            </w:r>
          </w:p>
          <w:p w14:paraId="4925CEA0" w14:textId="77777777" w:rsidR="006F678B" w:rsidRDefault="004749B5">
            <w:pPr>
              <w:pStyle w:val="Standard"/>
            </w:pPr>
            <w:r>
              <w:t>-Origen racial o étnico: No</w:t>
            </w:r>
          </w:p>
          <w:p w14:paraId="4A749DE6" w14:textId="77777777" w:rsidR="006F678B" w:rsidRDefault="004749B5">
            <w:pPr>
              <w:pStyle w:val="Standard"/>
            </w:pPr>
            <w:r>
              <w:t>-Salud: No</w:t>
            </w:r>
          </w:p>
          <w:p w14:paraId="76DA6F39" w14:textId="77777777" w:rsidR="006F678B" w:rsidRDefault="004749B5">
            <w:pPr>
              <w:pStyle w:val="Standard"/>
            </w:pPr>
            <w:r>
              <w:t>-Vida Sexual: No</w:t>
            </w:r>
          </w:p>
          <w:p w14:paraId="34E9C269" w14:textId="77777777" w:rsidR="006F678B" w:rsidRDefault="006F678B">
            <w:pPr>
              <w:pStyle w:val="Standard"/>
            </w:pPr>
          </w:p>
          <w:p w14:paraId="06D414C8" w14:textId="77777777" w:rsidR="006F678B" w:rsidRDefault="004749B5">
            <w:pPr>
              <w:pStyle w:val="Standard"/>
            </w:pPr>
            <w:r>
              <w:rPr>
                <w:u w:val="single"/>
              </w:rPr>
              <w:t>Datos relativos a infracciones</w:t>
            </w:r>
            <w:r>
              <w:t>:</w:t>
            </w:r>
          </w:p>
          <w:p w14:paraId="112DFFF2" w14:textId="77777777" w:rsidR="006F678B" w:rsidRDefault="004749B5">
            <w:pPr>
              <w:pStyle w:val="Standard"/>
            </w:pPr>
            <w:r>
              <w:t>-Infracciones penales: No</w:t>
            </w:r>
          </w:p>
          <w:p w14:paraId="2CC09EBD" w14:textId="77777777" w:rsidR="006F678B" w:rsidRDefault="004749B5">
            <w:pPr>
              <w:pStyle w:val="Standard"/>
            </w:pPr>
            <w:r>
              <w:t>-Infr</w:t>
            </w:r>
            <w:r>
              <w:t>acciones administrativas: Sí</w:t>
            </w:r>
          </w:p>
          <w:p w14:paraId="7496787F" w14:textId="77777777" w:rsidR="006F678B" w:rsidRDefault="006F678B">
            <w:pPr>
              <w:pStyle w:val="Standard"/>
            </w:pPr>
          </w:p>
          <w:p w14:paraId="4B99970C" w14:textId="77777777" w:rsidR="006F678B" w:rsidRDefault="004749B5">
            <w:pPr>
              <w:pStyle w:val="Standard"/>
            </w:pPr>
            <w:r>
              <w:rPr>
                <w:u w:val="single"/>
              </w:rPr>
              <w:t>Otras categorías de datos personales</w:t>
            </w:r>
            <w:r>
              <w:t>:</w:t>
            </w:r>
          </w:p>
          <w:p w14:paraId="5E448B63" w14:textId="77777777" w:rsidR="006F678B" w:rsidRDefault="004749B5">
            <w:pPr>
              <w:pStyle w:val="Standard"/>
            </w:pPr>
            <w:r>
              <w:lastRenderedPageBreak/>
              <w:t xml:space="preserve">CARACTERÍSTICAS PERSONALES </w:t>
            </w:r>
            <w:r>
              <w:tab/>
            </w:r>
            <w:r>
              <w:br/>
            </w:r>
            <w:r>
              <w:t>ACADÉMICOS Y PROFESIONALES</w:t>
            </w:r>
          </w:p>
          <w:p w14:paraId="06A4419D" w14:textId="77777777" w:rsidR="006F678B" w:rsidRDefault="006F678B">
            <w:pPr>
              <w:pStyle w:val="Standard"/>
            </w:pPr>
          </w:p>
          <w:p w14:paraId="6675E60C" w14:textId="77777777" w:rsidR="006F678B" w:rsidRDefault="006F678B">
            <w:pPr>
              <w:pStyle w:val="Standard"/>
            </w:pPr>
          </w:p>
        </w:tc>
      </w:tr>
      <w:tr w:rsidR="006F678B" w14:paraId="16D5CD5B"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338FB885" w14:textId="77777777" w:rsidR="006F678B" w:rsidRDefault="004749B5">
            <w:pPr>
              <w:pStyle w:val="Standard"/>
              <w:jc w:val="left"/>
              <w:rPr>
                <w:b/>
                <w:bCs/>
                <w:color w:val="0084D1"/>
              </w:rPr>
            </w:pPr>
            <w:r>
              <w:rPr>
                <w:b/>
                <w:bCs/>
                <w:color w:val="0084D1"/>
              </w:rPr>
              <w:lastRenderedPageBreak/>
              <w:t>VIII Legitimidad (base jurídica) del tratamiento:</w:t>
            </w:r>
          </w:p>
          <w:p w14:paraId="2BA6907F"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30022B3C" w14:textId="77777777" w:rsidR="006F678B" w:rsidRDefault="004749B5">
            <w:pPr>
              <w:pStyle w:val="Standard"/>
            </w:pPr>
            <w:r>
              <w:t>-Consentimiento del interesado: No</w:t>
            </w:r>
          </w:p>
          <w:p w14:paraId="5E416121" w14:textId="77777777" w:rsidR="006F678B" w:rsidRDefault="004749B5">
            <w:pPr>
              <w:pStyle w:val="Standard"/>
            </w:pPr>
            <w:r>
              <w:t xml:space="preserve">-Datos necesarios ejecución </w:t>
            </w:r>
            <w:r>
              <w:t>contrato: No</w:t>
            </w:r>
          </w:p>
          <w:p w14:paraId="0D382202" w14:textId="77777777" w:rsidR="006F678B" w:rsidRDefault="004749B5">
            <w:pPr>
              <w:pStyle w:val="Standard"/>
            </w:pPr>
            <w:r>
              <w:t>-Cumplimiento obligación legal: Sí</w:t>
            </w:r>
          </w:p>
          <w:p w14:paraId="3D7D533C" w14:textId="77777777" w:rsidR="006F678B" w:rsidRDefault="004749B5">
            <w:pPr>
              <w:pStyle w:val="Standard"/>
            </w:pPr>
            <w:r>
              <w:t xml:space="preserve">Ley 7/1985, de 2 de abril, reguladora de las Bases del Régimen Local. </w:t>
            </w:r>
            <w:r>
              <w:tab/>
            </w:r>
            <w:r>
              <w:br/>
            </w:r>
            <w:r>
              <w:t>Ley 39/2015, de 1 de octubre, del Procedimiento Administrativo Común de las Administraciones Públicas</w:t>
            </w:r>
          </w:p>
          <w:p w14:paraId="0BEEFA98" w14:textId="77777777" w:rsidR="006F678B" w:rsidRDefault="004749B5">
            <w:pPr>
              <w:pStyle w:val="Standard"/>
            </w:pPr>
            <w:r>
              <w:t>-Proteger intereses vitales: No</w:t>
            </w:r>
          </w:p>
          <w:p w14:paraId="6A104BDE" w14:textId="77777777" w:rsidR="006F678B" w:rsidRDefault="004749B5">
            <w:pPr>
              <w:pStyle w:val="Standard"/>
            </w:pPr>
            <w:r>
              <w:t>-M</w:t>
            </w:r>
            <w:r>
              <w:t>isión, intereses o poderes públicos: No</w:t>
            </w:r>
          </w:p>
          <w:p w14:paraId="0E3B7BC3" w14:textId="77777777" w:rsidR="006F678B" w:rsidRDefault="006F678B">
            <w:pPr>
              <w:pStyle w:val="Standard"/>
            </w:pPr>
          </w:p>
          <w:p w14:paraId="1B07A1D6" w14:textId="77777777" w:rsidR="006F678B" w:rsidRDefault="004749B5">
            <w:pPr>
              <w:pStyle w:val="Standard"/>
            </w:pPr>
            <w:r>
              <w:t>-Interés legítimo del Responsable: No</w:t>
            </w:r>
          </w:p>
          <w:p w14:paraId="0ED858D9" w14:textId="77777777" w:rsidR="006F678B" w:rsidRDefault="006F678B">
            <w:pPr>
              <w:pStyle w:val="Standard"/>
            </w:pPr>
          </w:p>
          <w:p w14:paraId="1CD548F6" w14:textId="77777777" w:rsidR="006F678B" w:rsidRDefault="004749B5">
            <w:pPr>
              <w:pStyle w:val="Standard"/>
            </w:pPr>
            <w:r>
              <w:t>-Consentimiento explícito (en relación a datos de categorías especiales): No</w:t>
            </w:r>
          </w:p>
          <w:p w14:paraId="3D5CCDD3" w14:textId="77777777" w:rsidR="006F678B" w:rsidRDefault="004749B5">
            <w:pPr>
              <w:pStyle w:val="Standard"/>
            </w:pPr>
            <w:r>
              <w:t>-Obligación derecho laboral (en relación a datos de categorías especiales): No</w:t>
            </w:r>
          </w:p>
          <w:p w14:paraId="2C50E3EE" w14:textId="77777777" w:rsidR="006F678B" w:rsidRDefault="004749B5">
            <w:pPr>
              <w:pStyle w:val="Standard"/>
            </w:pPr>
            <w:r>
              <w:t xml:space="preserve">-Proteger intereses </w:t>
            </w:r>
            <w:r>
              <w:t>vitales de una persona no capacitada para consentir (en relación a datos de categorías especiales): No</w:t>
            </w:r>
          </w:p>
          <w:p w14:paraId="3644F7DB" w14:textId="77777777" w:rsidR="006F678B" w:rsidRDefault="004749B5">
            <w:pPr>
              <w:pStyle w:val="Standard"/>
            </w:pPr>
            <w:r>
              <w:t>-Miembros entidad sin ánimo de lucro (en relación a datos de categorías especiales): No</w:t>
            </w:r>
          </w:p>
          <w:p w14:paraId="0EE55099" w14:textId="77777777" w:rsidR="006F678B" w:rsidRDefault="004749B5">
            <w:pPr>
              <w:pStyle w:val="Standard"/>
            </w:pPr>
            <w:r>
              <w:t>-Datos hechos públicos por interesado (en relación a datos de cat</w:t>
            </w:r>
            <w:r>
              <w:t>egorías especiales): No</w:t>
            </w:r>
          </w:p>
          <w:p w14:paraId="0E51AE5D" w14:textId="77777777" w:rsidR="006F678B" w:rsidRDefault="004749B5">
            <w:pPr>
              <w:pStyle w:val="Standard"/>
            </w:pPr>
            <w:r>
              <w:t>-Ejercicio defensa o tribunales (en relación a datos de categorías especiales): No</w:t>
            </w:r>
          </w:p>
          <w:p w14:paraId="6E9AE2C6" w14:textId="77777777" w:rsidR="006F678B" w:rsidRDefault="004749B5">
            <w:pPr>
              <w:pStyle w:val="Standard"/>
            </w:pPr>
            <w:r>
              <w:t>-Interés público esencial (en relación a datos de categorías especiales): No</w:t>
            </w:r>
          </w:p>
          <w:p w14:paraId="46FAC096" w14:textId="77777777" w:rsidR="006F678B" w:rsidRDefault="004749B5">
            <w:pPr>
              <w:pStyle w:val="Standard"/>
            </w:pPr>
            <w:r>
              <w:t xml:space="preserve">-Medicina preventiva, laboral o servicios sanitarios (en </w:t>
            </w:r>
            <w:r>
              <w:t>relación a datos de categorías especiales): No</w:t>
            </w:r>
          </w:p>
          <w:p w14:paraId="1CBB21AC" w14:textId="77777777" w:rsidR="006F678B" w:rsidRDefault="004749B5">
            <w:pPr>
              <w:pStyle w:val="Standard"/>
            </w:pPr>
            <w:r>
              <w:t>-Razones de salud pública (en relación a datos de categorías especiales): No</w:t>
            </w:r>
          </w:p>
          <w:p w14:paraId="52077B88" w14:textId="77777777" w:rsidR="006F678B" w:rsidRDefault="004749B5">
            <w:pPr>
              <w:pStyle w:val="Standard"/>
            </w:pPr>
            <w:r>
              <w:t>-Archivo investigación o estadística en interés público (en relación a datos de categorías especiales): No</w:t>
            </w:r>
          </w:p>
          <w:p w14:paraId="041AE527" w14:textId="77777777" w:rsidR="006F678B" w:rsidRDefault="006F678B">
            <w:pPr>
              <w:pStyle w:val="Standard"/>
            </w:pPr>
          </w:p>
        </w:tc>
      </w:tr>
      <w:tr w:rsidR="006F678B" w14:paraId="68F54FB0"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2333DAC7" w14:textId="77777777" w:rsidR="006F678B" w:rsidRDefault="004749B5">
            <w:pPr>
              <w:pStyle w:val="Standard"/>
              <w:jc w:val="left"/>
              <w:rPr>
                <w:b/>
                <w:bCs/>
                <w:color w:val="0084D1"/>
              </w:rPr>
            </w:pPr>
            <w:r>
              <w:rPr>
                <w:b/>
                <w:bCs/>
                <w:color w:val="0084D1"/>
              </w:rPr>
              <w:t xml:space="preserve">IX Destinatarios de la </w:t>
            </w:r>
            <w:r>
              <w:rPr>
                <w:b/>
                <w:bCs/>
                <w:color w:val="0084D1"/>
              </w:rPr>
              <w:t>información:</w:t>
            </w:r>
          </w:p>
        </w:tc>
        <w:tc>
          <w:tcPr>
            <w:tcW w:w="7358" w:type="dxa"/>
            <w:shd w:val="clear" w:color="auto" w:fill="auto"/>
            <w:tcMar>
              <w:top w:w="0" w:type="dxa"/>
              <w:left w:w="108" w:type="dxa"/>
              <w:bottom w:w="0" w:type="dxa"/>
              <w:right w:w="108" w:type="dxa"/>
            </w:tcMar>
          </w:tcPr>
          <w:p w14:paraId="175CB90C" w14:textId="77777777" w:rsidR="006F678B" w:rsidRDefault="004749B5">
            <w:pPr>
              <w:pStyle w:val="Standard"/>
            </w:pPr>
            <w:r>
              <w:t>No hay</w:t>
            </w:r>
          </w:p>
          <w:p w14:paraId="5B33B00A" w14:textId="77777777" w:rsidR="006F678B" w:rsidRDefault="006F678B">
            <w:pPr>
              <w:pStyle w:val="Standard"/>
            </w:pPr>
          </w:p>
        </w:tc>
      </w:tr>
      <w:tr w:rsidR="006F678B" w14:paraId="6AEACD1B"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25FF0DE6" w14:textId="77777777" w:rsidR="006F678B" w:rsidRDefault="004749B5">
            <w:pPr>
              <w:pStyle w:val="Standard"/>
              <w:jc w:val="left"/>
              <w:rPr>
                <w:b/>
                <w:bCs/>
                <w:color w:val="0084D1"/>
              </w:rPr>
            </w:pPr>
            <w:r>
              <w:rPr>
                <w:b/>
                <w:bCs/>
                <w:color w:val="0084D1"/>
              </w:rPr>
              <w:t>X Transferencias internacionales:</w:t>
            </w:r>
          </w:p>
          <w:p w14:paraId="44C4E6CE"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50D733CB" w14:textId="77777777" w:rsidR="006F678B" w:rsidRDefault="004749B5">
            <w:pPr>
              <w:pStyle w:val="Standard"/>
            </w:pPr>
            <w:r>
              <w:t>No se realizarán transferencias internacionales de datos</w:t>
            </w:r>
          </w:p>
        </w:tc>
      </w:tr>
      <w:tr w:rsidR="006F678B" w14:paraId="6CC1FCA1"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4CCB8742" w14:textId="77777777" w:rsidR="006F678B" w:rsidRDefault="004749B5">
            <w:pPr>
              <w:pStyle w:val="Standard"/>
              <w:jc w:val="left"/>
              <w:rPr>
                <w:b/>
                <w:bCs/>
                <w:color w:val="0084D1"/>
              </w:rPr>
            </w:pPr>
            <w:r>
              <w:rPr>
                <w:b/>
                <w:bCs/>
                <w:color w:val="0084D1"/>
              </w:rPr>
              <w:t>XI Plazos de conservación de datos:</w:t>
            </w:r>
          </w:p>
        </w:tc>
        <w:tc>
          <w:tcPr>
            <w:tcW w:w="7358" w:type="dxa"/>
            <w:shd w:val="clear" w:color="auto" w:fill="auto"/>
            <w:tcMar>
              <w:top w:w="0" w:type="dxa"/>
              <w:left w:w="108" w:type="dxa"/>
              <w:bottom w:w="0" w:type="dxa"/>
              <w:right w:w="108" w:type="dxa"/>
            </w:tcMar>
          </w:tcPr>
          <w:p w14:paraId="3710D1F5" w14:textId="77777777" w:rsidR="006F678B" w:rsidRDefault="006F678B">
            <w:pPr>
              <w:pStyle w:val="Standard"/>
            </w:pPr>
          </w:p>
          <w:p w14:paraId="1B537BD3" w14:textId="77777777" w:rsidR="006F678B" w:rsidRDefault="004749B5">
            <w:pPr>
              <w:pStyle w:val="Standard"/>
            </w:pPr>
            <w:r>
              <w:t>Indefinido</w:t>
            </w:r>
          </w:p>
        </w:tc>
      </w:tr>
      <w:tr w:rsidR="006F678B" w14:paraId="6CFA611C"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6905A86B" w14:textId="77777777" w:rsidR="006F678B" w:rsidRDefault="004749B5">
            <w:pPr>
              <w:pStyle w:val="Standard"/>
              <w:jc w:val="left"/>
              <w:rPr>
                <w:b/>
                <w:bCs/>
                <w:color w:val="0084D1"/>
              </w:rPr>
            </w:pPr>
            <w:r>
              <w:rPr>
                <w:b/>
                <w:bCs/>
                <w:color w:val="0084D1"/>
              </w:rPr>
              <w:t>XII Descripción general de medidas técnicas y organizativas de seguridad:</w:t>
            </w:r>
          </w:p>
          <w:p w14:paraId="191AFB7F"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3B2EFCD2" w14:textId="77777777" w:rsidR="006F678B" w:rsidRDefault="006F678B">
            <w:pPr>
              <w:pStyle w:val="Standard"/>
            </w:pPr>
          </w:p>
          <w:p w14:paraId="14A5DB49" w14:textId="77777777" w:rsidR="006F678B" w:rsidRDefault="006F678B">
            <w:pPr>
              <w:pStyle w:val="Standard"/>
            </w:pPr>
          </w:p>
          <w:p w14:paraId="39DA2E93" w14:textId="77777777" w:rsidR="006F678B" w:rsidRDefault="004749B5">
            <w:pPr>
              <w:pStyle w:val="Standard"/>
            </w:pPr>
            <w:r>
              <w:t>Documento de seguridad, Funciones y obligaciones del personal,</w:t>
            </w:r>
          </w:p>
          <w:p w14:paraId="023999F1" w14:textId="77777777" w:rsidR="006F678B" w:rsidRDefault="004749B5">
            <w:pPr>
              <w:pStyle w:val="Standard"/>
            </w:pPr>
            <w:r>
              <w:t>Control de accesos, Control de acceso físico, Identificación y</w:t>
            </w:r>
          </w:p>
          <w:p w14:paraId="76D37289" w14:textId="77777777" w:rsidR="006F678B" w:rsidRDefault="004749B5">
            <w:pPr>
              <w:pStyle w:val="Standard"/>
            </w:pPr>
            <w:r>
              <w:t>autenticación, Registro de incidencias, Distribución de soportes,</w:t>
            </w:r>
          </w:p>
          <w:p w14:paraId="28DDF69F" w14:textId="77777777" w:rsidR="006F678B" w:rsidRDefault="004749B5">
            <w:pPr>
              <w:pStyle w:val="Standard"/>
            </w:pPr>
            <w:r>
              <w:t>Seguridad de telecomunicaciones, Correos electrónicos, Dispositi</w:t>
            </w:r>
            <w:r>
              <w:t>vos de almacenamiento, Criterios de archivo, Copias o reproducciones,</w:t>
            </w:r>
          </w:p>
          <w:p w14:paraId="664AFE1D" w14:textId="77777777" w:rsidR="006F678B" w:rsidRDefault="004749B5">
            <w:pPr>
              <w:pStyle w:val="Standard"/>
            </w:pPr>
            <w:r>
              <w:t>Borrado o destrucción de soportes</w:t>
            </w:r>
          </w:p>
          <w:p w14:paraId="66037BE5" w14:textId="77777777" w:rsidR="006F678B" w:rsidRDefault="006F678B">
            <w:pPr>
              <w:pStyle w:val="Standard"/>
            </w:pPr>
          </w:p>
          <w:p w14:paraId="2EB4E678" w14:textId="77777777" w:rsidR="006F678B" w:rsidRDefault="006F678B">
            <w:pPr>
              <w:pStyle w:val="Standard"/>
            </w:pPr>
          </w:p>
        </w:tc>
      </w:tr>
      <w:tr w:rsidR="006F678B" w14:paraId="12E773CE"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5C6C4F01" w14:textId="77777777" w:rsidR="006F678B" w:rsidRDefault="004749B5">
            <w:pPr>
              <w:pStyle w:val="Standard"/>
              <w:jc w:val="left"/>
              <w:rPr>
                <w:b/>
                <w:bCs/>
                <w:color w:val="0084D1"/>
              </w:rPr>
            </w:pPr>
            <w:r>
              <w:rPr>
                <w:b/>
                <w:bCs/>
                <w:color w:val="0084D1"/>
              </w:rPr>
              <w:t>XIII Procedimiento para ejercitar los derechos:</w:t>
            </w:r>
          </w:p>
          <w:p w14:paraId="421FBF7E"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57020E5A" w14:textId="77777777" w:rsidR="006F678B" w:rsidRDefault="004749B5">
            <w:pPr>
              <w:pStyle w:val="Standard"/>
            </w:pPr>
            <w:r>
              <w:t>Pueden existir diferentes canales (email, correo postal, presencial, etc.) y se detallan en las dife</w:t>
            </w:r>
            <w:r>
              <w:t>rentes cláusulas de información, así como en el procedimiento de gestión de derechos, en el que también se dispone de formularios de ejercicio de derechos para facilitar a los interesados.</w:t>
            </w:r>
          </w:p>
          <w:p w14:paraId="04ED7AC6" w14:textId="77777777" w:rsidR="006F678B" w:rsidRDefault="006F678B">
            <w:pPr>
              <w:pStyle w:val="Standard"/>
            </w:pPr>
          </w:p>
          <w:p w14:paraId="258BBCDF" w14:textId="77777777" w:rsidR="006F678B" w:rsidRDefault="006F678B">
            <w:pPr>
              <w:pStyle w:val="Standard"/>
            </w:pPr>
          </w:p>
          <w:p w14:paraId="7CD980AA" w14:textId="77777777" w:rsidR="006F678B" w:rsidRDefault="006F678B">
            <w:pPr>
              <w:pStyle w:val="Standard"/>
            </w:pPr>
          </w:p>
          <w:p w14:paraId="3F29E8CD" w14:textId="77777777" w:rsidR="006F678B" w:rsidRDefault="006F678B">
            <w:pPr>
              <w:pStyle w:val="Standard"/>
            </w:pPr>
          </w:p>
          <w:p w14:paraId="45D4E1CE" w14:textId="77777777" w:rsidR="006F678B" w:rsidRDefault="006F678B">
            <w:pPr>
              <w:pStyle w:val="Standard"/>
            </w:pPr>
          </w:p>
        </w:tc>
      </w:tr>
    </w:tbl>
    <w:p w14:paraId="545262C0" w14:textId="77777777" w:rsidR="006F678B" w:rsidRDefault="006F678B">
      <w:pPr>
        <w:pStyle w:val="Standard"/>
      </w:pPr>
    </w:p>
    <w:p w14:paraId="77A35370" w14:textId="77777777" w:rsidR="006F678B" w:rsidRDefault="004749B5">
      <w:pPr>
        <w:pStyle w:val="Ttulo2"/>
      </w:pPr>
      <w:r>
        <w:lastRenderedPageBreak/>
        <w:t xml:space="preserve">2.8. </w:t>
      </w:r>
      <w:bookmarkStart w:id="47" w:name="_Toc523489871"/>
      <w:bookmarkStart w:id="48" w:name="_Toc523736377"/>
      <w:r>
        <w:t>UNIDAD TÉCNICA EDUCACION:</w:t>
      </w:r>
      <w:bookmarkEnd w:id="47"/>
      <w:bookmarkEnd w:id="48"/>
    </w:p>
    <w:p w14:paraId="4FC4DAE9" w14:textId="77777777" w:rsidR="006F678B" w:rsidRDefault="006F678B">
      <w:pPr>
        <w:pStyle w:val="Standard"/>
      </w:pPr>
    </w:p>
    <w:tbl>
      <w:tblPr>
        <w:tblW w:w="5000" w:type="pct"/>
        <w:jc w:val="center"/>
        <w:tblLayout w:type="fixed"/>
        <w:tblCellMar>
          <w:left w:w="10" w:type="dxa"/>
          <w:right w:w="10" w:type="dxa"/>
        </w:tblCellMar>
        <w:tblLook w:val="0000" w:firstRow="0" w:lastRow="0" w:firstColumn="0" w:lastColumn="0" w:noHBand="0" w:noVBand="0"/>
      </w:tblPr>
      <w:tblGrid>
        <w:gridCol w:w="2280"/>
        <w:gridCol w:w="7358"/>
      </w:tblGrid>
      <w:tr w:rsidR="006F678B" w14:paraId="1E9924A7" w14:textId="77777777">
        <w:tblPrEx>
          <w:tblCellMar>
            <w:top w:w="0" w:type="dxa"/>
            <w:bottom w:w="0" w:type="dxa"/>
          </w:tblCellMar>
        </w:tblPrEx>
        <w:trPr>
          <w:trHeight w:val="308"/>
          <w:jc w:val="center"/>
        </w:trPr>
        <w:tc>
          <w:tcPr>
            <w:tcW w:w="2280" w:type="dxa"/>
            <w:shd w:val="clear" w:color="auto" w:fill="D9D9D9"/>
            <w:tcMar>
              <w:top w:w="0" w:type="dxa"/>
              <w:left w:w="108" w:type="dxa"/>
              <w:bottom w:w="0" w:type="dxa"/>
              <w:right w:w="108" w:type="dxa"/>
            </w:tcMar>
          </w:tcPr>
          <w:p w14:paraId="4E0EF3C9" w14:textId="77777777" w:rsidR="006F678B" w:rsidRDefault="004749B5">
            <w:pPr>
              <w:pStyle w:val="Standard"/>
            </w:pPr>
            <w:r>
              <w:t>Tratamiento:</w:t>
            </w:r>
          </w:p>
        </w:tc>
        <w:tc>
          <w:tcPr>
            <w:tcW w:w="7358" w:type="dxa"/>
            <w:shd w:val="clear" w:color="auto" w:fill="D9D9D9"/>
            <w:tcMar>
              <w:top w:w="0" w:type="dxa"/>
              <w:left w:w="108" w:type="dxa"/>
              <w:bottom w:w="0" w:type="dxa"/>
              <w:right w:w="108" w:type="dxa"/>
            </w:tcMar>
          </w:tcPr>
          <w:p w14:paraId="2EAB4960" w14:textId="77777777" w:rsidR="006F678B" w:rsidRDefault="004749B5">
            <w:pPr>
              <w:pStyle w:val="Ttulo3"/>
            </w:pPr>
            <w:r>
              <w:t xml:space="preserve">2.8.1. </w:t>
            </w:r>
            <w:bookmarkStart w:id="49" w:name="_Toc523489872"/>
            <w:bookmarkStart w:id="50" w:name="_Toc523736378"/>
            <w:r>
              <w:t>ACTIVIDADES EDUCATIVAS</w:t>
            </w:r>
            <w:bookmarkEnd w:id="49"/>
            <w:bookmarkEnd w:id="50"/>
          </w:p>
          <w:p w14:paraId="7C2ABC2A" w14:textId="77777777" w:rsidR="006F678B" w:rsidRDefault="004749B5">
            <w:pPr>
              <w:pStyle w:val="Standard"/>
            </w:pPr>
            <w:r>
              <w:t>GESTIÓN DE LAS ACTIVIDADES EDUCATIVAS</w:t>
            </w:r>
          </w:p>
          <w:p w14:paraId="0E81A4BA" w14:textId="77777777" w:rsidR="006F678B" w:rsidRDefault="004749B5">
            <w:pPr>
              <w:pStyle w:val="Standard"/>
            </w:pPr>
            <w:r>
              <w:t>UNIDAD TÉCNICA: EDUCACIÓN</w:t>
            </w:r>
          </w:p>
        </w:tc>
      </w:tr>
      <w:tr w:rsidR="006F678B" w14:paraId="21780F14" w14:textId="77777777">
        <w:tblPrEx>
          <w:tblCellMar>
            <w:top w:w="0" w:type="dxa"/>
            <w:bottom w:w="0" w:type="dxa"/>
          </w:tblCellMar>
        </w:tblPrEx>
        <w:trPr>
          <w:trHeight w:val="225"/>
          <w:jc w:val="center"/>
        </w:trPr>
        <w:tc>
          <w:tcPr>
            <w:tcW w:w="2280" w:type="dxa"/>
            <w:shd w:val="clear" w:color="auto" w:fill="auto"/>
            <w:tcMar>
              <w:top w:w="0" w:type="dxa"/>
              <w:left w:w="108" w:type="dxa"/>
              <w:bottom w:w="0" w:type="dxa"/>
              <w:right w:w="108" w:type="dxa"/>
            </w:tcMar>
          </w:tcPr>
          <w:p w14:paraId="741FCD2B" w14:textId="77777777" w:rsidR="006F678B" w:rsidRDefault="004749B5">
            <w:pPr>
              <w:pStyle w:val="Standard"/>
              <w:jc w:val="left"/>
              <w:rPr>
                <w:b/>
                <w:bCs/>
                <w:color w:val="0084D1"/>
              </w:rPr>
            </w:pPr>
            <w:r>
              <w:rPr>
                <w:b/>
                <w:bCs/>
                <w:color w:val="0084D1"/>
              </w:rPr>
              <w:t>I Responsables del tratamiento:</w:t>
            </w:r>
          </w:p>
          <w:p w14:paraId="030ED4CC"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6B06586B" w14:textId="77777777" w:rsidR="006F678B" w:rsidRDefault="004749B5">
            <w:pPr>
              <w:pStyle w:val="Standard"/>
              <w:rPr>
                <w:lang w:val="en-US"/>
              </w:rPr>
            </w:pPr>
            <w:r>
              <w:rPr>
                <w:lang w:val="en-US"/>
              </w:rPr>
              <w:t>AYUNTAMIENTO DE LAS PALMAS DE GRAN CANARIA</w:t>
            </w:r>
          </w:p>
          <w:p w14:paraId="6D7AF78F" w14:textId="77777777" w:rsidR="006F678B" w:rsidRDefault="006F678B">
            <w:pPr>
              <w:pStyle w:val="Standard"/>
              <w:rPr>
                <w:lang w:val="en-US"/>
              </w:rPr>
            </w:pPr>
          </w:p>
        </w:tc>
      </w:tr>
      <w:tr w:rsidR="006F678B" w14:paraId="2D042455" w14:textId="77777777">
        <w:tblPrEx>
          <w:tblCellMar>
            <w:top w:w="0" w:type="dxa"/>
            <w:bottom w:w="0" w:type="dxa"/>
          </w:tblCellMar>
        </w:tblPrEx>
        <w:trPr>
          <w:trHeight w:val="225"/>
          <w:jc w:val="center"/>
        </w:trPr>
        <w:tc>
          <w:tcPr>
            <w:tcW w:w="2280" w:type="dxa"/>
            <w:shd w:val="clear" w:color="auto" w:fill="auto"/>
            <w:tcMar>
              <w:top w:w="0" w:type="dxa"/>
              <w:left w:w="108" w:type="dxa"/>
              <w:bottom w:w="0" w:type="dxa"/>
              <w:right w:w="108" w:type="dxa"/>
            </w:tcMar>
          </w:tcPr>
          <w:p w14:paraId="15E73BEC" w14:textId="77777777" w:rsidR="006F678B" w:rsidRDefault="004749B5">
            <w:pPr>
              <w:pStyle w:val="Standard"/>
              <w:jc w:val="left"/>
              <w:rPr>
                <w:b/>
                <w:bCs/>
                <w:color w:val="0084D1"/>
              </w:rPr>
            </w:pPr>
            <w:r>
              <w:rPr>
                <w:b/>
                <w:bCs/>
                <w:color w:val="0084D1"/>
              </w:rPr>
              <w:t>II Titularidad:</w:t>
            </w:r>
          </w:p>
          <w:p w14:paraId="62F2956A"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0F5AE4B1" w14:textId="77777777" w:rsidR="006F678B" w:rsidRDefault="004749B5">
            <w:pPr>
              <w:pStyle w:val="Standard"/>
              <w:rPr>
                <w:lang w:val="en-US"/>
              </w:rPr>
            </w:pPr>
            <w:r>
              <w:rPr>
                <w:lang w:val="en-US"/>
              </w:rPr>
              <w:t>Pública</w:t>
            </w:r>
          </w:p>
        </w:tc>
      </w:tr>
      <w:tr w:rsidR="006F678B" w14:paraId="08BC6506" w14:textId="77777777">
        <w:tblPrEx>
          <w:tblCellMar>
            <w:top w:w="0" w:type="dxa"/>
            <w:bottom w:w="0" w:type="dxa"/>
          </w:tblCellMar>
        </w:tblPrEx>
        <w:trPr>
          <w:trHeight w:val="225"/>
          <w:jc w:val="center"/>
        </w:trPr>
        <w:tc>
          <w:tcPr>
            <w:tcW w:w="2280" w:type="dxa"/>
            <w:shd w:val="clear" w:color="auto" w:fill="auto"/>
            <w:tcMar>
              <w:top w:w="0" w:type="dxa"/>
              <w:left w:w="108" w:type="dxa"/>
              <w:bottom w:w="0" w:type="dxa"/>
              <w:right w:w="108" w:type="dxa"/>
            </w:tcMar>
          </w:tcPr>
          <w:p w14:paraId="12F2960A" w14:textId="77777777" w:rsidR="006F678B" w:rsidRDefault="004749B5">
            <w:pPr>
              <w:pStyle w:val="Standard"/>
              <w:jc w:val="left"/>
              <w:rPr>
                <w:b/>
                <w:bCs/>
                <w:color w:val="0084D1"/>
              </w:rPr>
            </w:pPr>
            <w:r>
              <w:rPr>
                <w:b/>
                <w:bCs/>
                <w:color w:val="0084D1"/>
              </w:rPr>
              <w:t>III Categorías interesados:</w:t>
            </w:r>
          </w:p>
        </w:tc>
        <w:tc>
          <w:tcPr>
            <w:tcW w:w="7358" w:type="dxa"/>
            <w:shd w:val="clear" w:color="auto" w:fill="auto"/>
            <w:tcMar>
              <w:top w:w="0" w:type="dxa"/>
              <w:left w:w="108" w:type="dxa"/>
              <w:bottom w:w="0" w:type="dxa"/>
              <w:right w:w="108" w:type="dxa"/>
            </w:tcMar>
          </w:tcPr>
          <w:p w14:paraId="7F72CA35" w14:textId="77777777" w:rsidR="006F678B" w:rsidRDefault="004749B5">
            <w:pPr>
              <w:pStyle w:val="Standard"/>
            </w:pPr>
            <w:r>
              <w:t xml:space="preserve">CIUDADANOS Y RESIDENTES </w:t>
            </w:r>
            <w:r>
              <w:tab/>
            </w:r>
            <w:r>
              <w:br/>
            </w:r>
            <w:r>
              <w:t>ESTUDIANTES</w:t>
            </w:r>
          </w:p>
          <w:p w14:paraId="71C44584" w14:textId="77777777" w:rsidR="006F678B" w:rsidRDefault="006F678B">
            <w:pPr>
              <w:pStyle w:val="Standard"/>
            </w:pPr>
          </w:p>
          <w:p w14:paraId="11ABD94F" w14:textId="77777777" w:rsidR="006F678B" w:rsidRDefault="006F678B">
            <w:pPr>
              <w:pStyle w:val="Standard"/>
            </w:pPr>
          </w:p>
        </w:tc>
      </w:tr>
      <w:tr w:rsidR="006F678B" w14:paraId="7663805D" w14:textId="77777777">
        <w:tblPrEx>
          <w:tblCellMar>
            <w:top w:w="0" w:type="dxa"/>
            <w:bottom w:w="0" w:type="dxa"/>
          </w:tblCellMar>
        </w:tblPrEx>
        <w:trPr>
          <w:trHeight w:val="77"/>
          <w:jc w:val="center"/>
        </w:trPr>
        <w:tc>
          <w:tcPr>
            <w:tcW w:w="2280" w:type="dxa"/>
            <w:shd w:val="clear" w:color="auto" w:fill="auto"/>
            <w:tcMar>
              <w:top w:w="0" w:type="dxa"/>
              <w:left w:w="108" w:type="dxa"/>
              <w:bottom w:w="0" w:type="dxa"/>
              <w:right w:w="108" w:type="dxa"/>
            </w:tcMar>
          </w:tcPr>
          <w:p w14:paraId="3E7C48EF" w14:textId="77777777" w:rsidR="006F678B" w:rsidRDefault="004749B5">
            <w:pPr>
              <w:pStyle w:val="Standard"/>
              <w:jc w:val="left"/>
              <w:rPr>
                <w:b/>
                <w:bCs/>
                <w:color w:val="0084D1"/>
              </w:rPr>
            </w:pPr>
            <w:r>
              <w:rPr>
                <w:b/>
                <w:bCs/>
                <w:color w:val="0084D1"/>
              </w:rPr>
              <w:t>IV Fines del tratamiento:</w:t>
            </w:r>
          </w:p>
        </w:tc>
        <w:tc>
          <w:tcPr>
            <w:tcW w:w="7358" w:type="dxa"/>
            <w:shd w:val="clear" w:color="auto" w:fill="auto"/>
            <w:tcMar>
              <w:top w:w="0" w:type="dxa"/>
              <w:left w:w="108" w:type="dxa"/>
              <w:bottom w:w="0" w:type="dxa"/>
              <w:right w:w="108" w:type="dxa"/>
            </w:tcMar>
          </w:tcPr>
          <w:p w14:paraId="4106C3AE" w14:textId="77777777" w:rsidR="006F678B" w:rsidRDefault="004749B5">
            <w:pPr>
              <w:pStyle w:val="Standard"/>
            </w:pPr>
            <w:r>
              <w:t>EDUCACIÓN Y CULTURA</w:t>
            </w:r>
          </w:p>
          <w:p w14:paraId="3B8DAF4C" w14:textId="77777777" w:rsidR="006F678B" w:rsidRDefault="006F678B">
            <w:pPr>
              <w:pStyle w:val="Standard"/>
            </w:pPr>
          </w:p>
          <w:p w14:paraId="458ABC38" w14:textId="77777777" w:rsidR="006F678B" w:rsidRDefault="006F678B">
            <w:pPr>
              <w:pStyle w:val="Standard"/>
            </w:pPr>
          </w:p>
        </w:tc>
      </w:tr>
      <w:tr w:rsidR="006F678B" w14:paraId="23893CA0" w14:textId="77777777">
        <w:tblPrEx>
          <w:tblCellMar>
            <w:top w:w="0" w:type="dxa"/>
            <w:bottom w:w="0" w:type="dxa"/>
          </w:tblCellMar>
        </w:tblPrEx>
        <w:trPr>
          <w:trHeight w:val="77"/>
          <w:jc w:val="center"/>
        </w:trPr>
        <w:tc>
          <w:tcPr>
            <w:tcW w:w="2280" w:type="dxa"/>
            <w:shd w:val="clear" w:color="auto" w:fill="auto"/>
            <w:tcMar>
              <w:top w:w="0" w:type="dxa"/>
              <w:left w:w="108" w:type="dxa"/>
              <w:bottom w:w="0" w:type="dxa"/>
              <w:right w:w="108" w:type="dxa"/>
            </w:tcMar>
          </w:tcPr>
          <w:p w14:paraId="62406FB0" w14:textId="77777777" w:rsidR="006F678B" w:rsidRDefault="004749B5">
            <w:pPr>
              <w:pStyle w:val="Standard"/>
              <w:jc w:val="left"/>
              <w:rPr>
                <w:b/>
                <w:bCs/>
                <w:color w:val="0084D1"/>
              </w:rPr>
            </w:pPr>
            <w:r>
              <w:rPr>
                <w:b/>
                <w:bCs/>
                <w:color w:val="0084D1"/>
              </w:rPr>
              <w:t>V Sistema de tratamiento:</w:t>
            </w:r>
          </w:p>
          <w:p w14:paraId="5D098F2C"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52C67BD3" w14:textId="77777777" w:rsidR="006F678B" w:rsidRDefault="004749B5">
            <w:pPr>
              <w:pStyle w:val="Standard"/>
            </w:pPr>
            <w:r>
              <w:t>MIXTO</w:t>
            </w:r>
          </w:p>
        </w:tc>
      </w:tr>
      <w:tr w:rsidR="006F678B" w14:paraId="5692AB44"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62E779F9" w14:textId="77777777" w:rsidR="006F678B" w:rsidRDefault="004749B5">
            <w:pPr>
              <w:pStyle w:val="Standard"/>
              <w:jc w:val="left"/>
              <w:rPr>
                <w:b/>
                <w:bCs/>
                <w:color w:val="0084D1"/>
              </w:rPr>
            </w:pPr>
            <w:r>
              <w:rPr>
                <w:b/>
                <w:bCs/>
                <w:color w:val="0084D1"/>
              </w:rPr>
              <w:t>VI Origen de los datos:</w:t>
            </w:r>
          </w:p>
        </w:tc>
        <w:tc>
          <w:tcPr>
            <w:tcW w:w="7358" w:type="dxa"/>
            <w:shd w:val="clear" w:color="auto" w:fill="auto"/>
            <w:tcMar>
              <w:top w:w="0" w:type="dxa"/>
              <w:left w:w="108" w:type="dxa"/>
              <w:bottom w:w="0" w:type="dxa"/>
              <w:right w:w="108" w:type="dxa"/>
            </w:tcMar>
          </w:tcPr>
          <w:p w14:paraId="653F39F8" w14:textId="77777777" w:rsidR="006F678B" w:rsidRDefault="004749B5">
            <w:pPr>
              <w:pStyle w:val="Standard"/>
            </w:pPr>
            <w:r>
              <w:t>El propio interesado o su representante legal: Sí</w:t>
            </w:r>
          </w:p>
          <w:p w14:paraId="459FCA3E" w14:textId="77777777" w:rsidR="006F678B" w:rsidRDefault="004749B5">
            <w:pPr>
              <w:pStyle w:val="Standard"/>
            </w:pPr>
            <w:r>
              <w:t>Registros públicos: No</w:t>
            </w:r>
          </w:p>
          <w:p w14:paraId="1E1E7CA0" w14:textId="77777777" w:rsidR="006F678B" w:rsidRDefault="004749B5">
            <w:pPr>
              <w:pStyle w:val="Standard"/>
            </w:pPr>
            <w:r>
              <w:t>Otras personas físicas: Sí</w:t>
            </w:r>
          </w:p>
          <w:p w14:paraId="129FC046" w14:textId="77777777" w:rsidR="006F678B" w:rsidRDefault="004749B5">
            <w:pPr>
              <w:pStyle w:val="Standard"/>
            </w:pPr>
            <w:r>
              <w:t>Entidad privada: No</w:t>
            </w:r>
          </w:p>
          <w:p w14:paraId="159FEF1C" w14:textId="77777777" w:rsidR="006F678B" w:rsidRDefault="004749B5">
            <w:pPr>
              <w:pStyle w:val="Standard"/>
            </w:pPr>
            <w:r>
              <w:t xml:space="preserve">Fuentes </w:t>
            </w:r>
            <w:r>
              <w:t>accesibles al público: No</w:t>
            </w:r>
          </w:p>
          <w:p w14:paraId="33A4C90F" w14:textId="77777777" w:rsidR="006F678B" w:rsidRDefault="004749B5">
            <w:pPr>
              <w:pStyle w:val="Standard"/>
            </w:pPr>
            <w:r>
              <w:t>Administración pública: No</w:t>
            </w:r>
          </w:p>
          <w:p w14:paraId="53C20DA7" w14:textId="77777777" w:rsidR="006F678B" w:rsidRDefault="006F678B">
            <w:pPr>
              <w:pStyle w:val="Standard"/>
            </w:pPr>
          </w:p>
        </w:tc>
      </w:tr>
      <w:tr w:rsidR="006F678B" w14:paraId="459AB014" w14:textId="77777777">
        <w:tblPrEx>
          <w:tblCellMar>
            <w:top w:w="0" w:type="dxa"/>
            <w:bottom w:w="0" w:type="dxa"/>
          </w:tblCellMar>
        </w:tblPrEx>
        <w:trPr>
          <w:trHeight w:val="102"/>
          <w:jc w:val="center"/>
        </w:trPr>
        <w:tc>
          <w:tcPr>
            <w:tcW w:w="2280" w:type="dxa"/>
            <w:shd w:val="clear" w:color="auto" w:fill="auto"/>
            <w:tcMar>
              <w:top w:w="0" w:type="dxa"/>
              <w:left w:w="108" w:type="dxa"/>
              <w:bottom w:w="0" w:type="dxa"/>
              <w:right w:w="108" w:type="dxa"/>
            </w:tcMar>
          </w:tcPr>
          <w:p w14:paraId="53C1233F" w14:textId="77777777" w:rsidR="006F678B" w:rsidRDefault="004749B5">
            <w:pPr>
              <w:pStyle w:val="Standard"/>
              <w:jc w:val="left"/>
              <w:rPr>
                <w:b/>
                <w:bCs/>
                <w:color w:val="0084D1"/>
              </w:rPr>
            </w:pPr>
            <w:r>
              <w:rPr>
                <w:b/>
                <w:bCs/>
                <w:color w:val="0084D1"/>
              </w:rPr>
              <w:t>VII Categorías de datos personales objeto de tratamiento:</w:t>
            </w:r>
          </w:p>
        </w:tc>
        <w:tc>
          <w:tcPr>
            <w:tcW w:w="7358" w:type="dxa"/>
            <w:shd w:val="clear" w:color="auto" w:fill="auto"/>
            <w:tcMar>
              <w:top w:w="0" w:type="dxa"/>
              <w:left w:w="108" w:type="dxa"/>
              <w:bottom w:w="0" w:type="dxa"/>
              <w:right w:w="108" w:type="dxa"/>
            </w:tcMar>
          </w:tcPr>
          <w:p w14:paraId="33721608" w14:textId="77777777" w:rsidR="006F678B" w:rsidRDefault="004749B5">
            <w:pPr>
              <w:pStyle w:val="Standard"/>
            </w:pPr>
            <w:r>
              <w:rPr>
                <w:u w:val="single"/>
              </w:rPr>
              <w:t>Datos identificativos</w:t>
            </w:r>
            <w:r>
              <w:t>:</w:t>
            </w:r>
          </w:p>
          <w:p w14:paraId="3AC40B32" w14:textId="77777777" w:rsidR="006F678B" w:rsidRDefault="004749B5">
            <w:pPr>
              <w:pStyle w:val="Standard"/>
            </w:pPr>
            <w:r>
              <w:t>-DNI-NIF: Sí</w:t>
            </w:r>
          </w:p>
          <w:p w14:paraId="0DEE5249" w14:textId="77777777" w:rsidR="006F678B" w:rsidRDefault="004749B5">
            <w:pPr>
              <w:pStyle w:val="Standard"/>
            </w:pPr>
            <w:r>
              <w:t>-Identificador nacional restringido art. 87: No</w:t>
            </w:r>
          </w:p>
          <w:p w14:paraId="0AD77B30" w14:textId="77777777" w:rsidR="006F678B" w:rsidRDefault="004749B5">
            <w:pPr>
              <w:pStyle w:val="Standard"/>
            </w:pPr>
            <w:r>
              <w:t>-Dirección: Sí</w:t>
            </w:r>
          </w:p>
          <w:p w14:paraId="079D8A8D" w14:textId="77777777" w:rsidR="006F678B" w:rsidRDefault="004749B5">
            <w:pPr>
              <w:pStyle w:val="Standard"/>
            </w:pPr>
            <w:r>
              <w:t>-Imagen: Sí</w:t>
            </w:r>
          </w:p>
          <w:p w14:paraId="41D8F9D8" w14:textId="77777777" w:rsidR="006F678B" w:rsidRDefault="004749B5">
            <w:pPr>
              <w:pStyle w:val="Standard"/>
            </w:pPr>
            <w:r>
              <w:t>-Número seguridad social: No</w:t>
            </w:r>
          </w:p>
          <w:p w14:paraId="3BF5BD45" w14:textId="77777777" w:rsidR="006F678B" w:rsidRDefault="004749B5">
            <w:pPr>
              <w:pStyle w:val="Standard"/>
            </w:pPr>
            <w:r>
              <w:t>-Teléfono: Sí</w:t>
            </w:r>
          </w:p>
          <w:p w14:paraId="5D6AC5D3" w14:textId="77777777" w:rsidR="006F678B" w:rsidRDefault="004749B5">
            <w:pPr>
              <w:pStyle w:val="Standard"/>
            </w:pPr>
            <w:r>
              <w:t>-Firma manual o digitalizada: Sí</w:t>
            </w:r>
          </w:p>
          <w:p w14:paraId="64340D9C" w14:textId="77777777" w:rsidR="006F678B" w:rsidRDefault="004749B5">
            <w:pPr>
              <w:pStyle w:val="Standard"/>
            </w:pPr>
            <w:r>
              <w:t>-Firma electrónica: Sí</w:t>
            </w:r>
          </w:p>
          <w:p w14:paraId="3BFB1155" w14:textId="77777777" w:rsidR="006F678B" w:rsidRDefault="004749B5">
            <w:pPr>
              <w:pStyle w:val="Standard"/>
            </w:pPr>
            <w:r>
              <w:t>-Registro personal: No</w:t>
            </w:r>
          </w:p>
          <w:p w14:paraId="29D4C6CB" w14:textId="77777777" w:rsidR="006F678B" w:rsidRDefault="004749B5">
            <w:pPr>
              <w:pStyle w:val="Standard"/>
            </w:pPr>
            <w:r>
              <w:t>-Marcas físicas: No</w:t>
            </w:r>
          </w:p>
          <w:p w14:paraId="62DB1636" w14:textId="77777777" w:rsidR="006F678B" w:rsidRDefault="004749B5">
            <w:pPr>
              <w:pStyle w:val="Standard"/>
            </w:pPr>
            <w:r>
              <w:t>-Tarjeta sanitaria: Sí</w:t>
            </w:r>
          </w:p>
          <w:p w14:paraId="09F005DD" w14:textId="77777777" w:rsidR="006F678B" w:rsidRDefault="004749B5">
            <w:pPr>
              <w:pStyle w:val="Standard"/>
            </w:pPr>
            <w:r>
              <w:t>-Nombre y apellidos: Sí</w:t>
            </w:r>
          </w:p>
          <w:p w14:paraId="581DA682" w14:textId="77777777" w:rsidR="006F678B" w:rsidRDefault="004749B5">
            <w:pPr>
              <w:pStyle w:val="Standard"/>
            </w:pPr>
            <w:r>
              <w:t>-Huella digital: No</w:t>
            </w:r>
          </w:p>
          <w:p w14:paraId="04899E0D" w14:textId="77777777" w:rsidR="006F678B" w:rsidRDefault="004749B5">
            <w:pPr>
              <w:pStyle w:val="Standard"/>
            </w:pPr>
            <w:r>
              <w:t>-Voz: No</w:t>
            </w:r>
          </w:p>
          <w:p w14:paraId="2E80FD84" w14:textId="77777777" w:rsidR="006F678B" w:rsidRDefault="004749B5">
            <w:pPr>
              <w:pStyle w:val="Standard"/>
            </w:pPr>
            <w:r>
              <w:t>-CCC/IBAN: No</w:t>
            </w:r>
          </w:p>
          <w:p w14:paraId="258A6B8D" w14:textId="77777777" w:rsidR="006F678B" w:rsidRDefault="004749B5">
            <w:pPr>
              <w:pStyle w:val="Standard"/>
            </w:pPr>
            <w:r>
              <w:t>-Tarjeta bancaria o similar: No</w:t>
            </w:r>
          </w:p>
          <w:p w14:paraId="4A4CB559" w14:textId="77777777" w:rsidR="006F678B" w:rsidRDefault="004749B5">
            <w:pPr>
              <w:pStyle w:val="Standard"/>
            </w:pPr>
            <w:r>
              <w:t xml:space="preserve">Otros datos </w:t>
            </w:r>
            <w:r>
              <w:t>identificativos:</w:t>
            </w:r>
          </w:p>
          <w:p w14:paraId="7BD5E8DA" w14:textId="77777777" w:rsidR="006F678B" w:rsidRDefault="006F678B">
            <w:pPr>
              <w:pStyle w:val="Standard"/>
            </w:pPr>
          </w:p>
          <w:p w14:paraId="5852E503" w14:textId="77777777" w:rsidR="006F678B" w:rsidRDefault="004749B5">
            <w:pPr>
              <w:pStyle w:val="Standard"/>
            </w:pPr>
            <w:r>
              <w:rPr>
                <w:u w:val="single"/>
              </w:rPr>
              <w:t>Datos de categorías sensibles</w:t>
            </w:r>
            <w:r>
              <w:t>:</w:t>
            </w:r>
          </w:p>
          <w:p w14:paraId="7F287AA1" w14:textId="77777777" w:rsidR="006F678B" w:rsidRDefault="004749B5">
            <w:pPr>
              <w:pStyle w:val="Standard"/>
            </w:pPr>
            <w:r>
              <w:t>-Ideología o ideas políticas: No</w:t>
            </w:r>
          </w:p>
          <w:p w14:paraId="4EF56AD3" w14:textId="77777777" w:rsidR="006F678B" w:rsidRDefault="004749B5">
            <w:pPr>
              <w:pStyle w:val="Standard"/>
            </w:pPr>
            <w:r>
              <w:t>-Afiliación Sindical: No</w:t>
            </w:r>
          </w:p>
          <w:p w14:paraId="380FEFB4" w14:textId="77777777" w:rsidR="006F678B" w:rsidRDefault="004749B5">
            <w:pPr>
              <w:pStyle w:val="Standard"/>
            </w:pPr>
            <w:r>
              <w:t>-Religión: No</w:t>
            </w:r>
          </w:p>
          <w:p w14:paraId="566B9811" w14:textId="77777777" w:rsidR="006F678B" w:rsidRDefault="004749B5">
            <w:pPr>
              <w:pStyle w:val="Standard"/>
            </w:pPr>
            <w:r>
              <w:t>-Creencias: No</w:t>
            </w:r>
          </w:p>
          <w:p w14:paraId="78B5AF8B" w14:textId="77777777" w:rsidR="006F678B" w:rsidRDefault="004749B5">
            <w:pPr>
              <w:pStyle w:val="Standard"/>
            </w:pPr>
            <w:r>
              <w:t>-Origen racial o étnico: No</w:t>
            </w:r>
          </w:p>
          <w:p w14:paraId="6D1C72DC" w14:textId="77777777" w:rsidR="006F678B" w:rsidRDefault="004749B5">
            <w:pPr>
              <w:pStyle w:val="Standard"/>
            </w:pPr>
            <w:r>
              <w:t>-Salud: Sí</w:t>
            </w:r>
          </w:p>
          <w:p w14:paraId="776F5C6D" w14:textId="77777777" w:rsidR="006F678B" w:rsidRDefault="004749B5">
            <w:pPr>
              <w:pStyle w:val="Standard"/>
            </w:pPr>
            <w:r>
              <w:t>-Vida Sexual: No</w:t>
            </w:r>
          </w:p>
          <w:p w14:paraId="0639C134" w14:textId="77777777" w:rsidR="006F678B" w:rsidRDefault="006F678B">
            <w:pPr>
              <w:pStyle w:val="Standard"/>
            </w:pPr>
          </w:p>
          <w:p w14:paraId="70B5A840" w14:textId="77777777" w:rsidR="006F678B" w:rsidRDefault="004749B5">
            <w:pPr>
              <w:pStyle w:val="Standard"/>
            </w:pPr>
            <w:r>
              <w:rPr>
                <w:u w:val="single"/>
              </w:rPr>
              <w:t>Datos relativos a infracciones</w:t>
            </w:r>
            <w:r>
              <w:t>:</w:t>
            </w:r>
          </w:p>
          <w:p w14:paraId="0404A095" w14:textId="77777777" w:rsidR="006F678B" w:rsidRDefault="004749B5">
            <w:pPr>
              <w:pStyle w:val="Standard"/>
            </w:pPr>
            <w:r>
              <w:t>-Infracciones penales: No</w:t>
            </w:r>
          </w:p>
          <w:p w14:paraId="40911506" w14:textId="77777777" w:rsidR="006F678B" w:rsidRDefault="004749B5">
            <w:pPr>
              <w:pStyle w:val="Standard"/>
            </w:pPr>
            <w:r>
              <w:t>-Infracciones administrativas: No</w:t>
            </w:r>
          </w:p>
          <w:p w14:paraId="18E0570E" w14:textId="77777777" w:rsidR="006F678B" w:rsidRDefault="006F678B">
            <w:pPr>
              <w:pStyle w:val="Standard"/>
            </w:pPr>
          </w:p>
          <w:p w14:paraId="71787FB0" w14:textId="77777777" w:rsidR="006F678B" w:rsidRDefault="004749B5">
            <w:pPr>
              <w:pStyle w:val="Standard"/>
            </w:pPr>
            <w:r>
              <w:rPr>
                <w:u w:val="single"/>
              </w:rPr>
              <w:t>Otras categorías de datos personales</w:t>
            </w:r>
            <w:r>
              <w:t>:</w:t>
            </w:r>
          </w:p>
          <w:p w14:paraId="36C76758" w14:textId="77777777" w:rsidR="006F678B" w:rsidRDefault="004749B5">
            <w:pPr>
              <w:pStyle w:val="Standard"/>
            </w:pPr>
            <w:r>
              <w:lastRenderedPageBreak/>
              <w:t xml:space="preserve">CARACTERÍSTICAS PERSONALES </w:t>
            </w:r>
            <w:r>
              <w:tab/>
            </w:r>
            <w:r>
              <w:br/>
            </w:r>
            <w:r>
              <w:t xml:space="preserve">CIRCUNSTANCIAS SOCIALES </w:t>
            </w:r>
            <w:r>
              <w:tab/>
            </w:r>
            <w:r>
              <w:br/>
            </w:r>
            <w:r>
              <w:t xml:space="preserve">ACADÉMICOS Y PROFESIONALES </w:t>
            </w:r>
            <w:r>
              <w:tab/>
            </w:r>
            <w:r>
              <w:br/>
            </w:r>
            <w:r>
              <w:t>ECONÓMICOS, FINANCIEROS Y DE SEGUROS</w:t>
            </w:r>
          </w:p>
          <w:p w14:paraId="1AD45DBC" w14:textId="77777777" w:rsidR="006F678B" w:rsidRDefault="006F678B">
            <w:pPr>
              <w:pStyle w:val="Standard"/>
            </w:pPr>
          </w:p>
          <w:p w14:paraId="601CA2B4" w14:textId="77777777" w:rsidR="006F678B" w:rsidRDefault="006F678B">
            <w:pPr>
              <w:pStyle w:val="Standard"/>
            </w:pPr>
          </w:p>
        </w:tc>
      </w:tr>
      <w:tr w:rsidR="006F678B" w14:paraId="682FC302"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5A61BD31" w14:textId="77777777" w:rsidR="006F678B" w:rsidRDefault="004749B5">
            <w:pPr>
              <w:pStyle w:val="Standard"/>
              <w:jc w:val="left"/>
              <w:rPr>
                <w:b/>
                <w:bCs/>
                <w:color w:val="0084D1"/>
              </w:rPr>
            </w:pPr>
            <w:r>
              <w:rPr>
                <w:b/>
                <w:bCs/>
                <w:color w:val="0084D1"/>
              </w:rPr>
              <w:lastRenderedPageBreak/>
              <w:t xml:space="preserve">VIII Legitimidad (base jurídica) del </w:t>
            </w:r>
            <w:r>
              <w:rPr>
                <w:b/>
                <w:bCs/>
                <w:color w:val="0084D1"/>
              </w:rPr>
              <w:t>tratamiento:</w:t>
            </w:r>
          </w:p>
          <w:p w14:paraId="72A3D70A"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127D9D76" w14:textId="77777777" w:rsidR="006F678B" w:rsidRDefault="004749B5">
            <w:pPr>
              <w:pStyle w:val="Standard"/>
            </w:pPr>
            <w:r>
              <w:t>-Consentimiento del interesado: Sí</w:t>
            </w:r>
          </w:p>
          <w:p w14:paraId="780E7109" w14:textId="77777777" w:rsidR="006F678B" w:rsidRDefault="004749B5">
            <w:pPr>
              <w:pStyle w:val="Standard"/>
            </w:pPr>
            <w:r>
              <w:t>-Datos necesarios ejecución contrato: Sí</w:t>
            </w:r>
          </w:p>
          <w:p w14:paraId="5D1356CF" w14:textId="77777777" w:rsidR="006F678B" w:rsidRDefault="004749B5">
            <w:pPr>
              <w:pStyle w:val="Standard"/>
            </w:pPr>
            <w:r>
              <w:t>-Cumplimiento obligación legal: No</w:t>
            </w:r>
          </w:p>
          <w:p w14:paraId="49F63CCF" w14:textId="77777777" w:rsidR="006F678B" w:rsidRDefault="006F678B">
            <w:pPr>
              <w:pStyle w:val="Standard"/>
            </w:pPr>
          </w:p>
          <w:p w14:paraId="0687A379" w14:textId="77777777" w:rsidR="006F678B" w:rsidRDefault="004749B5">
            <w:pPr>
              <w:pStyle w:val="Standard"/>
            </w:pPr>
            <w:r>
              <w:t>-Proteger intereses vitales: No</w:t>
            </w:r>
          </w:p>
          <w:p w14:paraId="1C971D5E" w14:textId="77777777" w:rsidR="006F678B" w:rsidRDefault="004749B5">
            <w:pPr>
              <w:pStyle w:val="Standard"/>
            </w:pPr>
            <w:r>
              <w:t>-Misión, intereses o poderes públicos: No</w:t>
            </w:r>
          </w:p>
          <w:p w14:paraId="6C4E72C4" w14:textId="77777777" w:rsidR="006F678B" w:rsidRDefault="006F678B">
            <w:pPr>
              <w:pStyle w:val="Standard"/>
            </w:pPr>
          </w:p>
          <w:p w14:paraId="1895BE52" w14:textId="77777777" w:rsidR="006F678B" w:rsidRDefault="004749B5">
            <w:pPr>
              <w:pStyle w:val="Standard"/>
            </w:pPr>
            <w:r>
              <w:t>-Interés legítimo del Responsable: No</w:t>
            </w:r>
          </w:p>
          <w:p w14:paraId="43B2FFAB" w14:textId="77777777" w:rsidR="006F678B" w:rsidRDefault="006F678B">
            <w:pPr>
              <w:pStyle w:val="Standard"/>
            </w:pPr>
          </w:p>
          <w:p w14:paraId="45071F95" w14:textId="77777777" w:rsidR="006F678B" w:rsidRDefault="004749B5">
            <w:pPr>
              <w:pStyle w:val="Standard"/>
            </w:pPr>
            <w:r>
              <w:t xml:space="preserve">-Consentimiento </w:t>
            </w:r>
            <w:r>
              <w:t>explícito (en relación a datos de categorías especiales): No</w:t>
            </w:r>
          </w:p>
          <w:p w14:paraId="3D537683" w14:textId="77777777" w:rsidR="006F678B" w:rsidRDefault="004749B5">
            <w:pPr>
              <w:pStyle w:val="Standard"/>
            </w:pPr>
            <w:r>
              <w:t>-Obligación derecho laboral (en relación a datos de categorías especiales): No</w:t>
            </w:r>
          </w:p>
          <w:p w14:paraId="45F66232" w14:textId="77777777" w:rsidR="006F678B" w:rsidRDefault="004749B5">
            <w:pPr>
              <w:pStyle w:val="Standard"/>
            </w:pPr>
            <w:r>
              <w:t>-Proteger intereses vitales de una persona no capacitada para consentir (en relación a datos de categorías especiale</w:t>
            </w:r>
            <w:r>
              <w:t>s): Sí</w:t>
            </w:r>
          </w:p>
          <w:p w14:paraId="1821F381" w14:textId="77777777" w:rsidR="006F678B" w:rsidRDefault="004749B5">
            <w:pPr>
              <w:pStyle w:val="Standard"/>
            </w:pPr>
            <w:r>
              <w:t>-Miembros entidad sin ánimo de lucro (en relación a datos de categorías especiales): No</w:t>
            </w:r>
          </w:p>
          <w:p w14:paraId="69875F72" w14:textId="77777777" w:rsidR="006F678B" w:rsidRDefault="004749B5">
            <w:pPr>
              <w:pStyle w:val="Standard"/>
            </w:pPr>
            <w:r>
              <w:t>-Datos hechos públicos por interesado (en relación a datos de categorías especiales): No</w:t>
            </w:r>
          </w:p>
          <w:p w14:paraId="0965927A" w14:textId="77777777" w:rsidR="006F678B" w:rsidRDefault="004749B5">
            <w:pPr>
              <w:pStyle w:val="Standard"/>
            </w:pPr>
            <w:r>
              <w:t>-Ejercicio defensa o tribunales (en relación a datos de categorías espec</w:t>
            </w:r>
            <w:r>
              <w:t>iales): No</w:t>
            </w:r>
          </w:p>
          <w:p w14:paraId="18B101AD" w14:textId="77777777" w:rsidR="006F678B" w:rsidRDefault="004749B5">
            <w:pPr>
              <w:pStyle w:val="Standard"/>
            </w:pPr>
            <w:r>
              <w:t>-Interés público esencial (en relación a datos de categorías especiales): No</w:t>
            </w:r>
          </w:p>
          <w:p w14:paraId="599A1BE5" w14:textId="77777777" w:rsidR="006F678B" w:rsidRDefault="004749B5">
            <w:pPr>
              <w:pStyle w:val="Standard"/>
            </w:pPr>
            <w:r>
              <w:t>-Medicina preventiva, laboral o servicios sanitarios (en relación a datos de categorías especiales): No</w:t>
            </w:r>
          </w:p>
          <w:p w14:paraId="082CF610" w14:textId="77777777" w:rsidR="006F678B" w:rsidRDefault="004749B5">
            <w:pPr>
              <w:pStyle w:val="Standard"/>
            </w:pPr>
            <w:r>
              <w:t xml:space="preserve">-Razones de salud pública (en relación a datos de </w:t>
            </w:r>
            <w:r>
              <w:t>categorías especiales): No</w:t>
            </w:r>
          </w:p>
          <w:p w14:paraId="3FE87D6F" w14:textId="77777777" w:rsidR="006F678B" w:rsidRDefault="004749B5">
            <w:pPr>
              <w:pStyle w:val="Standard"/>
            </w:pPr>
            <w:r>
              <w:t>-Archivo investigación o estadística en interés público (en relación a datos de categorías especiales): No</w:t>
            </w:r>
          </w:p>
          <w:p w14:paraId="5520D8F3" w14:textId="77777777" w:rsidR="006F678B" w:rsidRDefault="006F678B">
            <w:pPr>
              <w:pStyle w:val="Standard"/>
            </w:pPr>
          </w:p>
        </w:tc>
      </w:tr>
      <w:tr w:rsidR="006F678B" w14:paraId="288A5B24"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0B5910AD" w14:textId="77777777" w:rsidR="006F678B" w:rsidRDefault="004749B5">
            <w:pPr>
              <w:pStyle w:val="Standard"/>
              <w:jc w:val="left"/>
              <w:rPr>
                <w:b/>
                <w:bCs/>
                <w:color w:val="0084D1"/>
              </w:rPr>
            </w:pPr>
            <w:r>
              <w:rPr>
                <w:b/>
                <w:bCs/>
                <w:color w:val="0084D1"/>
              </w:rPr>
              <w:t>IX Destinatarios de la información:</w:t>
            </w:r>
          </w:p>
        </w:tc>
        <w:tc>
          <w:tcPr>
            <w:tcW w:w="7358" w:type="dxa"/>
            <w:shd w:val="clear" w:color="auto" w:fill="auto"/>
            <w:tcMar>
              <w:top w:w="0" w:type="dxa"/>
              <w:left w:w="108" w:type="dxa"/>
              <w:bottom w:w="0" w:type="dxa"/>
              <w:right w:w="108" w:type="dxa"/>
            </w:tcMar>
          </w:tcPr>
          <w:p w14:paraId="72E1745E" w14:textId="77777777" w:rsidR="006F678B" w:rsidRDefault="004749B5">
            <w:pPr>
              <w:pStyle w:val="Standard"/>
            </w:pPr>
            <w:r>
              <w:t xml:space="preserve">OTROS ÓRGANOS DE LA COMUNIDAD AUTÓNOMA </w:t>
            </w:r>
            <w:r>
              <w:tab/>
            </w:r>
            <w:r>
              <w:br/>
            </w:r>
            <w:r>
              <w:t>OTROS ÓRGANOS DE LA ADMINISTRACIÓN LOCAL</w:t>
            </w:r>
          </w:p>
          <w:p w14:paraId="4E3A2AD7" w14:textId="77777777" w:rsidR="006F678B" w:rsidRDefault="006F678B">
            <w:pPr>
              <w:pStyle w:val="Standard"/>
            </w:pPr>
          </w:p>
        </w:tc>
      </w:tr>
      <w:tr w:rsidR="006F678B" w14:paraId="0499F8B2"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5ED7302B" w14:textId="77777777" w:rsidR="006F678B" w:rsidRDefault="004749B5">
            <w:pPr>
              <w:pStyle w:val="Standard"/>
              <w:jc w:val="left"/>
              <w:rPr>
                <w:b/>
                <w:bCs/>
                <w:color w:val="0084D1"/>
              </w:rPr>
            </w:pPr>
            <w:r>
              <w:rPr>
                <w:b/>
                <w:bCs/>
                <w:color w:val="0084D1"/>
              </w:rPr>
              <w:t>X Transferencias internacionales:</w:t>
            </w:r>
          </w:p>
          <w:p w14:paraId="005FD564"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778A02CA" w14:textId="77777777" w:rsidR="006F678B" w:rsidRDefault="004749B5">
            <w:pPr>
              <w:pStyle w:val="Standard"/>
            </w:pPr>
            <w:r>
              <w:t>No se realizarán transferencias internacionales de datos</w:t>
            </w:r>
          </w:p>
        </w:tc>
      </w:tr>
      <w:tr w:rsidR="006F678B" w14:paraId="405E6358"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21E68986" w14:textId="77777777" w:rsidR="006F678B" w:rsidRDefault="004749B5">
            <w:pPr>
              <w:pStyle w:val="Standard"/>
              <w:jc w:val="left"/>
              <w:rPr>
                <w:b/>
                <w:bCs/>
                <w:color w:val="0084D1"/>
              </w:rPr>
            </w:pPr>
            <w:r>
              <w:rPr>
                <w:b/>
                <w:bCs/>
                <w:color w:val="0084D1"/>
              </w:rPr>
              <w:t>XI Plazos de conservación de datos:</w:t>
            </w:r>
          </w:p>
        </w:tc>
        <w:tc>
          <w:tcPr>
            <w:tcW w:w="7358" w:type="dxa"/>
            <w:shd w:val="clear" w:color="auto" w:fill="auto"/>
            <w:tcMar>
              <w:top w:w="0" w:type="dxa"/>
              <w:left w:w="108" w:type="dxa"/>
              <w:bottom w:w="0" w:type="dxa"/>
              <w:right w:w="108" w:type="dxa"/>
            </w:tcMar>
          </w:tcPr>
          <w:p w14:paraId="2436B0C0" w14:textId="77777777" w:rsidR="006F678B" w:rsidRDefault="006F678B">
            <w:pPr>
              <w:pStyle w:val="Standard"/>
            </w:pPr>
          </w:p>
          <w:p w14:paraId="61276BC6" w14:textId="77777777" w:rsidR="006F678B" w:rsidRDefault="004749B5">
            <w:pPr>
              <w:pStyle w:val="Standard"/>
            </w:pPr>
            <w:r>
              <w:t>Permanente</w:t>
            </w:r>
          </w:p>
        </w:tc>
      </w:tr>
      <w:tr w:rsidR="006F678B" w14:paraId="0C1B0074"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00160DB3" w14:textId="77777777" w:rsidR="006F678B" w:rsidRDefault="004749B5">
            <w:pPr>
              <w:pStyle w:val="Standard"/>
              <w:jc w:val="left"/>
              <w:rPr>
                <w:b/>
                <w:bCs/>
                <w:color w:val="0084D1"/>
              </w:rPr>
            </w:pPr>
            <w:r>
              <w:rPr>
                <w:b/>
                <w:bCs/>
                <w:color w:val="0084D1"/>
              </w:rPr>
              <w:t>XII Descripción general de medidas técnicas y organizativas de seguridad:</w:t>
            </w:r>
          </w:p>
          <w:p w14:paraId="691840A0"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62742798" w14:textId="77777777" w:rsidR="006F678B" w:rsidRDefault="006F678B">
            <w:pPr>
              <w:pStyle w:val="Standard"/>
            </w:pPr>
          </w:p>
          <w:p w14:paraId="1D1FE829" w14:textId="77777777" w:rsidR="006F678B" w:rsidRDefault="006F678B">
            <w:pPr>
              <w:pStyle w:val="Standard"/>
            </w:pPr>
          </w:p>
          <w:p w14:paraId="6C1A1C9F" w14:textId="77777777" w:rsidR="006F678B" w:rsidRDefault="004749B5">
            <w:pPr>
              <w:pStyle w:val="Standard"/>
            </w:pPr>
            <w:r>
              <w:t xml:space="preserve">Documento de seguridad, </w:t>
            </w:r>
            <w:r>
              <w:t>Funciones y obligaciones del personal,</w:t>
            </w:r>
          </w:p>
          <w:p w14:paraId="40C8F4A6" w14:textId="77777777" w:rsidR="006F678B" w:rsidRDefault="004749B5">
            <w:pPr>
              <w:pStyle w:val="Standard"/>
            </w:pPr>
            <w:r>
              <w:t>Control de accesos, Control de acceso físico, Identificación y</w:t>
            </w:r>
          </w:p>
          <w:p w14:paraId="785E6BED" w14:textId="77777777" w:rsidR="006F678B" w:rsidRDefault="004749B5">
            <w:pPr>
              <w:pStyle w:val="Standard"/>
            </w:pPr>
            <w:r>
              <w:t>autenticación, Registro de incidencias, Distribución de soportes,</w:t>
            </w:r>
          </w:p>
          <w:p w14:paraId="595F6B51" w14:textId="77777777" w:rsidR="006F678B" w:rsidRDefault="004749B5">
            <w:pPr>
              <w:pStyle w:val="Standard"/>
            </w:pPr>
            <w:r>
              <w:t>Seguridad de telecomunicaciones, Correos electrónicos, Dispositivos de almacenamiento, C</w:t>
            </w:r>
            <w:r>
              <w:t>riterios de archivo, Copias o reproducciones,</w:t>
            </w:r>
          </w:p>
          <w:p w14:paraId="3CA4E4F5" w14:textId="77777777" w:rsidR="006F678B" w:rsidRDefault="004749B5">
            <w:pPr>
              <w:pStyle w:val="Standard"/>
            </w:pPr>
            <w:r>
              <w:t>Borrado o destrucción de soportes</w:t>
            </w:r>
          </w:p>
          <w:p w14:paraId="1CF05F60" w14:textId="77777777" w:rsidR="006F678B" w:rsidRDefault="006F678B">
            <w:pPr>
              <w:pStyle w:val="Standard"/>
            </w:pPr>
          </w:p>
          <w:p w14:paraId="4C87AD95" w14:textId="77777777" w:rsidR="006F678B" w:rsidRDefault="006F678B">
            <w:pPr>
              <w:pStyle w:val="Standard"/>
            </w:pPr>
          </w:p>
        </w:tc>
      </w:tr>
      <w:tr w:rsidR="006F678B" w14:paraId="08C1441D"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02ED1505" w14:textId="77777777" w:rsidR="006F678B" w:rsidRDefault="004749B5">
            <w:pPr>
              <w:pStyle w:val="Standard"/>
              <w:jc w:val="left"/>
              <w:rPr>
                <w:b/>
                <w:bCs/>
                <w:color w:val="0084D1"/>
              </w:rPr>
            </w:pPr>
            <w:r>
              <w:rPr>
                <w:b/>
                <w:bCs/>
                <w:color w:val="0084D1"/>
              </w:rPr>
              <w:t>XIII Procedimiento para ejercitar los derechos:</w:t>
            </w:r>
          </w:p>
          <w:p w14:paraId="5C4C211A"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6F9EDCCE" w14:textId="77777777" w:rsidR="006F678B" w:rsidRDefault="004749B5">
            <w:pPr>
              <w:pStyle w:val="Standard"/>
            </w:pPr>
            <w:r>
              <w:t xml:space="preserve">Pueden existir diferentes canales (email, correo postal, presencial, etc.) y se detallan en las diferentes </w:t>
            </w:r>
            <w:r>
              <w:t xml:space="preserve">cláusulas de información, así como en el procedimiento de gestión de derechos, en el que también se dispone de formularios de ejercicio de derechos para facilitar a los interesados.  </w:t>
            </w:r>
          </w:p>
          <w:p w14:paraId="3C89AD11" w14:textId="77777777" w:rsidR="006F678B" w:rsidRDefault="006F678B">
            <w:pPr>
              <w:pStyle w:val="Standard"/>
            </w:pPr>
          </w:p>
        </w:tc>
      </w:tr>
    </w:tbl>
    <w:p w14:paraId="795EC554" w14:textId="77777777" w:rsidR="006F678B" w:rsidRDefault="006F678B">
      <w:pPr>
        <w:pStyle w:val="Standard"/>
      </w:pPr>
    </w:p>
    <w:p w14:paraId="43C51B94" w14:textId="77777777" w:rsidR="006F678B" w:rsidRDefault="006F678B">
      <w:pPr>
        <w:pStyle w:val="Standard"/>
      </w:pPr>
    </w:p>
    <w:p w14:paraId="7BBFE48A" w14:textId="77777777" w:rsidR="006F678B" w:rsidRDefault="004749B5">
      <w:pPr>
        <w:pStyle w:val="Ttulo2"/>
      </w:pPr>
      <w:r>
        <w:t xml:space="preserve">2.9. </w:t>
      </w:r>
      <w:bookmarkStart w:id="51" w:name="_Toc523489873"/>
      <w:bookmarkStart w:id="52" w:name="_Toc523736379"/>
      <w:r>
        <w:t>UNIDAD TÉCNICA IGUALDAD:</w:t>
      </w:r>
      <w:bookmarkEnd w:id="51"/>
      <w:bookmarkEnd w:id="52"/>
    </w:p>
    <w:p w14:paraId="0BAF71EE" w14:textId="77777777" w:rsidR="006F678B" w:rsidRDefault="006F678B">
      <w:pPr>
        <w:pStyle w:val="Standard"/>
      </w:pPr>
    </w:p>
    <w:tbl>
      <w:tblPr>
        <w:tblW w:w="5000" w:type="pct"/>
        <w:jc w:val="center"/>
        <w:tblLayout w:type="fixed"/>
        <w:tblCellMar>
          <w:left w:w="10" w:type="dxa"/>
          <w:right w:w="10" w:type="dxa"/>
        </w:tblCellMar>
        <w:tblLook w:val="0000" w:firstRow="0" w:lastRow="0" w:firstColumn="0" w:lastColumn="0" w:noHBand="0" w:noVBand="0"/>
      </w:tblPr>
      <w:tblGrid>
        <w:gridCol w:w="2280"/>
        <w:gridCol w:w="7358"/>
      </w:tblGrid>
      <w:tr w:rsidR="006F678B" w14:paraId="0F878A1D" w14:textId="77777777">
        <w:tblPrEx>
          <w:tblCellMar>
            <w:top w:w="0" w:type="dxa"/>
            <w:bottom w:w="0" w:type="dxa"/>
          </w:tblCellMar>
        </w:tblPrEx>
        <w:trPr>
          <w:trHeight w:val="308"/>
          <w:jc w:val="center"/>
        </w:trPr>
        <w:tc>
          <w:tcPr>
            <w:tcW w:w="2280" w:type="dxa"/>
            <w:shd w:val="clear" w:color="auto" w:fill="D9D9D9"/>
            <w:tcMar>
              <w:top w:w="0" w:type="dxa"/>
              <w:left w:w="108" w:type="dxa"/>
              <w:bottom w:w="0" w:type="dxa"/>
              <w:right w:w="108" w:type="dxa"/>
            </w:tcMar>
          </w:tcPr>
          <w:p w14:paraId="64B26B3C" w14:textId="77777777" w:rsidR="006F678B" w:rsidRDefault="004749B5">
            <w:pPr>
              <w:pStyle w:val="Standard"/>
            </w:pPr>
            <w:r>
              <w:lastRenderedPageBreak/>
              <w:t>Tratamiento:</w:t>
            </w:r>
          </w:p>
        </w:tc>
        <w:tc>
          <w:tcPr>
            <w:tcW w:w="7358" w:type="dxa"/>
            <w:shd w:val="clear" w:color="auto" w:fill="D9D9D9"/>
            <w:tcMar>
              <w:top w:w="0" w:type="dxa"/>
              <w:left w:w="108" w:type="dxa"/>
              <w:bottom w:w="0" w:type="dxa"/>
              <w:right w:w="108" w:type="dxa"/>
            </w:tcMar>
          </w:tcPr>
          <w:p w14:paraId="2BC8CA58" w14:textId="77777777" w:rsidR="006F678B" w:rsidRDefault="004749B5">
            <w:pPr>
              <w:pStyle w:val="Ttulo3"/>
            </w:pPr>
            <w:r>
              <w:t xml:space="preserve">2.9.1. </w:t>
            </w:r>
            <w:bookmarkStart w:id="53" w:name="_Toc523489874"/>
            <w:bookmarkStart w:id="54" w:name="_Toc523736380"/>
            <w:r>
              <w:t>IGUALDAD</w:t>
            </w:r>
            <w:bookmarkEnd w:id="53"/>
            <w:bookmarkEnd w:id="54"/>
          </w:p>
          <w:p w14:paraId="51075AE0" w14:textId="77777777" w:rsidR="006F678B" w:rsidRDefault="004749B5">
            <w:pPr>
              <w:pStyle w:val="Standard"/>
            </w:pPr>
            <w:r>
              <w:t>ASESORÍA/ORIENTACIÓN EN LOS ÁMBITOS JURÍDICOS, SOCIAL EDUCATIVO LABORAL Y PSICOLÓGICO A LA MUJER CON ESPECIAL INCIDENCIA EN LAS IMPLICADAS EN VIOLENCIA DE GÉNERO.</w:t>
            </w:r>
          </w:p>
          <w:p w14:paraId="2236131A" w14:textId="77777777" w:rsidR="006F678B" w:rsidRDefault="004749B5">
            <w:pPr>
              <w:pStyle w:val="Standard"/>
            </w:pPr>
            <w:r>
              <w:t>UNIDAD TÉCNICA: IGUALDAD</w:t>
            </w:r>
          </w:p>
        </w:tc>
      </w:tr>
      <w:tr w:rsidR="006F678B" w14:paraId="147A3DC5" w14:textId="77777777">
        <w:tblPrEx>
          <w:tblCellMar>
            <w:top w:w="0" w:type="dxa"/>
            <w:bottom w:w="0" w:type="dxa"/>
          </w:tblCellMar>
        </w:tblPrEx>
        <w:trPr>
          <w:trHeight w:val="225"/>
          <w:jc w:val="center"/>
        </w:trPr>
        <w:tc>
          <w:tcPr>
            <w:tcW w:w="2280" w:type="dxa"/>
            <w:shd w:val="clear" w:color="auto" w:fill="auto"/>
            <w:tcMar>
              <w:top w:w="0" w:type="dxa"/>
              <w:left w:w="108" w:type="dxa"/>
              <w:bottom w:w="0" w:type="dxa"/>
              <w:right w:w="108" w:type="dxa"/>
            </w:tcMar>
          </w:tcPr>
          <w:p w14:paraId="5DCA40D1" w14:textId="77777777" w:rsidR="006F678B" w:rsidRDefault="004749B5">
            <w:pPr>
              <w:pStyle w:val="Standard"/>
              <w:jc w:val="left"/>
              <w:rPr>
                <w:b/>
                <w:bCs/>
                <w:color w:val="0084D1"/>
              </w:rPr>
            </w:pPr>
            <w:r>
              <w:rPr>
                <w:b/>
                <w:bCs/>
                <w:color w:val="0084D1"/>
              </w:rPr>
              <w:t>I Responsables del tratamiento:</w:t>
            </w:r>
          </w:p>
          <w:p w14:paraId="33257A4D"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3FD1B6C9" w14:textId="77777777" w:rsidR="006F678B" w:rsidRDefault="004749B5">
            <w:pPr>
              <w:pStyle w:val="Standard"/>
              <w:rPr>
                <w:lang w:val="en-US"/>
              </w:rPr>
            </w:pPr>
            <w:r>
              <w:rPr>
                <w:lang w:val="en-US"/>
              </w:rPr>
              <w:t>AYUNTAMIENTO DE LAS PALMAS DE GRAN</w:t>
            </w:r>
            <w:r>
              <w:rPr>
                <w:lang w:val="en-US"/>
              </w:rPr>
              <w:t xml:space="preserve"> CANARIA</w:t>
            </w:r>
          </w:p>
          <w:p w14:paraId="6B5E1C8D" w14:textId="77777777" w:rsidR="006F678B" w:rsidRDefault="006F678B">
            <w:pPr>
              <w:pStyle w:val="Standard"/>
              <w:rPr>
                <w:lang w:val="en-US"/>
              </w:rPr>
            </w:pPr>
          </w:p>
        </w:tc>
      </w:tr>
      <w:tr w:rsidR="006F678B" w14:paraId="46BD2BF9" w14:textId="77777777">
        <w:tblPrEx>
          <w:tblCellMar>
            <w:top w:w="0" w:type="dxa"/>
            <w:bottom w:w="0" w:type="dxa"/>
          </w:tblCellMar>
        </w:tblPrEx>
        <w:trPr>
          <w:trHeight w:val="225"/>
          <w:jc w:val="center"/>
        </w:trPr>
        <w:tc>
          <w:tcPr>
            <w:tcW w:w="2280" w:type="dxa"/>
            <w:shd w:val="clear" w:color="auto" w:fill="auto"/>
            <w:tcMar>
              <w:top w:w="0" w:type="dxa"/>
              <w:left w:w="108" w:type="dxa"/>
              <w:bottom w:w="0" w:type="dxa"/>
              <w:right w:w="108" w:type="dxa"/>
            </w:tcMar>
          </w:tcPr>
          <w:p w14:paraId="30A05B73" w14:textId="77777777" w:rsidR="006F678B" w:rsidRDefault="004749B5">
            <w:pPr>
              <w:pStyle w:val="Standard"/>
              <w:jc w:val="left"/>
              <w:rPr>
                <w:b/>
                <w:bCs/>
                <w:color w:val="0084D1"/>
              </w:rPr>
            </w:pPr>
            <w:r>
              <w:rPr>
                <w:b/>
                <w:bCs/>
                <w:color w:val="0084D1"/>
              </w:rPr>
              <w:t>II Titularidad:</w:t>
            </w:r>
          </w:p>
          <w:p w14:paraId="12E11D0D"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61244021" w14:textId="77777777" w:rsidR="006F678B" w:rsidRDefault="004749B5">
            <w:pPr>
              <w:pStyle w:val="Standard"/>
              <w:rPr>
                <w:lang w:val="en-US"/>
              </w:rPr>
            </w:pPr>
            <w:r>
              <w:rPr>
                <w:lang w:val="en-US"/>
              </w:rPr>
              <w:t>Pública</w:t>
            </w:r>
          </w:p>
        </w:tc>
      </w:tr>
      <w:tr w:rsidR="006F678B" w14:paraId="6085B722" w14:textId="77777777">
        <w:tblPrEx>
          <w:tblCellMar>
            <w:top w:w="0" w:type="dxa"/>
            <w:bottom w:w="0" w:type="dxa"/>
          </w:tblCellMar>
        </w:tblPrEx>
        <w:trPr>
          <w:trHeight w:val="225"/>
          <w:jc w:val="center"/>
        </w:trPr>
        <w:tc>
          <w:tcPr>
            <w:tcW w:w="2280" w:type="dxa"/>
            <w:shd w:val="clear" w:color="auto" w:fill="auto"/>
            <w:tcMar>
              <w:top w:w="0" w:type="dxa"/>
              <w:left w:w="108" w:type="dxa"/>
              <w:bottom w:w="0" w:type="dxa"/>
              <w:right w:w="108" w:type="dxa"/>
            </w:tcMar>
          </w:tcPr>
          <w:p w14:paraId="624CBE34" w14:textId="77777777" w:rsidR="006F678B" w:rsidRDefault="004749B5">
            <w:pPr>
              <w:pStyle w:val="Standard"/>
              <w:jc w:val="left"/>
              <w:rPr>
                <w:b/>
                <w:bCs/>
                <w:color w:val="0084D1"/>
              </w:rPr>
            </w:pPr>
            <w:r>
              <w:rPr>
                <w:b/>
                <w:bCs/>
                <w:color w:val="0084D1"/>
              </w:rPr>
              <w:t>III Categorías interesados:</w:t>
            </w:r>
          </w:p>
        </w:tc>
        <w:tc>
          <w:tcPr>
            <w:tcW w:w="7358" w:type="dxa"/>
            <w:shd w:val="clear" w:color="auto" w:fill="auto"/>
            <w:tcMar>
              <w:top w:w="0" w:type="dxa"/>
              <w:left w:w="108" w:type="dxa"/>
              <w:bottom w:w="0" w:type="dxa"/>
              <w:right w:w="108" w:type="dxa"/>
            </w:tcMar>
          </w:tcPr>
          <w:p w14:paraId="3529CD6C" w14:textId="77777777" w:rsidR="006F678B" w:rsidRDefault="004749B5">
            <w:pPr>
              <w:pStyle w:val="Standard"/>
            </w:pPr>
            <w:r>
              <w:t xml:space="preserve">CIUDADANOS Y RESIDENTES </w:t>
            </w:r>
            <w:r>
              <w:tab/>
            </w:r>
            <w:r>
              <w:br/>
            </w:r>
            <w:r>
              <w:t xml:space="preserve">REPRESENTANTES LEGALES </w:t>
            </w:r>
            <w:r>
              <w:tab/>
            </w:r>
            <w:r>
              <w:br/>
            </w:r>
            <w:r>
              <w:t>SOLICITANTES</w:t>
            </w:r>
          </w:p>
          <w:p w14:paraId="1FBA7DBB" w14:textId="77777777" w:rsidR="006F678B" w:rsidRDefault="006F678B">
            <w:pPr>
              <w:pStyle w:val="Standard"/>
            </w:pPr>
          </w:p>
          <w:p w14:paraId="50762C13" w14:textId="77777777" w:rsidR="006F678B" w:rsidRDefault="006F678B">
            <w:pPr>
              <w:pStyle w:val="Standard"/>
            </w:pPr>
          </w:p>
        </w:tc>
      </w:tr>
      <w:tr w:rsidR="006F678B" w14:paraId="1553886D" w14:textId="77777777">
        <w:tblPrEx>
          <w:tblCellMar>
            <w:top w:w="0" w:type="dxa"/>
            <w:bottom w:w="0" w:type="dxa"/>
          </w:tblCellMar>
        </w:tblPrEx>
        <w:trPr>
          <w:trHeight w:val="77"/>
          <w:jc w:val="center"/>
        </w:trPr>
        <w:tc>
          <w:tcPr>
            <w:tcW w:w="2280" w:type="dxa"/>
            <w:shd w:val="clear" w:color="auto" w:fill="auto"/>
            <w:tcMar>
              <w:top w:w="0" w:type="dxa"/>
              <w:left w:w="108" w:type="dxa"/>
              <w:bottom w:w="0" w:type="dxa"/>
              <w:right w:w="108" w:type="dxa"/>
            </w:tcMar>
          </w:tcPr>
          <w:p w14:paraId="04CF7237" w14:textId="77777777" w:rsidR="006F678B" w:rsidRDefault="004749B5">
            <w:pPr>
              <w:pStyle w:val="Standard"/>
              <w:jc w:val="left"/>
              <w:rPr>
                <w:b/>
                <w:bCs/>
                <w:color w:val="0084D1"/>
              </w:rPr>
            </w:pPr>
            <w:r>
              <w:rPr>
                <w:b/>
                <w:bCs/>
                <w:color w:val="0084D1"/>
              </w:rPr>
              <w:t>IV Fines del tratamiento:</w:t>
            </w:r>
          </w:p>
        </w:tc>
        <w:tc>
          <w:tcPr>
            <w:tcW w:w="7358" w:type="dxa"/>
            <w:shd w:val="clear" w:color="auto" w:fill="auto"/>
            <w:tcMar>
              <w:top w:w="0" w:type="dxa"/>
              <w:left w:w="108" w:type="dxa"/>
              <w:bottom w:w="0" w:type="dxa"/>
              <w:right w:w="108" w:type="dxa"/>
            </w:tcMar>
          </w:tcPr>
          <w:p w14:paraId="255D59CF" w14:textId="77777777" w:rsidR="006F678B" w:rsidRDefault="004749B5">
            <w:pPr>
              <w:pStyle w:val="Standard"/>
            </w:pPr>
            <w:r>
              <w:t xml:space="preserve">TRABAJO Y GESTIÓN DE EMPLEO </w:t>
            </w:r>
            <w:r>
              <w:tab/>
            </w:r>
            <w:r>
              <w:br/>
            </w:r>
            <w:r>
              <w:t>SERVICIOS SOCIALES</w:t>
            </w:r>
          </w:p>
          <w:p w14:paraId="094B2C06" w14:textId="77777777" w:rsidR="006F678B" w:rsidRDefault="004749B5">
            <w:pPr>
              <w:pStyle w:val="Standard"/>
            </w:pPr>
            <w:r>
              <w:t xml:space="preserve">ACTUACIONES DE IGUALDAD DE MUJERES Y </w:t>
            </w:r>
            <w:r>
              <w:t>HOMBRES</w:t>
            </w:r>
          </w:p>
          <w:p w14:paraId="23E4A325" w14:textId="77777777" w:rsidR="006F678B" w:rsidRDefault="006F678B">
            <w:pPr>
              <w:pStyle w:val="Standard"/>
            </w:pPr>
          </w:p>
        </w:tc>
      </w:tr>
      <w:tr w:rsidR="006F678B" w14:paraId="3DF8ECB2" w14:textId="77777777">
        <w:tblPrEx>
          <w:tblCellMar>
            <w:top w:w="0" w:type="dxa"/>
            <w:bottom w:w="0" w:type="dxa"/>
          </w:tblCellMar>
        </w:tblPrEx>
        <w:trPr>
          <w:trHeight w:val="77"/>
          <w:jc w:val="center"/>
        </w:trPr>
        <w:tc>
          <w:tcPr>
            <w:tcW w:w="2280" w:type="dxa"/>
            <w:shd w:val="clear" w:color="auto" w:fill="auto"/>
            <w:tcMar>
              <w:top w:w="0" w:type="dxa"/>
              <w:left w:w="108" w:type="dxa"/>
              <w:bottom w:w="0" w:type="dxa"/>
              <w:right w:w="108" w:type="dxa"/>
            </w:tcMar>
          </w:tcPr>
          <w:p w14:paraId="40A58A1A" w14:textId="77777777" w:rsidR="006F678B" w:rsidRDefault="004749B5">
            <w:pPr>
              <w:pStyle w:val="Standard"/>
              <w:jc w:val="left"/>
              <w:rPr>
                <w:b/>
                <w:bCs/>
                <w:color w:val="0084D1"/>
              </w:rPr>
            </w:pPr>
            <w:r>
              <w:rPr>
                <w:b/>
                <w:bCs/>
                <w:color w:val="0084D1"/>
              </w:rPr>
              <w:t>V Sistema de tratamiento:</w:t>
            </w:r>
          </w:p>
          <w:p w14:paraId="29AFCC62"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58408346" w14:textId="77777777" w:rsidR="006F678B" w:rsidRDefault="004749B5">
            <w:pPr>
              <w:pStyle w:val="Standard"/>
            </w:pPr>
            <w:r>
              <w:t>MIXTO</w:t>
            </w:r>
          </w:p>
        </w:tc>
      </w:tr>
      <w:tr w:rsidR="006F678B" w14:paraId="1AD2DE63"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119D4175" w14:textId="77777777" w:rsidR="006F678B" w:rsidRDefault="004749B5">
            <w:pPr>
              <w:pStyle w:val="Standard"/>
              <w:jc w:val="left"/>
              <w:rPr>
                <w:b/>
                <w:bCs/>
                <w:color w:val="0084D1"/>
              </w:rPr>
            </w:pPr>
            <w:r>
              <w:rPr>
                <w:b/>
                <w:bCs/>
                <w:color w:val="0084D1"/>
              </w:rPr>
              <w:t>VI Origen de los datos:</w:t>
            </w:r>
          </w:p>
        </w:tc>
        <w:tc>
          <w:tcPr>
            <w:tcW w:w="7358" w:type="dxa"/>
            <w:shd w:val="clear" w:color="auto" w:fill="auto"/>
            <w:tcMar>
              <w:top w:w="0" w:type="dxa"/>
              <w:left w:w="108" w:type="dxa"/>
              <w:bottom w:w="0" w:type="dxa"/>
              <w:right w:w="108" w:type="dxa"/>
            </w:tcMar>
          </w:tcPr>
          <w:p w14:paraId="58E4E258" w14:textId="77777777" w:rsidR="006F678B" w:rsidRDefault="004749B5">
            <w:pPr>
              <w:pStyle w:val="Standard"/>
            </w:pPr>
            <w:r>
              <w:t>El propio interesado o su representante legal: Sí</w:t>
            </w:r>
          </w:p>
          <w:p w14:paraId="5FCC36B0" w14:textId="77777777" w:rsidR="006F678B" w:rsidRDefault="004749B5">
            <w:pPr>
              <w:pStyle w:val="Standard"/>
            </w:pPr>
            <w:r>
              <w:t>Registros públicos: No</w:t>
            </w:r>
          </w:p>
          <w:p w14:paraId="385AED48" w14:textId="77777777" w:rsidR="006F678B" w:rsidRDefault="004749B5">
            <w:pPr>
              <w:pStyle w:val="Standard"/>
            </w:pPr>
            <w:r>
              <w:t>Otras personas físicas: Sí</w:t>
            </w:r>
          </w:p>
          <w:p w14:paraId="134DB9DA" w14:textId="77777777" w:rsidR="006F678B" w:rsidRDefault="004749B5">
            <w:pPr>
              <w:pStyle w:val="Standard"/>
            </w:pPr>
            <w:r>
              <w:t>Entidad privada: No</w:t>
            </w:r>
          </w:p>
          <w:p w14:paraId="27DF99BE" w14:textId="77777777" w:rsidR="006F678B" w:rsidRDefault="004749B5">
            <w:pPr>
              <w:pStyle w:val="Standard"/>
            </w:pPr>
            <w:r>
              <w:t>Fuentes accesibles al público: No</w:t>
            </w:r>
          </w:p>
          <w:p w14:paraId="4819D4AE" w14:textId="77777777" w:rsidR="006F678B" w:rsidRDefault="004749B5">
            <w:pPr>
              <w:pStyle w:val="Standard"/>
            </w:pPr>
            <w:r>
              <w:t>Administración pública: Sí</w:t>
            </w:r>
          </w:p>
          <w:p w14:paraId="2200FC11" w14:textId="77777777" w:rsidR="006F678B" w:rsidRDefault="006F678B">
            <w:pPr>
              <w:pStyle w:val="Standard"/>
            </w:pPr>
          </w:p>
        </w:tc>
      </w:tr>
      <w:tr w:rsidR="006F678B" w14:paraId="675F5774" w14:textId="77777777">
        <w:tblPrEx>
          <w:tblCellMar>
            <w:top w:w="0" w:type="dxa"/>
            <w:bottom w:w="0" w:type="dxa"/>
          </w:tblCellMar>
        </w:tblPrEx>
        <w:trPr>
          <w:trHeight w:val="102"/>
          <w:jc w:val="center"/>
        </w:trPr>
        <w:tc>
          <w:tcPr>
            <w:tcW w:w="2280" w:type="dxa"/>
            <w:shd w:val="clear" w:color="auto" w:fill="auto"/>
            <w:tcMar>
              <w:top w:w="0" w:type="dxa"/>
              <w:left w:w="108" w:type="dxa"/>
              <w:bottom w:w="0" w:type="dxa"/>
              <w:right w:w="108" w:type="dxa"/>
            </w:tcMar>
          </w:tcPr>
          <w:p w14:paraId="26AA3703" w14:textId="77777777" w:rsidR="006F678B" w:rsidRDefault="004749B5">
            <w:pPr>
              <w:pStyle w:val="Standard"/>
              <w:jc w:val="left"/>
              <w:rPr>
                <w:b/>
                <w:bCs/>
                <w:color w:val="0084D1"/>
              </w:rPr>
            </w:pPr>
            <w:r>
              <w:rPr>
                <w:b/>
                <w:bCs/>
                <w:color w:val="0084D1"/>
              </w:rPr>
              <w:t>VII Categorías de datos personales objeto de tratamiento:</w:t>
            </w:r>
          </w:p>
        </w:tc>
        <w:tc>
          <w:tcPr>
            <w:tcW w:w="7358" w:type="dxa"/>
            <w:shd w:val="clear" w:color="auto" w:fill="auto"/>
            <w:tcMar>
              <w:top w:w="0" w:type="dxa"/>
              <w:left w:w="108" w:type="dxa"/>
              <w:bottom w:w="0" w:type="dxa"/>
              <w:right w:w="108" w:type="dxa"/>
            </w:tcMar>
          </w:tcPr>
          <w:p w14:paraId="6B0D26A9" w14:textId="77777777" w:rsidR="006F678B" w:rsidRDefault="004749B5">
            <w:pPr>
              <w:pStyle w:val="Standard"/>
            </w:pPr>
            <w:r>
              <w:rPr>
                <w:u w:val="single"/>
              </w:rPr>
              <w:t>Datos identificativos</w:t>
            </w:r>
            <w:r>
              <w:t>:</w:t>
            </w:r>
          </w:p>
          <w:p w14:paraId="7291008D" w14:textId="77777777" w:rsidR="006F678B" w:rsidRDefault="004749B5">
            <w:pPr>
              <w:pStyle w:val="Standard"/>
            </w:pPr>
            <w:r>
              <w:t>-DNI-NIF: Sí</w:t>
            </w:r>
          </w:p>
          <w:p w14:paraId="3FCF1570" w14:textId="77777777" w:rsidR="006F678B" w:rsidRDefault="004749B5">
            <w:pPr>
              <w:pStyle w:val="Standard"/>
            </w:pPr>
            <w:r>
              <w:t>-Identificador nacional restringido art. 87: No</w:t>
            </w:r>
          </w:p>
          <w:p w14:paraId="0676390A" w14:textId="77777777" w:rsidR="006F678B" w:rsidRDefault="004749B5">
            <w:pPr>
              <w:pStyle w:val="Standard"/>
            </w:pPr>
            <w:r>
              <w:t>-Dirección: Sí</w:t>
            </w:r>
          </w:p>
          <w:p w14:paraId="0076F5D3" w14:textId="77777777" w:rsidR="006F678B" w:rsidRDefault="004749B5">
            <w:pPr>
              <w:pStyle w:val="Standard"/>
            </w:pPr>
            <w:r>
              <w:t>-Imagen: No</w:t>
            </w:r>
          </w:p>
          <w:p w14:paraId="6EC1542D" w14:textId="77777777" w:rsidR="006F678B" w:rsidRDefault="004749B5">
            <w:pPr>
              <w:pStyle w:val="Standard"/>
            </w:pPr>
            <w:r>
              <w:t>-Número seguridad social: No</w:t>
            </w:r>
          </w:p>
          <w:p w14:paraId="09C728DB" w14:textId="77777777" w:rsidR="006F678B" w:rsidRDefault="004749B5">
            <w:pPr>
              <w:pStyle w:val="Standard"/>
            </w:pPr>
            <w:r>
              <w:t>-Teléfono: Sí</w:t>
            </w:r>
          </w:p>
          <w:p w14:paraId="387704CB" w14:textId="77777777" w:rsidR="006F678B" w:rsidRDefault="004749B5">
            <w:pPr>
              <w:pStyle w:val="Standard"/>
            </w:pPr>
            <w:r>
              <w:t>-Firma manual o digitalizada: Sí</w:t>
            </w:r>
          </w:p>
          <w:p w14:paraId="48FFB22B" w14:textId="77777777" w:rsidR="006F678B" w:rsidRDefault="004749B5">
            <w:pPr>
              <w:pStyle w:val="Standard"/>
            </w:pPr>
            <w:r>
              <w:t>-Firma elec</w:t>
            </w:r>
            <w:r>
              <w:t>trónica: Sí</w:t>
            </w:r>
          </w:p>
          <w:p w14:paraId="1462EDF8" w14:textId="77777777" w:rsidR="006F678B" w:rsidRDefault="004749B5">
            <w:pPr>
              <w:pStyle w:val="Standard"/>
            </w:pPr>
            <w:r>
              <w:t>-Registro personal: No</w:t>
            </w:r>
          </w:p>
          <w:p w14:paraId="32500E79" w14:textId="77777777" w:rsidR="006F678B" w:rsidRDefault="004749B5">
            <w:pPr>
              <w:pStyle w:val="Standard"/>
            </w:pPr>
            <w:r>
              <w:t>-Marcas físicas: No</w:t>
            </w:r>
          </w:p>
          <w:p w14:paraId="44480775" w14:textId="77777777" w:rsidR="006F678B" w:rsidRDefault="004749B5">
            <w:pPr>
              <w:pStyle w:val="Standard"/>
            </w:pPr>
            <w:r>
              <w:t>-Tarjeta sanitaria: No</w:t>
            </w:r>
          </w:p>
          <w:p w14:paraId="1A52E2A1" w14:textId="77777777" w:rsidR="006F678B" w:rsidRDefault="004749B5">
            <w:pPr>
              <w:pStyle w:val="Standard"/>
            </w:pPr>
            <w:r>
              <w:t>-Nombre y apellidos: No</w:t>
            </w:r>
          </w:p>
          <w:p w14:paraId="78CD0D22" w14:textId="77777777" w:rsidR="006F678B" w:rsidRDefault="004749B5">
            <w:pPr>
              <w:pStyle w:val="Standard"/>
            </w:pPr>
            <w:r>
              <w:t>-Huella digital: No</w:t>
            </w:r>
          </w:p>
          <w:p w14:paraId="6D7DB89A" w14:textId="77777777" w:rsidR="006F678B" w:rsidRDefault="004749B5">
            <w:pPr>
              <w:pStyle w:val="Standard"/>
            </w:pPr>
            <w:r>
              <w:t>-Voz: No</w:t>
            </w:r>
          </w:p>
          <w:p w14:paraId="0B1FD17A" w14:textId="77777777" w:rsidR="006F678B" w:rsidRDefault="004749B5">
            <w:pPr>
              <w:pStyle w:val="Standard"/>
            </w:pPr>
            <w:r>
              <w:t>-CCC/IBAN: No</w:t>
            </w:r>
          </w:p>
          <w:p w14:paraId="5EB3ED97" w14:textId="77777777" w:rsidR="006F678B" w:rsidRDefault="004749B5">
            <w:pPr>
              <w:pStyle w:val="Standard"/>
            </w:pPr>
            <w:r>
              <w:t>-Tarjeta bancaria o Similar: No</w:t>
            </w:r>
          </w:p>
          <w:p w14:paraId="37AEA381" w14:textId="77777777" w:rsidR="006F678B" w:rsidRDefault="004749B5">
            <w:pPr>
              <w:pStyle w:val="Standard"/>
            </w:pPr>
            <w:r>
              <w:t>Otros datos identificativos:</w:t>
            </w:r>
          </w:p>
          <w:p w14:paraId="41C36A0C" w14:textId="77777777" w:rsidR="006F678B" w:rsidRDefault="006F678B">
            <w:pPr>
              <w:pStyle w:val="Standard"/>
            </w:pPr>
          </w:p>
          <w:p w14:paraId="00C83491" w14:textId="77777777" w:rsidR="006F678B" w:rsidRDefault="004749B5">
            <w:pPr>
              <w:pStyle w:val="Standard"/>
            </w:pPr>
            <w:r>
              <w:rPr>
                <w:u w:val="single"/>
              </w:rPr>
              <w:t>Datos de categorías sensibles</w:t>
            </w:r>
            <w:r>
              <w:t>:</w:t>
            </w:r>
          </w:p>
          <w:p w14:paraId="1B9548DD" w14:textId="77777777" w:rsidR="006F678B" w:rsidRDefault="004749B5">
            <w:pPr>
              <w:pStyle w:val="Standard"/>
            </w:pPr>
            <w:r>
              <w:t>-Ideología o ideas políticas: No</w:t>
            </w:r>
          </w:p>
          <w:p w14:paraId="491903E1" w14:textId="77777777" w:rsidR="006F678B" w:rsidRDefault="004749B5">
            <w:pPr>
              <w:pStyle w:val="Standard"/>
            </w:pPr>
            <w:r>
              <w:t>-Afiliación Sindical: No</w:t>
            </w:r>
          </w:p>
          <w:p w14:paraId="5FB6998D" w14:textId="77777777" w:rsidR="006F678B" w:rsidRDefault="004749B5">
            <w:pPr>
              <w:pStyle w:val="Standard"/>
            </w:pPr>
            <w:r>
              <w:t>-Religión: No</w:t>
            </w:r>
          </w:p>
          <w:p w14:paraId="7B2DB167" w14:textId="77777777" w:rsidR="006F678B" w:rsidRDefault="004749B5">
            <w:pPr>
              <w:pStyle w:val="Standard"/>
            </w:pPr>
            <w:r>
              <w:t>-Creencias: No</w:t>
            </w:r>
          </w:p>
          <w:p w14:paraId="22FBADF0" w14:textId="77777777" w:rsidR="006F678B" w:rsidRDefault="004749B5">
            <w:pPr>
              <w:pStyle w:val="Standard"/>
            </w:pPr>
            <w:r>
              <w:t>-Origen racial o étnico: No</w:t>
            </w:r>
          </w:p>
          <w:p w14:paraId="2C4C8ADC" w14:textId="77777777" w:rsidR="006F678B" w:rsidRDefault="004749B5">
            <w:pPr>
              <w:pStyle w:val="Standard"/>
            </w:pPr>
            <w:r>
              <w:t>-Salud: Sí</w:t>
            </w:r>
          </w:p>
          <w:p w14:paraId="0F77D605" w14:textId="77777777" w:rsidR="006F678B" w:rsidRDefault="004749B5">
            <w:pPr>
              <w:pStyle w:val="Standard"/>
            </w:pPr>
            <w:r>
              <w:t>-Vida Sexual: No</w:t>
            </w:r>
          </w:p>
          <w:p w14:paraId="035A24DC" w14:textId="77777777" w:rsidR="006F678B" w:rsidRDefault="006F678B">
            <w:pPr>
              <w:pStyle w:val="Standard"/>
            </w:pPr>
          </w:p>
          <w:p w14:paraId="3444B163" w14:textId="77777777" w:rsidR="006F678B" w:rsidRDefault="004749B5">
            <w:pPr>
              <w:pStyle w:val="Standard"/>
            </w:pPr>
            <w:r>
              <w:rPr>
                <w:u w:val="single"/>
              </w:rPr>
              <w:t>Datos relativos a infracciones</w:t>
            </w:r>
            <w:r>
              <w:t>:</w:t>
            </w:r>
          </w:p>
          <w:p w14:paraId="4A55F5E9" w14:textId="77777777" w:rsidR="006F678B" w:rsidRDefault="004749B5">
            <w:pPr>
              <w:pStyle w:val="Standard"/>
            </w:pPr>
            <w:r>
              <w:t>-Infracciones penales: No</w:t>
            </w:r>
          </w:p>
          <w:p w14:paraId="5EC7C867" w14:textId="77777777" w:rsidR="006F678B" w:rsidRDefault="004749B5">
            <w:pPr>
              <w:pStyle w:val="Standard"/>
            </w:pPr>
            <w:r>
              <w:t>-Infracciones administrativas: No</w:t>
            </w:r>
          </w:p>
          <w:p w14:paraId="316012AD" w14:textId="77777777" w:rsidR="006F678B" w:rsidRDefault="006F678B">
            <w:pPr>
              <w:pStyle w:val="Standard"/>
            </w:pPr>
          </w:p>
          <w:p w14:paraId="4DB948F8" w14:textId="77777777" w:rsidR="006F678B" w:rsidRDefault="004749B5">
            <w:pPr>
              <w:pStyle w:val="Standard"/>
            </w:pPr>
            <w:r>
              <w:rPr>
                <w:u w:val="single"/>
              </w:rPr>
              <w:lastRenderedPageBreak/>
              <w:t>Otras categorías de</w:t>
            </w:r>
            <w:r>
              <w:rPr>
                <w:u w:val="single"/>
              </w:rPr>
              <w:t xml:space="preserve"> datos personales</w:t>
            </w:r>
            <w:r>
              <w:t>:</w:t>
            </w:r>
          </w:p>
          <w:p w14:paraId="58312EEE" w14:textId="77777777" w:rsidR="006F678B" w:rsidRDefault="004749B5">
            <w:pPr>
              <w:pStyle w:val="Standard"/>
            </w:pPr>
            <w:r>
              <w:t xml:space="preserve">CARACTERÍSTICAS PERSONALES </w:t>
            </w:r>
            <w:r>
              <w:tab/>
            </w:r>
            <w:r>
              <w:br/>
            </w:r>
            <w:r>
              <w:t xml:space="preserve">CIRCUNSTANCIAS SOCIALES </w:t>
            </w:r>
            <w:r>
              <w:tab/>
            </w:r>
            <w:r>
              <w:br/>
            </w:r>
            <w:r>
              <w:t xml:space="preserve">ACADÉMICOS Y PROFESIONALES </w:t>
            </w:r>
            <w:r>
              <w:tab/>
            </w:r>
            <w:r>
              <w:br/>
            </w:r>
            <w:r>
              <w:t>ECONÓMICOS, FINANCIEROS Y DE SEGUROS</w:t>
            </w:r>
          </w:p>
          <w:p w14:paraId="71E23C52" w14:textId="77777777" w:rsidR="006F678B" w:rsidRDefault="006F678B">
            <w:pPr>
              <w:pStyle w:val="Standard"/>
            </w:pPr>
          </w:p>
          <w:p w14:paraId="0F310A28" w14:textId="77777777" w:rsidR="006F678B" w:rsidRDefault="006F678B">
            <w:pPr>
              <w:pStyle w:val="Standard"/>
            </w:pPr>
          </w:p>
        </w:tc>
      </w:tr>
      <w:tr w:rsidR="006F678B" w14:paraId="44D9DA22"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4FAADC73" w14:textId="77777777" w:rsidR="006F678B" w:rsidRDefault="004749B5">
            <w:pPr>
              <w:pStyle w:val="Standard"/>
              <w:jc w:val="left"/>
              <w:rPr>
                <w:b/>
                <w:bCs/>
                <w:color w:val="0084D1"/>
              </w:rPr>
            </w:pPr>
            <w:r>
              <w:rPr>
                <w:b/>
                <w:bCs/>
                <w:color w:val="0084D1"/>
              </w:rPr>
              <w:lastRenderedPageBreak/>
              <w:t>VIII Legitimidad (base jurídica) del tratamiento:</w:t>
            </w:r>
          </w:p>
          <w:p w14:paraId="68D8036A"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4207D8F7" w14:textId="77777777" w:rsidR="006F678B" w:rsidRDefault="004749B5">
            <w:pPr>
              <w:pStyle w:val="Standard"/>
            </w:pPr>
            <w:r>
              <w:t>-Consentimiento del interesado: No</w:t>
            </w:r>
          </w:p>
          <w:p w14:paraId="421B654E" w14:textId="77777777" w:rsidR="006F678B" w:rsidRDefault="004749B5">
            <w:pPr>
              <w:pStyle w:val="Standard"/>
            </w:pPr>
            <w:r>
              <w:t xml:space="preserve">-Datos necesarios </w:t>
            </w:r>
            <w:r>
              <w:t>ejecución contrato: No</w:t>
            </w:r>
          </w:p>
          <w:p w14:paraId="300A388E" w14:textId="77777777" w:rsidR="006F678B" w:rsidRDefault="004749B5">
            <w:pPr>
              <w:pStyle w:val="Standard"/>
            </w:pPr>
            <w:r>
              <w:t>-Cumplimiento obligación legal: Sí</w:t>
            </w:r>
          </w:p>
          <w:p w14:paraId="1328638D" w14:textId="77777777" w:rsidR="006F678B" w:rsidRDefault="004749B5">
            <w:pPr>
              <w:pStyle w:val="Standard"/>
            </w:pPr>
            <w:r>
              <w:t>Ley 1/2010, de 26 de febrero, Canaria de Igualdad entre mujeres y hombres</w:t>
            </w:r>
          </w:p>
          <w:p w14:paraId="0F7FC209" w14:textId="77777777" w:rsidR="006F678B" w:rsidRDefault="004749B5">
            <w:pPr>
              <w:pStyle w:val="Standard"/>
            </w:pPr>
            <w:r>
              <w:t>-Proteger intereses vitales: No</w:t>
            </w:r>
          </w:p>
          <w:p w14:paraId="33439462" w14:textId="77777777" w:rsidR="006F678B" w:rsidRDefault="004749B5">
            <w:pPr>
              <w:pStyle w:val="Standard"/>
            </w:pPr>
            <w:r>
              <w:t>-Misión, intereses o poderes públicos: Sí</w:t>
            </w:r>
          </w:p>
          <w:p w14:paraId="42A04785" w14:textId="77777777" w:rsidR="006F678B" w:rsidRDefault="004749B5">
            <w:pPr>
              <w:pStyle w:val="Standard"/>
            </w:pPr>
            <w:r>
              <w:t>IGUALDAD DE GÉNERO</w:t>
            </w:r>
          </w:p>
          <w:p w14:paraId="19E4A3F1" w14:textId="77777777" w:rsidR="006F678B" w:rsidRDefault="004749B5">
            <w:pPr>
              <w:pStyle w:val="Standard"/>
            </w:pPr>
            <w:r>
              <w:t>-Interés legítimo del Responsab</w:t>
            </w:r>
            <w:r>
              <w:t>le: No</w:t>
            </w:r>
          </w:p>
          <w:p w14:paraId="73721A3B" w14:textId="77777777" w:rsidR="006F678B" w:rsidRDefault="006F678B">
            <w:pPr>
              <w:pStyle w:val="Standard"/>
            </w:pPr>
          </w:p>
          <w:p w14:paraId="7B6546C9" w14:textId="77777777" w:rsidR="006F678B" w:rsidRDefault="004749B5">
            <w:pPr>
              <w:pStyle w:val="Standard"/>
            </w:pPr>
            <w:r>
              <w:t>-Consentimiento explícito (en relación a datos de categorías especiales): No</w:t>
            </w:r>
          </w:p>
          <w:p w14:paraId="775988DF" w14:textId="77777777" w:rsidR="006F678B" w:rsidRDefault="004749B5">
            <w:pPr>
              <w:pStyle w:val="Standard"/>
            </w:pPr>
            <w:r>
              <w:t>-Obligación derecho laboral (en relación a datos de categorías especiales): No</w:t>
            </w:r>
          </w:p>
          <w:p w14:paraId="40E4DCF4" w14:textId="77777777" w:rsidR="006F678B" w:rsidRDefault="004749B5">
            <w:pPr>
              <w:pStyle w:val="Standard"/>
            </w:pPr>
            <w:r>
              <w:t>-Proteger intereses vitales de una persona no capacitada para consentir (en relación a datos</w:t>
            </w:r>
            <w:r>
              <w:t xml:space="preserve"> de categorías especiales): No</w:t>
            </w:r>
          </w:p>
          <w:p w14:paraId="26FD65EB" w14:textId="77777777" w:rsidR="006F678B" w:rsidRDefault="004749B5">
            <w:pPr>
              <w:pStyle w:val="Standard"/>
            </w:pPr>
            <w:r>
              <w:t>-Miembros entidad sin ánimo de lucro (en relación a datos de categorías especiales): No</w:t>
            </w:r>
          </w:p>
          <w:p w14:paraId="623BA3B6" w14:textId="77777777" w:rsidR="006F678B" w:rsidRDefault="004749B5">
            <w:pPr>
              <w:pStyle w:val="Standard"/>
            </w:pPr>
            <w:r>
              <w:t>-Datos hechos públicos por interesado (en relación a datos de categorías especiales): No</w:t>
            </w:r>
          </w:p>
          <w:p w14:paraId="250477ED" w14:textId="77777777" w:rsidR="006F678B" w:rsidRDefault="004749B5">
            <w:pPr>
              <w:pStyle w:val="Standard"/>
            </w:pPr>
            <w:r>
              <w:t>-Ejercicio defensa o tribunales (en relación a d</w:t>
            </w:r>
            <w:r>
              <w:t>atos de categorías especiales): No</w:t>
            </w:r>
          </w:p>
          <w:p w14:paraId="37798DC6" w14:textId="77777777" w:rsidR="006F678B" w:rsidRDefault="004749B5">
            <w:pPr>
              <w:pStyle w:val="Standard"/>
            </w:pPr>
            <w:r>
              <w:t>-Interés público esencial (en relación a datos de categorías especiales): No</w:t>
            </w:r>
          </w:p>
          <w:p w14:paraId="4D40B421" w14:textId="77777777" w:rsidR="006F678B" w:rsidRDefault="004749B5">
            <w:pPr>
              <w:pStyle w:val="Standard"/>
            </w:pPr>
            <w:r>
              <w:t>-Medicina preventiva, laboral o servicios sanitarios (en relación a datos de categorías especiales): No</w:t>
            </w:r>
          </w:p>
          <w:p w14:paraId="464B2F9A" w14:textId="77777777" w:rsidR="006F678B" w:rsidRDefault="004749B5">
            <w:pPr>
              <w:pStyle w:val="Standard"/>
            </w:pPr>
            <w:r>
              <w:t xml:space="preserve">-Razones de salud pública (en </w:t>
            </w:r>
            <w:r>
              <w:t>relación a datos de categorías especiales): No</w:t>
            </w:r>
          </w:p>
          <w:p w14:paraId="4D6E0A13" w14:textId="77777777" w:rsidR="006F678B" w:rsidRDefault="004749B5">
            <w:pPr>
              <w:pStyle w:val="Standard"/>
            </w:pPr>
            <w:r>
              <w:t>-Archivo investigación o estadística en interés público (en relación a datos de categorías especiales): No</w:t>
            </w:r>
          </w:p>
          <w:p w14:paraId="118560A8" w14:textId="77777777" w:rsidR="006F678B" w:rsidRDefault="006F678B">
            <w:pPr>
              <w:pStyle w:val="Standard"/>
            </w:pPr>
          </w:p>
        </w:tc>
      </w:tr>
      <w:tr w:rsidR="006F678B" w14:paraId="4EB15EE6"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749220AB" w14:textId="77777777" w:rsidR="006F678B" w:rsidRDefault="004749B5">
            <w:pPr>
              <w:pStyle w:val="Standard"/>
              <w:jc w:val="left"/>
              <w:rPr>
                <w:b/>
                <w:bCs/>
                <w:color w:val="0084D1"/>
              </w:rPr>
            </w:pPr>
            <w:r>
              <w:rPr>
                <w:b/>
                <w:bCs/>
                <w:color w:val="0084D1"/>
              </w:rPr>
              <w:t>IX Destinatarios de la información:</w:t>
            </w:r>
          </w:p>
        </w:tc>
        <w:tc>
          <w:tcPr>
            <w:tcW w:w="7358" w:type="dxa"/>
            <w:shd w:val="clear" w:color="auto" w:fill="auto"/>
            <w:tcMar>
              <w:top w:w="0" w:type="dxa"/>
              <w:left w:w="108" w:type="dxa"/>
              <w:bottom w:w="0" w:type="dxa"/>
              <w:right w:w="108" w:type="dxa"/>
            </w:tcMar>
          </w:tcPr>
          <w:p w14:paraId="24FC238E" w14:textId="77777777" w:rsidR="006F678B" w:rsidRDefault="004749B5">
            <w:pPr>
              <w:pStyle w:val="Standard"/>
            </w:pPr>
            <w:r>
              <w:t>No hay</w:t>
            </w:r>
          </w:p>
          <w:p w14:paraId="77ECB38F" w14:textId="77777777" w:rsidR="006F678B" w:rsidRDefault="006F678B">
            <w:pPr>
              <w:pStyle w:val="Standard"/>
            </w:pPr>
          </w:p>
        </w:tc>
      </w:tr>
      <w:tr w:rsidR="006F678B" w14:paraId="7BB66859"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05927167" w14:textId="77777777" w:rsidR="006F678B" w:rsidRDefault="004749B5">
            <w:pPr>
              <w:pStyle w:val="Standard"/>
              <w:jc w:val="left"/>
              <w:rPr>
                <w:b/>
                <w:bCs/>
                <w:color w:val="0084D1"/>
              </w:rPr>
            </w:pPr>
            <w:r>
              <w:rPr>
                <w:b/>
                <w:bCs/>
                <w:color w:val="0084D1"/>
              </w:rPr>
              <w:t>X Transferencias internacionales:</w:t>
            </w:r>
          </w:p>
          <w:p w14:paraId="5E1539B5"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6F53C4EB" w14:textId="77777777" w:rsidR="006F678B" w:rsidRDefault="004749B5">
            <w:pPr>
              <w:pStyle w:val="Standard"/>
            </w:pPr>
            <w:r>
              <w:t xml:space="preserve">No se </w:t>
            </w:r>
            <w:r>
              <w:t>realizarán transferencias internacionales de datos</w:t>
            </w:r>
          </w:p>
        </w:tc>
      </w:tr>
      <w:tr w:rsidR="006F678B" w14:paraId="5AAC83BB"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1FCE1DA3" w14:textId="77777777" w:rsidR="006F678B" w:rsidRDefault="004749B5">
            <w:pPr>
              <w:pStyle w:val="Standard"/>
              <w:jc w:val="left"/>
              <w:rPr>
                <w:b/>
                <w:bCs/>
                <w:color w:val="0084D1"/>
              </w:rPr>
            </w:pPr>
            <w:r>
              <w:rPr>
                <w:b/>
                <w:bCs/>
                <w:color w:val="0084D1"/>
              </w:rPr>
              <w:t>XI Plazos de conservación de datos:</w:t>
            </w:r>
          </w:p>
        </w:tc>
        <w:tc>
          <w:tcPr>
            <w:tcW w:w="7358" w:type="dxa"/>
            <w:shd w:val="clear" w:color="auto" w:fill="auto"/>
            <w:tcMar>
              <w:top w:w="0" w:type="dxa"/>
              <w:left w:w="108" w:type="dxa"/>
              <w:bottom w:w="0" w:type="dxa"/>
              <w:right w:w="108" w:type="dxa"/>
            </w:tcMar>
          </w:tcPr>
          <w:p w14:paraId="4153C112" w14:textId="77777777" w:rsidR="006F678B" w:rsidRDefault="006F678B">
            <w:pPr>
              <w:pStyle w:val="Standard"/>
            </w:pPr>
          </w:p>
          <w:p w14:paraId="4522949F" w14:textId="77777777" w:rsidR="006F678B" w:rsidRDefault="004749B5">
            <w:pPr>
              <w:pStyle w:val="Standard"/>
            </w:pPr>
            <w:r>
              <w:t>Indefinido</w:t>
            </w:r>
          </w:p>
        </w:tc>
      </w:tr>
      <w:tr w:rsidR="006F678B" w14:paraId="32C7E60D"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27469352" w14:textId="77777777" w:rsidR="006F678B" w:rsidRDefault="004749B5">
            <w:pPr>
              <w:pStyle w:val="Standard"/>
              <w:jc w:val="left"/>
              <w:rPr>
                <w:b/>
                <w:bCs/>
                <w:color w:val="0084D1"/>
              </w:rPr>
            </w:pPr>
            <w:r>
              <w:rPr>
                <w:b/>
                <w:bCs/>
                <w:color w:val="0084D1"/>
              </w:rPr>
              <w:t>XII Descripción general de medidas técnicas y organizativas de seguridad:</w:t>
            </w:r>
          </w:p>
          <w:p w14:paraId="598E8A54"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4C5D94AD" w14:textId="77777777" w:rsidR="006F678B" w:rsidRDefault="006F678B">
            <w:pPr>
              <w:pStyle w:val="Standard"/>
            </w:pPr>
          </w:p>
          <w:p w14:paraId="3D1D9AB9" w14:textId="77777777" w:rsidR="006F678B" w:rsidRDefault="006F678B">
            <w:pPr>
              <w:pStyle w:val="Standard"/>
            </w:pPr>
          </w:p>
          <w:p w14:paraId="33C577EF" w14:textId="77777777" w:rsidR="006F678B" w:rsidRDefault="004749B5">
            <w:pPr>
              <w:pStyle w:val="Standard"/>
            </w:pPr>
            <w:r>
              <w:t>Documento de seguridad, Funciones y obligaciones del personal,</w:t>
            </w:r>
          </w:p>
          <w:p w14:paraId="3996E5AA" w14:textId="77777777" w:rsidR="006F678B" w:rsidRDefault="004749B5">
            <w:pPr>
              <w:pStyle w:val="Standard"/>
            </w:pPr>
            <w:r>
              <w:t xml:space="preserve">Control de </w:t>
            </w:r>
            <w:r>
              <w:t>accesos, Control de acceso físico, Identificación y</w:t>
            </w:r>
          </w:p>
          <w:p w14:paraId="6CF57C6D" w14:textId="77777777" w:rsidR="006F678B" w:rsidRDefault="004749B5">
            <w:pPr>
              <w:pStyle w:val="Standard"/>
            </w:pPr>
            <w:r>
              <w:t>autenticación, Registro de incidencias, Distribución de soportes,</w:t>
            </w:r>
          </w:p>
          <w:p w14:paraId="20B3615A" w14:textId="77777777" w:rsidR="006F678B" w:rsidRDefault="004749B5">
            <w:pPr>
              <w:pStyle w:val="Standard"/>
            </w:pPr>
            <w:r>
              <w:t>Seguridad de telecomunicaciones, Correos electrónicos, Dispositivos de almacenamiento, Criterios de archivo, Copias o reproducciones,</w:t>
            </w:r>
          </w:p>
          <w:p w14:paraId="1CAA87FF" w14:textId="77777777" w:rsidR="006F678B" w:rsidRDefault="004749B5">
            <w:pPr>
              <w:pStyle w:val="Standard"/>
            </w:pPr>
            <w:r>
              <w:t>Borr</w:t>
            </w:r>
            <w:r>
              <w:t>ado o destrucción de soportes</w:t>
            </w:r>
          </w:p>
          <w:p w14:paraId="5530145B" w14:textId="77777777" w:rsidR="006F678B" w:rsidRDefault="006F678B">
            <w:pPr>
              <w:pStyle w:val="Standard"/>
            </w:pPr>
          </w:p>
          <w:p w14:paraId="3089D548" w14:textId="77777777" w:rsidR="006F678B" w:rsidRDefault="006F678B">
            <w:pPr>
              <w:pStyle w:val="Standard"/>
            </w:pPr>
          </w:p>
        </w:tc>
      </w:tr>
      <w:tr w:rsidR="006F678B" w14:paraId="1B8BE8B9"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39D151B9" w14:textId="77777777" w:rsidR="006F678B" w:rsidRDefault="004749B5">
            <w:pPr>
              <w:pStyle w:val="Standard"/>
              <w:jc w:val="left"/>
              <w:rPr>
                <w:b/>
                <w:bCs/>
                <w:color w:val="0084D1"/>
              </w:rPr>
            </w:pPr>
            <w:r>
              <w:rPr>
                <w:b/>
                <w:bCs/>
                <w:color w:val="0084D1"/>
              </w:rPr>
              <w:t>XIII Procedimiento para ejercitar los derechos:</w:t>
            </w:r>
          </w:p>
          <w:p w14:paraId="2E38E73F"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580C28D6" w14:textId="77777777" w:rsidR="006F678B" w:rsidRDefault="004749B5">
            <w:pPr>
              <w:pStyle w:val="Standard"/>
            </w:pPr>
            <w:r>
              <w:t>Pueden existir diferentes canales (email, correo postal, presencial, etc.) y se detallan en las diferentes cláusulas de información, así como en el procedimiento de gestión d</w:t>
            </w:r>
            <w:r>
              <w:t xml:space="preserve">e derechos, en el que también se dispone de formularios de ejercicio de derechos para facilitar a los interesados.  </w:t>
            </w:r>
          </w:p>
          <w:p w14:paraId="6587887C" w14:textId="77777777" w:rsidR="006F678B" w:rsidRDefault="006F678B">
            <w:pPr>
              <w:pStyle w:val="Standard"/>
            </w:pPr>
          </w:p>
        </w:tc>
      </w:tr>
    </w:tbl>
    <w:p w14:paraId="616BB55B" w14:textId="77777777" w:rsidR="006F678B" w:rsidRDefault="006F678B">
      <w:pPr>
        <w:pStyle w:val="Standard"/>
      </w:pPr>
    </w:p>
    <w:p w14:paraId="7C194E14" w14:textId="77777777" w:rsidR="006F678B" w:rsidRDefault="006F678B">
      <w:pPr>
        <w:pStyle w:val="Standard"/>
      </w:pPr>
    </w:p>
    <w:p w14:paraId="71D5564A" w14:textId="77777777" w:rsidR="006F678B" w:rsidRDefault="006F678B">
      <w:pPr>
        <w:pStyle w:val="Standard"/>
      </w:pPr>
    </w:p>
    <w:p w14:paraId="205C4CFF" w14:textId="77777777" w:rsidR="006F678B" w:rsidRDefault="004749B5">
      <w:pPr>
        <w:pStyle w:val="Ttulo2"/>
      </w:pPr>
      <w:r>
        <w:t xml:space="preserve">2.10. </w:t>
      </w:r>
      <w:bookmarkStart w:id="55" w:name="_Toc523489875"/>
      <w:bookmarkStart w:id="56" w:name="_Toc523736381"/>
      <w:r>
        <w:t>UNIDAD TÉCNICA LIMPIEZA:</w:t>
      </w:r>
      <w:bookmarkEnd w:id="55"/>
      <w:bookmarkEnd w:id="56"/>
    </w:p>
    <w:p w14:paraId="10028CB6" w14:textId="77777777" w:rsidR="006F678B" w:rsidRDefault="006F678B">
      <w:pPr>
        <w:pStyle w:val="Standard"/>
      </w:pPr>
    </w:p>
    <w:tbl>
      <w:tblPr>
        <w:tblW w:w="5000" w:type="pct"/>
        <w:jc w:val="center"/>
        <w:tblLayout w:type="fixed"/>
        <w:tblCellMar>
          <w:left w:w="10" w:type="dxa"/>
          <w:right w:w="10" w:type="dxa"/>
        </w:tblCellMar>
        <w:tblLook w:val="0000" w:firstRow="0" w:lastRow="0" w:firstColumn="0" w:lastColumn="0" w:noHBand="0" w:noVBand="0"/>
      </w:tblPr>
      <w:tblGrid>
        <w:gridCol w:w="2280"/>
        <w:gridCol w:w="7358"/>
      </w:tblGrid>
      <w:tr w:rsidR="006F678B" w14:paraId="720C699E" w14:textId="77777777">
        <w:tblPrEx>
          <w:tblCellMar>
            <w:top w:w="0" w:type="dxa"/>
            <w:bottom w:w="0" w:type="dxa"/>
          </w:tblCellMar>
        </w:tblPrEx>
        <w:trPr>
          <w:trHeight w:val="308"/>
          <w:jc w:val="center"/>
        </w:trPr>
        <w:tc>
          <w:tcPr>
            <w:tcW w:w="2280" w:type="dxa"/>
            <w:shd w:val="clear" w:color="auto" w:fill="D9D9D9"/>
            <w:tcMar>
              <w:top w:w="0" w:type="dxa"/>
              <w:left w:w="108" w:type="dxa"/>
              <w:bottom w:w="0" w:type="dxa"/>
              <w:right w:w="108" w:type="dxa"/>
            </w:tcMar>
          </w:tcPr>
          <w:p w14:paraId="4CDCCCD3" w14:textId="77777777" w:rsidR="006F678B" w:rsidRDefault="004749B5">
            <w:pPr>
              <w:pStyle w:val="Standard"/>
            </w:pPr>
            <w:r>
              <w:lastRenderedPageBreak/>
              <w:t>Tratamiento:</w:t>
            </w:r>
          </w:p>
        </w:tc>
        <w:tc>
          <w:tcPr>
            <w:tcW w:w="7358" w:type="dxa"/>
            <w:shd w:val="clear" w:color="auto" w:fill="D9D9D9"/>
            <w:tcMar>
              <w:top w:w="0" w:type="dxa"/>
              <w:left w:w="108" w:type="dxa"/>
              <w:bottom w:w="0" w:type="dxa"/>
              <w:right w:w="108" w:type="dxa"/>
            </w:tcMar>
          </w:tcPr>
          <w:p w14:paraId="4DAAA905" w14:textId="77777777" w:rsidR="006F678B" w:rsidRDefault="004749B5">
            <w:pPr>
              <w:pStyle w:val="Ttulo3"/>
            </w:pPr>
            <w:r>
              <w:t xml:space="preserve">2.10.1 </w:t>
            </w:r>
            <w:bookmarkStart w:id="57" w:name="_Toc523489876"/>
            <w:bookmarkStart w:id="58" w:name="_Toc523736382"/>
            <w:r>
              <w:t>LIMPIEZA</w:t>
            </w:r>
            <w:bookmarkEnd w:id="57"/>
            <w:bookmarkEnd w:id="58"/>
          </w:p>
          <w:p w14:paraId="27231403" w14:textId="77777777" w:rsidR="006F678B" w:rsidRDefault="004749B5">
            <w:pPr>
              <w:pStyle w:val="Standard"/>
            </w:pPr>
            <w:r>
              <w:t>GESTIÓN DEL SERVICIO DE LIMPIEZA Y RECOGIDA DE RESIDUOS</w:t>
            </w:r>
          </w:p>
          <w:p w14:paraId="07C37FD9" w14:textId="77777777" w:rsidR="006F678B" w:rsidRDefault="004749B5">
            <w:pPr>
              <w:pStyle w:val="Standard"/>
            </w:pPr>
            <w:r>
              <w:t xml:space="preserve">UNIDAD </w:t>
            </w:r>
            <w:r>
              <w:t>TÉCNICA: LIMPIEZA</w:t>
            </w:r>
          </w:p>
        </w:tc>
      </w:tr>
      <w:tr w:rsidR="006F678B" w14:paraId="2C24BC7A" w14:textId="77777777">
        <w:tblPrEx>
          <w:tblCellMar>
            <w:top w:w="0" w:type="dxa"/>
            <w:bottom w:w="0" w:type="dxa"/>
          </w:tblCellMar>
        </w:tblPrEx>
        <w:trPr>
          <w:trHeight w:val="225"/>
          <w:jc w:val="center"/>
        </w:trPr>
        <w:tc>
          <w:tcPr>
            <w:tcW w:w="2280" w:type="dxa"/>
            <w:shd w:val="clear" w:color="auto" w:fill="auto"/>
            <w:tcMar>
              <w:top w:w="0" w:type="dxa"/>
              <w:left w:w="108" w:type="dxa"/>
              <w:bottom w:w="0" w:type="dxa"/>
              <w:right w:w="108" w:type="dxa"/>
            </w:tcMar>
          </w:tcPr>
          <w:p w14:paraId="613CBEAB" w14:textId="77777777" w:rsidR="006F678B" w:rsidRDefault="004749B5">
            <w:pPr>
              <w:pStyle w:val="Standard"/>
              <w:jc w:val="left"/>
              <w:rPr>
                <w:b/>
                <w:bCs/>
                <w:color w:val="0084D1"/>
              </w:rPr>
            </w:pPr>
            <w:r>
              <w:rPr>
                <w:b/>
                <w:bCs/>
                <w:color w:val="0084D1"/>
              </w:rPr>
              <w:t>I Responsables del tratamiento:</w:t>
            </w:r>
          </w:p>
          <w:p w14:paraId="726B9217"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23D072BF" w14:textId="77777777" w:rsidR="006F678B" w:rsidRDefault="004749B5">
            <w:pPr>
              <w:pStyle w:val="Standard"/>
              <w:rPr>
                <w:lang w:val="en-US"/>
              </w:rPr>
            </w:pPr>
            <w:r>
              <w:rPr>
                <w:lang w:val="en-US"/>
              </w:rPr>
              <w:t>AYUNTAMIENTO DE LAS PALMAS DE GRAN CANARIA</w:t>
            </w:r>
          </w:p>
          <w:p w14:paraId="0ECEBC91" w14:textId="77777777" w:rsidR="006F678B" w:rsidRDefault="006F678B">
            <w:pPr>
              <w:pStyle w:val="Standard"/>
              <w:rPr>
                <w:lang w:val="en-US"/>
              </w:rPr>
            </w:pPr>
          </w:p>
        </w:tc>
      </w:tr>
      <w:tr w:rsidR="006F678B" w14:paraId="3F100DFA" w14:textId="77777777">
        <w:tblPrEx>
          <w:tblCellMar>
            <w:top w:w="0" w:type="dxa"/>
            <w:bottom w:w="0" w:type="dxa"/>
          </w:tblCellMar>
        </w:tblPrEx>
        <w:trPr>
          <w:trHeight w:val="225"/>
          <w:jc w:val="center"/>
        </w:trPr>
        <w:tc>
          <w:tcPr>
            <w:tcW w:w="2280" w:type="dxa"/>
            <w:shd w:val="clear" w:color="auto" w:fill="auto"/>
            <w:tcMar>
              <w:top w:w="0" w:type="dxa"/>
              <w:left w:w="108" w:type="dxa"/>
              <w:bottom w:w="0" w:type="dxa"/>
              <w:right w:w="108" w:type="dxa"/>
            </w:tcMar>
          </w:tcPr>
          <w:p w14:paraId="185F57D5" w14:textId="77777777" w:rsidR="006F678B" w:rsidRDefault="004749B5">
            <w:pPr>
              <w:pStyle w:val="Standard"/>
              <w:jc w:val="left"/>
              <w:rPr>
                <w:b/>
                <w:bCs/>
                <w:color w:val="0084D1"/>
              </w:rPr>
            </w:pPr>
            <w:r>
              <w:rPr>
                <w:b/>
                <w:bCs/>
                <w:color w:val="0084D1"/>
              </w:rPr>
              <w:t>II Titularidad:</w:t>
            </w:r>
          </w:p>
          <w:p w14:paraId="1CB9531C"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0CB60CA7" w14:textId="77777777" w:rsidR="006F678B" w:rsidRDefault="004749B5">
            <w:pPr>
              <w:pStyle w:val="Standard"/>
              <w:rPr>
                <w:lang w:val="en-US"/>
              </w:rPr>
            </w:pPr>
            <w:r>
              <w:rPr>
                <w:lang w:val="en-US"/>
              </w:rPr>
              <w:t>Pública</w:t>
            </w:r>
          </w:p>
        </w:tc>
      </w:tr>
      <w:tr w:rsidR="006F678B" w14:paraId="2E1F2475" w14:textId="77777777">
        <w:tblPrEx>
          <w:tblCellMar>
            <w:top w:w="0" w:type="dxa"/>
            <w:bottom w:w="0" w:type="dxa"/>
          </w:tblCellMar>
        </w:tblPrEx>
        <w:trPr>
          <w:trHeight w:val="225"/>
          <w:jc w:val="center"/>
        </w:trPr>
        <w:tc>
          <w:tcPr>
            <w:tcW w:w="2280" w:type="dxa"/>
            <w:shd w:val="clear" w:color="auto" w:fill="auto"/>
            <w:tcMar>
              <w:top w:w="0" w:type="dxa"/>
              <w:left w:w="108" w:type="dxa"/>
              <w:bottom w:w="0" w:type="dxa"/>
              <w:right w:w="108" w:type="dxa"/>
            </w:tcMar>
          </w:tcPr>
          <w:p w14:paraId="65F50935" w14:textId="77777777" w:rsidR="006F678B" w:rsidRDefault="004749B5">
            <w:pPr>
              <w:pStyle w:val="Standard"/>
              <w:jc w:val="left"/>
              <w:rPr>
                <w:b/>
                <w:bCs/>
                <w:color w:val="0084D1"/>
              </w:rPr>
            </w:pPr>
            <w:r>
              <w:rPr>
                <w:b/>
                <w:bCs/>
                <w:color w:val="0084D1"/>
              </w:rPr>
              <w:t>III Categorías interesados:</w:t>
            </w:r>
          </w:p>
        </w:tc>
        <w:tc>
          <w:tcPr>
            <w:tcW w:w="7358" w:type="dxa"/>
            <w:shd w:val="clear" w:color="auto" w:fill="auto"/>
            <w:tcMar>
              <w:top w:w="0" w:type="dxa"/>
              <w:left w:w="108" w:type="dxa"/>
              <w:bottom w:w="0" w:type="dxa"/>
              <w:right w:w="108" w:type="dxa"/>
            </w:tcMar>
          </w:tcPr>
          <w:p w14:paraId="046F2AD9" w14:textId="77777777" w:rsidR="006F678B" w:rsidRDefault="004749B5">
            <w:pPr>
              <w:pStyle w:val="Standard"/>
            </w:pPr>
            <w:r>
              <w:t xml:space="preserve">CIUDADANOS Y RESIDENTES </w:t>
            </w:r>
            <w:r>
              <w:tab/>
            </w:r>
            <w:r>
              <w:br/>
            </w:r>
            <w:r>
              <w:t>PROPIETARIOS O ARRENDATARIOS</w:t>
            </w:r>
          </w:p>
          <w:p w14:paraId="37CB6C39" w14:textId="77777777" w:rsidR="006F678B" w:rsidRDefault="006F678B">
            <w:pPr>
              <w:pStyle w:val="Standard"/>
            </w:pPr>
          </w:p>
          <w:p w14:paraId="120392B0" w14:textId="77777777" w:rsidR="006F678B" w:rsidRDefault="006F678B">
            <w:pPr>
              <w:pStyle w:val="Standard"/>
            </w:pPr>
          </w:p>
        </w:tc>
      </w:tr>
      <w:tr w:rsidR="006F678B" w14:paraId="55A30362" w14:textId="77777777">
        <w:tblPrEx>
          <w:tblCellMar>
            <w:top w:w="0" w:type="dxa"/>
            <w:bottom w:w="0" w:type="dxa"/>
          </w:tblCellMar>
        </w:tblPrEx>
        <w:trPr>
          <w:trHeight w:val="77"/>
          <w:jc w:val="center"/>
        </w:trPr>
        <w:tc>
          <w:tcPr>
            <w:tcW w:w="2280" w:type="dxa"/>
            <w:shd w:val="clear" w:color="auto" w:fill="auto"/>
            <w:tcMar>
              <w:top w:w="0" w:type="dxa"/>
              <w:left w:w="108" w:type="dxa"/>
              <w:bottom w:w="0" w:type="dxa"/>
              <w:right w:w="108" w:type="dxa"/>
            </w:tcMar>
          </w:tcPr>
          <w:p w14:paraId="7BC67105" w14:textId="77777777" w:rsidR="006F678B" w:rsidRDefault="004749B5">
            <w:pPr>
              <w:pStyle w:val="Standard"/>
              <w:jc w:val="left"/>
              <w:rPr>
                <w:b/>
                <w:bCs/>
                <w:color w:val="0084D1"/>
              </w:rPr>
            </w:pPr>
            <w:r>
              <w:rPr>
                <w:b/>
                <w:bCs/>
                <w:color w:val="0084D1"/>
              </w:rPr>
              <w:t>IV Fines del tratamiento:</w:t>
            </w:r>
          </w:p>
        </w:tc>
        <w:tc>
          <w:tcPr>
            <w:tcW w:w="7358" w:type="dxa"/>
            <w:shd w:val="clear" w:color="auto" w:fill="auto"/>
            <w:tcMar>
              <w:top w:w="0" w:type="dxa"/>
              <w:left w:w="108" w:type="dxa"/>
              <w:bottom w:w="0" w:type="dxa"/>
              <w:right w:w="108" w:type="dxa"/>
            </w:tcMar>
          </w:tcPr>
          <w:p w14:paraId="06EAC8D4" w14:textId="77777777" w:rsidR="006F678B" w:rsidRDefault="004749B5">
            <w:pPr>
              <w:pStyle w:val="Standard"/>
            </w:pPr>
            <w:r>
              <w:t xml:space="preserve">GESTIÓN Y </w:t>
            </w:r>
            <w:r>
              <w:t>CONTROL SANITARIO</w:t>
            </w:r>
          </w:p>
          <w:p w14:paraId="782711CD" w14:textId="77777777" w:rsidR="006F678B" w:rsidRDefault="006F678B">
            <w:pPr>
              <w:pStyle w:val="Standard"/>
            </w:pPr>
          </w:p>
          <w:p w14:paraId="0DE2ECCC" w14:textId="77777777" w:rsidR="006F678B" w:rsidRDefault="006F678B">
            <w:pPr>
              <w:pStyle w:val="Standard"/>
            </w:pPr>
          </w:p>
        </w:tc>
      </w:tr>
      <w:tr w:rsidR="006F678B" w14:paraId="4CE02504" w14:textId="77777777">
        <w:tblPrEx>
          <w:tblCellMar>
            <w:top w:w="0" w:type="dxa"/>
            <w:bottom w:w="0" w:type="dxa"/>
          </w:tblCellMar>
        </w:tblPrEx>
        <w:trPr>
          <w:trHeight w:val="77"/>
          <w:jc w:val="center"/>
        </w:trPr>
        <w:tc>
          <w:tcPr>
            <w:tcW w:w="2280" w:type="dxa"/>
            <w:shd w:val="clear" w:color="auto" w:fill="auto"/>
            <w:tcMar>
              <w:top w:w="0" w:type="dxa"/>
              <w:left w:w="108" w:type="dxa"/>
              <w:bottom w:w="0" w:type="dxa"/>
              <w:right w:w="108" w:type="dxa"/>
            </w:tcMar>
          </w:tcPr>
          <w:p w14:paraId="69C5A60F" w14:textId="77777777" w:rsidR="006F678B" w:rsidRDefault="004749B5">
            <w:pPr>
              <w:pStyle w:val="Standard"/>
              <w:jc w:val="left"/>
              <w:rPr>
                <w:b/>
                <w:bCs/>
                <w:color w:val="0084D1"/>
              </w:rPr>
            </w:pPr>
            <w:r>
              <w:rPr>
                <w:b/>
                <w:bCs/>
                <w:color w:val="0084D1"/>
              </w:rPr>
              <w:t>V Sistema de tratamiento:</w:t>
            </w:r>
          </w:p>
          <w:p w14:paraId="5E807706"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0162F866" w14:textId="77777777" w:rsidR="006F678B" w:rsidRDefault="004749B5">
            <w:pPr>
              <w:pStyle w:val="Standard"/>
            </w:pPr>
            <w:r>
              <w:t>MIXTO</w:t>
            </w:r>
          </w:p>
        </w:tc>
      </w:tr>
      <w:tr w:rsidR="006F678B" w14:paraId="00D32CE9"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4DF8DAA1" w14:textId="77777777" w:rsidR="006F678B" w:rsidRDefault="004749B5">
            <w:pPr>
              <w:pStyle w:val="Standard"/>
              <w:jc w:val="left"/>
              <w:rPr>
                <w:b/>
                <w:bCs/>
                <w:color w:val="0084D1"/>
              </w:rPr>
            </w:pPr>
            <w:r>
              <w:rPr>
                <w:b/>
                <w:bCs/>
                <w:color w:val="0084D1"/>
              </w:rPr>
              <w:t>VI Origen de los datos:</w:t>
            </w:r>
          </w:p>
        </w:tc>
        <w:tc>
          <w:tcPr>
            <w:tcW w:w="7358" w:type="dxa"/>
            <w:shd w:val="clear" w:color="auto" w:fill="auto"/>
            <w:tcMar>
              <w:top w:w="0" w:type="dxa"/>
              <w:left w:w="108" w:type="dxa"/>
              <w:bottom w:w="0" w:type="dxa"/>
              <w:right w:w="108" w:type="dxa"/>
            </w:tcMar>
          </w:tcPr>
          <w:p w14:paraId="5EE81F10" w14:textId="77777777" w:rsidR="006F678B" w:rsidRDefault="004749B5">
            <w:pPr>
              <w:pStyle w:val="Standard"/>
            </w:pPr>
            <w:r>
              <w:t>El propio interesado o su representante legal: Sí</w:t>
            </w:r>
          </w:p>
          <w:p w14:paraId="09FC9B15" w14:textId="77777777" w:rsidR="006F678B" w:rsidRDefault="004749B5">
            <w:pPr>
              <w:pStyle w:val="Standard"/>
            </w:pPr>
            <w:r>
              <w:t>Registros públicos: No</w:t>
            </w:r>
          </w:p>
          <w:p w14:paraId="3AD6282E" w14:textId="77777777" w:rsidR="006F678B" w:rsidRDefault="004749B5">
            <w:pPr>
              <w:pStyle w:val="Standard"/>
            </w:pPr>
            <w:r>
              <w:t>Otras personas físicas: No</w:t>
            </w:r>
          </w:p>
          <w:p w14:paraId="44D0455A" w14:textId="77777777" w:rsidR="006F678B" w:rsidRDefault="004749B5">
            <w:pPr>
              <w:pStyle w:val="Standard"/>
            </w:pPr>
            <w:r>
              <w:t>Entidad privada: No</w:t>
            </w:r>
          </w:p>
          <w:p w14:paraId="050162F8" w14:textId="77777777" w:rsidR="006F678B" w:rsidRDefault="004749B5">
            <w:pPr>
              <w:pStyle w:val="Standard"/>
            </w:pPr>
            <w:r>
              <w:t>Fuentes accesibles al público: No</w:t>
            </w:r>
          </w:p>
          <w:p w14:paraId="213E6C55" w14:textId="77777777" w:rsidR="006F678B" w:rsidRDefault="004749B5">
            <w:pPr>
              <w:pStyle w:val="Standard"/>
            </w:pPr>
            <w:r>
              <w:t>Administración pública: No</w:t>
            </w:r>
          </w:p>
          <w:p w14:paraId="72CEC11B" w14:textId="77777777" w:rsidR="006F678B" w:rsidRDefault="006F678B">
            <w:pPr>
              <w:pStyle w:val="Standard"/>
            </w:pPr>
          </w:p>
        </w:tc>
      </w:tr>
      <w:tr w:rsidR="006F678B" w14:paraId="2AB8472E" w14:textId="77777777">
        <w:tblPrEx>
          <w:tblCellMar>
            <w:top w:w="0" w:type="dxa"/>
            <w:bottom w:w="0" w:type="dxa"/>
          </w:tblCellMar>
        </w:tblPrEx>
        <w:trPr>
          <w:trHeight w:val="102"/>
          <w:jc w:val="center"/>
        </w:trPr>
        <w:tc>
          <w:tcPr>
            <w:tcW w:w="2280" w:type="dxa"/>
            <w:shd w:val="clear" w:color="auto" w:fill="auto"/>
            <w:tcMar>
              <w:top w:w="0" w:type="dxa"/>
              <w:left w:w="108" w:type="dxa"/>
              <w:bottom w:w="0" w:type="dxa"/>
              <w:right w:w="108" w:type="dxa"/>
            </w:tcMar>
          </w:tcPr>
          <w:p w14:paraId="406EA31D" w14:textId="77777777" w:rsidR="006F678B" w:rsidRDefault="004749B5">
            <w:pPr>
              <w:pStyle w:val="Standard"/>
              <w:jc w:val="left"/>
              <w:rPr>
                <w:b/>
                <w:bCs/>
                <w:color w:val="0084D1"/>
              </w:rPr>
            </w:pPr>
            <w:r>
              <w:rPr>
                <w:b/>
                <w:bCs/>
                <w:color w:val="0084D1"/>
              </w:rPr>
              <w:t>VII Categorías de datos personales objeto de tratamiento:</w:t>
            </w:r>
          </w:p>
        </w:tc>
        <w:tc>
          <w:tcPr>
            <w:tcW w:w="7358" w:type="dxa"/>
            <w:shd w:val="clear" w:color="auto" w:fill="auto"/>
            <w:tcMar>
              <w:top w:w="0" w:type="dxa"/>
              <w:left w:w="108" w:type="dxa"/>
              <w:bottom w:w="0" w:type="dxa"/>
              <w:right w:w="108" w:type="dxa"/>
            </w:tcMar>
          </w:tcPr>
          <w:p w14:paraId="6F74596A" w14:textId="77777777" w:rsidR="006F678B" w:rsidRDefault="004749B5">
            <w:pPr>
              <w:pStyle w:val="Standard"/>
            </w:pPr>
            <w:r>
              <w:rPr>
                <w:u w:val="single"/>
              </w:rPr>
              <w:t>Datos identificativos</w:t>
            </w:r>
            <w:r>
              <w:t>:</w:t>
            </w:r>
          </w:p>
          <w:p w14:paraId="5D97208E" w14:textId="77777777" w:rsidR="006F678B" w:rsidRDefault="004749B5">
            <w:pPr>
              <w:pStyle w:val="Standard"/>
            </w:pPr>
            <w:r>
              <w:t>-DNI-NIF: Sí</w:t>
            </w:r>
          </w:p>
          <w:p w14:paraId="09C8DAE7" w14:textId="77777777" w:rsidR="006F678B" w:rsidRDefault="004749B5">
            <w:pPr>
              <w:pStyle w:val="Standard"/>
            </w:pPr>
            <w:r>
              <w:t>-Identificador nacional restringido art. 87: No</w:t>
            </w:r>
          </w:p>
          <w:p w14:paraId="7982984C" w14:textId="77777777" w:rsidR="006F678B" w:rsidRDefault="004749B5">
            <w:pPr>
              <w:pStyle w:val="Standard"/>
            </w:pPr>
            <w:r>
              <w:t>-Dirección: Sí</w:t>
            </w:r>
          </w:p>
          <w:p w14:paraId="22198749" w14:textId="77777777" w:rsidR="006F678B" w:rsidRDefault="004749B5">
            <w:pPr>
              <w:pStyle w:val="Standard"/>
            </w:pPr>
            <w:r>
              <w:t>-Imagen: No</w:t>
            </w:r>
          </w:p>
          <w:p w14:paraId="4867AFBF" w14:textId="77777777" w:rsidR="006F678B" w:rsidRDefault="004749B5">
            <w:pPr>
              <w:pStyle w:val="Standard"/>
            </w:pPr>
            <w:r>
              <w:t>-Número seguridad social: No</w:t>
            </w:r>
          </w:p>
          <w:p w14:paraId="4CCDFD04" w14:textId="77777777" w:rsidR="006F678B" w:rsidRDefault="004749B5">
            <w:pPr>
              <w:pStyle w:val="Standard"/>
            </w:pPr>
            <w:r>
              <w:t>-Teléfono: Sí</w:t>
            </w:r>
          </w:p>
          <w:p w14:paraId="15705900" w14:textId="77777777" w:rsidR="006F678B" w:rsidRDefault="004749B5">
            <w:pPr>
              <w:pStyle w:val="Standard"/>
            </w:pPr>
            <w:r>
              <w:t xml:space="preserve">-Firma </w:t>
            </w:r>
            <w:r>
              <w:t>manual o digitalizada: Sí</w:t>
            </w:r>
          </w:p>
          <w:p w14:paraId="1213009D" w14:textId="77777777" w:rsidR="006F678B" w:rsidRDefault="004749B5">
            <w:pPr>
              <w:pStyle w:val="Standard"/>
            </w:pPr>
            <w:r>
              <w:t>-Firma electrónica: Sí</w:t>
            </w:r>
          </w:p>
          <w:p w14:paraId="7E0B2F91" w14:textId="77777777" w:rsidR="006F678B" w:rsidRDefault="004749B5">
            <w:pPr>
              <w:pStyle w:val="Standard"/>
            </w:pPr>
            <w:r>
              <w:t>-Registro personal: No</w:t>
            </w:r>
          </w:p>
          <w:p w14:paraId="0E2CD826" w14:textId="77777777" w:rsidR="006F678B" w:rsidRDefault="004749B5">
            <w:pPr>
              <w:pStyle w:val="Standard"/>
            </w:pPr>
            <w:r>
              <w:t>-Marcas físicas: No</w:t>
            </w:r>
          </w:p>
          <w:p w14:paraId="696CD0B1" w14:textId="77777777" w:rsidR="006F678B" w:rsidRDefault="004749B5">
            <w:pPr>
              <w:pStyle w:val="Standard"/>
            </w:pPr>
            <w:r>
              <w:t>-Tarjeta sanitaria: No</w:t>
            </w:r>
          </w:p>
          <w:p w14:paraId="0E8EFA8F" w14:textId="77777777" w:rsidR="006F678B" w:rsidRDefault="004749B5">
            <w:pPr>
              <w:pStyle w:val="Standard"/>
            </w:pPr>
            <w:r>
              <w:t>-Nombre y apellidos: Sí</w:t>
            </w:r>
          </w:p>
          <w:p w14:paraId="1E2EF4C7" w14:textId="77777777" w:rsidR="006F678B" w:rsidRDefault="004749B5">
            <w:pPr>
              <w:pStyle w:val="Standard"/>
            </w:pPr>
            <w:r>
              <w:t>-Huella digital: No</w:t>
            </w:r>
          </w:p>
          <w:p w14:paraId="0A712BF2" w14:textId="77777777" w:rsidR="006F678B" w:rsidRDefault="004749B5">
            <w:pPr>
              <w:pStyle w:val="Standard"/>
            </w:pPr>
            <w:r>
              <w:t>-Voz: No</w:t>
            </w:r>
          </w:p>
          <w:p w14:paraId="32AF987D" w14:textId="77777777" w:rsidR="006F678B" w:rsidRDefault="004749B5">
            <w:pPr>
              <w:pStyle w:val="Standard"/>
            </w:pPr>
            <w:r>
              <w:t>-CCC/IBAN: No</w:t>
            </w:r>
          </w:p>
          <w:p w14:paraId="1579C862" w14:textId="77777777" w:rsidR="006F678B" w:rsidRDefault="004749B5">
            <w:pPr>
              <w:pStyle w:val="Standard"/>
            </w:pPr>
            <w:r>
              <w:t>-Tarjeta bancaria o Similar: No</w:t>
            </w:r>
          </w:p>
          <w:p w14:paraId="7C090A53" w14:textId="77777777" w:rsidR="006F678B" w:rsidRDefault="004749B5">
            <w:pPr>
              <w:pStyle w:val="Standard"/>
            </w:pPr>
            <w:r>
              <w:t xml:space="preserve">Otros datos </w:t>
            </w:r>
            <w:r>
              <w:t>identificativos:</w:t>
            </w:r>
          </w:p>
          <w:p w14:paraId="01DE113C" w14:textId="77777777" w:rsidR="006F678B" w:rsidRDefault="006F678B">
            <w:pPr>
              <w:pStyle w:val="Standard"/>
            </w:pPr>
          </w:p>
          <w:p w14:paraId="3F47E0AC" w14:textId="77777777" w:rsidR="006F678B" w:rsidRDefault="004749B5">
            <w:pPr>
              <w:pStyle w:val="Standard"/>
            </w:pPr>
            <w:r>
              <w:rPr>
                <w:u w:val="single"/>
              </w:rPr>
              <w:t>Datos de categorías sensibles</w:t>
            </w:r>
            <w:r>
              <w:t>:</w:t>
            </w:r>
          </w:p>
          <w:p w14:paraId="4382F0F7" w14:textId="77777777" w:rsidR="006F678B" w:rsidRDefault="004749B5">
            <w:pPr>
              <w:pStyle w:val="Standard"/>
            </w:pPr>
            <w:r>
              <w:t>-Ideología o ideas políticas: No</w:t>
            </w:r>
          </w:p>
          <w:p w14:paraId="11631358" w14:textId="77777777" w:rsidR="006F678B" w:rsidRDefault="004749B5">
            <w:pPr>
              <w:pStyle w:val="Standard"/>
            </w:pPr>
            <w:r>
              <w:t>-Afiliación Sindical: No</w:t>
            </w:r>
          </w:p>
          <w:p w14:paraId="20E9C1C1" w14:textId="77777777" w:rsidR="006F678B" w:rsidRDefault="004749B5">
            <w:pPr>
              <w:pStyle w:val="Standard"/>
            </w:pPr>
            <w:r>
              <w:t>-Religión: No</w:t>
            </w:r>
          </w:p>
          <w:p w14:paraId="42BAD816" w14:textId="77777777" w:rsidR="006F678B" w:rsidRDefault="004749B5">
            <w:pPr>
              <w:pStyle w:val="Standard"/>
            </w:pPr>
            <w:r>
              <w:t>-Creencias: No</w:t>
            </w:r>
          </w:p>
          <w:p w14:paraId="1500AF11" w14:textId="77777777" w:rsidR="006F678B" w:rsidRDefault="004749B5">
            <w:pPr>
              <w:pStyle w:val="Standard"/>
            </w:pPr>
            <w:r>
              <w:t>-Origen racial o étnico: No</w:t>
            </w:r>
          </w:p>
          <w:p w14:paraId="5648E84E" w14:textId="77777777" w:rsidR="006F678B" w:rsidRDefault="004749B5">
            <w:pPr>
              <w:pStyle w:val="Standard"/>
            </w:pPr>
            <w:r>
              <w:t>-Salud: No</w:t>
            </w:r>
          </w:p>
          <w:p w14:paraId="4604DCF7" w14:textId="77777777" w:rsidR="006F678B" w:rsidRDefault="004749B5">
            <w:pPr>
              <w:pStyle w:val="Standard"/>
            </w:pPr>
            <w:r>
              <w:t>-Vida Sexual: No</w:t>
            </w:r>
          </w:p>
          <w:p w14:paraId="439DC766" w14:textId="77777777" w:rsidR="006F678B" w:rsidRDefault="006F678B">
            <w:pPr>
              <w:pStyle w:val="Standard"/>
            </w:pPr>
          </w:p>
          <w:p w14:paraId="16F75B77" w14:textId="77777777" w:rsidR="006F678B" w:rsidRDefault="004749B5">
            <w:pPr>
              <w:pStyle w:val="Standard"/>
            </w:pPr>
            <w:r>
              <w:rPr>
                <w:u w:val="single"/>
              </w:rPr>
              <w:t>Datos relativos a infracciones</w:t>
            </w:r>
            <w:r>
              <w:t>:</w:t>
            </w:r>
          </w:p>
          <w:p w14:paraId="2A7C9BAE" w14:textId="77777777" w:rsidR="006F678B" w:rsidRDefault="004749B5">
            <w:pPr>
              <w:pStyle w:val="Standard"/>
            </w:pPr>
            <w:r>
              <w:t>-Infracciones penales: No</w:t>
            </w:r>
          </w:p>
          <w:p w14:paraId="096D2593" w14:textId="77777777" w:rsidR="006F678B" w:rsidRDefault="004749B5">
            <w:pPr>
              <w:pStyle w:val="Standard"/>
            </w:pPr>
            <w:r>
              <w:t>-Infr</w:t>
            </w:r>
            <w:r>
              <w:t>acciones administrativas: Sí</w:t>
            </w:r>
          </w:p>
          <w:p w14:paraId="3B473731" w14:textId="77777777" w:rsidR="006F678B" w:rsidRDefault="006F678B">
            <w:pPr>
              <w:pStyle w:val="Standard"/>
            </w:pPr>
          </w:p>
          <w:p w14:paraId="361D34E2" w14:textId="77777777" w:rsidR="006F678B" w:rsidRDefault="004749B5">
            <w:pPr>
              <w:pStyle w:val="Standard"/>
            </w:pPr>
            <w:r>
              <w:rPr>
                <w:u w:val="single"/>
              </w:rPr>
              <w:t>Otras categorías de datos personales</w:t>
            </w:r>
            <w:r>
              <w:t>:</w:t>
            </w:r>
          </w:p>
          <w:p w14:paraId="19829307" w14:textId="77777777" w:rsidR="006F678B" w:rsidRDefault="004749B5">
            <w:pPr>
              <w:pStyle w:val="Standard"/>
            </w:pPr>
            <w:r>
              <w:t xml:space="preserve">CARACTERÍSTICAS PERSONALES </w:t>
            </w:r>
            <w:r>
              <w:tab/>
            </w:r>
            <w:r>
              <w:br/>
            </w:r>
            <w:r>
              <w:t xml:space="preserve">CIRCUNSTANCIAS SOCIALES </w:t>
            </w:r>
            <w:r>
              <w:tab/>
            </w:r>
            <w:r>
              <w:br/>
            </w:r>
            <w:r>
              <w:t>INFORMACIÓN COMERCIAL</w:t>
            </w:r>
          </w:p>
          <w:p w14:paraId="414F2D9D" w14:textId="77777777" w:rsidR="006F678B" w:rsidRDefault="006F678B">
            <w:pPr>
              <w:pStyle w:val="Standard"/>
            </w:pPr>
          </w:p>
          <w:p w14:paraId="1595B11C" w14:textId="77777777" w:rsidR="006F678B" w:rsidRDefault="006F678B">
            <w:pPr>
              <w:pStyle w:val="Standard"/>
            </w:pPr>
          </w:p>
        </w:tc>
      </w:tr>
      <w:tr w:rsidR="006F678B" w14:paraId="61B39252"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7A8F788A" w14:textId="77777777" w:rsidR="006F678B" w:rsidRDefault="004749B5">
            <w:pPr>
              <w:pStyle w:val="Standard"/>
              <w:jc w:val="left"/>
              <w:rPr>
                <w:b/>
                <w:bCs/>
                <w:color w:val="0084D1"/>
              </w:rPr>
            </w:pPr>
            <w:r>
              <w:rPr>
                <w:b/>
                <w:bCs/>
                <w:color w:val="0084D1"/>
              </w:rPr>
              <w:lastRenderedPageBreak/>
              <w:t>VIII Legitimidad (base jurídica) del tratamiento:</w:t>
            </w:r>
          </w:p>
          <w:p w14:paraId="6D103540"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21D7C07A" w14:textId="77777777" w:rsidR="006F678B" w:rsidRDefault="004749B5">
            <w:pPr>
              <w:pStyle w:val="Standard"/>
            </w:pPr>
            <w:r>
              <w:t>-Consentimiento del interesado: No</w:t>
            </w:r>
          </w:p>
          <w:p w14:paraId="6CFFD545" w14:textId="77777777" w:rsidR="006F678B" w:rsidRDefault="004749B5">
            <w:pPr>
              <w:pStyle w:val="Standard"/>
            </w:pPr>
            <w:r>
              <w:t xml:space="preserve">-Datos </w:t>
            </w:r>
            <w:r>
              <w:t>necesarios ejecución contrato: No</w:t>
            </w:r>
          </w:p>
          <w:p w14:paraId="2DA5A6D0" w14:textId="77777777" w:rsidR="006F678B" w:rsidRDefault="004749B5">
            <w:pPr>
              <w:pStyle w:val="Standard"/>
            </w:pPr>
            <w:r>
              <w:t>-Cumplimiento obligación legal: Sí</w:t>
            </w:r>
          </w:p>
          <w:p w14:paraId="46FD3F05" w14:textId="77777777" w:rsidR="006F678B" w:rsidRDefault="004749B5">
            <w:pPr>
              <w:pStyle w:val="Standard"/>
            </w:pPr>
            <w:r>
              <w:t>Ley 7/1985, de 2 de abril, Reguladora de las Bases del Régimen Local</w:t>
            </w:r>
          </w:p>
          <w:p w14:paraId="7C678B43" w14:textId="77777777" w:rsidR="006F678B" w:rsidRDefault="004749B5">
            <w:pPr>
              <w:pStyle w:val="Standard"/>
            </w:pPr>
            <w:r>
              <w:t>-Proteger intereses vitales: No</w:t>
            </w:r>
          </w:p>
          <w:p w14:paraId="2B56917C" w14:textId="77777777" w:rsidR="006F678B" w:rsidRDefault="004749B5">
            <w:pPr>
              <w:pStyle w:val="Standard"/>
            </w:pPr>
            <w:r>
              <w:t>-Misión, intereses o poderes públicos: Sí</w:t>
            </w:r>
          </w:p>
          <w:p w14:paraId="33181D89" w14:textId="77777777" w:rsidR="006F678B" w:rsidRDefault="004749B5">
            <w:pPr>
              <w:pStyle w:val="Standard"/>
            </w:pPr>
            <w:r>
              <w:t>Sanidad pública.</w:t>
            </w:r>
          </w:p>
          <w:p w14:paraId="3F31E24B" w14:textId="77777777" w:rsidR="006F678B" w:rsidRDefault="004749B5">
            <w:pPr>
              <w:pStyle w:val="Standard"/>
            </w:pPr>
            <w:r>
              <w:t>-Interés legítimo del Respo</w:t>
            </w:r>
            <w:r>
              <w:t>nsable: No</w:t>
            </w:r>
          </w:p>
          <w:p w14:paraId="77C322B2" w14:textId="77777777" w:rsidR="006F678B" w:rsidRDefault="006F678B">
            <w:pPr>
              <w:pStyle w:val="Standard"/>
            </w:pPr>
          </w:p>
          <w:p w14:paraId="1417037F" w14:textId="77777777" w:rsidR="006F678B" w:rsidRDefault="004749B5">
            <w:pPr>
              <w:pStyle w:val="Standard"/>
            </w:pPr>
            <w:r>
              <w:t>-Consentimiento explícito (en relación a datos de categorías especiales): No</w:t>
            </w:r>
          </w:p>
          <w:p w14:paraId="51EDEA4A" w14:textId="77777777" w:rsidR="006F678B" w:rsidRDefault="004749B5">
            <w:pPr>
              <w:pStyle w:val="Standard"/>
            </w:pPr>
            <w:r>
              <w:t>-Obligación derecho laboral (en relación a datos de categorías especiales): No</w:t>
            </w:r>
          </w:p>
          <w:p w14:paraId="2F41F9D7" w14:textId="77777777" w:rsidR="006F678B" w:rsidRDefault="004749B5">
            <w:pPr>
              <w:pStyle w:val="Standard"/>
            </w:pPr>
            <w:r>
              <w:t xml:space="preserve">-Proteger intereses vitales de una persona no capacitada para consentir (en </w:t>
            </w:r>
            <w:r>
              <w:t>relación a datos de categorías especiales): No</w:t>
            </w:r>
          </w:p>
          <w:p w14:paraId="111A8899" w14:textId="77777777" w:rsidR="006F678B" w:rsidRDefault="004749B5">
            <w:pPr>
              <w:pStyle w:val="Standard"/>
            </w:pPr>
            <w:r>
              <w:t>-Miembros entidad sin ánimo de lucro (en relación a datos de categorías especiales): No</w:t>
            </w:r>
          </w:p>
          <w:p w14:paraId="41F700BE" w14:textId="77777777" w:rsidR="006F678B" w:rsidRDefault="004749B5">
            <w:pPr>
              <w:pStyle w:val="Standard"/>
            </w:pPr>
            <w:r>
              <w:t>-Datos hechos públicos por interesado (en relación a datos de categorías especiales): No</w:t>
            </w:r>
          </w:p>
          <w:p w14:paraId="3BE4447A" w14:textId="77777777" w:rsidR="006F678B" w:rsidRDefault="004749B5">
            <w:pPr>
              <w:pStyle w:val="Standard"/>
            </w:pPr>
            <w:r>
              <w:t xml:space="preserve">-Ejercicio defensa o tribunales </w:t>
            </w:r>
            <w:r>
              <w:t>(en relación a datos de categorías especiales): No</w:t>
            </w:r>
          </w:p>
          <w:p w14:paraId="3F23D2CA" w14:textId="77777777" w:rsidR="006F678B" w:rsidRDefault="004749B5">
            <w:pPr>
              <w:pStyle w:val="Standard"/>
            </w:pPr>
            <w:r>
              <w:t>-Interés público esencial (en relación a datos de categorías especiales): Sí</w:t>
            </w:r>
          </w:p>
          <w:p w14:paraId="5C5A5A62" w14:textId="77777777" w:rsidR="006F678B" w:rsidRDefault="004749B5">
            <w:pPr>
              <w:pStyle w:val="Standard"/>
            </w:pPr>
            <w:r>
              <w:t>-Medicina preventiva, laboral o servicios sanitarios (en relación a datos de categorías especiales): No</w:t>
            </w:r>
          </w:p>
          <w:p w14:paraId="114A5AFD" w14:textId="77777777" w:rsidR="006F678B" w:rsidRDefault="004749B5">
            <w:pPr>
              <w:pStyle w:val="Standard"/>
            </w:pPr>
            <w:r>
              <w:t xml:space="preserve">-Razones de salud </w:t>
            </w:r>
            <w:r>
              <w:t>pública (en relación a datos de categorías especiales): No</w:t>
            </w:r>
          </w:p>
          <w:p w14:paraId="6C915946" w14:textId="77777777" w:rsidR="006F678B" w:rsidRDefault="004749B5">
            <w:pPr>
              <w:pStyle w:val="Standard"/>
            </w:pPr>
            <w:r>
              <w:t>-Archivo investigación o estadística en interés público (en relación a datos de categorías especiales): No</w:t>
            </w:r>
          </w:p>
          <w:p w14:paraId="1F1AC991" w14:textId="77777777" w:rsidR="006F678B" w:rsidRDefault="006F678B">
            <w:pPr>
              <w:pStyle w:val="Standard"/>
            </w:pPr>
          </w:p>
        </w:tc>
      </w:tr>
      <w:tr w:rsidR="006F678B" w14:paraId="7CE7FC09"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41013B0A" w14:textId="77777777" w:rsidR="006F678B" w:rsidRDefault="004749B5">
            <w:pPr>
              <w:pStyle w:val="Standard"/>
              <w:jc w:val="left"/>
              <w:rPr>
                <w:b/>
                <w:bCs/>
                <w:color w:val="0084D1"/>
              </w:rPr>
            </w:pPr>
            <w:r>
              <w:rPr>
                <w:b/>
                <w:bCs/>
                <w:color w:val="0084D1"/>
              </w:rPr>
              <w:t>IX Destinatarios de la información:</w:t>
            </w:r>
          </w:p>
        </w:tc>
        <w:tc>
          <w:tcPr>
            <w:tcW w:w="7358" w:type="dxa"/>
            <w:shd w:val="clear" w:color="auto" w:fill="auto"/>
            <w:tcMar>
              <w:top w:w="0" w:type="dxa"/>
              <w:left w:w="108" w:type="dxa"/>
              <w:bottom w:w="0" w:type="dxa"/>
              <w:right w:w="108" w:type="dxa"/>
            </w:tcMar>
          </w:tcPr>
          <w:p w14:paraId="6742D402" w14:textId="77777777" w:rsidR="006F678B" w:rsidRDefault="004749B5">
            <w:pPr>
              <w:pStyle w:val="Standard"/>
            </w:pPr>
            <w:r>
              <w:t>No hay</w:t>
            </w:r>
          </w:p>
          <w:p w14:paraId="09CC47B7" w14:textId="77777777" w:rsidR="006F678B" w:rsidRDefault="006F678B">
            <w:pPr>
              <w:pStyle w:val="Standard"/>
            </w:pPr>
          </w:p>
        </w:tc>
      </w:tr>
      <w:tr w:rsidR="006F678B" w14:paraId="7E2057C7"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6ABCED30" w14:textId="77777777" w:rsidR="006F678B" w:rsidRDefault="004749B5">
            <w:pPr>
              <w:pStyle w:val="Standard"/>
              <w:jc w:val="left"/>
              <w:rPr>
                <w:b/>
                <w:bCs/>
                <w:color w:val="0084D1"/>
              </w:rPr>
            </w:pPr>
            <w:r>
              <w:rPr>
                <w:b/>
                <w:bCs/>
                <w:color w:val="0084D1"/>
              </w:rPr>
              <w:t>X Transferencias internacionales:</w:t>
            </w:r>
          </w:p>
          <w:p w14:paraId="6CE43775"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0A30685C" w14:textId="77777777" w:rsidR="006F678B" w:rsidRDefault="004749B5">
            <w:pPr>
              <w:pStyle w:val="Standard"/>
            </w:pPr>
            <w:r>
              <w:t>No se re</w:t>
            </w:r>
            <w:r>
              <w:t>alizarán transferencias internacionales de datos</w:t>
            </w:r>
          </w:p>
        </w:tc>
      </w:tr>
      <w:tr w:rsidR="006F678B" w14:paraId="1705ED3E"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39D45CA3" w14:textId="77777777" w:rsidR="006F678B" w:rsidRDefault="004749B5">
            <w:pPr>
              <w:pStyle w:val="Standard"/>
              <w:jc w:val="left"/>
              <w:rPr>
                <w:b/>
                <w:bCs/>
                <w:color w:val="0084D1"/>
              </w:rPr>
            </w:pPr>
            <w:r>
              <w:rPr>
                <w:b/>
                <w:bCs/>
                <w:color w:val="0084D1"/>
              </w:rPr>
              <w:t>XI Plazos de conservación de datos:</w:t>
            </w:r>
          </w:p>
        </w:tc>
        <w:tc>
          <w:tcPr>
            <w:tcW w:w="7358" w:type="dxa"/>
            <w:shd w:val="clear" w:color="auto" w:fill="auto"/>
            <w:tcMar>
              <w:top w:w="0" w:type="dxa"/>
              <w:left w:w="108" w:type="dxa"/>
              <w:bottom w:w="0" w:type="dxa"/>
              <w:right w:w="108" w:type="dxa"/>
            </w:tcMar>
          </w:tcPr>
          <w:p w14:paraId="22F2B00F" w14:textId="77777777" w:rsidR="006F678B" w:rsidRDefault="006F678B">
            <w:pPr>
              <w:pStyle w:val="Standard"/>
            </w:pPr>
          </w:p>
          <w:p w14:paraId="5358F6EE" w14:textId="77777777" w:rsidR="006F678B" w:rsidRDefault="004749B5">
            <w:pPr>
              <w:pStyle w:val="Standard"/>
            </w:pPr>
            <w:r>
              <w:t>Indefinido.</w:t>
            </w:r>
          </w:p>
        </w:tc>
      </w:tr>
      <w:tr w:rsidR="006F678B" w14:paraId="4FD610C2"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596B22C3" w14:textId="77777777" w:rsidR="006F678B" w:rsidRDefault="004749B5">
            <w:pPr>
              <w:pStyle w:val="Standard"/>
              <w:jc w:val="left"/>
              <w:rPr>
                <w:b/>
                <w:bCs/>
                <w:color w:val="0084D1"/>
              </w:rPr>
            </w:pPr>
            <w:r>
              <w:rPr>
                <w:b/>
                <w:bCs/>
                <w:color w:val="0084D1"/>
              </w:rPr>
              <w:t>XII Descripción general de medidas técnicas y organizativas de seguridad:</w:t>
            </w:r>
          </w:p>
          <w:p w14:paraId="7E21785D"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65138CB5" w14:textId="77777777" w:rsidR="006F678B" w:rsidRDefault="006F678B">
            <w:pPr>
              <w:pStyle w:val="Standard"/>
            </w:pPr>
          </w:p>
          <w:p w14:paraId="3A09DE96" w14:textId="77777777" w:rsidR="006F678B" w:rsidRDefault="006F678B">
            <w:pPr>
              <w:pStyle w:val="Standard"/>
            </w:pPr>
          </w:p>
          <w:p w14:paraId="27ACEA60" w14:textId="77777777" w:rsidR="006F678B" w:rsidRDefault="004749B5">
            <w:pPr>
              <w:pStyle w:val="Standard"/>
            </w:pPr>
            <w:r>
              <w:t>Documento de seguridad, Funciones y obligaciones del personal,</w:t>
            </w:r>
          </w:p>
          <w:p w14:paraId="2FA81C19" w14:textId="77777777" w:rsidR="006F678B" w:rsidRDefault="004749B5">
            <w:pPr>
              <w:pStyle w:val="Standard"/>
            </w:pPr>
            <w:r>
              <w:t xml:space="preserve">Control de </w:t>
            </w:r>
            <w:r>
              <w:t>accesos, Control de acceso físico, Identificación y</w:t>
            </w:r>
          </w:p>
          <w:p w14:paraId="5F4ABFE6" w14:textId="77777777" w:rsidR="006F678B" w:rsidRDefault="004749B5">
            <w:pPr>
              <w:pStyle w:val="Standard"/>
            </w:pPr>
            <w:r>
              <w:t>autenticación, Registro de incidencias, Distribución de soportes,</w:t>
            </w:r>
          </w:p>
          <w:p w14:paraId="51B0CC12" w14:textId="77777777" w:rsidR="006F678B" w:rsidRDefault="004749B5">
            <w:pPr>
              <w:pStyle w:val="Standard"/>
            </w:pPr>
            <w:r>
              <w:t>Seguridad de telecomunicaciones, Correos electrónicos, Dispositivos de almacenamiento, Criterios de archivo, Copias o reproducciones,</w:t>
            </w:r>
          </w:p>
          <w:p w14:paraId="0691AF80" w14:textId="77777777" w:rsidR="006F678B" w:rsidRDefault="004749B5">
            <w:pPr>
              <w:pStyle w:val="Standard"/>
            </w:pPr>
            <w:r>
              <w:t>Borr</w:t>
            </w:r>
            <w:r>
              <w:t>ado o destrucción de soportes</w:t>
            </w:r>
          </w:p>
          <w:p w14:paraId="1E0676A0" w14:textId="77777777" w:rsidR="006F678B" w:rsidRDefault="006F678B">
            <w:pPr>
              <w:pStyle w:val="Standard"/>
            </w:pPr>
          </w:p>
          <w:p w14:paraId="7901A9A5" w14:textId="77777777" w:rsidR="006F678B" w:rsidRDefault="006F678B">
            <w:pPr>
              <w:pStyle w:val="Standard"/>
            </w:pPr>
          </w:p>
        </w:tc>
      </w:tr>
      <w:tr w:rsidR="006F678B" w14:paraId="4F8A9F97"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624DB904" w14:textId="77777777" w:rsidR="006F678B" w:rsidRDefault="004749B5">
            <w:pPr>
              <w:pStyle w:val="Standard"/>
              <w:jc w:val="left"/>
              <w:rPr>
                <w:b/>
                <w:bCs/>
                <w:color w:val="0084D1"/>
              </w:rPr>
            </w:pPr>
            <w:r>
              <w:rPr>
                <w:b/>
                <w:bCs/>
                <w:color w:val="0084D1"/>
              </w:rPr>
              <w:t>XIII Procedimiento para ejercitar los derechos:</w:t>
            </w:r>
          </w:p>
          <w:p w14:paraId="5ABFC6C9"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0A3A0249" w14:textId="77777777" w:rsidR="006F678B" w:rsidRDefault="004749B5">
            <w:pPr>
              <w:pStyle w:val="Standard"/>
            </w:pPr>
            <w:r>
              <w:t>Pueden existir diferentes canales (email, correo postal, presencial, etc.) y se detallan en las diferentes cláusulas de información, así como en el procedimiento de gestión d</w:t>
            </w:r>
            <w:r>
              <w:t xml:space="preserve">e derechos, en el que también se dispone de formularios de ejercicio de derechos para facilitar a los interesados.  </w:t>
            </w:r>
          </w:p>
          <w:p w14:paraId="6E766842" w14:textId="77777777" w:rsidR="006F678B" w:rsidRDefault="006F678B">
            <w:pPr>
              <w:pStyle w:val="Standard"/>
            </w:pPr>
          </w:p>
        </w:tc>
      </w:tr>
    </w:tbl>
    <w:p w14:paraId="14194830" w14:textId="77777777" w:rsidR="006F678B" w:rsidRDefault="006F678B">
      <w:pPr>
        <w:pStyle w:val="Standard"/>
      </w:pPr>
    </w:p>
    <w:p w14:paraId="28F3153B" w14:textId="77777777" w:rsidR="006F678B" w:rsidRDefault="006F678B">
      <w:pPr>
        <w:pStyle w:val="Standard"/>
      </w:pPr>
    </w:p>
    <w:p w14:paraId="10825054" w14:textId="77777777" w:rsidR="006F678B" w:rsidRDefault="006F678B">
      <w:pPr>
        <w:pStyle w:val="Standard"/>
      </w:pPr>
    </w:p>
    <w:p w14:paraId="72505C76" w14:textId="77777777" w:rsidR="006F678B" w:rsidRDefault="006F678B">
      <w:pPr>
        <w:pStyle w:val="Standard"/>
      </w:pPr>
    </w:p>
    <w:p w14:paraId="0FF812AE" w14:textId="77777777" w:rsidR="006F678B" w:rsidRDefault="006F678B">
      <w:pPr>
        <w:pStyle w:val="Standard"/>
      </w:pPr>
    </w:p>
    <w:p w14:paraId="3AF161C5" w14:textId="77777777" w:rsidR="006F678B" w:rsidRDefault="006F678B">
      <w:pPr>
        <w:pStyle w:val="Standard"/>
      </w:pPr>
    </w:p>
    <w:p w14:paraId="5940A41F" w14:textId="77777777" w:rsidR="006F678B" w:rsidRDefault="006F678B">
      <w:pPr>
        <w:pStyle w:val="Standard"/>
      </w:pPr>
    </w:p>
    <w:p w14:paraId="1FE52623" w14:textId="77777777" w:rsidR="006F678B" w:rsidRDefault="006F678B">
      <w:pPr>
        <w:pStyle w:val="Standard"/>
      </w:pPr>
    </w:p>
    <w:p w14:paraId="34F4BD45" w14:textId="77777777" w:rsidR="006F678B" w:rsidRDefault="004749B5">
      <w:pPr>
        <w:pStyle w:val="Ttulo2"/>
      </w:pPr>
      <w:r>
        <w:t xml:space="preserve">2.11. </w:t>
      </w:r>
      <w:bookmarkStart w:id="59" w:name="_Toc523489877"/>
      <w:bookmarkStart w:id="60" w:name="_Toc523736383"/>
      <w:r>
        <w:t>UNIDAD TÉCNICA MANTENIMIENTO URBANO:</w:t>
      </w:r>
      <w:bookmarkEnd w:id="59"/>
      <w:bookmarkEnd w:id="60"/>
    </w:p>
    <w:p w14:paraId="2C0DCE85" w14:textId="77777777" w:rsidR="006F678B" w:rsidRDefault="006F678B">
      <w:pPr>
        <w:pStyle w:val="Standard"/>
      </w:pPr>
    </w:p>
    <w:tbl>
      <w:tblPr>
        <w:tblW w:w="5000" w:type="pct"/>
        <w:jc w:val="center"/>
        <w:tblLayout w:type="fixed"/>
        <w:tblCellMar>
          <w:left w:w="10" w:type="dxa"/>
          <w:right w:w="10" w:type="dxa"/>
        </w:tblCellMar>
        <w:tblLook w:val="0000" w:firstRow="0" w:lastRow="0" w:firstColumn="0" w:lastColumn="0" w:noHBand="0" w:noVBand="0"/>
      </w:tblPr>
      <w:tblGrid>
        <w:gridCol w:w="2280"/>
        <w:gridCol w:w="7358"/>
      </w:tblGrid>
      <w:tr w:rsidR="006F678B" w14:paraId="592D5701" w14:textId="77777777">
        <w:tblPrEx>
          <w:tblCellMar>
            <w:top w:w="0" w:type="dxa"/>
            <w:bottom w:w="0" w:type="dxa"/>
          </w:tblCellMar>
        </w:tblPrEx>
        <w:trPr>
          <w:trHeight w:val="308"/>
          <w:jc w:val="center"/>
        </w:trPr>
        <w:tc>
          <w:tcPr>
            <w:tcW w:w="2280" w:type="dxa"/>
            <w:shd w:val="clear" w:color="auto" w:fill="D9D9D9"/>
            <w:tcMar>
              <w:top w:w="0" w:type="dxa"/>
              <w:left w:w="108" w:type="dxa"/>
              <w:bottom w:w="0" w:type="dxa"/>
              <w:right w:w="108" w:type="dxa"/>
            </w:tcMar>
          </w:tcPr>
          <w:p w14:paraId="28B87E9D" w14:textId="77777777" w:rsidR="006F678B" w:rsidRDefault="004749B5">
            <w:pPr>
              <w:pStyle w:val="Standard"/>
            </w:pPr>
            <w:r>
              <w:lastRenderedPageBreak/>
              <w:t>Tratamiento:</w:t>
            </w:r>
          </w:p>
        </w:tc>
        <w:tc>
          <w:tcPr>
            <w:tcW w:w="7358" w:type="dxa"/>
            <w:shd w:val="clear" w:color="auto" w:fill="D9D9D9"/>
            <w:tcMar>
              <w:top w:w="0" w:type="dxa"/>
              <w:left w:w="108" w:type="dxa"/>
              <w:bottom w:w="0" w:type="dxa"/>
              <w:right w:w="108" w:type="dxa"/>
            </w:tcMar>
          </w:tcPr>
          <w:p w14:paraId="48DE0CA6" w14:textId="77777777" w:rsidR="006F678B" w:rsidRDefault="004749B5">
            <w:pPr>
              <w:pStyle w:val="Ttulo3"/>
            </w:pPr>
            <w:r>
              <w:t xml:space="preserve">2.11.1. </w:t>
            </w:r>
            <w:bookmarkStart w:id="61" w:name="_Toc523489878"/>
            <w:bookmarkStart w:id="62" w:name="_Toc523736384"/>
            <w:r>
              <w:t>LICENCIAS DE OBRAS E INSTALACIONES EN LA VÍA PÚBLICA</w:t>
            </w:r>
            <w:bookmarkEnd w:id="61"/>
            <w:bookmarkEnd w:id="62"/>
          </w:p>
          <w:p w14:paraId="09981E51" w14:textId="77777777" w:rsidR="006F678B" w:rsidRDefault="004749B5">
            <w:pPr>
              <w:pStyle w:val="Standard"/>
            </w:pPr>
            <w:r>
              <w:t>GESTIÓN Y CONTROL DE LAS SOLICITUDES DE LICENCIAS PARA CANALIZACIONES ELÉCTRICAS, DE TELECOMUNICACIONES Y BORDILLOS EN TRAMOS DE ESCASA ENTIDAD, MANTENIMIENTO DE LA RED VIARIA.</w:t>
            </w:r>
          </w:p>
          <w:p w14:paraId="2BCFAD05" w14:textId="77777777" w:rsidR="006F678B" w:rsidRDefault="004749B5">
            <w:pPr>
              <w:pStyle w:val="Standard"/>
            </w:pPr>
            <w:r>
              <w:t>UNIDAD TÉCNICA: MANTENIMIENTO URBANO, SECCIÓN DE VÍAS, OBRAS Y ACCESIBILIDAD</w:t>
            </w:r>
          </w:p>
        </w:tc>
      </w:tr>
      <w:tr w:rsidR="006F678B" w14:paraId="076C0A10" w14:textId="77777777">
        <w:tblPrEx>
          <w:tblCellMar>
            <w:top w:w="0" w:type="dxa"/>
            <w:bottom w:w="0" w:type="dxa"/>
          </w:tblCellMar>
        </w:tblPrEx>
        <w:trPr>
          <w:trHeight w:val="225"/>
          <w:jc w:val="center"/>
        </w:trPr>
        <w:tc>
          <w:tcPr>
            <w:tcW w:w="2280" w:type="dxa"/>
            <w:shd w:val="clear" w:color="auto" w:fill="auto"/>
            <w:tcMar>
              <w:top w:w="0" w:type="dxa"/>
              <w:left w:w="108" w:type="dxa"/>
              <w:bottom w:w="0" w:type="dxa"/>
              <w:right w:w="108" w:type="dxa"/>
            </w:tcMar>
          </w:tcPr>
          <w:p w14:paraId="3B6FB86D" w14:textId="77777777" w:rsidR="006F678B" w:rsidRDefault="004749B5">
            <w:pPr>
              <w:pStyle w:val="Standard"/>
              <w:jc w:val="left"/>
              <w:rPr>
                <w:b/>
                <w:bCs/>
                <w:color w:val="0084D1"/>
              </w:rPr>
            </w:pPr>
            <w:r>
              <w:rPr>
                <w:b/>
                <w:bCs/>
                <w:color w:val="0084D1"/>
              </w:rPr>
              <w:t>I</w:t>
            </w:r>
            <w:r>
              <w:rPr>
                <w:b/>
                <w:bCs/>
                <w:color w:val="0084D1"/>
              </w:rPr>
              <w:t xml:space="preserve"> Responsables del tratamiento:</w:t>
            </w:r>
          </w:p>
          <w:p w14:paraId="4802F920"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351C1E10" w14:textId="77777777" w:rsidR="006F678B" w:rsidRDefault="004749B5">
            <w:pPr>
              <w:pStyle w:val="Standard"/>
              <w:rPr>
                <w:lang w:val="en-US"/>
              </w:rPr>
            </w:pPr>
            <w:r>
              <w:rPr>
                <w:lang w:val="en-US"/>
              </w:rPr>
              <w:t>AYUNTAMIENTO DE LAS PALMAS DE GRAN CANARIA</w:t>
            </w:r>
          </w:p>
          <w:p w14:paraId="12BA12B3" w14:textId="77777777" w:rsidR="006F678B" w:rsidRDefault="006F678B">
            <w:pPr>
              <w:pStyle w:val="Standard"/>
              <w:rPr>
                <w:lang w:val="en-US"/>
              </w:rPr>
            </w:pPr>
          </w:p>
        </w:tc>
      </w:tr>
      <w:tr w:rsidR="006F678B" w14:paraId="58C95548" w14:textId="77777777">
        <w:tblPrEx>
          <w:tblCellMar>
            <w:top w:w="0" w:type="dxa"/>
            <w:bottom w:w="0" w:type="dxa"/>
          </w:tblCellMar>
        </w:tblPrEx>
        <w:trPr>
          <w:trHeight w:val="225"/>
          <w:jc w:val="center"/>
        </w:trPr>
        <w:tc>
          <w:tcPr>
            <w:tcW w:w="2280" w:type="dxa"/>
            <w:shd w:val="clear" w:color="auto" w:fill="auto"/>
            <w:tcMar>
              <w:top w:w="0" w:type="dxa"/>
              <w:left w:w="108" w:type="dxa"/>
              <w:bottom w:w="0" w:type="dxa"/>
              <w:right w:w="108" w:type="dxa"/>
            </w:tcMar>
          </w:tcPr>
          <w:p w14:paraId="56CAC1A8" w14:textId="77777777" w:rsidR="006F678B" w:rsidRDefault="004749B5">
            <w:pPr>
              <w:pStyle w:val="Standard"/>
              <w:jc w:val="left"/>
              <w:rPr>
                <w:b/>
                <w:bCs/>
                <w:color w:val="0084D1"/>
              </w:rPr>
            </w:pPr>
            <w:r>
              <w:rPr>
                <w:b/>
                <w:bCs/>
                <w:color w:val="0084D1"/>
              </w:rPr>
              <w:t>II Titularidad:</w:t>
            </w:r>
          </w:p>
          <w:p w14:paraId="3B742C90"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72DE64AE" w14:textId="77777777" w:rsidR="006F678B" w:rsidRDefault="004749B5">
            <w:pPr>
              <w:pStyle w:val="Standard"/>
              <w:rPr>
                <w:lang w:val="en-US"/>
              </w:rPr>
            </w:pPr>
            <w:r>
              <w:rPr>
                <w:lang w:val="en-US"/>
              </w:rPr>
              <w:t>Pública</w:t>
            </w:r>
          </w:p>
        </w:tc>
      </w:tr>
      <w:tr w:rsidR="006F678B" w14:paraId="41C4224C" w14:textId="77777777">
        <w:tblPrEx>
          <w:tblCellMar>
            <w:top w:w="0" w:type="dxa"/>
            <w:bottom w:w="0" w:type="dxa"/>
          </w:tblCellMar>
        </w:tblPrEx>
        <w:trPr>
          <w:trHeight w:val="225"/>
          <w:jc w:val="center"/>
        </w:trPr>
        <w:tc>
          <w:tcPr>
            <w:tcW w:w="2280" w:type="dxa"/>
            <w:shd w:val="clear" w:color="auto" w:fill="auto"/>
            <w:tcMar>
              <w:top w:w="0" w:type="dxa"/>
              <w:left w:w="108" w:type="dxa"/>
              <w:bottom w:w="0" w:type="dxa"/>
              <w:right w:w="108" w:type="dxa"/>
            </w:tcMar>
          </w:tcPr>
          <w:p w14:paraId="3ED97E8D" w14:textId="77777777" w:rsidR="006F678B" w:rsidRDefault="004749B5">
            <w:pPr>
              <w:pStyle w:val="Standard"/>
              <w:jc w:val="left"/>
              <w:rPr>
                <w:b/>
                <w:bCs/>
                <w:color w:val="0084D1"/>
              </w:rPr>
            </w:pPr>
            <w:r>
              <w:rPr>
                <w:b/>
                <w:bCs/>
                <w:color w:val="0084D1"/>
              </w:rPr>
              <w:t>III Categorías interesados:</w:t>
            </w:r>
          </w:p>
        </w:tc>
        <w:tc>
          <w:tcPr>
            <w:tcW w:w="7358" w:type="dxa"/>
            <w:shd w:val="clear" w:color="auto" w:fill="auto"/>
            <w:tcMar>
              <w:top w:w="0" w:type="dxa"/>
              <w:left w:w="108" w:type="dxa"/>
              <w:bottom w:w="0" w:type="dxa"/>
              <w:right w:w="108" w:type="dxa"/>
            </w:tcMar>
          </w:tcPr>
          <w:p w14:paraId="38D8C76E" w14:textId="77777777" w:rsidR="006F678B" w:rsidRDefault="004749B5">
            <w:pPr>
              <w:pStyle w:val="Standard"/>
            </w:pPr>
            <w:r>
              <w:t xml:space="preserve">CIUDADANOS Y RESIDENTES </w:t>
            </w:r>
            <w:r>
              <w:tab/>
            </w:r>
            <w:r>
              <w:br/>
            </w:r>
            <w:r>
              <w:t xml:space="preserve">ASOCIADOS O MIEMBROS </w:t>
            </w:r>
            <w:r>
              <w:tab/>
            </w:r>
            <w:r>
              <w:br/>
            </w:r>
            <w:r>
              <w:t xml:space="preserve">PROPIETARIOS O ARRENDATARIOS </w:t>
            </w:r>
            <w:r>
              <w:tab/>
            </w:r>
            <w:r>
              <w:br/>
            </w:r>
            <w:r>
              <w:t xml:space="preserve">REPRESENTANTES LEGALES </w:t>
            </w:r>
            <w:r>
              <w:tab/>
            </w:r>
            <w:r>
              <w:br/>
            </w:r>
            <w:r>
              <w:t>SOLICITANTES</w:t>
            </w:r>
          </w:p>
          <w:p w14:paraId="6F67A97D" w14:textId="77777777" w:rsidR="006F678B" w:rsidRDefault="006F678B">
            <w:pPr>
              <w:pStyle w:val="Standard"/>
            </w:pPr>
          </w:p>
          <w:p w14:paraId="76DE1B24" w14:textId="77777777" w:rsidR="006F678B" w:rsidRDefault="006F678B">
            <w:pPr>
              <w:pStyle w:val="Standard"/>
            </w:pPr>
          </w:p>
        </w:tc>
      </w:tr>
      <w:tr w:rsidR="006F678B" w14:paraId="4E17597C" w14:textId="77777777">
        <w:tblPrEx>
          <w:tblCellMar>
            <w:top w:w="0" w:type="dxa"/>
            <w:bottom w:w="0" w:type="dxa"/>
          </w:tblCellMar>
        </w:tblPrEx>
        <w:trPr>
          <w:trHeight w:val="77"/>
          <w:jc w:val="center"/>
        </w:trPr>
        <w:tc>
          <w:tcPr>
            <w:tcW w:w="2280" w:type="dxa"/>
            <w:shd w:val="clear" w:color="auto" w:fill="auto"/>
            <w:tcMar>
              <w:top w:w="0" w:type="dxa"/>
              <w:left w:w="108" w:type="dxa"/>
              <w:bottom w:w="0" w:type="dxa"/>
              <w:right w:w="108" w:type="dxa"/>
            </w:tcMar>
          </w:tcPr>
          <w:p w14:paraId="1C649EF2" w14:textId="77777777" w:rsidR="006F678B" w:rsidRDefault="004749B5">
            <w:pPr>
              <w:pStyle w:val="Standard"/>
              <w:jc w:val="left"/>
              <w:rPr>
                <w:b/>
                <w:bCs/>
                <w:color w:val="0084D1"/>
              </w:rPr>
            </w:pPr>
            <w:r>
              <w:rPr>
                <w:b/>
                <w:bCs/>
                <w:color w:val="0084D1"/>
              </w:rPr>
              <w:t>IV Fines del tratamiento:</w:t>
            </w:r>
          </w:p>
        </w:tc>
        <w:tc>
          <w:tcPr>
            <w:tcW w:w="7358" w:type="dxa"/>
            <w:shd w:val="clear" w:color="auto" w:fill="auto"/>
            <w:tcMar>
              <w:top w:w="0" w:type="dxa"/>
              <w:left w:w="108" w:type="dxa"/>
              <w:bottom w:w="0" w:type="dxa"/>
              <w:right w:w="108" w:type="dxa"/>
            </w:tcMar>
          </w:tcPr>
          <w:p w14:paraId="5B325B84" w14:textId="77777777" w:rsidR="006F678B" w:rsidRDefault="004749B5">
            <w:pPr>
              <w:pStyle w:val="Standard"/>
            </w:pPr>
            <w:r>
              <w:t>PROCEDIMIENTO ADMINISTRATIVO</w:t>
            </w:r>
          </w:p>
          <w:p w14:paraId="35EDBA3C" w14:textId="77777777" w:rsidR="006F678B" w:rsidRDefault="004749B5">
            <w:pPr>
              <w:pStyle w:val="Standard"/>
            </w:pPr>
            <w:r>
              <w:t>GESTIÓN Y CONTROL DE LAS SOLICITUDES DE LICENCIAS PARA CANALIZACIONES ELÉCTRICAS, DE TELECOMUNICACIONES Y BORDILLOS EN TRAMOS DE ESCASA ENTIDAD, MANTENIMIENTO DE LA RED VIARIA</w:t>
            </w:r>
          </w:p>
          <w:p w14:paraId="7C0E5D1F" w14:textId="77777777" w:rsidR="006F678B" w:rsidRDefault="006F678B">
            <w:pPr>
              <w:pStyle w:val="Standard"/>
            </w:pPr>
          </w:p>
        </w:tc>
      </w:tr>
      <w:tr w:rsidR="006F678B" w14:paraId="44ADDF7A" w14:textId="77777777">
        <w:tblPrEx>
          <w:tblCellMar>
            <w:top w:w="0" w:type="dxa"/>
            <w:bottom w:w="0" w:type="dxa"/>
          </w:tblCellMar>
        </w:tblPrEx>
        <w:trPr>
          <w:trHeight w:val="77"/>
          <w:jc w:val="center"/>
        </w:trPr>
        <w:tc>
          <w:tcPr>
            <w:tcW w:w="2280" w:type="dxa"/>
            <w:shd w:val="clear" w:color="auto" w:fill="auto"/>
            <w:tcMar>
              <w:top w:w="0" w:type="dxa"/>
              <w:left w:w="108" w:type="dxa"/>
              <w:bottom w:w="0" w:type="dxa"/>
              <w:right w:w="108" w:type="dxa"/>
            </w:tcMar>
          </w:tcPr>
          <w:p w14:paraId="70D0C130" w14:textId="77777777" w:rsidR="006F678B" w:rsidRDefault="004749B5">
            <w:pPr>
              <w:pStyle w:val="Standard"/>
              <w:jc w:val="left"/>
              <w:rPr>
                <w:b/>
                <w:bCs/>
                <w:color w:val="0084D1"/>
              </w:rPr>
            </w:pPr>
            <w:r>
              <w:rPr>
                <w:b/>
                <w:bCs/>
                <w:color w:val="0084D1"/>
              </w:rPr>
              <w:t xml:space="preserve">V </w:t>
            </w:r>
            <w:r>
              <w:rPr>
                <w:b/>
                <w:bCs/>
                <w:color w:val="0084D1"/>
              </w:rPr>
              <w:t>Sistema de tratamiento:</w:t>
            </w:r>
          </w:p>
          <w:p w14:paraId="139031CC"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1DD30D31" w14:textId="77777777" w:rsidR="006F678B" w:rsidRDefault="004749B5">
            <w:pPr>
              <w:pStyle w:val="Standard"/>
            </w:pPr>
            <w:r>
              <w:t>MIXTO</w:t>
            </w:r>
          </w:p>
        </w:tc>
      </w:tr>
      <w:tr w:rsidR="006F678B" w14:paraId="2F7943EB"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5D631A85" w14:textId="77777777" w:rsidR="006F678B" w:rsidRDefault="004749B5">
            <w:pPr>
              <w:pStyle w:val="Standard"/>
              <w:jc w:val="left"/>
              <w:rPr>
                <w:b/>
                <w:bCs/>
                <w:color w:val="0084D1"/>
              </w:rPr>
            </w:pPr>
            <w:r>
              <w:rPr>
                <w:b/>
                <w:bCs/>
                <w:color w:val="0084D1"/>
              </w:rPr>
              <w:t>VI Origen de los datos:</w:t>
            </w:r>
          </w:p>
        </w:tc>
        <w:tc>
          <w:tcPr>
            <w:tcW w:w="7358" w:type="dxa"/>
            <w:shd w:val="clear" w:color="auto" w:fill="auto"/>
            <w:tcMar>
              <w:top w:w="0" w:type="dxa"/>
              <w:left w:w="108" w:type="dxa"/>
              <w:bottom w:w="0" w:type="dxa"/>
              <w:right w:w="108" w:type="dxa"/>
            </w:tcMar>
          </w:tcPr>
          <w:p w14:paraId="3DFD39EE" w14:textId="77777777" w:rsidR="006F678B" w:rsidRDefault="004749B5">
            <w:pPr>
              <w:pStyle w:val="Standard"/>
            </w:pPr>
            <w:r>
              <w:t>El propio interesado o su representante legal: Sí</w:t>
            </w:r>
          </w:p>
          <w:p w14:paraId="36A44298" w14:textId="77777777" w:rsidR="006F678B" w:rsidRDefault="004749B5">
            <w:pPr>
              <w:pStyle w:val="Standard"/>
            </w:pPr>
            <w:r>
              <w:t>Registros públicos: No</w:t>
            </w:r>
          </w:p>
          <w:p w14:paraId="569B809B" w14:textId="77777777" w:rsidR="006F678B" w:rsidRDefault="004749B5">
            <w:pPr>
              <w:pStyle w:val="Standard"/>
            </w:pPr>
            <w:r>
              <w:t>Otras personas físicas: No</w:t>
            </w:r>
          </w:p>
          <w:p w14:paraId="26A1ADC6" w14:textId="77777777" w:rsidR="006F678B" w:rsidRDefault="004749B5">
            <w:pPr>
              <w:pStyle w:val="Standard"/>
            </w:pPr>
            <w:r>
              <w:t>Entidad privada: Sí</w:t>
            </w:r>
          </w:p>
          <w:p w14:paraId="23945B40" w14:textId="77777777" w:rsidR="006F678B" w:rsidRDefault="004749B5">
            <w:pPr>
              <w:pStyle w:val="Standard"/>
            </w:pPr>
            <w:r>
              <w:t>Fuentes accesibles al público: No</w:t>
            </w:r>
          </w:p>
          <w:p w14:paraId="0D7D6352" w14:textId="77777777" w:rsidR="006F678B" w:rsidRDefault="004749B5">
            <w:pPr>
              <w:pStyle w:val="Standard"/>
            </w:pPr>
            <w:r>
              <w:t>Administración pública: Sí</w:t>
            </w:r>
          </w:p>
          <w:p w14:paraId="1E57F5B1" w14:textId="77777777" w:rsidR="006F678B" w:rsidRDefault="006F678B">
            <w:pPr>
              <w:pStyle w:val="Standard"/>
            </w:pPr>
          </w:p>
        </w:tc>
      </w:tr>
      <w:tr w:rsidR="006F678B" w14:paraId="0178FF6C" w14:textId="77777777">
        <w:tblPrEx>
          <w:tblCellMar>
            <w:top w:w="0" w:type="dxa"/>
            <w:bottom w:w="0" w:type="dxa"/>
          </w:tblCellMar>
        </w:tblPrEx>
        <w:trPr>
          <w:trHeight w:val="102"/>
          <w:jc w:val="center"/>
        </w:trPr>
        <w:tc>
          <w:tcPr>
            <w:tcW w:w="2280" w:type="dxa"/>
            <w:shd w:val="clear" w:color="auto" w:fill="auto"/>
            <w:tcMar>
              <w:top w:w="0" w:type="dxa"/>
              <w:left w:w="108" w:type="dxa"/>
              <w:bottom w:w="0" w:type="dxa"/>
              <w:right w:w="108" w:type="dxa"/>
            </w:tcMar>
          </w:tcPr>
          <w:p w14:paraId="5A2F6630" w14:textId="77777777" w:rsidR="006F678B" w:rsidRDefault="004749B5">
            <w:pPr>
              <w:pStyle w:val="Standard"/>
              <w:jc w:val="left"/>
              <w:rPr>
                <w:b/>
                <w:bCs/>
                <w:color w:val="0084D1"/>
              </w:rPr>
            </w:pPr>
            <w:r>
              <w:rPr>
                <w:b/>
                <w:bCs/>
                <w:color w:val="0084D1"/>
              </w:rPr>
              <w:t xml:space="preserve">VII </w:t>
            </w:r>
            <w:r>
              <w:rPr>
                <w:b/>
                <w:bCs/>
                <w:color w:val="0084D1"/>
              </w:rPr>
              <w:t>Categorías de datos personales objeto de tratamiento:</w:t>
            </w:r>
          </w:p>
        </w:tc>
        <w:tc>
          <w:tcPr>
            <w:tcW w:w="7358" w:type="dxa"/>
            <w:shd w:val="clear" w:color="auto" w:fill="auto"/>
            <w:tcMar>
              <w:top w:w="0" w:type="dxa"/>
              <w:left w:w="108" w:type="dxa"/>
              <w:bottom w:w="0" w:type="dxa"/>
              <w:right w:w="108" w:type="dxa"/>
            </w:tcMar>
          </w:tcPr>
          <w:p w14:paraId="677014C7" w14:textId="77777777" w:rsidR="006F678B" w:rsidRDefault="004749B5">
            <w:pPr>
              <w:pStyle w:val="Standard"/>
            </w:pPr>
            <w:r>
              <w:rPr>
                <w:u w:val="single"/>
              </w:rPr>
              <w:t>Datos identificativos</w:t>
            </w:r>
            <w:r>
              <w:t>:</w:t>
            </w:r>
          </w:p>
          <w:p w14:paraId="51DA1239" w14:textId="77777777" w:rsidR="006F678B" w:rsidRDefault="004749B5">
            <w:pPr>
              <w:pStyle w:val="Standard"/>
            </w:pPr>
            <w:r>
              <w:t>-DNI-NIF: Sí</w:t>
            </w:r>
          </w:p>
          <w:p w14:paraId="35F9FF2E" w14:textId="77777777" w:rsidR="006F678B" w:rsidRDefault="004749B5">
            <w:pPr>
              <w:pStyle w:val="Standard"/>
            </w:pPr>
            <w:r>
              <w:t>-Identificador nacional restringido art. 87: No</w:t>
            </w:r>
          </w:p>
          <w:p w14:paraId="52BF65D2" w14:textId="77777777" w:rsidR="006F678B" w:rsidRDefault="004749B5">
            <w:pPr>
              <w:pStyle w:val="Standard"/>
            </w:pPr>
            <w:r>
              <w:t>-Dirección: Sí</w:t>
            </w:r>
          </w:p>
          <w:p w14:paraId="13B20887" w14:textId="77777777" w:rsidR="006F678B" w:rsidRDefault="004749B5">
            <w:pPr>
              <w:pStyle w:val="Standard"/>
            </w:pPr>
            <w:r>
              <w:t>-Imagen: No</w:t>
            </w:r>
          </w:p>
          <w:p w14:paraId="2FFDD15A" w14:textId="77777777" w:rsidR="006F678B" w:rsidRDefault="004749B5">
            <w:pPr>
              <w:pStyle w:val="Standard"/>
            </w:pPr>
            <w:r>
              <w:t>-Número seguridad social: No</w:t>
            </w:r>
          </w:p>
          <w:p w14:paraId="375526EA" w14:textId="77777777" w:rsidR="006F678B" w:rsidRDefault="004749B5">
            <w:pPr>
              <w:pStyle w:val="Standard"/>
            </w:pPr>
            <w:r>
              <w:t>-Teléfono: Sí</w:t>
            </w:r>
          </w:p>
          <w:p w14:paraId="58C2A1D8" w14:textId="77777777" w:rsidR="006F678B" w:rsidRDefault="004749B5">
            <w:pPr>
              <w:pStyle w:val="Standard"/>
            </w:pPr>
            <w:r>
              <w:t>-Firma manual o digitalizada: Sí</w:t>
            </w:r>
          </w:p>
          <w:p w14:paraId="3DC7B635" w14:textId="77777777" w:rsidR="006F678B" w:rsidRDefault="004749B5">
            <w:pPr>
              <w:pStyle w:val="Standard"/>
            </w:pPr>
            <w:r>
              <w:t>-Firma electrón</w:t>
            </w:r>
            <w:r>
              <w:t>ica: Sí</w:t>
            </w:r>
          </w:p>
          <w:p w14:paraId="31A5E7D2" w14:textId="77777777" w:rsidR="006F678B" w:rsidRDefault="004749B5">
            <w:pPr>
              <w:pStyle w:val="Standard"/>
            </w:pPr>
            <w:r>
              <w:t>-Registro personal: No</w:t>
            </w:r>
          </w:p>
          <w:p w14:paraId="44BB3197" w14:textId="77777777" w:rsidR="006F678B" w:rsidRDefault="004749B5">
            <w:pPr>
              <w:pStyle w:val="Standard"/>
            </w:pPr>
            <w:r>
              <w:t>-Marcas físicas: No</w:t>
            </w:r>
          </w:p>
          <w:p w14:paraId="5C6A4093" w14:textId="77777777" w:rsidR="006F678B" w:rsidRDefault="004749B5">
            <w:pPr>
              <w:pStyle w:val="Standard"/>
            </w:pPr>
            <w:r>
              <w:t>-Tarjeta sanitaria: No</w:t>
            </w:r>
          </w:p>
          <w:p w14:paraId="733C359E" w14:textId="77777777" w:rsidR="006F678B" w:rsidRDefault="004749B5">
            <w:pPr>
              <w:pStyle w:val="Standard"/>
            </w:pPr>
            <w:r>
              <w:t>-Nombre y apellidos: Sí</w:t>
            </w:r>
          </w:p>
          <w:p w14:paraId="67E1F604" w14:textId="77777777" w:rsidR="006F678B" w:rsidRDefault="004749B5">
            <w:pPr>
              <w:pStyle w:val="Standard"/>
            </w:pPr>
            <w:r>
              <w:t>-Huella digital: No</w:t>
            </w:r>
          </w:p>
          <w:p w14:paraId="62A7EEF6" w14:textId="77777777" w:rsidR="006F678B" w:rsidRDefault="004749B5">
            <w:pPr>
              <w:pStyle w:val="Standard"/>
            </w:pPr>
            <w:r>
              <w:t>-Voz: No</w:t>
            </w:r>
          </w:p>
          <w:p w14:paraId="5F8748B4" w14:textId="77777777" w:rsidR="006F678B" w:rsidRDefault="004749B5">
            <w:pPr>
              <w:pStyle w:val="Standard"/>
            </w:pPr>
            <w:r>
              <w:t>-CCC/IBAN: No</w:t>
            </w:r>
          </w:p>
          <w:p w14:paraId="63FD0C76" w14:textId="77777777" w:rsidR="006F678B" w:rsidRDefault="004749B5">
            <w:pPr>
              <w:pStyle w:val="Standard"/>
            </w:pPr>
            <w:r>
              <w:t>-Tarjeta bancaria o Similar: No</w:t>
            </w:r>
          </w:p>
          <w:p w14:paraId="7DD3FA5B" w14:textId="77777777" w:rsidR="006F678B" w:rsidRDefault="004749B5">
            <w:pPr>
              <w:pStyle w:val="Standard"/>
            </w:pPr>
            <w:r>
              <w:t>Otros datos identificativos:</w:t>
            </w:r>
          </w:p>
          <w:p w14:paraId="4838800D" w14:textId="77777777" w:rsidR="006F678B" w:rsidRDefault="006F678B">
            <w:pPr>
              <w:pStyle w:val="Standard"/>
            </w:pPr>
          </w:p>
          <w:p w14:paraId="3A954A77" w14:textId="77777777" w:rsidR="006F678B" w:rsidRDefault="004749B5">
            <w:pPr>
              <w:pStyle w:val="Standard"/>
            </w:pPr>
            <w:r>
              <w:rPr>
                <w:u w:val="single"/>
              </w:rPr>
              <w:t>Datos de categorías sensibles</w:t>
            </w:r>
            <w:r>
              <w:t>:</w:t>
            </w:r>
          </w:p>
          <w:p w14:paraId="0C56859C" w14:textId="77777777" w:rsidR="006F678B" w:rsidRDefault="004749B5">
            <w:pPr>
              <w:pStyle w:val="Standard"/>
            </w:pPr>
            <w:r>
              <w:t xml:space="preserve">-Ideología o </w:t>
            </w:r>
            <w:r>
              <w:t>ideas políticas: No</w:t>
            </w:r>
          </w:p>
          <w:p w14:paraId="6E5064FF" w14:textId="77777777" w:rsidR="006F678B" w:rsidRDefault="004749B5">
            <w:pPr>
              <w:pStyle w:val="Standard"/>
            </w:pPr>
            <w:r>
              <w:t>-Afiliación Sindical: No</w:t>
            </w:r>
          </w:p>
          <w:p w14:paraId="1D3F74BD" w14:textId="77777777" w:rsidR="006F678B" w:rsidRDefault="004749B5">
            <w:pPr>
              <w:pStyle w:val="Standard"/>
            </w:pPr>
            <w:r>
              <w:t>-Religión: No</w:t>
            </w:r>
          </w:p>
          <w:p w14:paraId="266E31EE" w14:textId="77777777" w:rsidR="006F678B" w:rsidRDefault="004749B5">
            <w:pPr>
              <w:pStyle w:val="Standard"/>
            </w:pPr>
            <w:r>
              <w:t>-Creencias: No</w:t>
            </w:r>
          </w:p>
          <w:p w14:paraId="6C7E44EF" w14:textId="77777777" w:rsidR="006F678B" w:rsidRDefault="004749B5">
            <w:pPr>
              <w:pStyle w:val="Standard"/>
            </w:pPr>
            <w:r>
              <w:t>-Origen racial o étnico: No</w:t>
            </w:r>
          </w:p>
          <w:p w14:paraId="43277DFC" w14:textId="77777777" w:rsidR="006F678B" w:rsidRDefault="004749B5">
            <w:pPr>
              <w:pStyle w:val="Standard"/>
            </w:pPr>
            <w:r>
              <w:lastRenderedPageBreak/>
              <w:t>-Salud: No</w:t>
            </w:r>
          </w:p>
          <w:p w14:paraId="5D18FB72" w14:textId="77777777" w:rsidR="006F678B" w:rsidRDefault="004749B5">
            <w:pPr>
              <w:pStyle w:val="Standard"/>
            </w:pPr>
            <w:r>
              <w:t>-Vida Sexual: No</w:t>
            </w:r>
          </w:p>
          <w:p w14:paraId="22732885" w14:textId="77777777" w:rsidR="006F678B" w:rsidRDefault="006F678B">
            <w:pPr>
              <w:pStyle w:val="Standard"/>
            </w:pPr>
          </w:p>
          <w:p w14:paraId="36E64391" w14:textId="77777777" w:rsidR="006F678B" w:rsidRDefault="004749B5">
            <w:pPr>
              <w:pStyle w:val="Standard"/>
            </w:pPr>
            <w:r>
              <w:rPr>
                <w:u w:val="single"/>
              </w:rPr>
              <w:t>Datos relativos a infracciones</w:t>
            </w:r>
            <w:r>
              <w:t>:</w:t>
            </w:r>
          </w:p>
          <w:p w14:paraId="3ABAF5EE" w14:textId="77777777" w:rsidR="006F678B" w:rsidRDefault="004749B5">
            <w:pPr>
              <w:pStyle w:val="Standard"/>
            </w:pPr>
            <w:r>
              <w:t>-Infracciones penales: No</w:t>
            </w:r>
          </w:p>
          <w:p w14:paraId="317986A6" w14:textId="77777777" w:rsidR="006F678B" w:rsidRDefault="004749B5">
            <w:pPr>
              <w:pStyle w:val="Standard"/>
            </w:pPr>
            <w:r>
              <w:t>-Infracciones administrativas: No</w:t>
            </w:r>
          </w:p>
          <w:p w14:paraId="1E2F6A52" w14:textId="77777777" w:rsidR="006F678B" w:rsidRDefault="006F678B">
            <w:pPr>
              <w:pStyle w:val="Standard"/>
            </w:pPr>
          </w:p>
          <w:p w14:paraId="1C0E815E" w14:textId="77777777" w:rsidR="006F678B" w:rsidRDefault="004749B5">
            <w:pPr>
              <w:pStyle w:val="Standard"/>
            </w:pPr>
            <w:r>
              <w:rPr>
                <w:u w:val="single"/>
              </w:rPr>
              <w:t>Otras categorías de datos person</w:t>
            </w:r>
            <w:r>
              <w:rPr>
                <w:u w:val="single"/>
              </w:rPr>
              <w:t>ales</w:t>
            </w:r>
            <w:r>
              <w:t>:</w:t>
            </w:r>
          </w:p>
          <w:p w14:paraId="7385A1C0" w14:textId="77777777" w:rsidR="006F678B" w:rsidRDefault="004749B5">
            <w:pPr>
              <w:pStyle w:val="Standard"/>
            </w:pPr>
            <w:r>
              <w:t>CARACTERÍSTICAS PERSONALES</w:t>
            </w:r>
          </w:p>
          <w:p w14:paraId="689B4233" w14:textId="77777777" w:rsidR="006F678B" w:rsidRDefault="006F678B">
            <w:pPr>
              <w:pStyle w:val="Standard"/>
            </w:pPr>
          </w:p>
          <w:p w14:paraId="27479DAF" w14:textId="77777777" w:rsidR="006F678B" w:rsidRDefault="006F678B">
            <w:pPr>
              <w:pStyle w:val="Standard"/>
            </w:pPr>
          </w:p>
        </w:tc>
      </w:tr>
      <w:tr w:rsidR="006F678B" w14:paraId="16817A42"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19EB723B" w14:textId="77777777" w:rsidR="006F678B" w:rsidRDefault="004749B5">
            <w:pPr>
              <w:pStyle w:val="Standard"/>
              <w:jc w:val="left"/>
              <w:rPr>
                <w:b/>
                <w:bCs/>
                <w:color w:val="0084D1"/>
              </w:rPr>
            </w:pPr>
            <w:r>
              <w:rPr>
                <w:b/>
                <w:bCs/>
                <w:color w:val="0084D1"/>
              </w:rPr>
              <w:lastRenderedPageBreak/>
              <w:t>VIII Legitimidad (base jurídica) del tratamiento:</w:t>
            </w:r>
          </w:p>
          <w:p w14:paraId="788A0A69"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62BE66B3" w14:textId="77777777" w:rsidR="006F678B" w:rsidRDefault="004749B5">
            <w:pPr>
              <w:pStyle w:val="Standard"/>
            </w:pPr>
            <w:r>
              <w:t>-Consentimiento del interesado: No</w:t>
            </w:r>
          </w:p>
          <w:p w14:paraId="3D76CFB2" w14:textId="77777777" w:rsidR="006F678B" w:rsidRDefault="004749B5">
            <w:pPr>
              <w:pStyle w:val="Standard"/>
            </w:pPr>
            <w:r>
              <w:t>-Datos necesarios ejecución contrato: No</w:t>
            </w:r>
          </w:p>
          <w:p w14:paraId="120AC45F" w14:textId="77777777" w:rsidR="006F678B" w:rsidRDefault="004749B5">
            <w:pPr>
              <w:pStyle w:val="Standard"/>
            </w:pPr>
            <w:r>
              <w:t>-Cumplimiento obligación legal: Sí</w:t>
            </w:r>
          </w:p>
          <w:p w14:paraId="421C28C8" w14:textId="77777777" w:rsidR="006F678B" w:rsidRDefault="004749B5">
            <w:pPr>
              <w:pStyle w:val="Standard"/>
            </w:pPr>
            <w:r>
              <w:t xml:space="preserve">Ley 4/2017, de 13 de julio, del Suelo y de los </w:t>
            </w:r>
            <w:r>
              <w:t xml:space="preserve">Espacios Naturales Protegidos de Canarias </w:t>
            </w:r>
            <w:r>
              <w:tab/>
            </w:r>
            <w:r>
              <w:br/>
            </w:r>
            <w:r>
              <w:t>Ley 39/2015, de 1 de octubre, del Procedimiento Administrativo Común de las Administraciones Públicas</w:t>
            </w:r>
          </w:p>
          <w:p w14:paraId="4D556A4E" w14:textId="77777777" w:rsidR="006F678B" w:rsidRDefault="004749B5">
            <w:pPr>
              <w:pStyle w:val="Standard"/>
            </w:pPr>
            <w:r>
              <w:t>-Proteger intereses vitales: No</w:t>
            </w:r>
          </w:p>
          <w:p w14:paraId="60DC1085" w14:textId="77777777" w:rsidR="006F678B" w:rsidRDefault="004749B5">
            <w:pPr>
              <w:pStyle w:val="Standard"/>
            </w:pPr>
            <w:r>
              <w:t>-Misión, intereses o poderes públicos: No</w:t>
            </w:r>
          </w:p>
          <w:p w14:paraId="7572A484" w14:textId="77777777" w:rsidR="006F678B" w:rsidRDefault="006F678B">
            <w:pPr>
              <w:pStyle w:val="Standard"/>
            </w:pPr>
          </w:p>
          <w:p w14:paraId="4A1E52DD" w14:textId="77777777" w:rsidR="006F678B" w:rsidRDefault="004749B5">
            <w:pPr>
              <w:pStyle w:val="Standard"/>
            </w:pPr>
            <w:r>
              <w:t xml:space="preserve">-Interés legítimo del Responsable: </w:t>
            </w:r>
            <w:r>
              <w:t>No</w:t>
            </w:r>
          </w:p>
          <w:p w14:paraId="085DCC51" w14:textId="77777777" w:rsidR="006F678B" w:rsidRDefault="006F678B">
            <w:pPr>
              <w:pStyle w:val="Standard"/>
            </w:pPr>
          </w:p>
          <w:p w14:paraId="117405B6" w14:textId="77777777" w:rsidR="006F678B" w:rsidRDefault="004749B5">
            <w:pPr>
              <w:pStyle w:val="Standard"/>
            </w:pPr>
            <w:r>
              <w:t>-Consentimiento explícito (en relación a datos de categorías especiales): No</w:t>
            </w:r>
          </w:p>
          <w:p w14:paraId="2B0BD921" w14:textId="77777777" w:rsidR="006F678B" w:rsidRDefault="004749B5">
            <w:pPr>
              <w:pStyle w:val="Standard"/>
            </w:pPr>
            <w:r>
              <w:t>-Obligación derecho laboral (en relación a datos de categorías especiales): No</w:t>
            </w:r>
          </w:p>
          <w:p w14:paraId="0095A1CE" w14:textId="77777777" w:rsidR="006F678B" w:rsidRDefault="004749B5">
            <w:pPr>
              <w:pStyle w:val="Standard"/>
            </w:pPr>
            <w:r>
              <w:t xml:space="preserve">-Proteger intereses vitales de una persona no capacitada para consentir (en relación a datos de </w:t>
            </w:r>
            <w:r>
              <w:t>categorías especiales): No</w:t>
            </w:r>
          </w:p>
          <w:p w14:paraId="076D1503" w14:textId="77777777" w:rsidR="006F678B" w:rsidRDefault="004749B5">
            <w:pPr>
              <w:pStyle w:val="Standard"/>
            </w:pPr>
            <w:r>
              <w:t>-Miembros entidad sin ánimo de lucro (en relación a datos de categorías especiales): No</w:t>
            </w:r>
          </w:p>
          <w:p w14:paraId="7ECBB7E7" w14:textId="77777777" w:rsidR="006F678B" w:rsidRDefault="004749B5">
            <w:pPr>
              <w:pStyle w:val="Standard"/>
            </w:pPr>
            <w:r>
              <w:t>-Datos hechos públicos por interesado (en relación a datos de categorías especiales): No</w:t>
            </w:r>
          </w:p>
          <w:p w14:paraId="685B1DE0" w14:textId="77777777" w:rsidR="006F678B" w:rsidRDefault="004749B5">
            <w:pPr>
              <w:pStyle w:val="Standard"/>
            </w:pPr>
            <w:r>
              <w:t>-Ejercicio defensa o tribunales (en relación a datos</w:t>
            </w:r>
            <w:r>
              <w:t xml:space="preserve"> de categorías especiales): No</w:t>
            </w:r>
          </w:p>
          <w:p w14:paraId="0A9613D6" w14:textId="77777777" w:rsidR="006F678B" w:rsidRDefault="004749B5">
            <w:pPr>
              <w:pStyle w:val="Standard"/>
            </w:pPr>
            <w:r>
              <w:t>-Interés público esencial (en relación a datos de categorías especiales): No</w:t>
            </w:r>
          </w:p>
          <w:p w14:paraId="3A83BD14" w14:textId="77777777" w:rsidR="006F678B" w:rsidRDefault="004749B5">
            <w:pPr>
              <w:pStyle w:val="Standard"/>
            </w:pPr>
            <w:r>
              <w:t>-Medicina preventiva, laboral o servicios sanitarios (en relación a datos de categorías especiales): No</w:t>
            </w:r>
          </w:p>
          <w:p w14:paraId="6AF974EA" w14:textId="77777777" w:rsidR="006F678B" w:rsidRDefault="004749B5">
            <w:pPr>
              <w:pStyle w:val="Standard"/>
            </w:pPr>
            <w:r>
              <w:t xml:space="preserve">-Razones de salud pública (en </w:t>
            </w:r>
            <w:r>
              <w:t>relación a datos de categorías especiales): No</w:t>
            </w:r>
          </w:p>
          <w:p w14:paraId="7F072E3D" w14:textId="77777777" w:rsidR="006F678B" w:rsidRDefault="004749B5">
            <w:pPr>
              <w:pStyle w:val="Standard"/>
            </w:pPr>
            <w:r>
              <w:t>-Archivo investigación o estadística en interés público (en relación a datos de categorías especiales): No</w:t>
            </w:r>
          </w:p>
          <w:p w14:paraId="5185D677" w14:textId="77777777" w:rsidR="006F678B" w:rsidRDefault="006F678B">
            <w:pPr>
              <w:pStyle w:val="Standard"/>
            </w:pPr>
          </w:p>
        </w:tc>
      </w:tr>
      <w:tr w:rsidR="006F678B" w14:paraId="7CB4B7B3"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003C0674" w14:textId="77777777" w:rsidR="006F678B" w:rsidRDefault="004749B5">
            <w:pPr>
              <w:pStyle w:val="Standard"/>
              <w:jc w:val="left"/>
              <w:rPr>
                <w:b/>
                <w:bCs/>
                <w:color w:val="0084D1"/>
              </w:rPr>
            </w:pPr>
            <w:r>
              <w:rPr>
                <w:b/>
                <w:bCs/>
                <w:color w:val="0084D1"/>
              </w:rPr>
              <w:t>IX Destinatarios de la información:</w:t>
            </w:r>
          </w:p>
        </w:tc>
        <w:tc>
          <w:tcPr>
            <w:tcW w:w="7358" w:type="dxa"/>
            <w:shd w:val="clear" w:color="auto" w:fill="auto"/>
            <w:tcMar>
              <w:top w:w="0" w:type="dxa"/>
              <w:left w:w="108" w:type="dxa"/>
              <w:bottom w:w="0" w:type="dxa"/>
              <w:right w:w="108" w:type="dxa"/>
            </w:tcMar>
          </w:tcPr>
          <w:p w14:paraId="19D046C4" w14:textId="77777777" w:rsidR="006F678B" w:rsidRDefault="004749B5">
            <w:pPr>
              <w:pStyle w:val="Standard"/>
            </w:pPr>
            <w:r>
              <w:t>No hay</w:t>
            </w:r>
          </w:p>
          <w:p w14:paraId="663790A3" w14:textId="77777777" w:rsidR="006F678B" w:rsidRDefault="006F678B">
            <w:pPr>
              <w:pStyle w:val="Standard"/>
            </w:pPr>
          </w:p>
        </w:tc>
      </w:tr>
      <w:tr w:rsidR="006F678B" w14:paraId="68AA581B"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3BF8556C" w14:textId="77777777" w:rsidR="006F678B" w:rsidRDefault="004749B5">
            <w:pPr>
              <w:pStyle w:val="Standard"/>
              <w:jc w:val="left"/>
              <w:rPr>
                <w:b/>
                <w:bCs/>
                <w:color w:val="0084D1"/>
              </w:rPr>
            </w:pPr>
            <w:r>
              <w:rPr>
                <w:b/>
                <w:bCs/>
                <w:color w:val="0084D1"/>
              </w:rPr>
              <w:t>X Transferencias internacionales:</w:t>
            </w:r>
          </w:p>
          <w:p w14:paraId="40F1F2C4"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1CFB1D93" w14:textId="77777777" w:rsidR="006F678B" w:rsidRDefault="004749B5">
            <w:pPr>
              <w:pStyle w:val="Standard"/>
            </w:pPr>
            <w:r>
              <w:t>No se realizarán tra</w:t>
            </w:r>
            <w:r>
              <w:t>nsferencias internacionales de datos</w:t>
            </w:r>
          </w:p>
        </w:tc>
      </w:tr>
      <w:tr w:rsidR="006F678B" w14:paraId="16E86605"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6A02FD7D" w14:textId="77777777" w:rsidR="006F678B" w:rsidRDefault="004749B5">
            <w:pPr>
              <w:pStyle w:val="Standard"/>
              <w:jc w:val="left"/>
              <w:rPr>
                <w:b/>
                <w:bCs/>
                <w:color w:val="0084D1"/>
              </w:rPr>
            </w:pPr>
            <w:r>
              <w:rPr>
                <w:b/>
                <w:bCs/>
                <w:color w:val="0084D1"/>
              </w:rPr>
              <w:t>XI Plazos de conservación de datos:</w:t>
            </w:r>
          </w:p>
        </w:tc>
        <w:tc>
          <w:tcPr>
            <w:tcW w:w="7358" w:type="dxa"/>
            <w:shd w:val="clear" w:color="auto" w:fill="auto"/>
            <w:tcMar>
              <w:top w:w="0" w:type="dxa"/>
              <w:left w:w="108" w:type="dxa"/>
              <w:bottom w:w="0" w:type="dxa"/>
              <w:right w:w="108" w:type="dxa"/>
            </w:tcMar>
          </w:tcPr>
          <w:p w14:paraId="0FC3A404" w14:textId="77777777" w:rsidR="006F678B" w:rsidRDefault="006F678B">
            <w:pPr>
              <w:pStyle w:val="Standard"/>
            </w:pPr>
          </w:p>
          <w:p w14:paraId="5F77EDBD" w14:textId="77777777" w:rsidR="006F678B" w:rsidRDefault="004749B5">
            <w:pPr>
              <w:pStyle w:val="Standard"/>
            </w:pPr>
            <w:r>
              <w:t>Indefinido</w:t>
            </w:r>
          </w:p>
        </w:tc>
      </w:tr>
      <w:tr w:rsidR="006F678B" w14:paraId="64ED9C7C"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6C9E990B" w14:textId="77777777" w:rsidR="006F678B" w:rsidRDefault="004749B5">
            <w:pPr>
              <w:pStyle w:val="Standard"/>
              <w:jc w:val="left"/>
              <w:rPr>
                <w:b/>
                <w:bCs/>
                <w:color w:val="0084D1"/>
              </w:rPr>
            </w:pPr>
            <w:r>
              <w:rPr>
                <w:b/>
                <w:bCs/>
                <w:color w:val="0084D1"/>
              </w:rPr>
              <w:t>XII Descripción general de medidas técnicas y organizativas de seguridad:</w:t>
            </w:r>
          </w:p>
          <w:p w14:paraId="1B6222ED"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1EE28F2E" w14:textId="77777777" w:rsidR="006F678B" w:rsidRDefault="006F678B">
            <w:pPr>
              <w:pStyle w:val="Standard"/>
            </w:pPr>
          </w:p>
          <w:p w14:paraId="749B8A36" w14:textId="77777777" w:rsidR="006F678B" w:rsidRDefault="006F678B">
            <w:pPr>
              <w:pStyle w:val="Standard"/>
            </w:pPr>
          </w:p>
          <w:p w14:paraId="0E1223CB" w14:textId="77777777" w:rsidR="006F678B" w:rsidRDefault="004749B5">
            <w:pPr>
              <w:pStyle w:val="Standard"/>
            </w:pPr>
            <w:r>
              <w:t>Documento de seguridad, Funciones y obligaciones del personal,</w:t>
            </w:r>
          </w:p>
          <w:p w14:paraId="68F3E50E" w14:textId="77777777" w:rsidR="006F678B" w:rsidRDefault="004749B5">
            <w:pPr>
              <w:pStyle w:val="Standard"/>
            </w:pPr>
            <w:r>
              <w:t xml:space="preserve">Control de accesos, </w:t>
            </w:r>
            <w:r>
              <w:t>Control de acceso físico, Identificación y</w:t>
            </w:r>
          </w:p>
          <w:p w14:paraId="6FA740C5" w14:textId="77777777" w:rsidR="006F678B" w:rsidRDefault="004749B5">
            <w:pPr>
              <w:pStyle w:val="Standard"/>
            </w:pPr>
            <w:r>
              <w:t>autenticación, Registro de incidencias, Distribución de soportes,</w:t>
            </w:r>
          </w:p>
          <w:p w14:paraId="7E6CBAFA" w14:textId="77777777" w:rsidR="006F678B" w:rsidRDefault="004749B5">
            <w:pPr>
              <w:pStyle w:val="Standard"/>
            </w:pPr>
            <w:r>
              <w:t>Seguridad de telecomunicaciones, Correos electrónicos, Dispositivos de almacenamiento, Criterios de archivo, Copias o reproducciones,</w:t>
            </w:r>
          </w:p>
          <w:p w14:paraId="2C4DFAF0" w14:textId="77777777" w:rsidR="006F678B" w:rsidRDefault="004749B5">
            <w:pPr>
              <w:pStyle w:val="Standard"/>
            </w:pPr>
            <w:r>
              <w:t>Borrado o des</w:t>
            </w:r>
            <w:r>
              <w:t>trucción de soportes</w:t>
            </w:r>
          </w:p>
          <w:p w14:paraId="46A0953D" w14:textId="77777777" w:rsidR="006F678B" w:rsidRDefault="006F678B">
            <w:pPr>
              <w:pStyle w:val="Standard"/>
            </w:pPr>
          </w:p>
          <w:p w14:paraId="198A2D03" w14:textId="77777777" w:rsidR="006F678B" w:rsidRDefault="006F678B">
            <w:pPr>
              <w:pStyle w:val="Standard"/>
            </w:pPr>
          </w:p>
        </w:tc>
      </w:tr>
      <w:tr w:rsidR="006F678B" w14:paraId="66A86C21"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0A993D6E" w14:textId="77777777" w:rsidR="006F678B" w:rsidRDefault="004749B5">
            <w:pPr>
              <w:pStyle w:val="Standard"/>
              <w:jc w:val="left"/>
              <w:rPr>
                <w:b/>
                <w:bCs/>
                <w:color w:val="0084D1"/>
              </w:rPr>
            </w:pPr>
            <w:r>
              <w:rPr>
                <w:b/>
                <w:bCs/>
                <w:color w:val="0084D1"/>
              </w:rPr>
              <w:t>XIII Procedimiento para ejercitar los derechos:</w:t>
            </w:r>
          </w:p>
          <w:p w14:paraId="33D66C85"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440DEFB3" w14:textId="77777777" w:rsidR="006F678B" w:rsidRDefault="004749B5">
            <w:pPr>
              <w:pStyle w:val="Standard"/>
            </w:pPr>
            <w:r>
              <w:t>Pueden existir diferentes canales (email, correo postal, presencial, etc.) y se detallan en las diferentes cláusulas de información, así como en el procedimiento de gestión de derecho</w:t>
            </w:r>
            <w:r>
              <w:t xml:space="preserve">s, en el que también se dispone de formularios de ejercicio de derechos para facilitar a los interesados.  </w:t>
            </w:r>
          </w:p>
          <w:p w14:paraId="65B18782" w14:textId="77777777" w:rsidR="006F678B" w:rsidRDefault="006F678B">
            <w:pPr>
              <w:pStyle w:val="Standard"/>
            </w:pPr>
          </w:p>
        </w:tc>
      </w:tr>
    </w:tbl>
    <w:p w14:paraId="66490906" w14:textId="77777777" w:rsidR="006F678B" w:rsidRDefault="006F678B">
      <w:pPr>
        <w:pStyle w:val="Standard"/>
      </w:pPr>
    </w:p>
    <w:p w14:paraId="1AEC1F9F" w14:textId="77777777" w:rsidR="006F678B" w:rsidRDefault="006F678B">
      <w:pPr>
        <w:pStyle w:val="Standard"/>
      </w:pPr>
    </w:p>
    <w:p w14:paraId="6F85D493" w14:textId="77777777" w:rsidR="006F678B" w:rsidRDefault="004749B5">
      <w:pPr>
        <w:pStyle w:val="Ttulo2"/>
      </w:pPr>
      <w:r>
        <w:t xml:space="preserve">2.12. </w:t>
      </w:r>
      <w:bookmarkStart w:id="63" w:name="_Toc523489879"/>
      <w:bookmarkStart w:id="64" w:name="_Toc523736385"/>
      <w:r>
        <w:t>UNIDAD TÉCNICA OMIC:</w:t>
      </w:r>
      <w:bookmarkEnd w:id="63"/>
      <w:bookmarkEnd w:id="64"/>
    </w:p>
    <w:p w14:paraId="7C3905FB" w14:textId="77777777" w:rsidR="006F678B" w:rsidRDefault="006F678B">
      <w:pPr>
        <w:pStyle w:val="Standard"/>
      </w:pPr>
    </w:p>
    <w:tbl>
      <w:tblPr>
        <w:tblW w:w="5000" w:type="pct"/>
        <w:jc w:val="center"/>
        <w:tblLayout w:type="fixed"/>
        <w:tblCellMar>
          <w:left w:w="10" w:type="dxa"/>
          <w:right w:w="10" w:type="dxa"/>
        </w:tblCellMar>
        <w:tblLook w:val="0000" w:firstRow="0" w:lastRow="0" w:firstColumn="0" w:lastColumn="0" w:noHBand="0" w:noVBand="0"/>
      </w:tblPr>
      <w:tblGrid>
        <w:gridCol w:w="2280"/>
        <w:gridCol w:w="7358"/>
      </w:tblGrid>
      <w:tr w:rsidR="006F678B" w14:paraId="4E623DB8" w14:textId="77777777">
        <w:tblPrEx>
          <w:tblCellMar>
            <w:top w:w="0" w:type="dxa"/>
            <w:bottom w:w="0" w:type="dxa"/>
          </w:tblCellMar>
        </w:tblPrEx>
        <w:trPr>
          <w:trHeight w:val="308"/>
          <w:jc w:val="center"/>
        </w:trPr>
        <w:tc>
          <w:tcPr>
            <w:tcW w:w="2280" w:type="dxa"/>
            <w:shd w:val="clear" w:color="auto" w:fill="D9D9D9"/>
            <w:tcMar>
              <w:top w:w="0" w:type="dxa"/>
              <w:left w:w="108" w:type="dxa"/>
              <w:bottom w:w="0" w:type="dxa"/>
              <w:right w:w="108" w:type="dxa"/>
            </w:tcMar>
          </w:tcPr>
          <w:p w14:paraId="32A774AE" w14:textId="77777777" w:rsidR="006F678B" w:rsidRDefault="004749B5">
            <w:pPr>
              <w:pStyle w:val="Standard"/>
            </w:pPr>
            <w:r>
              <w:t>Tratamiento:</w:t>
            </w:r>
          </w:p>
        </w:tc>
        <w:tc>
          <w:tcPr>
            <w:tcW w:w="7358" w:type="dxa"/>
            <w:shd w:val="clear" w:color="auto" w:fill="D9D9D9"/>
            <w:tcMar>
              <w:top w:w="0" w:type="dxa"/>
              <w:left w:w="108" w:type="dxa"/>
              <w:bottom w:w="0" w:type="dxa"/>
              <w:right w:w="108" w:type="dxa"/>
            </w:tcMar>
          </w:tcPr>
          <w:p w14:paraId="5D3412D9" w14:textId="77777777" w:rsidR="006F678B" w:rsidRDefault="004749B5">
            <w:pPr>
              <w:pStyle w:val="Ttulo3"/>
            </w:pPr>
            <w:r>
              <w:t>2.12.1.</w:t>
            </w:r>
            <w:bookmarkStart w:id="65" w:name="_Toc523489880"/>
            <w:bookmarkStart w:id="66" w:name="_Toc523736386"/>
            <w:r>
              <w:t>OMIC</w:t>
            </w:r>
            <w:bookmarkEnd w:id="65"/>
            <w:bookmarkEnd w:id="66"/>
          </w:p>
          <w:p w14:paraId="31C3EE4B" w14:textId="77777777" w:rsidR="006F678B" w:rsidRDefault="004749B5">
            <w:pPr>
              <w:pStyle w:val="Standard"/>
            </w:pPr>
            <w:r>
              <w:t xml:space="preserve">CONTROL, GESTIÓN DE LAS RECLAMACIONES Y ELABORACIÓN DE ESTADÍSTICAS DE LAS </w:t>
            </w:r>
            <w:r>
              <w:t>RECLAMACIONES Y DENUNCIAS</w:t>
            </w:r>
          </w:p>
          <w:p w14:paraId="44997675" w14:textId="77777777" w:rsidR="006F678B" w:rsidRDefault="004749B5">
            <w:pPr>
              <w:pStyle w:val="Standard"/>
            </w:pPr>
            <w:r>
              <w:t>UNIDAD TÉCNICA: OMIC</w:t>
            </w:r>
          </w:p>
        </w:tc>
      </w:tr>
      <w:tr w:rsidR="006F678B" w14:paraId="436700C0" w14:textId="77777777">
        <w:tblPrEx>
          <w:tblCellMar>
            <w:top w:w="0" w:type="dxa"/>
            <w:bottom w:w="0" w:type="dxa"/>
          </w:tblCellMar>
        </w:tblPrEx>
        <w:trPr>
          <w:trHeight w:val="225"/>
          <w:jc w:val="center"/>
        </w:trPr>
        <w:tc>
          <w:tcPr>
            <w:tcW w:w="2280" w:type="dxa"/>
            <w:shd w:val="clear" w:color="auto" w:fill="auto"/>
            <w:tcMar>
              <w:top w:w="0" w:type="dxa"/>
              <w:left w:w="108" w:type="dxa"/>
              <w:bottom w:w="0" w:type="dxa"/>
              <w:right w:w="108" w:type="dxa"/>
            </w:tcMar>
          </w:tcPr>
          <w:p w14:paraId="29E6A62B" w14:textId="77777777" w:rsidR="006F678B" w:rsidRDefault="004749B5">
            <w:pPr>
              <w:pStyle w:val="Standard"/>
              <w:jc w:val="left"/>
              <w:rPr>
                <w:b/>
                <w:bCs/>
                <w:color w:val="0084D1"/>
              </w:rPr>
            </w:pPr>
            <w:r>
              <w:rPr>
                <w:b/>
                <w:bCs/>
                <w:color w:val="0084D1"/>
              </w:rPr>
              <w:t>I Responsables del tratamiento:</w:t>
            </w:r>
          </w:p>
          <w:p w14:paraId="10818FCC"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55764639" w14:textId="77777777" w:rsidR="006F678B" w:rsidRDefault="004749B5">
            <w:pPr>
              <w:pStyle w:val="Standard"/>
              <w:rPr>
                <w:lang w:val="en-US"/>
              </w:rPr>
            </w:pPr>
            <w:r>
              <w:rPr>
                <w:lang w:val="en-US"/>
              </w:rPr>
              <w:t>AYUNTAMIENTO DE LAS PALMAS DE GRAN CANARIA</w:t>
            </w:r>
          </w:p>
          <w:p w14:paraId="3570CCA1" w14:textId="77777777" w:rsidR="006F678B" w:rsidRDefault="006F678B">
            <w:pPr>
              <w:pStyle w:val="Standard"/>
              <w:rPr>
                <w:lang w:val="en-US"/>
              </w:rPr>
            </w:pPr>
          </w:p>
        </w:tc>
      </w:tr>
      <w:tr w:rsidR="006F678B" w14:paraId="01070B02" w14:textId="77777777">
        <w:tblPrEx>
          <w:tblCellMar>
            <w:top w:w="0" w:type="dxa"/>
            <w:bottom w:w="0" w:type="dxa"/>
          </w:tblCellMar>
        </w:tblPrEx>
        <w:trPr>
          <w:trHeight w:val="225"/>
          <w:jc w:val="center"/>
        </w:trPr>
        <w:tc>
          <w:tcPr>
            <w:tcW w:w="2280" w:type="dxa"/>
            <w:shd w:val="clear" w:color="auto" w:fill="auto"/>
            <w:tcMar>
              <w:top w:w="0" w:type="dxa"/>
              <w:left w:w="108" w:type="dxa"/>
              <w:bottom w:w="0" w:type="dxa"/>
              <w:right w:w="108" w:type="dxa"/>
            </w:tcMar>
          </w:tcPr>
          <w:p w14:paraId="61948B6E" w14:textId="77777777" w:rsidR="006F678B" w:rsidRDefault="004749B5">
            <w:pPr>
              <w:pStyle w:val="Standard"/>
              <w:jc w:val="left"/>
              <w:rPr>
                <w:b/>
                <w:bCs/>
                <w:color w:val="0084D1"/>
              </w:rPr>
            </w:pPr>
            <w:r>
              <w:rPr>
                <w:b/>
                <w:bCs/>
                <w:color w:val="0084D1"/>
              </w:rPr>
              <w:t>II Titularidad:</w:t>
            </w:r>
          </w:p>
          <w:p w14:paraId="1AB5F852"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520410D8" w14:textId="77777777" w:rsidR="006F678B" w:rsidRDefault="004749B5">
            <w:pPr>
              <w:pStyle w:val="Standard"/>
              <w:rPr>
                <w:lang w:val="en-US"/>
              </w:rPr>
            </w:pPr>
            <w:r>
              <w:rPr>
                <w:lang w:val="en-US"/>
              </w:rPr>
              <w:t>Pública</w:t>
            </w:r>
          </w:p>
        </w:tc>
      </w:tr>
      <w:tr w:rsidR="006F678B" w14:paraId="76605861" w14:textId="77777777">
        <w:tblPrEx>
          <w:tblCellMar>
            <w:top w:w="0" w:type="dxa"/>
            <w:bottom w:w="0" w:type="dxa"/>
          </w:tblCellMar>
        </w:tblPrEx>
        <w:trPr>
          <w:trHeight w:val="225"/>
          <w:jc w:val="center"/>
        </w:trPr>
        <w:tc>
          <w:tcPr>
            <w:tcW w:w="2280" w:type="dxa"/>
            <w:shd w:val="clear" w:color="auto" w:fill="auto"/>
            <w:tcMar>
              <w:top w:w="0" w:type="dxa"/>
              <w:left w:w="108" w:type="dxa"/>
              <w:bottom w:w="0" w:type="dxa"/>
              <w:right w:w="108" w:type="dxa"/>
            </w:tcMar>
          </w:tcPr>
          <w:p w14:paraId="063E0BB8" w14:textId="77777777" w:rsidR="006F678B" w:rsidRDefault="004749B5">
            <w:pPr>
              <w:pStyle w:val="Standard"/>
              <w:jc w:val="left"/>
              <w:rPr>
                <w:b/>
                <w:bCs/>
                <w:color w:val="0084D1"/>
              </w:rPr>
            </w:pPr>
            <w:r>
              <w:rPr>
                <w:b/>
                <w:bCs/>
                <w:color w:val="0084D1"/>
              </w:rPr>
              <w:t>III Categorías interesados:</w:t>
            </w:r>
          </w:p>
        </w:tc>
        <w:tc>
          <w:tcPr>
            <w:tcW w:w="7358" w:type="dxa"/>
            <w:shd w:val="clear" w:color="auto" w:fill="auto"/>
            <w:tcMar>
              <w:top w:w="0" w:type="dxa"/>
              <w:left w:w="108" w:type="dxa"/>
              <w:bottom w:w="0" w:type="dxa"/>
              <w:right w:w="108" w:type="dxa"/>
            </w:tcMar>
          </w:tcPr>
          <w:p w14:paraId="155449F8" w14:textId="77777777" w:rsidR="006F678B" w:rsidRDefault="004749B5">
            <w:pPr>
              <w:pStyle w:val="Standard"/>
            </w:pPr>
            <w:r>
              <w:t xml:space="preserve">REPRESENTANTES LEGALES </w:t>
            </w:r>
            <w:r>
              <w:tab/>
            </w:r>
            <w:r>
              <w:br/>
            </w:r>
            <w:r>
              <w:t>SOLICITANTES</w:t>
            </w:r>
          </w:p>
          <w:p w14:paraId="5DA66FF0" w14:textId="77777777" w:rsidR="006F678B" w:rsidRDefault="006F678B">
            <w:pPr>
              <w:pStyle w:val="Standard"/>
            </w:pPr>
          </w:p>
          <w:p w14:paraId="552137A3" w14:textId="77777777" w:rsidR="006F678B" w:rsidRDefault="006F678B">
            <w:pPr>
              <w:pStyle w:val="Standard"/>
            </w:pPr>
          </w:p>
        </w:tc>
      </w:tr>
      <w:tr w:rsidR="006F678B" w14:paraId="5F894615" w14:textId="77777777">
        <w:tblPrEx>
          <w:tblCellMar>
            <w:top w:w="0" w:type="dxa"/>
            <w:bottom w:w="0" w:type="dxa"/>
          </w:tblCellMar>
        </w:tblPrEx>
        <w:trPr>
          <w:trHeight w:val="77"/>
          <w:jc w:val="center"/>
        </w:trPr>
        <w:tc>
          <w:tcPr>
            <w:tcW w:w="2280" w:type="dxa"/>
            <w:shd w:val="clear" w:color="auto" w:fill="auto"/>
            <w:tcMar>
              <w:top w:w="0" w:type="dxa"/>
              <w:left w:w="108" w:type="dxa"/>
              <w:bottom w:w="0" w:type="dxa"/>
              <w:right w:w="108" w:type="dxa"/>
            </w:tcMar>
          </w:tcPr>
          <w:p w14:paraId="692B7E37" w14:textId="77777777" w:rsidR="006F678B" w:rsidRDefault="004749B5">
            <w:pPr>
              <w:pStyle w:val="Standard"/>
              <w:jc w:val="left"/>
              <w:rPr>
                <w:b/>
                <w:bCs/>
                <w:color w:val="0084D1"/>
              </w:rPr>
            </w:pPr>
            <w:r>
              <w:rPr>
                <w:b/>
                <w:bCs/>
                <w:color w:val="0084D1"/>
              </w:rPr>
              <w:t xml:space="preserve">IV Fines del </w:t>
            </w:r>
            <w:r>
              <w:rPr>
                <w:b/>
                <w:bCs/>
                <w:color w:val="0084D1"/>
              </w:rPr>
              <w:t>tratamiento:</w:t>
            </w:r>
          </w:p>
        </w:tc>
        <w:tc>
          <w:tcPr>
            <w:tcW w:w="7358" w:type="dxa"/>
            <w:shd w:val="clear" w:color="auto" w:fill="auto"/>
            <w:tcMar>
              <w:top w:w="0" w:type="dxa"/>
              <w:left w:w="108" w:type="dxa"/>
              <w:bottom w:w="0" w:type="dxa"/>
              <w:right w:w="108" w:type="dxa"/>
            </w:tcMar>
          </w:tcPr>
          <w:p w14:paraId="44960349" w14:textId="77777777" w:rsidR="006F678B" w:rsidRDefault="006F678B">
            <w:pPr>
              <w:pStyle w:val="Standard"/>
            </w:pPr>
          </w:p>
          <w:p w14:paraId="4A08D24C" w14:textId="77777777" w:rsidR="006F678B" w:rsidRDefault="004749B5">
            <w:pPr>
              <w:pStyle w:val="Standard"/>
            </w:pPr>
            <w:r>
              <w:t>GESTIÓN DE RECLAMACIONES DE CONSUMO Y ESTADÍSTICAS</w:t>
            </w:r>
          </w:p>
          <w:p w14:paraId="4F789216" w14:textId="77777777" w:rsidR="006F678B" w:rsidRDefault="006F678B">
            <w:pPr>
              <w:pStyle w:val="Standard"/>
            </w:pPr>
          </w:p>
        </w:tc>
      </w:tr>
      <w:tr w:rsidR="006F678B" w14:paraId="5F4CEB2F" w14:textId="77777777">
        <w:tblPrEx>
          <w:tblCellMar>
            <w:top w:w="0" w:type="dxa"/>
            <w:bottom w:w="0" w:type="dxa"/>
          </w:tblCellMar>
        </w:tblPrEx>
        <w:trPr>
          <w:trHeight w:val="77"/>
          <w:jc w:val="center"/>
        </w:trPr>
        <w:tc>
          <w:tcPr>
            <w:tcW w:w="2280" w:type="dxa"/>
            <w:shd w:val="clear" w:color="auto" w:fill="auto"/>
            <w:tcMar>
              <w:top w:w="0" w:type="dxa"/>
              <w:left w:w="108" w:type="dxa"/>
              <w:bottom w:w="0" w:type="dxa"/>
              <w:right w:w="108" w:type="dxa"/>
            </w:tcMar>
          </w:tcPr>
          <w:p w14:paraId="305289A4" w14:textId="77777777" w:rsidR="006F678B" w:rsidRDefault="004749B5">
            <w:pPr>
              <w:pStyle w:val="Standard"/>
              <w:jc w:val="left"/>
              <w:rPr>
                <w:b/>
                <w:bCs/>
                <w:color w:val="0084D1"/>
              </w:rPr>
            </w:pPr>
            <w:r>
              <w:rPr>
                <w:b/>
                <w:bCs/>
                <w:color w:val="0084D1"/>
              </w:rPr>
              <w:t>V Sistema de tratamiento:</w:t>
            </w:r>
          </w:p>
          <w:p w14:paraId="697735A3"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1D519EFC" w14:textId="77777777" w:rsidR="006F678B" w:rsidRDefault="004749B5">
            <w:pPr>
              <w:pStyle w:val="Standard"/>
            </w:pPr>
            <w:r>
              <w:t>Mixto</w:t>
            </w:r>
          </w:p>
        </w:tc>
      </w:tr>
      <w:tr w:rsidR="006F678B" w14:paraId="703616A9"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24E74869" w14:textId="77777777" w:rsidR="006F678B" w:rsidRDefault="004749B5">
            <w:pPr>
              <w:pStyle w:val="Standard"/>
              <w:jc w:val="left"/>
              <w:rPr>
                <w:b/>
                <w:bCs/>
                <w:color w:val="0084D1"/>
              </w:rPr>
            </w:pPr>
            <w:r>
              <w:rPr>
                <w:b/>
                <w:bCs/>
                <w:color w:val="0084D1"/>
              </w:rPr>
              <w:t>VI Origen de los datos:</w:t>
            </w:r>
          </w:p>
        </w:tc>
        <w:tc>
          <w:tcPr>
            <w:tcW w:w="7358" w:type="dxa"/>
            <w:shd w:val="clear" w:color="auto" w:fill="auto"/>
            <w:tcMar>
              <w:top w:w="0" w:type="dxa"/>
              <w:left w:w="108" w:type="dxa"/>
              <w:bottom w:w="0" w:type="dxa"/>
              <w:right w:w="108" w:type="dxa"/>
            </w:tcMar>
          </w:tcPr>
          <w:p w14:paraId="57D1B1EB" w14:textId="77777777" w:rsidR="006F678B" w:rsidRDefault="004749B5">
            <w:pPr>
              <w:pStyle w:val="Standard"/>
            </w:pPr>
            <w:r>
              <w:t>El propio interesado o su representante legal: Sí</w:t>
            </w:r>
          </w:p>
          <w:p w14:paraId="22A3730B" w14:textId="77777777" w:rsidR="006F678B" w:rsidRDefault="004749B5">
            <w:pPr>
              <w:pStyle w:val="Standard"/>
            </w:pPr>
            <w:r>
              <w:t>Registros públicos: No</w:t>
            </w:r>
          </w:p>
          <w:p w14:paraId="73812B55" w14:textId="77777777" w:rsidR="006F678B" w:rsidRDefault="004749B5">
            <w:pPr>
              <w:pStyle w:val="Standard"/>
            </w:pPr>
            <w:r>
              <w:t>Otras personas físicas: No</w:t>
            </w:r>
          </w:p>
          <w:p w14:paraId="3D6860E1" w14:textId="77777777" w:rsidR="006F678B" w:rsidRDefault="004749B5">
            <w:pPr>
              <w:pStyle w:val="Standard"/>
            </w:pPr>
            <w:r>
              <w:t>Entidad privada: No</w:t>
            </w:r>
          </w:p>
          <w:p w14:paraId="68595B19" w14:textId="77777777" w:rsidR="006F678B" w:rsidRDefault="004749B5">
            <w:pPr>
              <w:pStyle w:val="Standard"/>
            </w:pPr>
            <w:r>
              <w:t>Fuentes accesibles al público: No</w:t>
            </w:r>
          </w:p>
          <w:p w14:paraId="4708B33C" w14:textId="77777777" w:rsidR="006F678B" w:rsidRDefault="004749B5">
            <w:pPr>
              <w:pStyle w:val="Standard"/>
            </w:pPr>
            <w:r>
              <w:t>Administración pública: No</w:t>
            </w:r>
          </w:p>
          <w:p w14:paraId="33D0E6E1" w14:textId="77777777" w:rsidR="006F678B" w:rsidRDefault="006F678B">
            <w:pPr>
              <w:pStyle w:val="Standard"/>
            </w:pPr>
          </w:p>
        </w:tc>
      </w:tr>
      <w:tr w:rsidR="006F678B" w14:paraId="171DFA9B" w14:textId="77777777">
        <w:tblPrEx>
          <w:tblCellMar>
            <w:top w:w="0" w:type="dxa"/>
            <w:bottom w:w="0" w:type="dxa"/>
          </w:tblCellMar>
        </w:tblPrEx>
        <w:trPr>
          <w:trHeight w:val="102"/>
          <w:jc w:val="center"/>
        </w:trPr>
        <w:tc>
          <w:tcPr>
            <w:tcW w:w="2280" w:type="dxa"/>
            <w:shd w:val="clear" w:color="auto" w:fill="auto"/>
            <w:tcMar>
              <w:top w:w="0" w:type="dxa"/>
              <w:left w:w="108" w:type="dxa"/>
              <w:bottom w:w="0" w:type="dxa"/>
              <w:right w:w="108" w:type="dxa"/>
            </w:tcMar>
          </w:tcPr>
          <w:p w14:paraId="661031D3" w14:textId="77777777" w:rsidR="006F678B" w:rsidRDefault="004749B5">
            <w:pPr>
              <w:pStyle w:val="Standard"/>
              <w:jc w:val="left"/>
              <w:rPr>
                <w:b/>
                <w:bCs/>
                <w:color w:val="0084D1"/>
              </w:rPr>
            </w:pPr>
            <w:r>
              <w:rPr>
                <w:b/>
                <w:bCs/>
                <w:color w:val="0084D1"/>
              </w:rPr>
              <w:t>VII Categorías de datos personales objeto de tratamiento:</w:t>
            </w:r>
          </w:p>
        </w:tc>
        <w:tc>
          <w:tcPr>
            <w:tcW w:w="7358" w:type="dxa"/>
            <w:shd w:val="clear" w:color="auto" w:fill="auto"/>
            <w:tcMar>
              <w:top w:w="0" w:type="dxa"/>
              <w:left w:w="108" w:type="dxa"/>
              <w:bottom w:w="0" w:type="dxa"/>
              <w:right w:w="108" w:type="dxa"/>
            </w:tcMar>
          </w:tcPr>
          <w:p w14:paraId="1654632A" w14:textId="77777777" w:rsidR="006F678B" w:rsidRDefault="004749B5">
            <w:pPr>
              <w:pStyle w:val="Standard"/>
            </w:pPr>
            <w:r>
              <w:rPr>
                <w:u w:val="single"/>
              </w:rPr>
              <w:t>Datos identificativos</w:t>
            </w:r>
            <w:r>
              <w:t>:</w:t>
            </w:r>
          </w:p>
          <w:p w14:paraId="3E6D113C" w14:textId="77777777" w:rsidR="006F678B" w:rsidRDefault="004749B5">
            <w:pPr>
              <w:pStyle w:val="Standard"/>
            </w:pPr>
            <w:r>
              <w:t>-DNI-NIF: Sí</w:t>
            </w:r>
          </w:p>
          <w:p w14:paraId="793AEF81" w14:textId="77777777" w:rsidR="006F678B" w:rsidRDefault="004749B5">
            <w:pPr>
              <w:pStyle w:val="Standard"/>
            </w:pPr>
            <w:r>
              <w:t>-Identificador nacional restringido art. 87: No</w:t>
            </w:r>
          </w:p>
          <w:p w14:paraId="6503175B" w14:textId="77777777" w:rsidR="006F678B" w:rsidRDefault="004749B5">
            <w:pPr>
              <w:pStyle w:val="Standard"/>
            </w:pPr>
            <w:r>
              <w:t>-Dirección: Sí</w:t>
            </w:r>
          </w:p>
          <w:p w14:paraId="42A3E2B0" w14:textId="77777777" w:rsidR="006F678B" w:rsidRDefault="004749B5">
            <w:pPr>
              <w:pStyle w:val="Standard"/>
            </w:pPr>
            <w:r>
              <w:t>-Imagen: No</w:t>
            </w:r>
          </w:p>
          <w:p w14:paraId="243C519B" w14:textId="77777777" w:rsidR="006F678B" w:rsidRDefault="004749B5">
            <w:pPr>
              <w:pStyle w:val="Standard"/>
            </w:pPr>
            <w:r>
              <w:t xml:space="preserve">-Número </w:t>
            </w:r>
            <w:r>
              <w:t>seguridad social: No</w:t>
            </w:r>
          </w:p>
          <w:p w14:paraId="39136EB7" w14:textId="77777777" w:rsidR="006F678B" w:rsidRDefault="004749B5">
            <w:pPr>
              <w:pStyle w:val="Standard"/>
            </w:pPr>
            <w:r>
              <w:t>-Teléfono: Sí</w:t>
            </w:r>
          </w:p>
          <w:p w14:paraId="398B404B" w14:textId="77777777" w:rsidR="006F678B" w:rsidRDefault="004749B5">
            <w:pPr>
              <w:pStyle w:val="Standard"/>
            </w:pPr>
            <w:r>
              <w:t>-Firma manual o digitalizada: Sí</w:t>
            </w:r>
          </w:p>
          <w:p w14:paraId="2E2E409C" w14:textId="77777777" w:rsidR="006F678B" w:rsidRDefault="004749B5">
            <w:pPr>
              <w:pStyle w:val="Standard"/>
            </w:pPr>
            <w:r>
              <w:t>-Firma electrónica: Sí</w:t>
            </w:r>
          </w:p>
          <w:p w14:paraId="3F715F76" w14:textId="77777777" w:rsidR="006F678B" w:rsidRDefault="004749B5">
            <w:pPr>
              <w:pStyle w:val="Standard"/>
            </w:pPr>
            <w:r>
              <w:t>-Registro personal: No</w:t>
            </w:r>
          </w:p>
          <w:p w14:paraId="7B6813F2" w14:textId="77777777" w:rsidR="006F678B" w:rsidRDefault="004749B5">
            <w:pPr>
              <w:pStyle w:val="Standard"/>
            </w:pPr>
            <w:r>
              <w:t>-Marcas físicas: No</w:t>
            </w:r>
          </w:p>
          <w:p w14:paraId="62D22233" w14:textId="77777777" w:rsidR="006F678B" w:rsidRDefault="004749B5">
            <w:pPr>
              <w:pStyle w:val="Standard"/>
            </w:pPr>
            <w:r>
              <w:t>-Tarjeta sanitaria: No</w:t>
            </w:r>
          </w:p>
          <w:p w14:paraId="3276DEF6" w14:textId="77777777" w:rsidR="006F678B" w:rsidRDefault="004749B5">
            <w:pPr>
              <w:pStyle w:val="Standard"/>
            </w:pPr>
            <w:r>
              <w:t>-Nombre y apellidos: Sí</w:t>
            </w:r>
          </w:p>
          <w:p w14:paraId="15545471" w14:textId="77777777" w:rsidR="006F678B" w:rsidRDefault="004749B5">
            <w:pPr>
              <w:pStyle w:val="Standard"/>
            </w:pPr>
            <w:r>
              <w:t>-Huella digital: No</w:t>
            </w:r>
          </w:p>
          <w:p w14:paraId="5F383B0E" w14:textId="77777777" w:rsidR="006F678B" w:rsidRDefault="004749B5">
            <w:pPr>
              <w:pStyle w:val="Standard"/>
            </w:pPr>
            <w:r>
              <w:t>-Voz: No</w:t>
            </w:r>
          </w:p>
          <w:p w14:paraId="0B3E7748" w14:textId="77777777" w:rsidR="006F678B" w:rsidRDefault="004749B5">
            <w:pPr>
              <w:pStyle w:val="Standard"/>
            </w:pPr>
            <w:r>
              <w:t>-CCC/IBAN: No</w:t>
            </w:r>
          </w:p>
          <w:p w14:paraId="7672CDE9" w14:textId="77777777" w:rsidR="006F678B" w:rsidRDefault="004749B5">
            <w:pPr>
              <w:pStyle w:val="Standard"/>
            </w:pPr>
            <w:r>
              <w:t xml:space="preserve">-Tarjeta bancaria o </w:t>
            </w:r>
            <w:r>
              <w:t>Similar: No</w:t>
            </w:r>
          </w:p>
          <w:p w14:paraId="2D524BCC" w14:textId="77777777" w:rsidR="006F678B" w:rsidRDefault="004749B5">
            <w:pPr>
              <w:pStyle w:val="Standard"/>
            </w:pPr>
            <w:r>
              <w:t>Otros datos identificativos:</w:t>
            </w:r>
          </w:p>
          <w:p w14:paraId="4932972B" w14:textId="77777777" w:rsidR="006F678B" w:rsidRDefault="006F678B">
            <w:pPr>
              <w:pStyle w:val="Standard"/>
            </w:pPr>
          </w:p>
          <w:p w14:paraId="34DE2018" w14:textId="77777777" w:rsidR="006F678B" w:rsidRDefault="004749B5">
            <w:pPr>
              <w:pStyle w:val="Standard"/>
            </w:pPr>
            <w:r>
              <w:rPr>
                <w:u w:val="single"/>
              </w:rPr>
              <w:t>Datos de categorías sensibles</w:t>
            </w:r>
            <w:r>
              <w:t>:</w:t>
            </w:r>
          </w:p>
          <w:p w14:paraId="4881F988" w14:textId="77777777" w:rsidR="006F678B" w:rsidRDefault="004749B5">
            <w:pPr>
              <w:pStyle w:val="Standard"/>
            </w:pPr>
            <w:r>
              <w:t>-Ideología o ideas políticas: No</w:t>
            </w:r>
          </w:p>
          <w:p w14:paraId="3D4EB4D1" w14:textId="77777777" w:rsidR="006F678B" w:rsidRDefault="004749B5">
            <w:pPr>
              <w:pStyle w:val="Standard"/>
            </w:pPr>
            <w:r>
              <w:t>-Afiliación Sindical: No</w:t>
            </w:r>
          </w:p>
          <w:p w14:paraId="0F7B8AAC" w14:textId="77777777" w:rsidR="006F678B" w:rsidRDefault="004749B5">
            <w:pPr>
              <w:pStyle w:val="Standard"/>
            </w:pPr>
            <w:r>
              <w:t>-Religión: No</w:t>
            </w:r>
          </w:p>
          <w:p w14:paraId="1183ACAC" w14:textId="77777777" w:rsidR="006F678B" w:rsidRDefault="004749B5">
            <w:pPr>
              <w:pStyle w:val="Standard"/>
            </w:pPr>
            <w:r>
              <w:t>-Creencias: No</w:t>
            </w:r>
          </w:p>
          <w:p w14:paraId="03840134" w14:textId="77777777" w:rsidR="006F678B" w:rsidRDefault="004749B5">
            <w:pPr>
              <w:pStyle w:val="Standard"/>
            </w:pPr>
            <w:r>
              <w:t>-Origen racial o étnico: No</w:t>
            </w:r>
          </w:p>
          <w:p w14:paraId="7A2EDCA3" w14:textId="77777777" w:rsidR="006F678B" w:rsidRDefault="004749B5">
            <w:pPr>
              <w:pStyle w:val="Standard"/>
            </w:pPr>
            <w:r>
              <w:t>-Salud: Sí</w:t>
            </w:r>
          </w:p>
          <w:p w14:paraId="72D3549E" w14:textId="77777777" w:rsidR="006F678B" w:rsidRDefault="004749B5">
            <w:pPr>
              <w:pStyle w:val="Standard"/>
            </w:pPr>
            <w:r>
              <w:t>-Vida Sexual: No</w:t>
            </w:r>
          </w:p>
          <w:p w14:paraId="306237E5" w14:textId="77777777" w:rsidR="006F678B" w:rsidRDefault="006F678B">
            <w:pPr>
              <w:pStyle w:val="Standard"/>
            </w:pPr>
          </w:p>
          <w:p w14:paraId="430727D4" w14:textId="77777777" w:rsidR="006F678B" w:rsidRDefault="004749B5">
            <w:pPr>
              <w:pStyle w:val="Standard"/>
            </w:pPr>
            <w:r>
              <w:rPr>
                <w:u w:val="single"/>
              </w:rPr>
              <w:t xml:space="preserve">Datos relativos a </w:t>
            </w:r>
            <w:r>
              <w:rPr>
                <w:u w:val="single"/>
              </w:rPr>
              <w:t>infracciones</w:t>
            </w:r>
            <w:r>
              <w:t>:</w:t>
            </w:r>
          </w:p>
          <w:p w14:paraId="048FCF7A" w14:textId="77777777" w:rsidR="006F678B" w:rsidRDefault="004749B5">
            <w:pPr>
              <w:pStyle w:val="Standard"/>
            </w:pPr>
            <w:r>
              <w:lastRenderedPageBreak/>
              <w:t>-Infracciones penales: No</w:t>
            </w:r>
          </w:p>
          <w:p w14:paraId="1C173E89" w14:textId="77777777" w:rsidR="006F678B" w:rsidRDefault="004749B5">
            <w:pPr>
              <w:pStyle w:val="Standard"/>
            </w:pPr>
            <w:r>
              <w:t>-Infracciones administrativas: Sí</w:t>
            </w:r>
          </w:p>
          <w:p w14:paraId="42C6BE9F" w14:textId="77777777" w:rsidR="006F678B" w:rsidRDefault="006F678B">
            <w:pPr>
              <w:pStyle w:val="Standard"/>
            </w:pPr>
          </w:p>
          <w:p w14:paraId="5D8BC415" w14:textId="77777777" w:rsidR="006F678B" w:rsidRDefault="004749B5">
            <w:pPr>
              <w:pStyle w:val="Standard"/>
            </w:pPr>
            <w:r>
              <w:rPr>
                <w:u w:val="single"/>
              </w:rPr>
              <w:t>Otras categorías de datos personales</w:t>
            </w:r>
            <w:r>
              <w:t>:</w:t>
            </w:r>
          </w:p>
          <w:p w14:paraId="55EE502A" w14:textId="77777777" w:rsidR="006F678B" w:rsidRDefault="004749B5">
            <w:pPr>
              <w:pStyle w:val="Standard"/>
            </w:pPr>
            <w:r>
              <w:t>CARACTERÍSTICAS PERSONALES</w:t>
            </w:r>
          </w:p>
          <w:p w14:paraId="328642BC" w14:textId="77777777" w:rsidR="006F678B" w:rsidRDefault="006F678B">
            <w:pPr>
              <w:pStyle w:val="Standard"/>
            </w:pPr>
          </w:p>
          <w:p w14:paraId="63BAFA37" w14:textId="77777777" w:rsidR="006F678B" w:rsidRDefault="006F678B">
            <w:pPr>
              <w:pStyle w:val="Standard"/>
            </w:pPr>
          </w:p>
        </w:tc>
      </w:tr>
      <w:tr w:rsidR="006F678B" w14:paraId="616D5CA0"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7423D1FD" w14:textId="77777777" w:rsidR="006F678B" w:rsidRDefault="004749B5">
            <w:pPr>
              <w:pStyle w:val="Standard"/>
              <w:jc w:val="left"/>
              <w:rPr>
                <w:b/>
                <w:bCs/>
                <w:color w:val="0084D1"/>
              </w:rPr>
            </w:pPr>
            <w:r>
              <w:rPr>
                <w:b/>
                <w:bCs/>
                <w:color w:val="0084D1"/>
              </w:rPr>
              <w:lastRenderedPageBreak/>
              <w:t>VIII Legitimidad (base jurídica) del tratamiento:</w:t>
            </w:r>
          </w:p>
          <w:p w14:paraId="1D3BD445"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1B4B0A33" w14:textId="77777777" w:rsidR="006F678B" w:rsidRDefault="004749B5">
            <w:pPr>
              <w:pStyle w:val="Standard"/>
            </w:pPr>
            <w:r>
              <w:t>-Consentimiento del interesado: No</w:t>
            </w:r>
          </w:p>
          <w:p w14:paraId="28D303AC" w14:textId="77777777" w:rsidR="006F678B" w:rsidRDefault="004749B5">
            <w:pPr>
              <w:pStyle w:val="Standard"/>
            </w:pPr>
            <w:r>
              <w:t xml:space="preserve">-Datos necesarios </w:t>
            </w:r>
            <w:r>
              <w:t>ejecución contrato: No</w:t>
            </w:r>
          </w:p>
          <w:p w14:paraId="4240995A" w14:textId="77777777" w:rsidR="006F678B" w:rsidRDefault="004749B5">
            <w:pPr>
              <w:pStyle w:val="Standard"/>
            </w:pPr>
            <w:r>
              <w:t>-Cumplimiento obligación legal: Sí</w:t>
            </w:r>
          </w:p>
          <w:p w14:paraId="4347F08E" w14:textId="77777777" w:rsidR="006F678B" w:rsidRDefault="004749B5">
            <w:pPr>
              <w:pStyle w:val="Standard"/>
            </w:pPr>
            <w:r>
              <w:t xml:space="preserve">Ley 7/1985, de 2 de abril, Reguladora de las Bases del Régimen Local. </w:t>
            </w:r>
            <w:r>
              <w:tab/>
            </w:r>
            <w:r>
              <w:br/>
            </w:r>
            <w:r>
              <w:t>Ordenanza Municipal para la Defensa de los/las consumidores/as y Usuarios/as del Ayuntamiento de Las Palmas de Gran Canaria.</w:t>
            </w:r>
          </w:p>
          <w:p w14:paraId="39E44FC7" w14:textId="77777777" w:rsidR="006F678B" w:rsidRDefault="004749B5">
            <w:pPr>
              <w:pStyle w:val="Standard"/>
            </w:pPr>
            <w:r>
              <w:t>-</w:t>
            </w:r>
            <w:r>
              <w:t>Proteger intereses vitales: No</w:t>
            </w:r>
          </w:p>
          <w:p w14:paraId="06D5571E" w14:textId="77777777" w:rsidR="006F678B" w:rsidRDefault="004749B5">
            <w:pPr>
              <w:pStyle w:val="Standard"/>
            </w:pPr>
            <w:r>
              <w:t>-Misión, intereses o poderes públicos: No</w:t>
            </w:r>
          </w:p>
          <w:p w14:paraId="417BDADD" w14:textId="77777777" w:rsidR="006F678B" w:rsidRDefault="006F678B">
            <w:pPr>
              <w:pStyle w:val="Standard"/>
            </w:pPr>
          </w:p>
          <w:p w14:paraId="47881645" w14:textId="77777777" w:rsidR="006F678B" w:rsidRDefault="004749B5">
            <w:pPr>
              <w:pStyle w:val="Standard"/>
            </w:pPr>
            <w:r>
              <w:t>-Interés legítimo del Responsable: No</w:t>
            </w:r>
          </w:p>
          <w:p w14:paraId="4ACB2191" w14:textId="77777777" w:rsidR="006F678B" w:rsidRDefault="006F678B">
            <w:pPr>
              <w:pStyle w:val="Standard"/>
            </w:pPr>
          </w:p>
          <w:p w14:paraId="6DD3A2F8" w14:textId="77777777" w:rsidR="006F678B" w:rsidRDefault="004749B5">
            <w:pPr>
              <w:pStyle w:val="Standard"/>
            </w:pPr>
            <w:r>
              <w:t>-Consentimiento explícito (en relación a datos de categorías especiales): No</w:t>
            </w:r>
          </w:p>
          <w:p w14:paraId="6B20087D" w14:textId="77777777" w:rsidR="006F678B" w:rsidRDefault="004749B5">
            <w:pPr>
              <w:pStyle w:val="Standard"/>
            </w:pPr>
            <w:r>
              <w:t>-Obligación derecho laboral (en relación a datos de categorías esp</w:t>
            </w:r>
            <w:r>
              <w:t>eciales): No</w:t>
            </w:r>
          </w:p>
          <w:p w14:paraId="46F2A21D" w14:textId="77777777" w:rsidR="006F678B" w:rsidRDefault="004749B5">
            <w:pPr>
              <w:pStyle w:val="Standard"/>
            </w:pPr>
            <w:r>
              <w:t>-Proteger intereses vitales de una persona no capacitada para consentir (en relación a datos de categorías especiales): No</w:t>
            </w:r>
          </w:p>
          <w:p w14:paraId="6542125E" w14:textId="77777777" w:rsidR="006F678B" w:rsidRDefault="004749B5">
            <w:pPr>
              <w:pStyle w:val="Standard"/>
            </w:pPr>
            <w:r>
              <w:t>-Miembros entidad Sin ánimo de lucro (en relación a datos de categorías especiales): No</w:t>
            </w:r>
          </w:p>
          <w:p w14:paraId="32C78634" w14:textId="77777777" w:rsidR="006F678B" w:rsidRDefault="004749B5">
            <w:pPr>
              <w:pStyle w:val="Standard"/>
            </w:pPr>
            <w:r>
              <w:t>-Datos hechos públicos por inter</w:t>
            </w:r>
            <w:r>
              <w:t>esado (en relación a datos de categorías especiales): No</w:t>
            </w:r>
          </w:p>
          <w:p w14:paraId="2B743B81" w14:textId="77777777" w:rsidR="006F678B" w:rsidRDefault="004749B5">
            <w:pPr>
              <w:pStyle w:val="Standard"/>
            </w:pPr>
            <w:r>
              <w:t>-Ejercicio defensa o tribunales (en relación a datos de categorías especiales): No</w:t>
            </w:r>
          </w:p>
          <w:p w14:paraId="251B89B3" w14:textId="77777777" w:rsidR="006F678B" w:rsidRDefault="004749B5">
            <w:pPr>
              <w:pStyle w:val="Standard"/>
            </w:pPr>
            <w:r>
              <w:t>-Interés público esencial (en relación a datos de categorías especiales): No</w:t>
            </w:r>
          </w:p>
          <w:p w14:paraId="2C7E5698" w14:textId="77777777" w:rsidR="006F678B" w:rsidRDefault="004749B5">
            <w:pPr>
              <w:pStyle w:val="Standard"/>
            </w:pPr>
            <w:r>
              <w:t xml:space="preserve">-Medicina preventiva, laboral o </w:t>
            </w:r>
            <w:r>
              <w:t>servicios sanitarios (en relación a datos de categorías especiales): No</w:t>
            </w:r>
          </w:p>
          <w:p w14:paraId="05CCD266" w14:textId="77777777" w:rsidR="006F678B" w:rsidRDefault="004749B5">
            <w:pPr>
              <w:pStyle w:val="Standard"/>
            </w:pPr>
            <w:r>
              <w:t>-Razones de salud pública (en relación a datos de categorías especiales): No</w:t>
            </w:r>
          </w:p>
          <w:p w14:paraId="1DB049FB" w14:textId="77777777" w:rsidR="006F678B" w:rsidRDefault="004749B5">
            <w:pPr>
              <w:pStyle w:val="Standard"/>
            </w:pPr>
            <w:r>
              <w:t>-Archivo investigación o estadística en interés público (en relación a datos de categorías especiales): No</w:t>
            </w:r>
          </w:p>
          <w:p w14:paraId="0F12DB22" w14:textId="77777777" w:rsidR="006F678B" w:rsidRDefault="006F678B">
            <w:pPr>
              <w:pStyle w:val="Standard"/>
            </w:pPr>
          </w:p>
        </w:tc>
      </w:tr>
      <w:tr w:rsidR="006F678B" w14:paraId="6DBAF2A1"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3B874596" w14:textId="77777777" w:rsidR="006F678B" w:rsidRDefault="004749B5">
            <w:pPr>
              <w:pStyle w:val="Standard"/>
              <w:jc w:val="left"/>
              <w:rPr>
                <w:b/>
                <w:bCs/>
                <w:color w:val="0084D1"/>
              </w:rPr>
            </w:pPr>
            <w:r>
              <w:rPr>
                <w:b/>
                <w:bCs/>
                <w:color w:val="0084D1"/>
              </w:rPr>
              <w:t>IX Destinatarios de la información:</w:t>
            </w:r>
          </w:p>
        </w:tc>
        <w:tc>
          <w:tcPr>
            <w:tcW w:w="7358" w:type="dxa"/>
            <w:shd w:val="clear" w:color="auto" w:fill="auto"/>
            <w:tcMar>
              <w:top w:w="0" w:type="dxa"/>
              <w:left w:w="108" w:type="dxa"/>
              <w:bottom w:w="0" w:type="dxa"/>
              <w:right w:w="108" w:type="dxa"/>
            </w:tcMar>
          </w:tcPr>
          <w:p w14:paraId="4F854EB4" w14:textId="77777777" w:rsidR="006F678B" w:rsidRDefault="006F678B">
            <w:pPr>
              <w:pStyle w:val="Standard"/>
            </w:pPr>
          </w:p>
          <w:p w14:paraId="4829269B" w14:textId="77777777" w:rsidR="006F678B" w:rsidRDefault="006F678B">
            <w:pPr>
              <w:pStyle w:val="Standard"/>
            </w:pPr>
          </w:p>
        </w:tc>
      </w:tr>
      <w:tr w:rsidR="006F678B" w14:paraId="5D6A22AE"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37FB0107" w14:textId="77777777" w:rsidR="006F678B" w:rsidRDefault="004749B5">
            <w:pPr>
              <w:pStyle w:val="Standard"/>
              <w:jc w:val="left"/>
              <w:rPr>
                <w:b/>
                <w:bCs/>
                <w:color w:val="0084D1"/>
              </w:rPr>
            </w:pPr>
            <w:r>
              <w:rPr>
                <w:b/>
                <w:bCs/>
                <w:color w:val="0084D1"/>
              </w:rPr>
              <w:t>X Transferencias internacionales:</w:t>
            </w:r>
          </w:p>
          <w:p w14:paraId="33632ACE"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7E6E02B0" w14:textId="77777777" w:rsidR="006F678B" w:rsidRDefault="004749B5">
            <w:pPr>
              <w:pStyle w:val="Standard"/>
            </w:pPr>
            <w:r>
              <w:t>No se realizarán transferencias internacionales de datos</w:t>
            </w:r>
          </w:p>
        </w:tc>
      </w:tr>
      <w:tr w:rsidR="006F678B" w14:paraId="41E45A5B"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4BC15A15" w14:textId="77777777" w:rsidR="006F678B" w:rsidRDefault="004749B5">
            <w:pPr>
              <w:pStyle w:val="Standard"/>
              <w:jc w:val="left"/>
              <w:rPr>
                <w:b/>
                <w:bCs/>
                <w:color w:val="0084D1"/>
              </w:rPr>
            </w:pPr>
            <w:r>
              <w:rPr>
                <w:b/>
                <w:bCs/>
                <w:color w:val="0084D1"/>
              </w:rPr>
              <w:t>XI Plazos de conservación de datos:</w:t>
            </w:r>
          </w:p>
        </w:tc>
        <w:tc>
          <w:tcPr>
            <w:tcW w:w="7358" w:type="dxa"/>
            <w:shd w:val="clear" w:color="auto" w:fill="auto"/>
            <w:tcMar>
              <w:top w:w="0" w:type="dxa"/>
              <w:left w:w="108" w:type="dxa"/>
              <w:bottom w:w="0" w:type="dxa"/>
              <w:right w:w="108" w:type="dxa"/>
            </w:tcMar>
          </w:tcPr>
          <w:p w14:paraId="53A9AE8B" w14:textId="77777777" w:rsidR="006F678B" w:rsidRDefault="006F678B">
            <w:pPr>
              <w:pStyle w:val="Standard"/>
            </w:pPr>
          </w:p>
          <w:p w14:paraId="2F99FF50" w14:textId="77777777" w:rsidR="006F678B" w:rsidRDefault="004749B5">
            <w:pPr>
              <w:pStyle w:val="Standard"/>
            </w:pPr>
            <w:r>
              <w:t>Indefinido.</w:t>
            </w:r>
          </w:p>
        </w:tc>
      </w:tr>
      <w:tr w:rsidR="006F678B" w14:paraId="090D05BB"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706B3B09" w14:textId="77777777" w:rsidR="006F678B" w:rsidRDefault="004749B5">
            <w:pPr>
              <w:pStyle w:val="Standard"/>
              <w:jc w:val="left"/>
              <w:rPr>
                <w:b/>
                <w:bCs/>
                <w:color w:val="0084D1"/>
              </w:rPr>
            </w:pPr>
            <w:r>
              <w:rPr>
                <w:b/>
                <w:bCs/>
                <w:color w:val="0084D1"/>
              </w:rPr>
              <w:t xml:space="preserve">XII Descripción general de medidas técnicas y organizativas de </w:t>
            </w:r>
            <w:r>
              <w:rPr>
                <w:b/>
                <w:bCs/>
                <w:color w:val="0084D1"/>
              </w:rPr>
              <w:t>seguridad:</w:t>
            </w:r>
          </w:p>
          <w:p w14:paraId="5CC4AA46"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7FC52FBE" w14:textId="77777777" w:rsidR="006F678B" w:rsidRDefault="006F678B">
            <w:pPr>
              <w:pStyle w:val="Standard"/>
            </w:pPr>
          </w:p>
          <w:p w14:paraId="4AC596F1" w14:textId="77777777" w:rsidR="006F678B" w:rsidRDefault="006F678B">
            <w:pPr>
              <w:pStyle w:val="Standard"/>
            </w:pPr>
          </w:p>
          <w:p w14:paraId="193C6C67" w14:textId="77777777" w:rsidR="006F678B" w:rsidRDefault="004749B5">
            <w:pPr>
              <w:pStyle w:val="Standard"/>
            </w:pPr>
            <w:r>
              <w:t>Documento de seguridad, Funciones y obligaciones del personal,</w:t>
            </w:r>
          </w:p>
          <w:p w14:paraId="3E175E85" w14:textId="77777777" w:rsidR="006F678B" w:rsidRDefault="004749B5">
            <w:pPr>
              <w:pStyle w:val="Standard"/>
            </w:pPr>
            <w:r>
              <w:t>Control de accesos, Control de acceso físico, Identificación y</w:t>
            </w:r>
          </w:p>
          <w:p w14:paraId="2191E983" w14:textId="77777777" w:rsidR="006F678B" w:rsidRDefault="004749B5">
            <w:pPr>
              <w:pStyle w:val="Standard"/>
            </w:pPr>
            <w:r>
              <w:t>autenticación, Registro de incidencias, Distribución de soportes,</w:t>
            </w:r>
          </w:p>
          <w:p w14:paraId="75B80E38" w14:textId="77777777" w:rsidR="006F678B" w:rsidRDefault="004749B5">
            <w:pPr>
              <w:pStyle w:val="Standard"/>
            </w:pPr>
            <w:r>
              <w:t>Seguridad de telecomunicaciones, Correos electróni</w:t>
            </w:r>
            <w:r>
              <w:t>cos, Dispositivos de almacenamiento, Criterios de archivo, Copias o reproducciones,</w:t>
            </w:r>
          </w:p>
          <w:p w14:paraId="31066D0F" w14:textId="77777777" w:rsidR="006F678B" w:rsidRDefault="004749B5">
            <w:pPr>
              <w:pStyle w:val="Standard"/>
            </w:pPr>
            <w:r>
              <w:t>Borrado o destrucción de soportes</w:t>
            </w:r>
          </w:p>
          <w:p w14:paraId="5E92B5E2" w14:textId="77777777" w:rsidR="006F678B" w:rsidRDefault="006F678B">
            <w:pPr>
              <w:pStyle w:val="Standard"/>
            </w:pPr>
          </w:p>
          <w:p w14:paraId="3D588C59" w14:textId="77777777" w:rsidR="006F678B" w:rsidRDefault="006F678B">
            <w:pPr>
              <w:pStyle w:val="Standard"/>
            </w:pPr>
          </w:p>
        </w:tc>
      </w:tr>
      <w:tr w:rsidR="006F678B" w14:paraId="72F3CF86"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53A190C7" w14:textId="77777777" w:rsidR="006F678B" w:rsidRDefault="004749B5">
            <w:pPr>
              <w:pStyle w:val="Standard"/>
              <w:jc w:val="left"/>
              <w:rPr>
                <w:b/>
                <w:bCs/>
                <w:color w:val="0084D1"/>
              </w:rPr>
            </w:pPr>
            <w:r>
              <w:rPr>
                <w:b/>
                <w:bCs/>
                <w:color w:val="0084D1"/>
              </w:rPr>
              <w:t>XIII Procedimiento para ejercitar los derechos:</w:t>
            </w:r>
          </w:p>
          <w:p w14:paraId="783C04D2"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3191E706" w14:textId="77777777" w:rsidR="006F678B" w:rsidRDefault="004749B5">
            <w:pPr>
              <w:pStyle w:val="Standard"/>
            </w:pPr>
            <w:r>
              <w:t xml:space="preserve">Pueden existir diferentes canales (email, correo postal, presencial, etc.) y se </w:t>
            </w:r>
            <w:r>
              <w:t xml:space="preserve">detallan en las diferentes cláusulas de información, así como en el procedimiento de gestión de derechos, en el que también se dispone de formularios de ejercicio de derechos para facilitar a los interesados.  </w:t>
            </w:r>
          </w:p>
          <w:p w14:paraId="45589909" w14:textId="77777777" w:rsidR="006F678B" w:rsidRDefault="006F678B">
            <w:pPr>
              <w:pStyle w:val="Standard"/>
            </w:pPr>
          </w:p>
        </w:tc>
      </w:tr>
    </w:tbl>
    <w:p w14:paraId="0E6D3F0B" w14:textId="77777777" w:rsidR="006F678B" w:rsidRDefault="006F678B">
      <w:pPr>
        <w:pStyle w:val="Standard"/>
      </w:pPr>
    </w:p>
    <w:p w14:paraId="10184A1D" w14:textId="77777777" w:rsidR="006F678B" w:rsidRDefault="006F678B">
      <w:pPr>
        <w:pStyle w:val="Standard"/>
      </w:pPr>
    </w:p>
    <w:p w14:paraId="0EDFE818" w14:textId="77777777" w:rsidR="006F678B" w:rsidRDefault="004749B5">
      <w:pPr>
        <w:pStyle w:val="Ttulo2"/>
      </w:pPr>
      <w:r>
        <w:lastRenderedPageBreak/>
        <w:t xml:space="preserve">2.13. </w:t>
      </w:r>
      <w:bookmarkStart w:id="67" w:name="_Toc523489881"/>
      <w:bookmarkStart w:id="68" w:name="_Toc523736387"/>
      <w:r>
        <w:t xml:space="preserve">UNIDAD TÉCNICA ÓRGANO DE </w:t>
      </w:r>
      <w:r>
        <w:t>GESTIÓN ECONÓMICO-FINANCIERO:</w:t>
      </w:r>
      <w:bookmarkEnd w:id="67"/>
      <w:bookmarkEnd w:id="68"/>
    </w:p>
    <w:p w14:paraId="3ED7A4FB" w14:textId="77777777" w:rsidR="006F678B" w:rsidRDefault="006F678B">
      <w:pPr>
        <w:pStyle w:val="Standard"/>
      </w:pPr>
    </w:p>
    <w:tbl>
      <w:tblPr>
        <w:tblW w:w="5000" w:type="pct"/>
        <w:jc w:val="center"/>
        <w:tblLayout w:type="fixed"/>
        <w:tblCellMar>
          <w:left w:w="10" w:type="dxa"/>
          <w:right w:w="10" w:type="dxa"/>
        </w:tblCellMar>
        <w:tblLook w:val="0000" w:firstRow="0" w:lastRow="0" w:firstColumn="0" w:lastColumn="0" w:noHBand="0" w:noVBand="0"/>
      </w:tblPr>
      <w:tblGrid>
        <w:gridCol w:w="2280"/>
        <w:gridCol w:w="7358"/>
      </w:tblGrid>
      <w:tr w:rsidR="006F678B" w14:paraId="0F81D43B" w14:textId="77777777">
        <w:tblPrEx>
          <w:tblCellMar>
            <w:top w:w="0" w:type="dxa"/>
            <w:bottom w:w="0" w:type="dxa"/>
          </w:tblCellMar>
        </w:tblPrEx>
        <w:trPr>
          <w:trHeight w:val="308"/>
          <w:jc w:val="center"/>
        </w:trPr>
        <w:tc>
          <w:tcPr>
            <w:tcW w:w="2280" w:type="dxa"/>
            <w:shd w:val="clear" w:color="auto" w:fill="D9D9D9"/>
            <w:tcMar>
              <w:top w:w="0" w:type="dxa"/>
              <w:left w:w="108" w:type="dxa"/>
              <w:bottom w:w="0" w:type="dxa"/>
              <w:right w:w="108" w:type="dxa"/>
            </w:tcMar>
          </w:tcPr>
          <w:p w14:paraId="71E0F6DD" w14:textId="77777777" w:rsidR="006F678B" w:rsidRDefault="004749B5">
            <w:pPr>
              <w:pStyle w:val="Standard"/>
            </w:pPr>
            <w:r>
              <w:t>Tratamiento:</w:t>
            </w:r>
          </w:p>
        </w:tc>
        <w:tc>
          <w:tcPr>
            <w:tcW w:w="7358" w:type="dxa"/>
            <w:shd w:val="clear" w:color="auto" w:fill="D9D9D9"/>
            <w:tcMar>
              <w:top w:w="0" w:type="dxa"/>
              <w:left w:w="108" w:type="dxa"/>
              <w:bottom w:w="0" w:type="dxa"/>
              <w:right w:w="108" w:type="dxa"/>
            </w:tcMar>
          </w:tcPr>
          <w:p w14:paraId="5E6B79A3" w14:textId="77777777" w:rsidR="006F678B" w:rsidRDefault="004749B5">
            <w:pPr>
              <w:pStyle w:val="Ttulo3"/>
            </w:pPr>
            <w:r>
              <w:t xml:space="preserve">2.13.1. </w:t>
            </w:r>
            <w:bookmarkStart w:id="69" w:name="_Toc523489882"/>
            <w:bookmarkStart w:id="70" w:name="_Toc523736388"/>
            <w:r>
              <w:t>GESTIÓN ECONÓMICA-FINANCIERA</w:t>
            </w:r>
            <w:bookmarkEnd w:id="69"/>
            <w:bookmarkEnd w:id="70"/>
          </w:p>
          <w:p w14:paraId="5C265E12" w14:textId="77777777" w:rsidR="006F678B" w:rsidRDefault="004749B5">
            <w:pPr>
              <w:pStyle w:val="Standard"/>
            </w:pPr>
            <w:r>
              <w:t>GESTIÓN ECONOMÍCA-FINANCIERA</w:t>
            </w:r>
          </w:p>
          <w:p w14:paraId="46F3BC0B" w14:textId="77777777" w:rsidR="006F678B" w:rsidRDefault="004749B5">
            <w:pPr>
              <w:pStyle w:val="Standard"/>
            </w:pPr>
            <w:r>
              <w:t>UNIDAD TÉCNICA: ÓRGANO DE GESTIÓN ECONÓMICO-FINANCIERO</w:t>
            </w:r>
          </w:p>
        </w:tc>
      </w:tr>
      <w:tr w:rsidR="006F678B" w14:paraId="1BDA8FF1" w14:textId="77777777">
        <w:tblPrEx>
          <w:tblCellMar>
            <w:top w:w="0" w:type="dxa"/>
            <w:bottom w:w="0" w:type="dxa"/>
          </w:tblCellMar>
        </w:tblPrEx>
        <w:trPr>
          <w:trHeight w:val="225"/>
          <w:jc w:val="center"/>
        </w:trPr>
        <w:tc>
          <w:tcPr>
            <w:tcW w:w="2280" w:type="dxa"/>
            <w:shd w:val="clear" w:color="auto" w:fill="auto"/>
            <w:tcMar>
              <w:top w:w="0" w:type="dxa"/>
              <w:left w:w="108" w:type="dxa"/>
              <w:bottom w:w="0" w:type="dxa"/>
              <w:right w:w="108" w:type="dxa"/>
            </w:tcMar>
          </w:tcPr>
          <w:p w14:paraId="02B793EF" w14:textId="77777777" w:rsidR="006F678B" w:rsidRDefault="004749B5">
            <w:pPr>
              <w:pStyle w:val="Standard"/>
              <w:jc w:val="left"/>
              <w:rPr>
                <w:b/>
                <w:bCs/>
                <w:color w:val="0084D1"/>
              </w:rPr>
            </w:pPr>
            <w:r>
              <w:rPr>
                <w:b/>
                <w:bCs/>
                <w:color w:val="0084D1"/>
              </w:rPr>
              <w:t>I Responsables del tratamiento:</w:t>
            </w:r>
          </w:p>
          <w:p w14:paraId="57B2E9A7"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05BA7D7F" w14:textId="77777777" w:rsidR="006F678B" w:rsidRDefault="004749B5">
            <w:pPr>
              <w:pStyle w:val="Standard"/>
              <w:rPr>
                <w:lang w:val="en-US"/>
              </w:rPr>
            </w:pPr>
            <w:r>
              <w:rPr>
                <w:lang w:val="en-US"/>
              </w:rPr>
              <w:t>AYUNTAMIENTO DE LAS PALMAS DE GRAN CANARIA</w:t>
            </w:r>
          </w:p>
          <w:p w14:paraId="5E6D22BD" w14:textId="77777777" w:rsidR="006F678B" w:rsidRDefault="006F678B">
            <w:pPr>
              <w:pStyle w:val="Standard"/>
              <w:rPr>
                <w:lang w:val="en-US"/>
              </w:rPr>
            </w:pPr>
          </w:p>
        </w:tc>
      </w:tr>
      <w:tr w:rsidR="006F678B" w14:paraId="1D039DB2" w14:textId="77777777">
        <w:tblPrEx>
          <w:tblCellMar>
            <w:top w:w="0" w:type="dxa"/>
            <w:bottom w:w="0" w:type="dxa"/>
          </w:tblCellMar>
        </w:tblPrEx>
        <w:trPr>
          <w:trHeight w:val="225"/>
          <w:jc w:val="center"/>
        </w:trPr>
        <w:tc>
          <w:tcPr>
            <w:tcW w:w="2280" w:type="dxa"/>
            <w:shd w:val="clear" w:color="auto" w:fill="auto"/>
            <w:tcMar>
              <w:top w:w="0" w:type="dxa"/>
              <w:left w:w="108" w:type="dxa"/>
              <w:bottom w:w="0" w:type="dxa"/>
              <w:right w:w="108" w:type="dxa"/>
            </w:tcMar>
          </w:tcPr>
          <w:p w14:paraId="2AD0DDE1" w14:textId="77777777" w:rsidR="006F678B" w:rsidRDefault="004749B5">
            <w:pPr>
              <w:pStyle w:val="Standard"/>
              <w:jc w:val="left"/>
              <w:rPr>
                <w:b/>
                <w:bCs/>
                <w:color w:val="0084D1"/>
              </w:rPr>
            </w:pPr>
            <w:r>
              <w:rPr>
                <w:b/>
                <w:bCs/>
                <w:color w:val="0084D1"/>
              </w:rPr>
              <w:t xml:space="preserve">II </w:t>
            </w:r>
            <w:r>
              <w:rPr>
                <w:b/>
                <w:bCs/>
                <w:color w:val="0084D1"/>
              </w:rPr>
              <w:t>Titularidad:</w:t>
            </w:r>
          </w:p>
          <w:p w14:paraId="29DCC599"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159555A7" w14:textId="77777777" w:rsidR="006F678B" w:rsidRDefault="004749B5">
            <w:pPr>
              <w:pStyle w:val="Standard"/>
              <w:rPr>
                <w:lang w:val="en-US"/>
              </w:rPr>
            </w:pPr>
            <w:r>
              <w:rPr>
                <w:lang w:val="en-US"/>
              </w:rPr>
              <w:t>Pública</w:t>
            </w:r>
          </w:p>
        </w:tc>
      </w:tr>
      <w:tr w:rsidR="006F678B" w14:paraId="555CA514" w14:textId="77777777">
        <w:tblPrEx>
          <w:tblCellMar>
            <w:top w:w="0" w:type="dxa"/>
            <w:bottom w:w="0" w:type="dxa"/>
          </w:tblCellMar>
        </w:tblPrEx>
        <w:trPr>
          <w:trHeight w:val="225"/>
          <w:jc w:val="center"/>
        </w:trPr>
        <w:tc>
          <w:tcPr>
            <w:tcW w:w="2280" w:type="dxa"/>
            <w:shd w:val="clear" w:color="auto" w:fill="auto"/>
            <w:tcMar>
              <w:top w:w="0" w:type="dxa"/>
              <w:left w:w="108" w:type="dxa"/>
              <w:bottom w:w="0" w:type="dxa"/>
              <w:right w:w="108" w:type="dxa"/>
            </w:tcMar>
          </w:tcPr>
          <w:p w14:paraId="2EC567B8" w14:textId="77777777" w:rsidR="006F678B" w:rsidRDefault="004749B5">
            <w:pPr>
              <w:pStyle w:val="Standard"/>
              <w:jc w:val="left"/>
              <w:rPr>
                <w:b/>
                <w:bCs/>
                <w:color w:val="0084D1"/>
              </w:rPr>
            </w:pPr>
            <w:r>
              <w:rPr>
                <w:b/>
                <w:bCs/>
                <w:color w:val="0084D1"/>
              </w:rPr>
              <w:t>III Categorías interesados:</w:t>
            </w:r>
          </w:p>
        </w:tc>
        <w:tc>
          <w:tcPr>
            <w:tcW w:w="7358" w:type="dxa"/>
            <w:shd w:val="clear" w:color="auto" w:fill="auto"/>
            <w:tcMar>
              <w:top w:w="0" w:type="dxa"/>
              <w:left w:w="108" w:type="dxa"/>
              <w:bottom w:w="0" w:type="dxa"/>
              <w:right w:w="108" w:type="dxa"/>
            </w:tcMar>
          </w:tcPr>
          <w:p w14:paraId="6628BE35" w14:textId="77777777" w:rsidR="006F678B" w:rsidRDefault="004749B5">
            <w:pPr>
              <w:pStyle w:val="Standard"/>
            </w:pPr>
            <w:r>
              <w:t xml:space="preserve">CIUDADANOS Y RESIDENTES </w:t>
            </w:r>
            <w:r>
              <w:tab/>
            </w:r>
            <w:r>
              <w:br/>
            </w:r>
            <w:r>
              <w:t xml:space="preserve">PROVEEDORES </w:t>
            </w:r>
            <w:r>
              <w:tab/>
            </w:r>
            <w:r>
              <w:br/>
            </w:r>
            <w:r>
              <w:t>REPRESENTANTES LEGALES</w:t>
            </w:r>
          </w:p>
          <w:p w14:paraId="4415D238" w14:textId="77777777" w:rsidR="006F678B" w:rsidRDefault="006F678B">
            <w:pPr>
              <w:pStyle w:val="Standard"/>
            </w:pPr>
          </w:p>
          <w:p w14:paraId="142E7574" w14:textId="77777777" w:rsidR="006F678B" w:rsidRDefault="006F678B">
            <w:pPr>
              <w:pStyle w:val="Standard"/>
            </w:pPr>
          </w:p>
        </w:tc>
      </w:tr>
      <w:tr w:rsidR="006F678B" w14:paraId="752BDE38" w14:textId="77777777">
        <w:tblPrEx>
          <w:tblCellMar>
            <w:top w:w="0" w:type="dxa"/>
            <w:bottom w:w="0" w:type="dxa"/>
          </w:tblCellMar>
        </w:tblPrEx>
        <w:trPr>
          <w:trHeight w:val="77"/>
          <w:jc w:val="center"/>
        </w:trPr>
        <w:tc>
          <w:tcPr>
            <w:tcW w:w="2280" w:type="dxa"/>
            <w:shd w:val="clear" w:color="auto" w:fill="auto"/>
            <w:tcMar>
              <w:top w:w="0" w:type="dxa"/>
              <w:left w:w="108" w:type="dxa"/>
              <w:bottom w:w="0" w:type="dxa"/>
              <w:right w:w="108" w:type="dxa"/>
            </w:tcMar>
          </w:tcPr>
          <w:p w14:paraId="5E35C41C" w14:textId="77777777" w:rsidR="006F678B" w:rsidRDefault="004749B5">
            <w:pPr>
              <w:pStyle w:val="Standard"/>
              <w:jc w:val="left"/>
              <w:rPr>
                <w:b/>
                <w:bCs/>
                <w:color w:val="0084D1"/>
              </w:rPr>
            </w:pPr>
            <w:r>
              <w:rPr>
                <w:b/>
                <w:bCs/>
                <w:color w:val="0084D1"/>
              </w:rPr>
              <w:t>IV Fines del tratamiento:</w:t>
            </w:r>
          </w:p>
        </w:tc>
        <w:tc>
          <w:tcPr>
            <w:tcW w:w="7358" w:type="dxa"/>
            <w:shd w:val="clear" w:color="auto" w:fill="auto"/>
            <w:tcMar>
              <w:top w:w="0" w:type="dxa"/>
              <w:left w:w="108" w:type="dxa"/>
              <w:bottom w:w="0" w:type="dxa"/>
              <w:right w:w="108" w:type="dxa"/>
            </w:tcMar>
          </w:tcPr>
          <w:p w14:paraId="4FB149D3" w14:textId="77777777" w:rsidR="006F678B" w:rsidRDefault="004749B5">
            <w:pPr>
              <w:pStyle w:val="Standard"/>
            </w:pPr>
            <w:r>
              <w:t>GESTIÓN CONTABLE, FISCAL Y ADMINISTRATIVA</w:t>
            </w:r>
          </w:p>
          <w:p w14:paraId="5F6A13D2" w14:textId="77777777" w:rsidR="006F678B" w:rsidRDefault="006F678B">
            <w:pPr>
              <w:pStyle w:val="Standard"/>
            </w:pPr>
          </w:p>
          <w:p w14:paraId="038735E9" w14:textId="77777777" w:rsidR="006F678B" w:rsidRDefault="006F678B">
            <w:pPr>
              <w:pStyle w:val="Standard"/>
            </w:pPr>
          </w:p>
        </w:tc>
      </w:tr>
      <w:tr w:rsidR="006F678B" w14:paraId="584DAB5C" w14:textId="77777777">
        <w:tblPrEx>
          <w:tblCellMar>
            <w:top w:w="0" w:type="dxa"/>
            <w:bottom w:w="0" w:type="dxa"/>
          </w:tblCellMar>
        </w:tblPrEx>
        <w:trPr>
          <w:trHeight w:val="77"/>
          <w:jc w:val="center"/>
        </w:trPr>
        <w:tc>
          <w:tcPr>
            <w:tcW w:w="2280" w:type="dxa"/>
            <w:shd w:val="clear" w:color="auto" w:fill="auto"/>
            <w:tcMar>
              <w:top w:w="0" w:type="dxa"/>
              <w:left w:w="108" w:type="dxa"/>
              <w:bottom w:w="0" w:type="dxa"/>
              <w:right w:w="108" w:type="dxa"/>
            </w:tcMar>
          </w:tcPr>
          <w:p w14:paraId="2EF8FB7D" w14:textId="77777777" w:rsidR="006F678B" w:rsidRDefault="004749B5">
            <w:pPr>
              <w:pStyle w:val="Standard"/>
              <w:jc w:val="left"/>
              <w:rPr>
                <w:b/>
                <w:bCs/>
                <w:color w:val="0084D1"/>
              </w:rPr>
            </w:pPr>
            <w:r>
              <w:rPr>
                <w:b/>
                <w:bCs/>
                <w:color w:val="0084D1"/>
              </w:rPr>
              <w:t>V Sistema de tratamiento:</w:t>
            </w:r>
          </w:p>
          <w:p w14:paraId="20D4A8AE"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1957CC84" w14:textId="77777777" w:rsidR="006F678B" w:rsidRDefault="004749B5">
            <w:pPr>
              <w:pStyle w:val="Standard"/>
            </w:pPr>
            <w:r>
              <w:t>MIXTO</w:t>
            </w:r>
          </w:p>
        </w:tc>
      </w:tr>
      <w:tr w:rsidR="006F678B" w14:paraId="32870BD9"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36B3C63C" w14:textId="77777777" w:rsidR="006F678B" w:rsidRDefault="004749B5">
            <w:pPr>
              <w:pStyle w:val="Standard"/>
              <w:jc w:val="left"/>
              <w:rPr>
                <w:b/>
                <w:bCs/>
                <w:color w:val="0084D1"/>
              </w:rPr>
            </w:pPr>
            <w:r>
              <w:rPr>
                <w:b/>
                <w:bCs/>
                <w:color w:val="0084D1"/>
              </w:rPr>
              <w:t>VI Origen de los datos:</w:t>
            </w:r>
          </w:p>
        </w:tc>
        <w:tc>
          <w:tcPr>
            <w:tcW w:w="7358" w:type="dxa"/>
            <w:shd w:val="clear" w:color="auto" w:fill="auto"/>
            <w:tcMar>
              <w:top w:w="0" w:type="dxa"/>
              <w:left w:w="108" w:type="dxa"/>
              <w:bottom w:w="0" w:type="dxa"/>
              <w:right w:w="108" w:type="dxa"/>
            </w:tcMar>
          </w:tcPr>
          <w:p w14:paraId="29C8AF29" w14:textId="77777777" w:rsidR="006F678B" w:rsidRDefault="004749B5">
            <w:pPr>
              <w:pStyle w:val="Standard"/>
            </w:pPr>
            <w:r>
              <w:t xml:space="preserve">El </w:t>
            </w:r>
            <w:r>
              <w:t>propio interesado o su representante legal: Sí</w:t>
            </w:r>
          </w:p>
          <w:p w14:paraId="12F476B0" w14:textId="77777777" w:rsidR="006F678B" w:rsidRDefault="004749B5">
            <w:pPr>
              <w:pStyle w:val="Standard"/>
            </w:pPr>
            <w:r>
              <w:t>Registros públicos: No</w:t>
            </w:r>
          </w:p>
          <w:p w14:paraId="4779F9A8" w14:textId="77777777" w:rsidR="006F678B" w:rsidRDefault="004749B5">
            <w:pPr>
              <w:pStyle w:val="Standard"/>
            </w:pPr>
            <w:r>
              <w:t>Otras personas físicas: Sí</w:t>
            </w:r>
          </w:p>
          <w:p w14:paraId="2D6B72F5" w14:textId="77777777" w:rsidR="006F678B" w:rsidRDefault="004749B5">
            <w:pPr>
              <w:pStyle w:val="Standard"/>
            </w:pPr>
            <w:r>
              <w:t>Entidad privada: Sí</w:t>
            </w:r>
          </w:p>
          <w:p w14:paraId="0E25DB14" w14:textId="77777777" w:rsidR="006F678B" w:rsidRDefault="004749B5">
            <w:pPr>
              <w:pStyle w:val="Standard"/>
            </w:pPr>
            <w:r>
              <w:t>Fuentes accesibles al público: No</w:t>
            </w:r>
          </w:p>
          <w:p w14:paraId="5D5238F9" w14:textId="77777777" w:rsidR="006F678B" w:rsidRDefault="004749B5">
            <w:pPr>
              <w:pStyle w:val="Standard"/>
            </w:pPr>
            <w:r>
              <w:t>Administración pública: Sí</w:t>
            </w:r>
          </w:p>
          <w:p w14:paraId="366096D4" w14:textId="77777777" w:rsidR="006F678B" w:rsidRDefault="006F678B">
            <w:pPr>
              <w:pStyle w:val="Standard"/>
            </w:pPr>
          </w:p>
        </w:tc>
      </w:tr>
      <w:tr w:rsidR="006F678B" w14:paraId="37C6A4CC" w14:textId="77777777">
        <w:tblPrEx>
          <w:tblCellMar>
            <w:top w:w="0" w:type="dxa"/>
            <w:bottom w:w="0" w:type="dxa"/>
          </w:tblCellMar>
        </w:tblPrEx>
        <w:trPr>
          <w:trHeight w:val="102"/>
          <w:jc w:val="center"/>
        </w:trPr>
        <w:tc>
          <w:tcPr>
            <w:tcW w:w="2280" w:type="dxa"/>
            <w:shd w:val="clear" w:color="auto" w:fill="auto"/>
            <w:tcMar>
              <w:top w:w="0" w:type="dxa"/>
              <w:left w:w="108" w:type="dxa"/>
              <w:bottom w:w="0" w:type="dxa"/>
              <w:right w:w="108" w:type="dxa"/>
            </w:tcMar>
          </w:tcPr>
          <w:p w14:paraId="01DE4C97" w14:textId="77777777" w:rsidR="006F678B" w:rsidRDefault="004749B5">
            <w:pPr>
              <w:pStyle w:val="Standard"/>
              <w:jc w:val="left"/>
              <w:rPr>
                <w:b/>
                <w:bCs/>
                <w:color w:val="0084D1"/>
              </w:rPr>
            </w:pPr>
            <w:r>
              <w:rPr>
                <w:b/>
                <w:bCs/>
                <w:color w:val="0084D1"/>
              </w:rPr>
              <w:t>VII Categorías de datos personales objeto de tratamiento:</w:t>
            </w:r>
          </w:p>
        </w:tc>
        <w:tc>
          <w:tcPr>
            <w:tcW w:w="7358" w:type="dxa"/>
            <w:shd w:val="clear" w:color="auto" w:fill="auto"/>
            <w:tcMar>
              <w:top w:w="0" w:type="dxa"/>
              <w:left w:w="108" w:type="dxa"/>
              <w:bottom w:w="0" w:type="dxa"/>
              <w:right w:w="108" w:type="dxa"/>
            </w:tcMar>
          </w:tcPr>
          <w:p w14:paraId="482CFEA4" w14:textId="77777777" w:rsidR="006F678B" w:rsidRDefault="004749B5">
            <w:pPr>
              <w:pStyle w:val="Standard"/>
            </w:pPr>
            <w:r>
              <w:rPr>
                <w:u w:val="single"/>
              </w:rPr>
              <w:t xml:space="preserve">Datos </w:t>
            </w:r>
            <w:r>
              <w:rPr>
                <w:u w:val="single"/>
              </w:rPr>
              <w:t>identificativos</w:t>
            </w:r>
            <w:r>
              <w:t>:</w:t>
            </w:r>
          </w:p>
          <w:p w14:paraId="0131C5DB" w14:textId="77777777" w:rsidR="006F678B" w:rsidRDefault="004749B5">
            <w:pPr>
              <w:pStyle w:val="Standard"/>
            </w:pPr>
            <w:r>
              <w:t>-DNI-NIF: Sí</w:t>
            </w:r>
          </w:p>
          <w:p w14:paraId="6D8018BB" w14:textId="77777777" w:rsidR="006F678B" w:rsidRDefault="004749B5">
            <w:pPr>
              <w:pStyle w:val="Standard"/>
            </w:pPr>
            <w:r>
              <w:t>-Identificador nacional restringido art. 87: No</w:t>
            </w:r>
          </w:p>
          <w:p w14:paraId="6641A449" w14:textId="77777777" w:rsidR="006F678B" w:rsidRDefault="004749B5">
            <w:pPr>
              <w:pStyle w:val="Standard"/>
            </w:pPr>
            <w:r>
              <w:t>-Dirección: Sí</w:t>
            </w:r>
          </w:p>
          <w:p w14:paraId="7F486E8A" w14:textId="77777777" w:rsidR="006F678B" w:rsidRDefault="004749B5">
            <w:pPr>
              <w:pStyle w:val="Standard"/>
            </w:pPr>
            <w:r>
              <w:t>-Imagen: No</w:t>
            </w:r>
          </w:p>
          <w:p w14:paraId="18C5A529" w14:textId="77777777" w:rsidR="006F678B" w:rsidRDefault="004749B5">
            <w:pPr>
              <w:pStyle w:val="Standard"/>
            </w:pPr>
            <w:r>
              <w:t>-Número seguridad social: Sí</w:t>
            </w:r>
          </w:p>
          <w:p w14:paraId="715DE7A3" w14:textId="77777777" w:rsidR="006F678B" w:rsidRDefault="004749B5">
            <w:pPr>
              <w:pStyle w:val="Standard"/>
            </w:pPr>
            <w:r>
              <w:t>-Teléfono: Sí</w:t>
            </w:r>
          </w:p>
          <w:p w14:paraId="3A8C5EF0" w14:textId="77777777" w:rsidR="006F678B" w:rsidRDefault="004749B5">
            <w:pPr>
              <w:pStyle w:val="Standard"/>
            </w:pPr>
            <w:r>
              <w:t>-Firma manual o digitalizada: Sí</w:t>
            </w:r>
          </w:p>
          <w:p w14:paraId="3622E771" w14:textId="77777777" w:rsidR="006F678B" w:rsidRDefault="004749B5">
            <w:pPr>
              <w:pStyle w:val="Standard"/>
            </w:pPr>
            <w:r>
              <w:t>-Firma electrónica: Sí</w:t>
            </w:r>
          </w:p>
          <w:p w14:paraId="7415B41D" w14:textId="77777777" w:rsidR="006F678B" w:rsidRDefault="004749B5">
            <w:pPr>
              <w:pStyle w:val="Standard"/>
            </w:pPr>
            <w:r>
              <w:t>-Registro personal: No</w:t>
            </w:r>
          </w:p>
          <w:p w14:paraId="7FABA31C" w14:textId="77777777" w:rsidR="006F678B" w:rsidRDefault="004749B5">
            <w:pPr>
              <w:pStyle w:val="Standard"/>
            </w:pPr>
            <w:r>
              <w:t>-Marcas físicas: No</w:t>
            </w:r>
          </w:p>
          <w:p w14:paraId="769D5CA2" w14:textId="77777777" w:rsidR="006F678B" w:rsidRDefault="004749B5">
            <w:pPr>
              <w:pStyle w:val="Standard"/>
            </w:pPr>
            <w:r>
              <w:t>-Tarjeta</w:t>
            </w:r>
            <w:r>
              <w:t xml:space="preserve"> sanitaria: No</w:t>
            </w:r>
          </w:p>
          <w:p w14:paraId="0DF7AF9C" w14:textId="77777777" w:rsidR="006F678B" w:rsidRDefault="004749B5">
            <w:pPr>
              <w:pStyle w:val="Standard"/>
            </w:pPr>
            <w:r>
              <w:t>-Nombre y apellidos: Sí</w:t>
            </w:r>
          </w:p>
          <w:p w14:paraId="7218B7C7" w14:textId="77777777" w:rsidR="006F678B" w:rsidRDefault="004749B5">
            <w:pPr>
              <w:pStyle w:val="Standard"/>
            </w:pPr>
            <w:r>
              <w:t>-Huella digital: No</w:t>
            </w:r>
          </w:p>
          <w:p w14:paraId="394F51C4" w14:textId="77777777" w:rsidR="006F678B" w:rsidRDefault="004749B5">
            <w:pPr>
              <w:pStyle w:val="Standard"/>
            </w:pPr>
            <w:r>
              <w:t>-Voz: No</w:t>
            </w:r>
          </w:p>
          <w:p w14:paraId="3300AB70" w14:textId="77777777" w:rsidR="006F678B" w:rsidRDefault="004749B5">
            <w:pPr>
              <w:pStyle w:val="Standard"/>
            </w:pPr>
            <w:r>
              <w:t>-CCC/IBAN: No</w:t>
            </w:r>
          </w:p>
          <w:p w14:paraId="3BBDBC5B" w14:textId="77777777" w:rsidR="006F678B" w:rsidRDefault="004749B5">
            <w:pPr>
              <w:pStyle w:val="Standard"/>
            </w:pPr>
            <w:r>
              <w:t>-Tarjeta bancaria o Similar: No</w:t>
            </w:r>
          </w:p>
          <w:p w14:paraId="78EFD2A3" w14:textId="77777777" w:rsidR="006F678B" w:rsidRDefault="004749B5">
            <w:pPr>
              <w:pStyle w:val="Standard"/>
            </w:pPr>
            <w:r>
              <w:t>Otros datos identificativos:</w:t>
            </w:r>
          </w:p>
          <w:p w14:paraId="2370A06B" w14:textId="77777777" w:rsidR="006F678B" w:rsidRDefault="006F678B">
            <w:pPr>
              <w:pStyle w:val="Standard"/>
            </w:pPr>
          </w:p>
          <w:p w14:paraId="32C6DD3F" w14:textId="77777777" w:rsidR="006F678B" w:rsidRDefault="004749B5">
            <w:pPr>
              <w:pStyle w:val="Standard"/>
            </w:pPr>
            <w:r>
              <w:rPr>
                <w:u w:val="single"/>
              </w:rPr>
              <w:t>Datos de categorías sensibles</w:t>
            </w:r>
            <w:r>
              <w:t>:</w:t>
            </w:r>
          </w:p>
          <w:p w14:paraId="12229275" w14:textId="77777777" w:rsidR="006F678B" w:rsidRDefault="004749B5">
            <w:pPr>
              <w:pStyle w:val="Standard"/>
            </w:pPr>
            <w:r>
              <w:t>-Ideología o ideas políticas: No</w:t>
            </w:r>
          </w:p>
          <w:p w14:paraId="53593A71" w14:textId="77777777" w:rsidR="006F678B" w:rsidRDefault="004749B5">
            <w:pPr>
              <w:pStyle w:val="Standard"/>
            </w:pPr>
            <w:r>
              <w:t>-Afiliación Sindical: No</w:t>
            </w:r>
          </w:p>
          <w:p w14:paraId="2123D3C6" w14:textId="77777777" w:rsidR="006F678B" w:rsidRDefault="004749B5">
            <w:pPr>
              <w:pStyle w:val="Standard"/>
            </w:pPr>
            <w:r>
              <w:t>-Religión: No</w:t>
            </w:r>
          </w:p>
          <w:p w14:paraId="76801AC8" w14:textId="77777777" w:rsidR="006F678B" w:rsidRDefault="004749B5">
            <w:pPr>
              <w:pStyle w:val="Standard"/>
            </w:pPr>
            <w:r>
              <w:t>-Creencias: No</w:t>
            </w:r>
          </w:p>
          <w:p w14:paraId="2B907247" w14:textId="77777777" w:rsidR="006F678B" w:rsidRDefault="004749B5">
            <w:pPr>
              <w:pStyle w:val="Standard"/>
            </w:pPr>
            <w:r>
              <w:t>-Origen racial o étnico: No</w:t>
            </w:r>
          </w:p>
          <w:p w14:paraId="5F7CDEF0" w14:textId="77777777" w:rsidR="006F678B" w:rsidRDefault="004749B5">
            <w:pPr>
              <w:pStyle w:val="Standard"/>
            </w:pPr>
            <w:r>
              <w:t>-Salud: No</w:t>
            </w:r>
          </w:p>
          <w:p w14:paraId="54819286" w14:textId="77777777" w:rsidR="006F678B" w:rsidRDefault="004749B5">
            <w:pPr>
              <w:pStyle w:val="Standard"/>
            </w:pPr>
            <w:r>
              <w:t>-Vida Sexual: No</w:t>
            </w:r>
          </w:p>
          <w:p w14:paraId="09DF09C1" w14:textId="77777777" w:rsidR="006F678B" w:rsidRDefault="006F678B">
            <w:pPr>
              <w:pStyle w:val="Standard"/>
            </w:pPr>
          </w:p>
          <w:p w14:paraId="4C85FA3E" w14:textId="77777777" w:rsidR="006F678B" w:rsidRDefault="004749B5">
            <w:pPr>
              <w:pStyle w:val="Standard"/>
            </w:pPr>
            <w:r>
              <w:rPr>
                <w:u w:val="single"/>
              </w:rPr>
              <w:t>Datos relativos a infracciones</w:t>
            </w:r>
            <w:r>
              <w:t>:</w:t>
            </w:r>
          </w:p>
          <w:p w14:paraId="4ADE0127" w14:textId="77777777" w:rsidR="006F678B" w:rsidRDefault="004749B5">
            <w:pPr>
              <w:pStyle w:val="Standard"/>
            </w:pPr>
            <w:r>
              <w:t>-Infracciones penales: No</w:t>
            </w:r>
          </w:p>
          <w:p w14:paraId="41DF0CD6" w14:textId="77777777" w:rsidR="006F678B" w:rsidRDefault="004749B5">
            <w:pPr>
              <w:pStyle w:val="Standard"/>
            </w:pPr>
            <w:r>
              <w:t>-Infracciones administrativas: No</w:t>
            </w:r>
          </w:p>
          <w:p w14:paraId="24FC3527" w14:textId="77777777" w:rsidR="006F678B" w:rsidRDefault="006F678B">
            <w:pPr>
              <w:pStyle w:val="Standard"/>
            </w:pPr>
          </w:p>
          <w:p w14:paraId="7A8FD09D" w14:textId="77777777" w:rsidR="006F678B" w:rsidRDefault="004749B5">
            <w:pPr>
              <w:pStyle w:val="Standard"/>
            </w:pPr>
            <w:r>
              <w:rPr>
                <w:u w:val="single"/>
              </w:rPr>
              <w:t>Otras categorías de datos personales</w:t>
            </w:r>
            <w:r>
              <w:t>:</w:t>
            </w:r>
          </w:p>
          <w:p w14:paraId="7A4300C1" w14:textId="77777777" w:rsidR="006F678B" w:rsidRDefault="004749B5">
            <w:pPr>
              <w:pStyle w:val="Standard"/>
            </w:pPr>
            <w:r>
              <w:lastRenderedPageBreak/>
              <w:t xml:space="preserve">CARACTERÍSTICAS PERSONALES </w:t>
            </w:r>
            <w:r>
              <w:tab/>
            </w:r>
            <w:r>
              <w:br/>
            </w:r>
            <w:r>
              <w:t xml:space="preserve">ECONÓMICOS, FINANCIEROS </w:t>
            </w:r>
            <w:r>
              <w:t xml:space="preserve">Y DE SEGUROS </w:t>
            </w:r>
            <w:r>
              <w:tab/>
            </w:r>
            <w:r>
              <w:br/>
            </w:r>
            <w:r>
              <w:t>TRANSACCIONES DE BIENES Y SERVICIOS</w:t>
            </w:r>
          </w:p>
          <w:p w14:paraId="7780F7B4" w14:textId="77777777" w:rsidR="006F678B" w:rsidRDefault="006F678B">
            <w:pPr>
              <w:pStyle w:val="Standard"/>
            </w:pPr>
          </w:p>
          <w:p w14:paraId="29AB9D84" w14:textId="77777777" w:rsidR="006F678B" w:rsidRDefault="006F678B">
            <w:pPr>
              <w:pStyle w:val="Standard"/>
            </w:pPr>
          </w:p>
        </w:tc>
      </w:tr>
      <w:tr w:rsidR="006F678B" w14:paraId="142B60E9"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5AAD09C3" w14:textId="77777777" w:rsidR="006F678B" w:rsidRDefault="004749B5">
            <w:pPr>
              <w:pStyle w:val="Standard"/>
              <w:jc w:val="left"/>
              <w:rPr>
                <w:b/>
                <w:bCs/>
                <w:color w:val="0084D1"/>
              </w:rPr>
            </w:pPr>
            <w:r>
              <w:rPr>
                <w:b/>
                <w:bCs/>
                <w:color w:val="0084D1"/>
              </w:rPr>
              <w:lastRenderedPageBreak/>
              <w:t>VIII Legitimidad (base jurídica) del tratamiento:</w:t>
            </w:r>
          </w:p>
          <w:p w14:paraId="3B5C6E02"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63F51958" w14:textId="77777777" w:rsidR="006F678B" w:rsidRDefault="004749B5">
            <w:pPr>
              <w:pStyle w:val="Standard"/>
            </w:pPr>
            <w:r>
              <w:t>-Consentimiento del interesado: No</w:t>
            </w:r>
          </w:p>
          <w:p w14:paraId="4CDA1DE8" w14:textId="77777777" w:rsidR="006F678B" w:rsidRDefault="004749B5">
            <w:pPr>
              <w:pStyle w:val="Standard"/>
            </w:pPr>
            <w:r>
              <w:t>-Datos necesarios ejecución contrato: No</w:t>
            </w:r>
          </w:p>
          <w:p w14:paraId="66BA3E6C" w14:textId="77777777" w:rsidR="006F678B" w:rsidRDefault="004749B5">
            <w:pPr>
              <w:pStyle w:val="Standard"/>
            </w:pPr>
            <w:r>
              <w:t>-Cumplimiento obligación legal: Sí</w:t>
            </w:r>
          </w:p>
          <w:p w14:paraId="11F999B7" w14:textId="77777777" w:rsidR="006F678B" w:rsidRDefault="004749B5">
            <w:pPr>
              <w:pStyle w:val="Standard"/>
            </w:pPr>
            <w:r>
              <w:t xml:space="preserve">Ley 35 /2006, de 28 de </w:t>
            </w:r>
            <w:r>
              <w:t xml:space="preserve">noviembre IRPF. </w:t>
            </w:r>
            <w:r>
              <w:tab/>
            </w:r>
            <w:r>
              <w:br/>
            </w:r>
            <w:r>
              <w:t xml:space="preserve">Ley 58/2003, de 17 de diciembre, General Tributaria </w:t>
            </w:r>
            <w:r>
              <w:tab/>
            </w:r>
            <w:r>
              <w:br/>
            </w:r>
            <w:r>
              <w:t>Real Decreto 1514/2007, de 16 de noviembre, por el que se aprueba el Plan General de Contabilidad.</w:t>
            </w:r>
          </w:p>
          <w:p w14:paraId="2F8ACB36" w14:textId="77777777" w:rsidR="006F678B" w:rsidRDefault="004749B5">
            <w:pPr>
              <w:pStyle w:val="Standard"/>
            </w:pPr>
            <w:r>
              <w:t>-Proteger intereses vitales: No</w:t>
            </w:r>
          </w:p>
          <w:p w14:paraId="7AA2A643" w14:textId="77777777" w:rsidR="006F678B" w:rsidRDefault="004749B5">
            <w:pPr>
              <w:pStyle w:val="Standard"/>
            </w:pPr>
            <w:r>
              <w:t>-Misión, intereses o poderes públicos: No</w:t>
            </w:r>
          </w:p>
          <w:p w14:paraId="4CD15BC3" w14:textId="77777777" w:rsidR="006F678B" w:rsidRDefault="006F678B">
            <w:pPr>
              <w:pStyle w:val="Standard"/>
            </w:pPr>
          </w:p>
          <w:p w14:paraId="16BA38C2" w14:textId="77777777" w:rsidR="006F678B" w:rsidRDefault="004749B5">
            <w:pPr>
              <w:pStyle w:val="Standard"/>
            </w:pPr>
            <w:r>
              <w:t>-Interés l</w:t>
            </w:r>
            <w:r>
              <w:t>egítimo del Responsable: No</w:t>
            </w:r>
          </w:p>
          <w:p w14:paraId="01203A0E" w14:textId="77777777" w:rsidR="006F678B" w:rsidRDefault="006F678B">
            <w:pPr>
              <w:pStyle w:val="Standard"/>
            </w:pPr>
          </w:p>
          <w:p w14:paraId="4C5FDAD1" w14:textId="77777777" w:rsidR="006F678B" w:rsidRDefault="004749B5">
            <w:pPr>
              <w:pStyle w:val="Standard"/>
            </w:pPr>
            <w:r>
              <w:t>-Consentimiento explícito (en relación a datos de categorías especiales): No</w:t>
            </w:r>
          </w:p>
          <w:p w14:paraId="145A5274" w14:textId="77777777" w:rsidR="006F678B" w:rsidRDefault="004749B5">
            <w:pPr>
              <w:pStyle w:val="Standard"/>
            </w:pPr>
            <w:r>
              <w:t>-Obligación derecho laboral (en relación a datos de categorías especiales): No</w:t>
            </w:r>
          </w:p>
          <w:p w14:paraId="6819F8DD" w14:textId="77777777" w:rsidR="006F678B" w:rsidRDefault="004749B5">
            <w:pPr>
              <w:pStyle w:val="Standard"/>
            </w:pPr>
            <w:r>
              <w:t>-Proteger intereses vitales de una persona no capacitada para consentir</w:t>
            </w:r>
            <w:r>
              <w:t xml:space="preserve"> (en relación a datos de categorías especiales): No</w:t>
            </w:r>
          </w:p>
          <w:p w14:paraId="476D367D" w14:textId="77777777" w:rsidR="006F678B" w:rsidRDefault="004749B5">
            <w:pPr>
              <w:pStyle w:val="Standard"/>
            </w:pPr>
            <w:r>
              <w:t>-Miembros entidad sin ánimo de lucro (en relación a datos de categorías especiales): No</w:t>
            </w:r>
          </w:p>
          <w:p w14:paraId="43D02B15" w14:textId="77777777" w:rsidR="006F678B" w:rsidRDefault="004749B5">
            <w:pPr>
              <w:pStyle w:val="Standard"/>
            </w:pPr>
            <w:r>
              <w:t>-Datos hechos públicos por interesado (en relación a datos de categorías especiales): No</w:t>
            </w:r>
          </w:p>
          <w:p w14:paraId="24119E05" w14:textId="77777777" w:rsidR="006F678B" w:rsidRDefault="004749B5">
            <w:pPr>
              <w:pStyle w:val="Standard"/>
            </w:pPr>
            <w:r>
              <w:t>-Ejercicio defensa o tribun</w:t>
            </w:r>
            <w:r>
              <w:t>ales (en relación a datos de categorías especiales): No</w:t>
            </w:r>
          </w:p>
          <w:p w14:paraId="52E7F40A" w14:textId="77777777" w:rsidR="006F678B" w:rsidRDefault="004749B5">
            <w:pPr>
              <w:pStyle w:val="Standard"/>
            </w:pPr>
            <w:r>
              <w:t>-Interés público esencial (en relación a datos de categorías especiales): No</w:t>
            </w:r>
          </w:p>
          <w:p w14:paraId="278A15C0" w14:textId="77777777" w:rsidR="006F678B" w:rsidRDefault="004749B5">
            <w:pPr>
              <w:pStyle w:val="Standard"/>
            </w:pPr>
            <w:r>
              <w:t>-Medicina preventiva, laboral o servicios sanitarios (en relación a datos de categorías especiales): No</w:t>
            </w:r>
          </w:p>
          <w:p w14:paraId="777132B9" w14:textId="77777777" w:rsidR="006F678B" w:rsidRDefault="004749B5">
            <w:pPr>
              <w:pStyle w:val="Standard"/>
            </w:pPr>
            <w:r>
              <w:t xml:space="preserve">-Razones de </w:t>
            </w:r>
            <w:r>
              <w:t>salud pública (en relación a datos de categorías especiales): No</w:t>
            </w:r>
          </w:p>
          <w:p w14:paraId="4CB3EA74" w14:textId="77777777" w:rsidR="006F678B" w:rsidRDefault="004749B5">
            <w:pPr>
              <w:pStyle w:val="Standard"/>
            </w:pPr>
            <w:r>
              <w:t>-Archivo investigación o estadística en interés público (en relación a datos de categorías especiales): No</w:t>
            </w:r>
          </w:p>
          <w:p w14:paraId="2D3638BC" w14:textId="77777777" w:rsidR="006F678B" w:rsidRDefault="006F678B">
            <w:pPr>
              <w:pStyle w:val="Standard"/>
            </w:pPr>
          </w:p>
        </w:tc>
      </w:tr>
      <w:tr w:rsidR="006F678B" w14:paraId="1DBB5EED"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5F31919A" w14:textId="77777777" w:rsidR="006F678B" w:rsidRDefault="004749B5">
            <w:pPr>
              <w:pStyle w:val="Standard"/>
              <w:jc w:val="left"/>
              <w:rPr>
                <w:b/>
                <w:bCs/>
                <w:color w:val="0084D1"/>
              </w:rPr>
            </w:pPr>
            <w:r>
              <w:rPr>
                <w:b/>
                <w:bCs/>
                <w:color w:val="0084D1"/>
              </w:rPr>
              <w:t>IX Destinatarios de la información:</w:t>
            </w:r>
          </w:p>
        </w:tc>
        <w:tc>
          <w:tcPr>
            <w:tcW w:w="7358" w:type="dxa"/>
            <w:shd w:val="clear" w:color="auto" w:fill="auto"/>
            <w:tcMar>
              <w:top w:w="0" w:type="dxa"/>
              <w:left w:w="108" w:type="dxa"/>
              <w:bottom w:w="0" w:type="dxa"/>
              <w:right w:w="108" w:type="dxa"/>
            </w:tcMar>
          </w:tcPr>
          <w:p w14:paraId="0BAB9B50" w14:textId="77777777" w:rsidR="006F678B" w:rsidRDefault="004749B5">
            <w:pPr>
              <w:pStyle w:val="Standard"/>
            </w:pPr>
            <w:r>
              <w:t xml:space="preserve">HACIENDA PÚBLICA Y ADMINISTRACIÓN TRIBUTARIA </w:t>
            </w:r>
            <w:r>
              <w:tab/>
            </w:r>
            <w:r>
              <w:br/>
            </w:r>
            <w:r>
              <w:t>TRIBUNAL DE CUENTAS O EQUIVALENTE AUTONÓMICO</w:t>
            </w:r>
          </w:p>
          <w:p w14:paraId="517201C9" w14:textId="77777777" w:rsidR="006F678B" w:rsidRDefault="006F678B">
            <w:pPr>
              <w:pStyle w:val="Standard"/>
            </w:pPr>
          </w:p>
        </w:tc>
      </w:tr>
      <w:tr w:rsidR="006F678B" w14:paraId="3156B708"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38357AF2" w14:textId="77777777" w:rsidR="006F678B" w:rsidRDefault="004749B5">
            <w:pPr>
              <w:pStyle w:val="Standard"/>
              <w:jc w:val="left"/>
              <w:rPr>
                <w:b/>
                <w:bCs/>
                <w:color w:val="0084D1"/>
              </w:rPr>
            </w:pPr>
            <w:r>
              <w:rPr>
                <w:b/>
                <w:bCs/>
                <w:color w:val="0084D1"/>
              </w:rPr>
              <w:t>X Transferencias internacionales:</w:t>
            </w:r>
          </w:p>
          <w:p w14:paraId="76BA6F60"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694FB16E" w14:textId="77777777" w:rsidR="006F678B" w:rsidRDefault="004749B5">
            <w:pPr>
              <w:pStyle w:val="Standard"/>
            </w:pPr>
            <w:r>
              <w:t>No se realizarán transferencias internacionales de datos</w:t>
            </w:r>
          </w:p>
        </w:tc>
      </w:tr>
      <w:tr w:rsidR="006F678B" w14:paraId="3952D8B1"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66B88139" w14:textId="77777777" w:rsidR="006F678B" w:rsidRDefault="004749B5">
            <w:pPr>
              <w:pStyle w:val="Standard"/>
              <w:jc w:val="left"/>
              <w:rPr>
                <w:b/>
                <w:bCs/>
                <w:color w:val="0084D1"/>
              </w:rPr>
            </w:pPr>
            <w:r>
              <w:rPr>
                <w:b/>
                <w:bCs/>
                <w:color w:val="0084D1"/>
              </w:rPr>
              <w:t>XI Plazos de conservación de datos:</w:t>
            </w:r>
          </w:p>
        </w:tc>
        <w:tc>
          <w:tcPr>
            <w:tcW w:w="7358" w:type="dxa"/>
            <w:shd w:val="clear" w:color="auto" w:fill="auto"/>
            <w:tcMar>
              <w:top w:w="0" w:type="dxa"/>
              <w:left w:w="108" w:type="dxa"/>
              <w:bottom w:w="0" w:type="dxa"/>
              <w:right w:w="108" w:type="dxa"/>
            </w:tcMar>
          </w:tcPr>
          <w:p w14:paraId="4F42674F" w14:textId="77777777" w:rsidR="006F678B" w:rsidRDefault="006F678B">
            <w:pPr>
              <w:pStyle w:val="Standard"/>
            </w:pPr>
          </w:p>
          <w:p w14:paraId="4182285A" w14:textId="77777777" w:rsidR="006F678B" w:rsidRDefault="004749B5">
            <w:pPr>
              <w:pStyle w:val="Standard"/>
            </w:pPr>
            <w:r>
              <w:t>10 años</w:t>
            </w:r>
          </w:p>
        </w:tc>
      </w:tr>
      <w:tr w:rsidR="006F678B" w14:paraId="326285C8"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3A4FC988" w14:textId="77777777" w:rsidR="006F678B" w:rsidRDefault="004749B5">
            <w:pPr>
              <w:pStyle w:val="Standard"/>
              <w:jc w:val="left"/>
              <w:rPr>
                <w:b/>
                <w:bCs/>
                <w:color w:val="0084D1"/>
              </w:rPr>
            </w:pPr>
            <w:r>
              <w:rPr>
                <w:b/>
                <w:bCs/>
                <w:color w:val="0084D1"/>
              </w:rPr>
              <w:t xml:space="preserve">XII Descripción general de medidas técnicas y </w:t>
            </w:r>
            <w:r>
              <w:rPr>
                <w:b/>
                <w:bCs/>
                <w:color w:val="0084D1"/>
              </w:rPr>
              <w:t>organizativas de seguridad:</w:t>
            </w:r>
          </w:p>
          <w:p w14:paraId="21F327F8"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08512C77" w14:textId="77777777" w:rsidR="006F678B" w:rsidRDefault="006F678B">
            <w:pPr>
              <w:pStyle w:val="Standard"/>
            </w:pPr>
          </w:p>
          <w:p w14:paraId="2D237CC4" w14:textId="77777777" w:rsidR="006F678B" w:rsidRDefault="006F678B">
            <w:pPr>
              <w:pStyle w:val="Standard"/>
            </w:pPr>
          </w:p>
          <w:p w14:paraId="45763322" w14:textId="77777777" w:rsidR="006F678B" w:rsidRDefault="004749B5">
            <w:pPr>
              <w:pStyle w:val="Standard"/>
            </w:pPr>
            <w:r>
              <w:t>Documento de seguridad, Funciones y obligaciones del personal,</w:t>
            </w:r>
          </w:p>
          <w:p w14:paraId="62948793" w14:textId="77777777" w:rsidR="006F678B" w:rsidRDefault="004749B5">
            <w:pPr>
              <w:pStyle w:val="Standard"/>
            </w:pPr>
            <w:r>
              <w:t>Control de accesos, Control de acceso físico, Identificación y</w:t>
            </w:r>
          </w:p>
          <w:p w14:paraId="772205A4" w14:textId="77777777" w:rsidR="006F678B" w:rsidRDefault="004749B5">
            <w:pPr>
              <w:pStyle w:val="Standard"/>
            </w:pPr>
            <w:r>
              <w:t>autenticación, Registro de incidencias, Distribución de soportes,</w:t>
            </w:r>
          </w:p>
          <w:p w14:paraId="6F3F4C5A" w14:textId="77777777" w:rsidR="006F678B" w:rsidRDefault="004749B5">
            <w:pPr>
              <w:pStyle w:val="Standard"/>
            </w:pPr>
            <w:r>
              <w:t xml:space="preserve">Seguridad de telecomunicaciones, </w:t>
            </w:r>
            <w:r>
              <w:t>Correos electrónicos, Dispositivos de almacenamiento, Criterios de archivo, Copias o reproducciones,</w:t>
            </w:r>
          </w:p>
          <w:p w14:paraId="6A610890" w14:textId="77777777" w:rsidR="006F678B" w:rsidRDefault="004749B5">
            <w:pPr>
              <w:pStyle w:val="Standard"/>
            </w:pPr>
            <w:r>
              <w:t>Borrado o destrucción de soportes</w:t>
            </w:r>
          </w:p>
          <w:p w14:paraId="27925D7F" w14:textId="77777777" w:rsidR="006F678B" w:rsidRDefault="006F678B">
            <w:pPr>
              <w:pStyle w:val="Standard"/>
            </w:pPr>
          </w:p>
          <w:p w14:paraId="35199B2B" w14:textId="77777777" w:rsidR="006F678B" w:rsidRDefault="006F678B">
            <w:pPr>
              <w:pStyle w:val="Standard"/>
            </w:pPr>
          </w:p>
        </w:tc>
      </w:tr>
      <w:tr w:rsidR="006F678B" w14:paraId="50077A12"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08B3163D" w14:textId="77777777" w:rsidR="006F678B" w:rsidRDefault="004749B5">
            <w:pPr>
              <w:pStyle w:val="Standard"/>
              <w:jc w:val="left"/>
              <w:rPr>
                <w:b/>
                <w:bCs/>
                <w:color w:val="0084D1"/>
              </w:rPr>
            </w:pPr>
            <w:r>
              <w:rPr>
                <w:b/>
                <w:bCs/>
                <w:color w:val="0084D1"/>
              </w:rPr>
              <w:t>XIII Procedimiento para ejercitar los derechos:</w:t>
            </w:r>
          </w:p>
          <w:p w14:paraId="5968C7B3"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23C1F7F1" w14:textId="77777777" w:rsidR="006F678B" w:rsidRDefault="004749B5">
            <w:pPr>
              <w:pStyle w:val="Standard"/>
            </w:pPr>
            <w:r>
              <w:t xml:space="preserve">Pueden existir diferentes canales (email, correo postal, presencial, </w:t>
            </w:r>
            <w:r>
              <w:t xml:space="preserve">etc.) y se detallan en las diferentes cláusulas de información, así como en el procedimiento de gestión de derechos, en el que también se dispone de formularios de ejercicio de derechos para facilitar a los interesados.  </w:t>
            </w:r>
          </w:p>
          <w:p w14:paraId="6351B130" w14:textId="77777777" w:rsidR="006F678B" w:rsidRDefault="006F678B">
            <w:pPr>
              <w:pStyle w:val="Standard"/>
            </w:pPr>
          </w:p>
        </w:tc>
      </w:tr>
    </w:tbl>
    <w:p w14:paraId="49E2D323" w14:textId="77777777" w:rsidR="006F678B" w:rsidRDefault="006F678B">
      <w:pPr>
        <w:pStyle w:val="Standard"/>
      </w:pPr>
    </w:p>
    <w:p w14:paraId="1DCAD450" w14:textId="77777777" w:rsidR="006F678B" w:rsidRDefault="006F678B">
      <w:pPr>
        <w:pStyle w:val="Standard"/>
      </w:pPr>
    </w:p>
    <w:p w14:paraId="093FB870" w14:textId="77777777" w:rsidR="006F678B" w:rsidRDefault="006F678B">
      <w:pPr>
        <w:pStyle w:val="Standard"/>
      </w:pPr>
    </w:p>
    <w:p w14:paraId="6C935D14" w14:textId="77777777" w:rsidR="006F678B" w:rsidRDefault="006F678B">
      <w:pPr>
        <w:pStyle w:val="Standard"/>
      </w:pPr>
    </w:p>
    <w:tbl>
      <w:tblPr>
        <w:tblW w:w="5000" w:type="pct"/>
        <w:jc w:val="center"/>
        <w:tblLayout w:type="fixed"/>
        <w:tblCellMar>
          <w:left w:w="10" w:type="dxa"/>
          <w:right w:w="10" w:type="dxa"/>
        </w:tblCellMar>
        <w:tblLook w:val="0000" w:firstRow="0" w:lastRow="0" w:firstColumn="0" w:lastColumn="0" w:noHBand="0" w:noVBand="0"/>
      </w:tblPr>
      <w:tblGrid>
        <w:gridCol w:w="2280"/>
        <w:gridCol w:w="7358"/>
      </w:tblGrid>
      <w:tr w:rsidR="006F678B" w14:paraId="0B378BDA" w14:textId="77777777">
        <w:tblPrEx>
          <w:tblCellMar>
            <w:top w:w="0" w:type="dxa"/>
            <w:bottom w:w="0" w:type="dxa"/>
          </w:tblCellMar>
        </w:tblPrEx>
        <w:trPr>
          <w:trHeight w:val="308"/>
          <w:jc w:val="center"/>
        </w:trPr>
        <w:tc>
          <w:tcPr>
            <w:tcW w:w="2280" w:type="dxa"/>
            <w:shd w:val="clear" w:color="auto" w:fill="D9D9D9"/>
            <w:tcMar>
              <w:top w:w="0" w:type="dxa"/>
              <w:left w:w="108" w:type="dxa"/>
              <w:bottom w:w="0" w:type="dxa"/>
              <w:right w:w="108" w:type="dxa"/>
            </w:tcMar>
          </w:tcPr>
          <w:p w14:paraId="6C66B18A" w14:textId="77777777" w:rsidR="006F678B" w:rsidRDefault="004749B5">
            <w:pPr>
              <w:pStyle w:val="Standard"/>
            </w:pPr>
            <w:r>
              <w:lastRenderedPageBreak/>
              <w:t>Tratamiento:</w:t>
            </w:r>
          </w:p>
        </w:tc>
        <w:tc>
          <w:tcPr>
            <w:tcW w:w="7358" w:type="dxa"/>
            <w:shd w:val="clear" w:color="auto" w:fill="D9D9D9"/>
            <w:tcMar>
              <w:top w:w="0" w:type="dxa"/>
              <w:left w:w="108" w:type="dxa"/>
              <w:bottom w:w="0" w:type="dxa"/>
              <w:right w:w="108" w:type="dxa"/>
            </w:tcMar>
          </w:tcPr>
          <w:p w14:paraId="3AB5DCEA" w14:textId="77777777" w:rsidR="006F678B" w:rsidRDefault="004749B5">
            <w:pPr>
              <w:pStyle w:val="Ttulo3"/>
            </w:pPr>
            <w:r>
              <w:t xml:space="preserve">2.13.2. </w:t>
            </w:r>
            <w:bookmarkStart w:id="71" w:name="_Toc523489883"/>
            <w:bookmarkStart w:id="72" w:name="_Toc523736389"/>
            <w:r>
              <w:t>ACREEDORES Y PROVEEDORES</w:t>
            </w:r>
            <w:bookmarkEnd w:id="71"/>
            <w:bookmarkEnd w:id="72"/>
          </w:p>
          <w:p w14:paraId="6DE8D87E" w14:textId="77777777" w:rsidR="006F678B" w:rsidRDefault="004749B5">
            <w:pPr>
              <w:pStyle w:val="Standard"/>
            </w:pPr>
            <w:r>
              <w:t>GESTIÓN DE LOS ACREEDORES Y PROVEEDORES</w:t>
            </w:r>
          </w:p>
          <w:p w14:paraId="18C651A9" w14:textId="77777777" w:rsidR="006F678B" w:rsidRDefault="004749B5">
            <w:pPr>
              <w:pStyle w:val="Standard"/>
            </w:pPr>
            <w:r>
              <w:t>UNIDAD TÉCNICA: ÓRGANO DE GESTIÓN ECONÓMICO-FINANCIERO</w:t>
            </w:r>
          </w:p>
        </w:tc>
      </w:tr>
      <w:tr w:rsidR="006F678B" w14:paraId="47760A68" w14:textId="77777777">
        <w:tblPrEx>
          <w:tblCellMar>
            <w:top w:w="0" w:type="dxa"/>
            <w:bottom w:w="0" w:type="dxa"/>
          </w:tblCellMar>
        </w:tblPrEx>
        <w:trPr>
          <w:trHeight w:val="225"/>
          <w:jc w:val="center"/>
        </w:trPr>
        <w:tc>
          <w:tcPr>
            <w:tcW w:w="2280" w:type="dxa"/>
            <w:shd w:val="clear" w:color="auto" w:fill="auto"/>
            <w:tcMar>
              <w:top w:w="0" w:type="dxa"/>
              <w:left w:w="108" w:type="dxa"/>
              <w:bottom w:w="0" w:type="dxa"/>
              <w:right w:w="108" w:type="dxa"/>
            </w:tcMar>
          </w:tcPr>
          <w:p w14:paraId="6CFCDA4C" w14:textId="77777777" w:rsidR="006F678B" w:rsidRDefault="004749B5">
            <w:pPr>
              <w:pStyle w:val="Standard"/>
              <w:jc w:val="left"/>
              <w:rPr>
                <w:b/>
                <w:bCs/>
                <w:color w:val="0084D1"/>
              </w:rPr>
            </w:pPr>
            <w:r>
              <w:rPr>
                <w:b/>
                <w:bCs/>
                <w:color w:val="0084D1"/>
              </w:rPr>
              <w:t>I Responsables del tratamiento:</w:t>
            </w:r>
          </w:p>
          <w:p w14:paraId="3B4F86FA"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74F9F7EA" w14:textId="77777777" w:rsidR="006F678B" w:rsidRDefault="004749B5">
            <w:pPr>
              <w:pStyle w:val="Standard"/>
              <w:rPr>
                <w:lang w:val="en-US"/>
              </w:rPr>
            </w:pPr>
            <w:r>
              <w:rPr>
                <w:lang w:val="en-US"/>
              </w:rPr>
              <w:t>AYUNTAMIENTO DE LAS PALMAS DE GRAN CANARIA</w:t>
            </w:r>
          </w:p>
          <w:p w14:paraId="34A8B6B5" w14:textId="77777777" w:rsidR="006F678B" w:rsidRDefault="006F678B">
            <w:pPr>
              <w:pStyle w:val="Standard"/>
              <w:rPr>
                <w:lang w:val="en-US"/>
              </w:rPr>
            </w:pPr>
          </w:p>
        </w:tc>
      </w:tr>
      <w:tr w:rsidR="006F678B" w14:paraId="6BA7A8D9" w14:textId="77777777">
        <w:tblPrEx>
          <w:tblCellMar>
            <w:top w:w="0" w:type="dxa"/>
            <w:bottom w:w="0" w:type="dxa"/>
          </w:tblCellMar>
        </w:tblPrEx>
        <w:trPr>
          <w:trHeight w:val="225"/>
          <w:jc w:val="center"/>
        </w:trPr>
        <w:tc>
          <w:tcPr>
            <w:tcW w:w="2280" w:type="dxa"/>
            <w:shd w:val="clear" w:color="auto" w:fill="auto"/>
            <w:tcMar>
              <w:top w:w="0" w:type="dxa"/>
              <w:left w:w="108" w:type="dxa"/>
              <w:bottom w:w="0" w:type="dxa"/>
              <w:right w:w="108" w:type="dxa"/>
            </w:tcMar>
          </w:tcPr>
          <w:p w14:paraId="167A0AA8" w14:textId="77777777" w:rsidR="006F678B" w:rsidRDefault="004749B5">
            <w:pPr>
              <w:pStyle w:val="Standard"/>
              <w:jc w:val="left"/>
              <w:rPr>
                <w:b/>
                <w:bCs/>
                <w:color w:val="0084D1"/>
              </w:rPr>
            </w:pPr>
            <w:r>
              <w:rPr>
                <w:b/>
                <w:bCs/>
                <w:color w:val="0084D1"/>
              </w:rPr>
              <w:t>II Titularidad:</w:t>
            </w:r>
          </w:p>
          <w:p w14:paraId="62F77E76"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4BBB4DE2" w14:textId="77777777" w:rsidR="006F678B" w:rsidRDefault="004749B5">
            <w:pPr>
              <w:pStyle w:val="Standard"/>
              <w:rPr>
                <w:lang w:val="en-US"/>
              </w:rPr>
            </w:pPr>
            <w:r>
              <w:rPr>
                <w:lang w:val="en-US"/>
              </w:rPr>
              <w:t>Pública</w:t>
            </w:r>
          </w:p>
        </w:tc>
      </w:tr>
      <w:tr w:rsidR="006F678B" w14:paraId="1DCE26A1" w14:textId="77777777">
        <w:tblPrEx>
          <w:tblCellMar>
            <w:top w:w="0" w:type="dxa"/>
            <w:bottom w:w="0" w:type="dxa"/>
          </w:tblCellMar>
        </w:tblPrEx>
        <w:trPr>
          <w:trHeight w:val="225"/>
          <w:jc w:val="center"/>
        </w:trPr>
        <w:tc>
          <w:tcPr>
            <w:tcW w:w="2280" w:type="dxa"/>
            <w:shd w:val="clear" w:color="auto" w:fill="auto"/>
            <w:tcMar>
              <w:top w:w="0" w:type="dxa"/>
              <w:left w:w="108" w:type="dxa"/>
              <w:bottom w:w="0" w:type="dxa"/>
              <w:right w:w="108" w:type="dxa"/>
            </w:tcMar>
          </w:tcPr>
          <w:p w14:paraId="1A056D31" w14:textId="77777777" w:rsidR="006F678B" w:rsidRDefault="004749B5">
            <w:pPr>
              <w:pStyle w:val="Standard"/>
              <w:jc w:val="left"/>
              <w:rPr>
                <w:b/>
                <w:bCs/>
                <w:color w:val="0084D1"/>
              </w:rPr>
            </w:pPr>
            <w:r>
              <w:rPr>
                <w:b/>
                <w:bCs/>
                <w:color w:val="0084D1"/>
              </w:rPr>
              <w:t xml:space="preserve">III Categorías </w:t>
            </w:r>
            <w:r>
              <w:rPr>
                <w:b/>
                <w:bCs/>
                <w:color w:val="0084D1"/>
              </w:rPr>
              <w:t>interesados:</w:t>
            </w:r>
          </w:p>
        </w:tc>
        <w:tc>
          <w:tcPr>
            <w:tcW w:w="7358" w:type="dxa"/>
            <w:shd w:val="clear" w:color="auto" w:fill="auto"/>
            <w:tcMar>
              <w:top w:w="0" w:type="dxa"/>
              <w:left w:w="108" w:type="dxa"/>
              <w:bottom w:w="0" w:type="dxa"/>
              <w:right w:w="108" w:type="dxa"/>
            </w:tcMar>
          </w:tcPr>
          <w:p w14:paraId="5D3ABB0E" w14:textId="77777777" w:rsidR="006F678B" w:rsidRDefault="004749B5">
            <w:pPr>
              <w:pStyle w:val="Standard"/>
            </w:pPr>
            <w:r>
              <w:t>PROVEEDORES</w:t>
            </w:r>
          </w:p>
          <w:p w14:paraId="3126E227" w14:textId="77777777" w:rsidR="006F678B" w:rsidRDefault="006F678B">
            <w:pPr>
              <w:pStyle w:val="Standard"/>
            </w:pPr>
          </w:p>
          <w:p w14:paraId="3BBEB262" w14:textId="77777777" w:rsidR="006F678B" w:rsidRDefault="006F678B">
            <w:pPr>
              <w:pStyle w:val="Standard"/>
            </w:pPr>
          </w:p>
        </w:tc>
      </w:tr>
      <w:tr w:rsidR="006F678B" w14:paraId="2E87DF9E" w14:textId="77777777">
        <w:tblPrEx>
          <w:tblCellMar>
            <w:top w:w="0" w:type="dxa"/>
            <w:bottom w:w="0" w:type="dxa"/>
          </w:tblCellMar>
        </w:tblPrEx>
        <w:trPr>
          <w:trHeight w:val="77"/>
          <w:jc w:val="center"/>
        </w:trPr>
        <w:tc>
          <w:tcPr>
            <w:tcW w:w="2280" w:type="dxa"/>
            <w:shd w:val="clear" w:color="auto" w:fill="auto"/>
            <w:tcMar>
              <w:top w:w="0" w:type="dxa"/>
              <w:left w:w="108" w:type="dxa"/>
              <w:bottom w:w="0" w:type="dxa"/>
              <w:right w:w="108" w:type="dxa"/>
            </w:tcMar>
          </w:tcPr>
          <w:p w14:paraId="08ACBDD7" w14:textId="77777777" w:rsidR="006F678B" w:rsidRDefault="004749B5">
            <w:pPr>
              <w:pStyle w:val="Standard"/>
              <w:jc w:val="left"/>
              <w:rPr>
                <w:b/>
                <w:bCs/>
                <w:color w:val="0084D1"/>
              </w:rPr>
            </w:pPr>
            <w:r>
              <w:rPr>
                <w:b/>
                <w:bCs/>
                <w:color w:val="0084D1"/>
              </w:rPr>
              <w:t>IV Fines del tratamiento:</w:t>
            </w:r>
          </w:p>
        </w:tc>
        <w:tc>
          <w:tcPr>
            <w:tcW w:w="7358" w:type="dxa"/>
            <w:shd w:val="clear" w:color="auto" w:fill="auto"/>
            <w:tcMar>
              <w:top w:w="0" w:type="dxa"/>
              <w:left w:w="108" w:type="dxa"/>
              <w:bottom w:w="0" w:type="dxa"/>
              <w:right w:w="108" w:type="dxa"/>
            </w:tcMar>
          </w:tcPr>
          <w:p w14:paraId="65FBA24B" w14:textId="77777777" w:rsidR="006F678B" w:rsidRDefault="004749B5">
            <w:pPr>
              <w:pStyle w:val="Standard"/>
            </w:pPr>
            <w:r>
              <w:t>GESTIÓN CONTABLE, FISCAL Y ADMINISTRATIVA</w:t>
            </w:r>
          </w:p>
          <w:p w14:paraId="018DF223" w14:textId="77777777" w:rsidR="006F678B" w:rsidRDefault="006F678B">
            <w:pPr>
              <w:pStyle w:val="Standard"/>
            </w:pPr>
          </w:p>
          <w:p w14:paraId="3D8EE8DB" w14:textId="77777777" w:rsidR="006F678B" w:rsidRDefault="006F678B">
            <w:pPr>
              <w:pStyle w:val="Standard"/>
            </w:pPr>
          </w:p>
        </w:tc>
      </w:tr>
      <w:tr w:rsidR="006F678B" w14:paraId="22BDE495" w14:textId="77777777">
        <w:tblPrEx>
          <w:tblCellMar>
            <w:top w:w="0" w:type="dxa"/>
            <w:bottom w:w="0" w:type="dxa"/>
          </w:tblCellMar>
        </w:tblPrEx>
        <w:trPr>
          <w:trHeight w:val="77"/>
          <w:jc w:val="center"/>
        </w:trPr>
        <w:tc>
          <w:tcPr>
            <w:tcW w:w="2280" w:type="dxa"/>
            <w:shd w:val="clear" w:color="auto" w:fill="auto"/>
            <w:tcMar>
              <w:top w:w="0" w:type="dxa"/>
              <w:left w:w="108" w:type="dxa"/>
              <w:bottom w:w="0" w:type="dxa"/>
              <w:right w:w="108" w:type="dxa"/>
            </w:tcMar>
          </w:tcPr>
          <w:p w14:paraId="2D9A8F56" w14:textId="77777777" w:rsidR="006F678B" w:rsidRDefault="004749B5">
            <w:pPr>
              <w:pStyle w:val="Standard"/>
              <w:jc w:val="left"/>
              <w:rPr>
                <w:b/>
                <w:bCs/>
                <w:color w:val="0084D1"/>
              </w:rPr>
            </w:pPr>
            <w:r>
              <w:rPr>
                <w:b/>
                <w:bCs/>
                <w:color w:val="0084D1"/>
              </w:rPr>
              <w:t>V Sistema de tratamiento:</w:t>
            </w:r>
          </w:p>
          <w:p w14:paraId="1D798F0A"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5B714055" w14:textId="77777777" w:rsidR="006F678B" w:rsidRDefault="004749B5">
            <w:pPr>
              <w:pStyle w:val="Standard"/>
            </w:pPr>
            <w:r>
              <w:t>MIXTO</w:t>
            </w:r>
          </w:p>
        </w:tc>
      </w:tr>
      <w:tr w:rsidR="006F678B" w14:paraId="5E9BE41F"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69F6EA97" w14:textId="77777777" w:rsidR="006F678B" w:rsidRDefault="004749B5">
            <w:pPr>
              <w:pStyle w:val="Standard"/>
              <w:jc w:val="left"/>
              <w:rPr>
                <w:b/>
                <w:bCs/>
                <w:color w:val="0084D1"/>
              </w:rPr>
            </w:pPr>
            <w:r>
              <w:rPr>
                <w:b/>
                <w:bCs/>
                <w:color w:val="0084D1"/>
              </w:rPr>
              <w:t>VI Origen de los datos:</w:t>
            </w:r>
          </w:p>
        </w:tc>
        <w:tc>
          <w:tcPr>
            <w:tcW w:w="7358" w:type="dxa"/>
            <w:shd w:val="clear" w:color="auto" w:fill="auto"/>
            <w:tcMar>
              <w:top w:w="0" w:type="dxa"/>
              <w:left w:w="108" w:type="dxa"/>
              <w:bottom w:w="0" w:type="dxa"/>
              <w:right w:w="108" w:type="dxa"/>
            </w:tcMar>
          </w:tcPr>
          <w:p w14:paraId="4092811E" w14:textId="77777777" w:rsidR="006F678B" w:rsidRDefault="004749B5">
            <w:pPr>
              <w:pStyle w:val="Standard"/>
            </w:pPr>
            <w:r>
              <w:t>El propio interesado o su representante legal: Sí</w:t>
            </w:r>
          </w:p>
          <w:p w14:paraId="4F7022B4" w14:textId="77777777" w:rsidR="006F678B" w:rsidRDefault="004749B5">
            <w:pPr>
              <w:pStyle w:val="Standard"/>
            </w:pPr>
            <w:r>
              <w:t>Registros públicos: No</w:t>
            </w:r>
          </w:p>
          <w:p w14:paraId="1BF0462F" w14:textId="77777777" w:rsidR="006F678B" w:rsidRDefault="004749B5">
            <w:pPr>
              <w:pStyle w:val="Standard"/>
            </w:pPr>
            <w:r>
              <w:t xml:space="preserve">Otras personas </w:t>
            </w:r>
            <w:r>
              <w:t>físicas: No</w:t>
            </w:r>
          </w:p>
          <w:p w14:paraId="6BC1370A" w14:textId="77777777" w:rsidR="006F678B" w:rsidRDefault="004749B5">
            <w:pPr>
              <w:pStyle w:val="Standard"/>
            </w:pPr>
            <w:r>
              <w:t>Entidad privada: No</w:t>
            </w:r>
          </w:p>
          <w:p w14:paraId="6E695CC9" w14:textId="77777777" w:rsidR="006F678B" w:rsidRDefault="004749B5">
            <w:pPr>
              <w:pStyle w:val="Standard"/>
            </w:pPr>
            <w:r>
              <w:t>Fuentes accesibles al público: No</w:t>
            </w:r>
          </w:p>
          <w:p w14:paraId="5B19896C" w14:textId="77777777" w:rsidR="006F678B" w:rsidRDefault="004749B5">
            <w:pPr>
              <w:pStyle w:val="Standard"/>
            </w:pPr>
            <w:r>
              <w:t>Administración pública: No</w:t>
            </w:r>
          </w:p>
          <w:p w14:paraId="7DB9DE8E" w14:textId="77777777" w:rsidR="006F678B" w:rsidRDefault="006F678B">
            <w:pPr>
              <w:pStyle w:val="Standard"/>
            </w:pPr>
          </w:p>
        </w:tc>
      </w:tr>
      <w:tr w:rsidR="006F678B" w14:paraId="0ECEB8C6" w14:textId="77777777">
        <w:tblPrEx>
          <w:tblCellMar>
            <w:top w:w="0" w:type="dxa"/>
            <w:bottom w:w="0" w:type="dxa"/>
          </w:tblCellMar>
        </w:tblPrEx>
        <w:trPr>
          <w:trHeight w:val="102"/>
          <w:jc w:val="center"/>
        </w:trPr>
        <w:tc>
          <w:tcPr>
            <w:tcW w:w="2280" w:type="dxa"/>
            <w:shd w:val="clear" w:color="auto" w:fill="auto"/>
            <w:tcMar>
              <w:top w:w="0" w:type="dxa"/>
              <w:left w:w="108" w:type="dxa"/>
              <w:bottom w:w="0" w:type="dxa"/>
              <w:right w:w="108" w:type="dxa"/>
            </w:tcMar>
          </w:tcPr>
          <w:p w14:paraId="1D8B60E4" w14:textId="77777777" w:rsidR="006F678B" w:rsidRDefault="004749B5">
            <w:pPr>
              <w:pStyle w:val="Standard"/>
              <w:jc w:val="left"/>
              <w:rPr>
                <w:b/>
                <w:bCs/>
                <w:color w:val="0084D1"/>
              </w:rPr>
            </w:pPr>
            <w:r>
              <w:rPr>
                <w:b/>
                <w:bCs/>
                <w:color w:val="0084D1"/>
              </w:rPr>
              <w:t>VII Categorías de datos personales objeto de tratamiento:</w:t>
            </w:r>
          </w:p>
        </w:tc>
        <w:tc>
          <w:tcPr>
            <w:tcW w:w="7358" w:type="dxa"/>
            <w:shd w:val="clear" w:color="auto" w:fill="auto"/>
            <w:tcMar>
              <w:top w:w="0" w:type="dxa"/>
              <w:left w:w="108" w:type="dxa"/>
              <w:bottom w:w="0" w:type="dxa"/>
              <w:right w:w="108" w:type="dxa"/>
            </w:tcMar>
          </w:tcPr>
          <w:p w14:paraId="0710C653" w14:textId="77777777" w:rsidR="006F678B" w:rsidRDefault="004749B5">
            <w:pPr>
              <w:pStyle w:val="Standard"/>
            </w:pPr>
            <w:r>
              <w:rPr>
                <w:u w:val="single"/>
              </w:rPr>
              <w:t>Datos identificativos</w:t>
            </w:r>
            <w:r>
              <w:t>:</w:t>
            </w:r>
          </w:p>
          <w:p w14:paraId="29951A2C" w14:textId="77777777" w:rsidR="006F678B" w:rsidRDefault="004749B5">
            <w:pPr>
              <w:pStyle w:val="Standard"/>
            </w:pPr>
            <w:r>
              <w:t>-DNI-NIF: Sí</w:t>
            </w:r>
          </w:p>
          <w:p w14:paraId="5819D06A" w14:textId="77777777" w:rsidR="006F678B" w:rsidRDefault="004749B5">
            <w:pPr>
              <w:pStyle w:val="Standard"/>
            </w:pPr>
            <w:r>
              <w:t>-Identificador nacional restringido art. 87: No</w:t>
            </w:r>
          </w:p>
          <w:p w14:paraId="715D68D1" w14:textId="77777777" w:rsidR="006F678B" w:rsidRDefault="004749B5">
            <w:pPr>
              <w:pStyle w:val="Standard"/>
            </w:pPr>
            <w:r>
              <w:t>-Dirección: Sí</w:t>
            </w:r>
          </w:p>
          <w:p w14:paraId="278B12DD" w14:textId="77777777" w:rsidR="006F678B" w:rsidRDefault="004749B5">
            <w:pPr>
              <w:pStyle w:val="Standard"/>
            </w:pPr>
            <w:r>
              <w:t>-Imagen: No</w:t>
            </w:r>
          </w:p>
          <w:p w14:paraId="1D5F625B" w14:textId="77777777" w:rsidR="006F678B" w:rsidRDefault="004749B5">
            <w:pPr>
              <w:pStyle w:val="Standard"/>
            </w:pPr>
            <w:r>
              <w:t>-Número seguridad social: No</w:t>
            </w:r>
          </w:p>
          <w:p w14:paraId="6F4D0E21" w14:textId="77777777" w:rsidR="006F678B" w:rsidRDefault="004749B5">
            <w:pPr>
              <w:pStyle w:val="Standard"/>
            </w:pPr>
            <w:r>
              <w:t>-Teléfono: Sí</w:t>
            </w:r>
          </w:p>
          <w:p w14:paraId="7A23F65B" w14:textId="77777777" w:rsidR="006F678B" w:rsidRDefault="004749B5">
            <w:pPr>
              <w:pStyle w:val="Standard"/>
            </w:pPr>
            <w:r>
              <w:t>-Firma manual o digitalizada: Sí</w:t>
            </w:r>
          </w:p>
          <w:p w14:paraId="50AEF054" w14:textId="77777777" w:rsidR="006F678B" w:rsidRDefault="004749B5">
            <w:pPr>
              <w:pStyle w:val="Standard"/>
            </w:pPr>
            <w:r>
              <w:t>-Firma electrónica: Sí</w:t>
            </w:r>
          </w:p>
          <w:p w14:paraId="62469650" w14:textId="77777777" w:rsidR="006F678B" w:rsidRDefault="004749B5">
            <w:pPr>
              <w:pStyle w:val="Standard"/>
            </w:pPr>
            <w:r>
              <w:t>-Registro personal: No</w:t>
            </w:r>
          </w:p>
          <w:p w14:paraId="4901660F" w14:textId="77777777" w:rsidR="006F678B" w:rsidRDefault="004749B5">
            <w:pPr>
              <w:pStyle w:val="Standard"/>
            </w:pPr>
            <w:r>
              <w:t>-Marcas físicas: No</w:t>
            </w:r>
          </w:p>
          <w:p w14:paraId="55B535F9" w14:textId="77777777" w:rsidR="006F678B" w:rsidRDefault="004749B5">
            <w:pPr>
              <w:pStyle w:val="Standard"/>
            </w:pPr>
            <w:r>
              <w:t>-Tarjeta sanitaria: No</w:t>
            </w:r>
          </w:p>
          <w:p w14:paraId="23E47A35" w14:textId="77777777" w:rsidR="006F678B" w:rsidRDefault="004749B5">
            <w:pPr>
              <w:pStyle w:val="Standard"/>
            </w:pPr>
            <w:r>
              <w:t>-Nombre y apellidos: Sí</w:t>
            </w:r>
          </w:p>
          <w:p w14:paraId="0F311A8C" w14:textId="77777777" w:rsidR="006F678B" w:rsidRDefault="004749B5">
            <w:pPr>
              <w:pStyle w:val="Standard"/>
            </w:pPr>
            <w:r>
              <w:t>-Huella digital: No</w:t>
            </w:r>
          </w:p>
          <w:p w14:paraId="69D437C9" w14:textId="77777777" w:rsidR="006F678B" w:rsidRDefault="004749B5">
            <w:pPr>
              <w:pStyle w:val="Standard"/>
            </w:pPr>
            <w:r>
              <w:t>-Voz: No</w:t>
            </w:r>
          </w:p>
          <w:p w14:paraId="0D6D0C70" w14:textId="77777777" w:rsidR="006F678B" w:rsidRDefault="004749B5">
            <w:pPr>
              <w:pStyle w:val="Standard"/>
            </w:pPr>
            <w:r>
              <w:t xml:space="preserve">-CCC/IBAN: </w:t>
            </w:r>
            <w:r>
              <w:t>No</w:t>
            </w:r>
          </w:p>
          <w:p w14:paraId="2B82E62D" w14:textId="77777777" w:rsidR="006F678B" w:rsidRDefault="004749B5">
            <w:pPr>
              <w:pStyle w:val="Standard"/>
            </w:pPr>
            <w:r>
              <w:t>-Tarjeta bancaria o similar: No</w:t>
            </w:r>
          </w:p>
          <w:p w14:paraId="57C51CBF" w14:textId="77777777" w:rsidR="006F678B" w:rsidRDefault="004749B5">
            <w:pPr>
              <w:pStyle w:val="Standard"/>
            </w:pPr>
            <w:r>
              <w:t>Otros datos identificativos:</w:t>
            </w:r>
          </w:p>
          <w:p w14:paraId="3FECA168" w14:textId="77777777" w:rsidR="006F678B" w:rsidRDefault="006F678B">
            <w:pPr>
              <w:pStyle w:val="Standard"/>
            </w:pPr>
          </w:p>
          <w:p w14:paraId="73F8DA56" w14:textId="77777777" w:rsidR="006F678B" w:rsidRDefault="004749B5">
            <w:pPr>
              <w:pStyle w:val="Standard"/>
            </w:pPr>
            <w:r>
              <w:rPr>
                <w:u w:val="single"/>
              </w:rPr>
              <w:t>Datos de categorías sensibles</w:t>
            </w:r>
            <w:r>
              <w:t>:</w:t>
            </w:r>
          </w:p>
          <w:p w14:paraId="2CDD00FE" w14:textId="77777777" w:rsidR="006F678B" w:rsidRDefault="004749B5">
            <w:pPr>
              <w:pStyle w:val="Standard"/>
            </w:pPr>
            <w:r>
              <w:t>-Ideología o ideas políticas: No</w:t>
            </w:r>
          </w:p>
          <w:p w14:paraId="357BCB8B" w14:textId="77777777" w:rsidR="006F678B" w:rsidRDefault="004749B5">
            <w:pPr>
              <w:pStyle w:val="Standard"/>
            </w:pPr>
            <w:r>
              <w:t>-Afiliación Sindical: No</w:t>
            </w:r>
          </w:p>
          <w:p w14:paraId="693C60F8" w14:textId="77777777" w:rsidR="006F678B" w:rsidRDefault="004749B5">
            <w:pPr>
              <w:pStyle w:val="Standard"/>
            </w:pPr>
            <w:r>
              <w:t>-Religión: No</w:t>
            </w:r>
          </w:p>
          <w:p w14:paraId="4C610341" w14:textId="77777777" w:rsidR="006F678B" w:rsidRDefault="004749B5">
            <w:pPr>
              <w:pStyle w:val="Standard"/>
            </w:pPr>
            <w:r>
              <w:t>-Creencias: No</w:t>
            </w:r>
          </w:p>
          <w:p w14:paraId="40C6A370" w14:textId="77777777" w:rsidR="006F678B" w:rsidRDefault="004749B5">
            <w:pPr>
              <w:pStyle w:val="Standard"/>
            </w:pPr>
            <w:r>
              <w:t>-Origen racial o étnico: No</w:t>
            </w:r>
          </w:p>
          <w:p w14:paraId="1F78DCD3" w14:textId="77777777" w:rsidR="006F678B" w:rsidRDefault="004749B5">
            <w:pPr>
              <w:pStyle w:val="Standard"/>
            </w:pPr>
            <w:r>
              <w:t>-Salud: No</w:t>
            </w:r>
          </w:p>
          <w:p w14:paraId="7ABC5C05" w14:textId="77777777" w:rsidR="006F678B" w:rsidRDefault="004749B5">
            <w:pPr>
              <w:pStyle w:val="Standard"/>
            </w:pPr>
            <w:r>
              <w:t>-Vida Sexual: No</w:t>
            </w:r>
          </w:p>
          <w:p w14:paraId="27233610" w14:textId="77777777" w:rsidR="006F678B" w:rsidRDefault="006F678B">
            <w:pPr>
              <w:pStyle w:val="Standard"/>
            </w:pPr>
          </w:p>
          <w:p w14:paraId="0CDDBC3D" w14:textId="77777777" w:rsidR="006F678B" w:rsidRDefault="004749B5">
            <w:pPr>
              <w:pStyle w:val="Standard"/>
            </w:pPr>
            <w:r>
              <w:rPr>
                <w:u w:val="single"/>
              </w:rPr>
              <w:t xml:space="preserve">Datos </w:t>
            </w:r>
            <w:r>
              <w:rPr>
                <w:u w:val="single"/>
              </w:rPr>
              <w:t>relativos a infracciones</w:t>
            </w:r>
            <w:r>
              <w:t>:</w:t>
            </w:r>
          </w:p>
          <w:p w14:paraId="318B1B05" w14:textId="77777777" w:rsidR="006F678B" w:rsidRDefault="004749B5">
            <w:pPr>
              <w:pStyle w:val="Standard"/>
            </w:pPr>
            <w:r>
              <w:t>-Infracciones penales: No</w:t>
            </w:r>
          </w:p>
          <w:p w14:paraId="409864C2" w14:textId="77777777" w:rsidR="006F678B" w:rsidRDefault="004749B5">
            <w:pPr>
              <w:pStyle w:val="Standard"/>
            </w:pPr>
            <w:r>
              <w:t>-Infracciones administrativas: No</w:t>
            </w:r>
          </w:p>
          <w:p w14:paraId="315E4D6E" w14:textId="77777777" w:rsidR="006F678B" w:rsidRDefault="006F678B">
            <w:pPr>
              <w:pStyle w:val="Standard"/>
            </w:pPr>
          </w:p>
          <w:p w14:paraId="09CD3E78" w14:textId="77777777" w:rsidR="006F678B" w:rsidRDefault="004749B5">
            <w:pPr>
              <w:pStyle w:val="Standard"/>
            </w:pPr>
            <w:r>
              <w:rPr>
                <w:u w:val="single"/>
              </w:rPr>
              <w:t>Otras categorías de datos personales</w:t>
            </w:r>
            <w:r>
              <w:t>:</w:t>
            </w:r>
          </w:p>
          <w:p w14:paraId="21E23C57" w14:textId="77777777" w:rsidR="006F678B" w:rsidRDefault="004749B5">
            <w:pPr>
              <w:pStyle w:val="Standard"/>
            </w:pPr>
            <w:r>
              <w:t xml:space="preserve">ECONÓMICOS, FINANCIEROS Y DE SEGUROS </w:t>
            </w:r>
            <w:r>
              <w:tab/>
            </w:r>
            <w:r>
              <w:br/>
            </w:r>
            <w:r>
              <w:t>TRANSACCIONES DE BIENES Y SERVICIOS</w:t>
            </w:r>
          </w:p>
          <w:p w14:paraId="7F3198AA" w14:textId="77777777" w:rsidR="006F678B" w:rsidRDefault="006F678B">
            <w:pPr>
              <w:pStyle w:val="Standard"/>
            </w:pPr>
          </w:p>
          <w:p w14:paraId="2CBAA167" w14:textId="77777777" w:rsidR="006F678B" w:rsidRDefault="006F678B">
            <w:pPr>
              <w:pStyle w:val="Standard"/>
            </w:pPr>
          </w:p>
        </w:tc>
      </w:tr>
      <w:tr w:rsidR="006F678B" w14:paraId="36F48D70"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2B933AEE" w14:textId="77777777" w:rsidR="006F678B" w:rsidRDefault="004749B5">
            <w:pPr>
              <w:pStyle w:val="Standard"/>
              <w:jc w:val="left"/>
              <w:rPr>
                <w:b/>
                <w:bCs/>
                <w:color w:val="0084D1"/>
              </w:rPr>
            </w:pPr>
            <w:r>
              <w:rPr>
                <w:b/>
                <w:bCs/>
                <w:color w:val="0084D1"/>
              </w:rPr>
              <w:lastRenderedPageBreak/>
              <w:t xml:space="preserve">VIII Legitimidad (base jurídica) del </w:t>
            </w:r>
            <w:r>
              <w:rPr>
                <w:b/>
                <w:bCs/>
                <w:color w:val="0084D1"/>
              </w:rPr>
              <w:t>tratamiento:</w:t>
            </w:r>
          </w:p>
          <w:p w14:paraId="4A487C60"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59D84664" w14:textId="77777777" w:rsidR="006F678B" w:rsidRDefault="004749B5">
            <w:pPr>
              <w:pStyle w:val="Standard"/>
            </w:pPr>
            <w:r>
              <w:t>-Consentimiento del interesado: No</w:t>
            </w:r>
          </w:p>
          <w:p w14:paraId="59114A29" w14:textId="77777777" w:rsidR="006F678B" w:rsidRDefault="004749B5">
            <w:pPr>
              <w:pStyle w:val="Standard"/>
            </w:pPr>
            <w:r>
              <w:t>-Datos necesarios ejecución contrato: Sí</w:t>
            </w:r>
          </w:p>
          <w:p w14:paraId="0756ECF3" w14:textId="77777777" w:rsidR="006F678B" w:rsidRDefault="004749B5">
            <w:pPr>
              <w:pStyle w:val="Standard"/>
            </w:pPr>
            <w:r>
              <w:t>-Cumplimiento obligación legal: Sí</w:t>
            </w:r>
          </w:p>
          <w:p w14:paraId="2CCCE8E4" w14:textId="77777777" w:rsidR="006F678B" w:rsidRDefault="004749B5">
            <w:pPr>
              <w:pStyle w:val="Standard"/>
            </w:pPr>
            <w:r>
              <w:t xml:space="preserve">Ley 58/2003 General Tributaria. </w:t>
            </w:r>
            <w:r>
              <w:tab/>
            </w:r>
            <w:r>
              <w:br/>
            </w:r>
            <w:r>
              <w:t xml:space="preserve">R.D.L.2/2004 Reguladora de Haciendas Locales. </w:t>
            </w:r>
            <w:r>
              <w:tab/>
            </w:r>
            <w:r>
              <w:br/>
            </w:r>
            <w:r>
              <w:t>Ley 9/2017, de 8 de noviembre, de Contratos del S</w:t>
            </w:r>
            <w:r>
              <w:t>ector Público, por la que se transponen al ordenamiento jurídico español las Directivas del Parlamento Europeo y del Consejo 2014/23/UE y 2014/24/UE, de 26 de febrero de 2014.</w:t>
            </w:r>
          </w:p>
          <w:p w14:paraId="4C0F38A9" w14:textId="77777777" w:rsidR="006F678B" w:rsidRDefault="004749B5">
            <w:pPr>
              <w:pStyle w:val="Standard"/>
            </w:pPr>
            <w:r>
              <w:t>-Proteger intereses vitales: No</w:t>
            </w:r>
          </w:p>
          <w:p w14:paraId="7EFD9052" w14:textId="77777777" w:rsidR="006F678B" w:rsidRDefault="004749B5">
            <w:pPr>
              <w:pStyle w:val="Standard"/>
            </w:pPr>
            <w:r>
              <w:t>-Misión, intereses o poderes públicos: No</w:t>
            </w:r>
          </w:p>
          <w:p w14:paraId="60968D54" w14:textId="77777777" w:rsidR="006F678B" w:rsidRDefault="006F678B">
            <w:pPr>
              <w:pStyle w:val="Standard"/>
            </w:pPr>
          </w:p>
          <w:p w14:paraId="0AB8ACF4" w14:textId="77777777" w:rsidR="006F678B" w:rsidRDefault="004749B5">
            <w:pPr>
              <w:pStyle w:val="Standard"/>
            </w:pPr>
            <w:r>
              <w:t>-Inte</w:t>
            </w:r>
            <w:r>
              <w:t>rés legítimo del Responsable: No</w:t>
            </w:r>
          </w:p>
          <w:p w14:paraId="69CFD385" w14:textId="77777777" w:rsidR="006F678B" w:rsidRDefault="006F678B">
            <w:pPr>
              <w:pStyle w:val="Standard"/>
            </w:pPr>
          </w:p>
          <w:p w14:paraId="64F28F13" w14:textId="77777777" w:rsidR="006F678B" w:rsidRDefault="004749B5">
            <w:pPr>
              <w:pStyle w:val="Standard"/>
            </w:pPr>
            <w:r>
              <w:t>-Consentimiento explícito (en relación a datos de categorías especiales): No</w:t>
            </w:r>
          </w:p>
          <w:p w14:paraId="4867AC1C" w14:textId="77777777" w:rsidR="006F678B" w:rsidRDefault="004749B5">
            <w:pPr>
              <w:pStyle w:val="Standard"/>
            </w:pPr>
            <w:r>
              <w:t>-Obligación derecho laboral (en relación a datos de categorías especiales): No</w:t>
            </w:r>
          </w:p>
          <w:p w14:paraId="4C4290B4" w14:textId="77777777" w:rsidR="006F678B" w:rsidRDefault="004749B5">
            <w:pPr>
              <w:pStyle w:val="Standard"/>
            </w:pPr>
            <w:r>
              <w:t>-Proteger intereses vitales de una persona no capacitada para cons</w:t>
            </w:r>
            <w:r>
              <w:t>entir (en relación a datos de categorías especiales): No</w:t>
            </w:r>
          </w:p>
          <w:p w14:paraId="30B61DC3" w14:textId="77777777" w:rsidR="006F678B" w:rsidRDefault="004749B5">
            <w:pPr>
              <w:pStyle w:val="Standard"/>
            </w:pPr>
            <w:r>
              <w:t>-Miembros entidad sin ánimo de lucro (en relación a datos de categorías especiales): No</w:t>
            </w:r>
          </w:p>
          <w:p w14:paraId="55A0898C" w14:textId="77777777" w:rsidR="006F678B" w:rsidRDefault="004749B5">
            <w:pPr>
              <w:pStyle w:val="Standard"/>
            </w:pPr>
            <w:r>
              <w:t>-Datos hechos públicos por interesado (en relación a datos de categorías especiales): No</w:t>
            </w:r>
          </w:p>
          <w:p w14:paraId="0AC9932F" w14:textId="77777777" w:rsidR="006F678B" w:rsidRDefault="004749B5">
            <w:pPr>
              <w:pStyle w:val="Standard"/>
            </w:pPr>
            <w:r>
              <w:t xml:space="preserve">-Ejercicio </w:t>
            </w:r>
            <w:r>
              <w:t>defensa o tribunales (en relación a datos de categorías especiales): No</w:t>
            </w:r>
          </w:p>
          <w:p w14:paraId="722024F3" w14:textId="77777777" w:rsidR="006F678B" w:rsidRDefault="004749B5">
            <w:pPr>
              <w:pStyle w:val="Standard"/>
            </w:pPr>
            <w:r>
              <w:t>-Interés público esencial (en relación con datos de categorías especiales): No</w:t>
            </w:r>
          </w:p>
          <w:p w14:paraId="563664EE" w14:textId="77777777" w:rsidR="006F678B" w:rsidRDefault="004749B5">
            <w:pPr>
              <w:pStyle w:val="Standard"/>
            </w:pPr>
            <w:r>
              <w:t xml:space="preserve">-Medicina preventiva, laboral o servicios sanitarios (en relación con datos de categorías </w:t>
            </w:r>
            <w:r>
              <w:t>especiales): No</w:t>
            </w:r>
          </w:p>
          <w:p w14:paraId="7FCAD29A" w14:textId="77777777" w:rsidR="006F678B" w:rsidRDefault="004749B5">
            <w:pPr>
              <w:pStyle w:val="Standard"/>
            </w:pPr>
            <w:r>
              <w:t>-Razones de salud pública (en relación con datos de categorías especiales): No</w:t>
            </w:r>
          </w:p>
          <w:p w14:paraId="22FE5D7A" w14:textId="77777777" w:rsidR="006F678B" w:rsidRDefault="004749B5">
            <w:pPr>
              <w:pStyle w:val="Standard"/>
            </w:pPr>
            <w:r>
              <w:t>-Archivo investigación o estadística en interés público (en relación con datos de categorías especiales): No</w:t>
            </w:r>
          </w:p>
          <w:p w14:paraId="1354CACB" w14:textId="77777777" w:rsidR="006F678B" w:rsidRDefault="006F678B">
            <w:pPr>
              <w:pStyle w:val="Standard"/>
            </w:pPr>
          </w:p>
        </w:tc>
      </w:tr>
      <w:tr w:rsidR="006F678B" w14:paraId="31F8DE61"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5EE2C44C" w14:textId="77777777" w:rsidR="006F678B" w:rsidRDefault="004749B5">
            <w:pPr>
              <w:pStyle w:val="Standard"/>
              <w:jc w:val="left"/>
              <w:rPr>
                <w:b/>
                <w:bCs/>
                <w:color w:val="0084D1"/>
              </w:rPr>
            </w:pPr>
            <w:r>
              <w:rPr>
                <w:b/>
                <w:bCs/>
                <w:color w:val="0084D1"/>
              </w:rPr>
              <w:t>IX Destinatarios de la información:</w:t>
            </w:r>
          </w:p>
        </w:tc>
        <w:tc>
          <w:tcPr>
            <w:tcW w:w="7358" w:type="dxa"/>
            <w:shd w:val="clear" w:color="auto" w:fill="auto"/>
            <w:tcMar>
              <w:top w:w="0" w:type="dxa"/>
              <w:left w:w="108" w:type="dxa"/>
              <w:bottom w:w="0" w:type="dxa"/>
              <w:right w:w="108" w:type="dxa"/>
            </w:tcMar>
          </w:tcPr>
          <w:p w14:paraId="3C9183CE" w14:textId="77777777" w:rsidR="006F678B" w:rsidRDefault="004749B5">
            <w:pPr>
              <w:pStyle w:val="Standard"/>
            </w:pPr>
            <w:r>
              <w:t>HACIENDA PÚBLI</w:t>
            </w:r>
            <w:r>
              <w:t xml:space="preserve">CA Y ADMINISTRACIÓN TRIBUTARIA </w:t>
            </w:r>
            <w:r>
              <w:tab/>
            </w:r>
            <w:r>
              <w:br/>
            </w:r>
            <w:r>
              <w:t>BANCOS, CAJAS DE AHORRO Y CAJAS RURALES</w:t>
            </w:r>
          </w:p>
          <w:p w14:paraId="357A5AC4" w14:textId="77777777" w:rsidR="006F678B" w:rsidRDefault="006F678B">
            <w:pPr>
              <w:pStyle w:val="Standard"/>
            </w:pPr>
          </w:p>
        </w:tc>
      </w:tr>
      <w:tr w:rsidR="006F678B" w14:paraId="21CF7252"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33780C86" w14:textId="77777777" w:rsidR="006F678B" w:rsidRDefault="004749B5">
            <w:pPr>
              <w:pStyle w:val="Standard"/>
              <w:jc w:val="left"/>
              <w:rPr>
                <w:b/>
                <w:bCs/>
                <w:color w:val="0084D1"/>
              </w:rPr>
            </w:pPr>
            <w:r>
              <w:rPr>
                <w:b/>
                <w:bCs/>
                <w:color w:val="0084D1"/>
              </w:rPr>
              <w:t>X Transferencias internacionales:</w:t>
            </w:r>
          </w:p>
          <w:p w14:paraId="1F854FFE"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585A788C" w14:textId="77777777" w:rsidR="006F678B" w:rsidRDefault="004749B5">
            <w:pPr>
              <w:pStyle w:val="Standard"/>
            </w:pPr>
            <w:r>
              <w:t>No se realizarán transferencias internacionales de datos</w:t>
            </w:r>
          </w:p>
        </w:tc>
      </w:tr>
      <w:tr w:rsidR="006F678B" w14:paraId="58672A95"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2E617700" w14:textId="77777777" w:rsidR="006F678B" w:rsidRDefault="004749B5">
            <w:pPr>
              <w:pStyle w:val="Standard"/>
              <w:jc w:val="left"/>
              <w:rPr>
                <w:b/>
                <w:bCs/>
                <w:color w:val="0084D1"/>
              </w:rPr>
            </w:pPr>
            <w:r>
              <w:rPr>
                <w:b/>
                <w:bCs/>
                <w:color w:val="0084D1"/>
              </w:rPr>
              <w:t>XI Plazos de conservación de datos:</w:t>
            </w:r>
          </w:p>
        </w:tc>
        <w:tc>
          <w:tcPr>
            <w:tcW w:w="7358" w:type="dxa"/>
            <w:shd w:val="clear" w:color="auto" w:fill="auto"/>
            <w:tcMar>
              <w:top w:w="0" w:type="dxa"/>
              <w:left w:w="108" w:type="dxa"/>
              <w:bottom w:w="0" w:type="dxa"/>
              <w:right w:w="108" w:type="dxa"/>
            </w:tcMar>
          </w:tcPr>
          <w:p w14:paraId="6C1F1237" w14:textId="77777777" w:rsidR="006F678B" w:rsidRDefault="006F678B">
            <w:pPr>
              <w:pStyle w:val="Standard"/>
            </w:pPr>
          </w:p>
          <w:p w14:paraId="7F0AB24D" w14:textId="77777777" w:rsidR="006F678B" w:rsidRDefault="004749B5">
            <w:pPr>
              <w:pStyle w:val="Standard"/>
            </w:pPr>
            <w:r>
              <w:t>10 años.</w:t>
            </w:r>
          </w:p>
        </w:tc>
      </w:tr>
      <w:tr w:rsidR="006F678B" w14:paraId="1C8895C3"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08D984A7" w14:textId="77777777" w:rsidR="006F678B" w:rsidRDefault="004749B5">
            <w:pPr>
              <w:pStyle w:val="Standard"/>
              <w:jc w:val="left"/>
              <w:rPr>
                <w:b/>
                <w:bCs/>
                <w:color w:val="0084D1"/>
              </w:rPr>
            </w:pPr>
            <w:r>
              <w:rPr>
                <w:b/>
                <w:bCs/>
                <w:color w:val="0084D1"/>
              </w:rPr>
              <w:t xml:space="preserve">XII Descripción general de medidas </w:t>
            </w:r>
            <w:r>
              <w:rPr>
                <w:b/>
                <w:bCs/>
                <w:color w:val="0084D1"/>
              </w:rPr>
              <w:t>técnicas y organizativas de seguridad:</w:t>
            </w:r>
          </w:p>
          <w:p w14:paraId="1BC2AB13"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1629B86B" w14:textId="77777777" w:rsidR="006F678B" w:rsidRDefault="006F678B">
            <w:pPr>
              <w:pStyle w:val="Standard"/>
            </w:pPr>
          </w:p>
          <w:p w14:paraId="5994A368" w14:textId="77777777" w:rsidR="006F678B" w:rsidRDefault="006F678B">
            <w:pPr>
              <w:pStyle w:val="Standard"/>
            </w:pPr>
          </w:p>
          <w:p w14:paraId="364DB203" w14:textId="77777777" w:rsidR="006F678B" w:rsidRDefault="004749B5">
            <w:pPr>
              <w:pStyle w:val="Standard"/>
            </w:pPr>
            <w:r>
              <w:t>Documento de seguridad, Funciones y obligaciones del personal,</w:t>
            </w:r>
          </w:p>
          <w:p w14:paraId="5DB2DFC6" w14:textId="77777777" w:rsidR="006F678B" w:rsidRDefault="004749B5">
            <w:pPr>
              <w:pStyle w:val="Standard"/>
            </w:pPr>
            <w:r>
              <w:t>Control de accesos, Control de acceso físico, Identificación y</w:t>
            </w:r>
          </w:p>
          <w:p w14:paraId="323FA218" w14:textId="77777777" w:rsidR="006F678B" w:rsidRDefault="004749B5">
            <w:pPr>
              <w:pStyle w:val="Standard"/>
            </w:pPr>
            <w:r>
              <w:t>autenticación, Registro de incidencias, Distribución de soportes,</w:t>
            </w:r>
          </w:p>
          <w:p w14:paraId="4E3A5387" w14:textId="77777777" w:rsidR="006F678B" w:rsidRDefault="004749B5">
            <w:pPr>
              <w:pStyle w:val="Standard"/>
            </w:pPr>
            <w:r>
              <w:t>Seguridad de telecomun</w:t>
            </w:r>
            <w:r>
              <w:t>icaciones, Correos electrónicos, Dispositivos de almacenamiento, Criterios de archivo, Copias o reproducciones,</w:t>
            </w:r>
          </w:p>
          <w:p w14:paraId="2EA32F98" w14:textId="77777777" w:rsidR="006F678B" w:rsidRDefault="004749B5">
            <w:pPr>
              <w:pStyle w:val="Standard"/>
            </w:pPr>
            <w:r>
              <w:t>Borrado o destrucción de soportes</w:t>
            </w:r>
          </w:p>
          <w:p w14:paraId="4565B3FC" w14:textId="77777777" w:rsidR="006F678B" w:rsidRDefault="006F678B">
            <w:pPr>
              <w:pStyle w:val="Standard"/>
            </w:pPr>
          </w:p>
          <w:p w14:paraId="69B69540" w14:textId="77777777" w:rsidR="006F678B" w:rsidRDefault="006F678B">
            <w:pPr>
              <w:pStyle w:val="Standard"/>
            </w:pPr>
          </w:p>
        </w:tc>
      </w:tr>
      <w:tr w:rsidR="006F678B" w14:paraId="1148E6B7"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3EE627B1" w14:textId="77777777" w:rsidR="006F678B" w:rsidRDefault="004749B5">
            <w:pPr>
              <w:pStyle w:val="Standard"/>
              <w:jc w:val="left"/>
              <w:rPr>
                <w:b/>
                <w:bCs/>
                <w:color w:val="0084D1"/>
              </w:rPr>
            </w:pPr>
            <w:r>
              <w:rPr>
                <w:b/>
                <w:bCs/>
                <w:color w:val="0084D1"/>
              </w:rPr>
              <w:t>XIII Procedimiento para ejercitar los derechos:</w:t>
            </w:r>
          </w:p>
          <w:p w14:paraId="1E8D8094"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358A67FC" w14:textId="77777777" w:rsidR="006F678B" w:rsidRDefault="004749B5">
            <w:pPr>
              <w:pStyle w:val="Standard"/>
            </w:pPr>
            <w:r>
              <w:t>Pueden existir diferentes canales (email, correo postal, p</w:t>
            </w:r>
            <w:r>
              <w:t xml:space="preserve">resencial, etc.) y se detallan en las diferentes cláusulas de información, así como en el procedimiento de gestión de derechos, en el que también se dispone de formularios de ejercicio de derechos para facilitar a los interesados.  </w:t>
            </w:r>
          </w:p>
          <w:p w14:paraId="19C40D8F" w14:textId="77777777" w:rsidR="006F678B" w:rsidRDefault="006F678B">
            <w:pPr>
              <w:pStyle w:val="Standard"/>
            </w:pPr>
          </w:p>
        </w:tc>
      </w:tr>
    </w:tbl>
    <w:p w14:paraId="34C7C410" w14:textId="77777777" w:rsidR="006F678B" w:rsidRDefault="006F678B">
      <w:pPr>
        <w:pStyle w:val="Standard"/>
      </w:pPr>
    </w:p>
    <w:p w14:paraId="6EB95B86" w14:textId="77777777" w:rsidR="006F678B" w:rsidRDefault="004749B5">
      <w:pPr>
        <w:pStyle w:val="Ttulo2"/>
      </w:pPr>
      <w:r>
        <w:t xml:space="preserve">2.14. </w:t>
      </w:r>
      <w:bookmarkStart w:id="73" w:name="_Toc523489884"/>
      <w:bookmarkStart w:id="74" w:name="_Toc523736390"/>
      <w:r>
        <w:t xml:space="preserve">UNIDAD </w:t>
      </w:r>
      <w:r>
        <w:t>TÉCNICA PATRIMONIO Y CONTRATACIÓN:</w:t>
      </w:r>
      <w:bookmarkEnd w:id="73"/>
      <w:bookmarkEnd w:id="74"/>
    </w:p>
    <w:p w14:paraId="57F908FB" w14:textId="77777777" w:rsidR="006F678B" w:rsidRDefault="006F678B">
      <w:pPr>
        <w:pStyle w:val="Standard"/>
      </w:pPr>
    </w:p>
    <w:tbl>
      <w:tblPr>
        <w:tblW w:w="5000" w:type="pct"/>
        <w:jc w:val="center"/>
        <w:tblLayout w:type="fixed"/>
        <w:tblCellMar>
          <w:left w:w="10" w:type="dxa"/>
          <w:right w:w="10" w:type="dxa"/>
        </w:tblCellMar>
        <w:tblLook w:val="0000" w:firstRow="0" w:lastRow="0" w:firstColumn="0" w:lastColumn="0" w:noHBand="0" w:noVBand="0"/>
      </w:tblPr>
      <w:tblGrid>
        <w:gridCol w:w="2280"/>
        <w:gridCol w:w="7358"/>
      </w:tblGrid>
      <w:tr w:rsidR="006F678B" w14:paraId="039051D3" w14:textId="77777777">
        <w:tblPrEx>
          <w:tblCellMar>
            <w:top w:w="0" w:type="dxa"/>
            <w:bottom w:w="0" w:type="dxa"/>
          </w:tblCellMar>
        </w:tblPrEx>
        <w:trPr>
          <w:trHeight w:val="308"/>
          <w:jc w:val="center"/>
        </w:trPr>
        <w:tc>
          <w:tcPr>
            <w:tcW w:w="2280" w:type="dxa"/>
            <w:shd w:val="clear" w:color="auto" w:fill="D9D9D9"/>
            <w:tcMar>
              <w:top w:w="0" w:type="dxa"/>
              <w:left w:w="108" w:type="dxa"/>
              <w:bottom w:w="0" w:type="dxa"/>
              <w:right w:w="108" w:type="dxa"/>
            </w:tcMar>
          </w:tcPr>
          <w:p w14:paraId="07DA7535" w14:textId="77777777" w:rsidR="006F678B" w:rsidRDefault="004749B5">
            <w:pPr>
              <w:pStyle w:val="Standard"/>
            </w:pPr>
            <w:r>
              <w:t>Tratamiento:</w:t>
            </w:r>
          </w:p>
        </w:tc>
        <w:tc>
          <w:tcPr>
            <w:tcW w:w="7358" w:type="dxa"/>
            <w:shd w:val="clear" w:color="auto" w:fill="D9D9D9"/>
            <w:tcMar>
              <w:top w:w="0" w:type="dxa"/>
              <w:left w:w="108" w:type="dxa"/>
              <w:bottom w:w="0" w:type="dxa"/>
              <w:right w:w="108" w:type="dxa"/>
            </w:tcMar>
          </w:tcPr>
          <w:p w14:paraId="62CF1492" w14:textId="77777777" w:rsidR="006F678B" w:rsidRDefault="004749B5">
            <w:pPr>
              <w:pStyle w:val="Ttulo3"/>
            </w:pPr>
            <w:r>
              <w:t xml:space="preserve">2.14.1. </w:t>
            </w:r>
            <w:bookmarkStart w:id="75" w:name="_Toc523489885"/>
            <w:bookmarkStart w:id="76" w:name="_Toc523736391"/>
            <w:r>
              <w:t>VIDEOVIGILANCIA</w:t>
            </w:r>
            <w:bookmarkEnd w:id="75"/>
            <w:bookmarkEnd w:id="76"/>
          </w:p>
          <w:p w14:paraId="3D550639" w14:textId="77777777" w:rsidR="006F678B" w:rsidRDefault="004749B5">
            <w:pPr>
              <w:pStyle w:val="Standard"/>
            </w:pPr>
            <w:r>
              <w:t>VIDEOVIGILANCIA DE LAS INSTALACIONES</w:t>
            </w:r>
          </w:p>
          <w:p w14:paraId="01DC82BE" w14:textId="77777777" w:rsidR="006F678B" w:rsidRDefault="004749B5">
            <w:pPr>
              <w:pStyle w:val="Standard"/>
            </w:pPr>
            <w:r>
              <w:t>UNIDAD TÉCNICA: PATRIMONIO Y CONTRATACIÓN</w:t>
            </w:r>
          </w:p>
        </w:tc>
      </w:tr>
      <w:tr w:rsidR="006F678B" w14:paraId="4CD0F3D7" w14:textId="77777777">
        <w:tblPrEx>
          <w:tblCellMar>
            <w:top w:w="0" w:type="dxa"/>
            <w:bottom w:w="0" w:type="dxa"/>
          </w:tblCellMar>
        </w:tblPrEx>
        <w:trPr>
          <w:trHeight w:val="225"/>
          <w:jc w:val="center"/>
        </w:trPr>
        <w:tc>
          <w:tcPr>
            <w:tcW w:w="2280" w:type="dxa"/>
            <w:shd w:val="clear" w:color="auto" w:fill="auto"/>
            <w:tcMar>
              <w:top w:w="0" w:type="dxa"/>
              <w:left w:w="108" w:type="dxa"/>
              <w:bottom w:w="0" w:type="dxa"/>
              <w:right w:w="108" w:type="dxa"/>
            </w:tcMar>
          </w:tcPr>
          <w:p w14:paraId="529FB1DE" w14:textId="77777777" w:rsidR="006F678B" w:rsidRDefault="004749B5">
            <w:pPr>
              <w:pStyle w:val="Standard"/>
              <w:jc w:val="left"/>
              <w:rPr>
                <w:b/>
                <w:bCs/>
                <w:color w:val="0084D1"/>
              </w:rPr>
            </w:pPr>
            <w:r>
              <w:rPr>
                <w:b/>
                <w:bCs/>
                <w:color w:val="0084D1"/>
              </w:rPr>
              <w:lastRenderedPageBreak/>
              <w:t>I Responsables del tratamiento:</w:t>
            </w:r>
          </w:p>
          <w:p w14:paraId="5377748B"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28BEE06C" w14:textId="77777777" w:rsidR="006F678B" w:rsidRDefault="004749B5">
            <w:pPr>
              <w:pStyle w:val="Standard"/>
              <w:rPr>
                <w:lang w:val="en-US"/>
              </w:rPr>
            </w:pPr>
            <w:r>
              <w:rPr>
                <w:lang w:val="en-US"/>
              </w:rPr>
              <w:t>AYUNTAMIENTO DE LAS PALMAS DE GRAN CANARIA</w:t>
            </w:r>
          </w:p>
          <w:p w14:paraId="3DB4669A" w14:textId="77777777" w:rsidR="006F678B" w:rsidRDefault="006F678B">
            <w:pPr>
              <w:pStyle w:val="Standard"/>
              <w:rPr>
                <w:lang w:val="en-US"/>
              </w:rPr>
            </w:pPr>
          </w:p>
        </w:tc>
      </w:tr>
      <w:tr w:rsidR="006F678B" w14:paraId="63468FAE" w14:textId="77777777">
        <w:tblPrEx>
          <w:tblCellMar>
            <w:top w:w="0" w:type="dxa"/>
            <w:bottom w:w="0" w:type="dxa"/>
          </w:tblCellMar>
        </w:tblPrEx>
        <w:trPr>
          <w:trHeight w:val="225"/>
          <w:jc w:val="center"/>
        </w:trPr>
        <w:tc>
          <w:tcPr>
            <w:tcW w:w="2280" w:type="dxa"/>
            <w:shd w:val="clear" w:color="auto" w:fill="auto"/>
            <w:tcMar>
              <w:top w:w="0" w:type="dxa"/>
              <w:left w:w="108" w:type="dxa"/>
              <w:bottom w:w="0" w:type="dxa"/>
              <w:right w:w="108" w:type="dxa"/>
            </w:tcMar>
          </w:tcPr>
          <w:p w14:paraId="07276D67" w14:textId="77777777" w:rsidR="006F678B" w:rsidRDefault="004749B5">
            <w:pPr>
              <w:pStyle w:val="Standard"/>
              <w:jc w:val="left"/>
              <w:rPr>
                <w:b/>
                <w:bCs/>
                <w:color w:val="0084D1"/>
              </w:rPr>
            </w:pPr>
            <w:r>
              <w:rPr>
                <w:b/>
                <w:bCs/>
                <w:color w:val="0084D1"/>
              </w:rPr>
              <w:t xml:space="preserve">II </w:t>
            </w:r>
            <w:r>
              <w:rPr>
                <w:b/>
                <w:bCs/>
                <w:color w:val="0084D1"/>
              </w:rPr>
              <w:t>Titularidad:</w:t>
            </w:r>
          </w:p>
          <w:p w14:paraId="0E9CCA49"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3008F909" w14:textId="77777777" w:rsidR="006F678B" w:rsidRDefault="004749B5">
            <w:pPr>
              <w:pStyle w:val="Standard"/>
              <w:rPr>
                <w:lang w:val="en-US"/>
              </w:rPr>
            </w:pPr>
            <w:r>
              <w:rPr>
                <w:lang w:val="en-US"/>
              </w:rPr>
              <w:t>Pública</w:t>
            </w:r>
          </w:p>
        </w:tc>
      </w:tr>
      <w:tr w:rsidR="006F678B" w14:paraId="560EB32B" w14:textId="77777777">
        <w:tblPrEx>
          <w:tblCellMar>
            <w:top w:w="0" w:type="dxa"/>
            <w:bottom w:w="0" w:type="dxa"/>
          </w:tblCellMar>
        </w:tblPrEx>
        <w:trPr>
          <w:trHeight w:val="225"/>
          <w:jc w:val="center"/>
        </w:trPr>
        <w:tc>
          <w:tcPr>
            <w:tcW w:w="2280" w:type="dxa"/>
            <w:shd w:val="clear" w:color="auto" w:fill="auto"/>
            <w:tcMar>
              <w:top w:w="0" w:type="dxa"/>
              <w:left w:w="108" w:type="dxa"/>
              <w:bottom w:w="0" w:type="dxa"/>
              <w:right w:w="108" w:type="dxa"/>
            </w:tcMar>
          </w:tcPr>
          <w:p w14:paraId="2502F602" w14:textId="77777777" w:rsidR="006F678B" w:rsidRDefault="004749B5">
            <w:pPr>
              <w:pStyle w:val="Standard"/>
              <w:jc w:val="left"/>
              <w:rPr>
                <w:b/>
                <w:bCs/>
                <w:color w:val="0084D1"/>
              </w:rPr>
            </w:pPr>
            <w:r>
              <w:rPr>
                <w:b/>
                <w:bCs/>
                <w:color w:val="0084D1"/>
              </w:rPr>
              <w:t>III Categorías interesados:</w:t>
            </w:r>
          </w:p>
        </w:tc>
        <w:tc>
          <w:tcPr>
            <w:tcW w:w="7358" w:type="dxa"/>
            <w:shd w:val="clear" w:color="auto" w:fill="auto"/>
            <w:tcMar>
              <w:top w:w="0" w:type="dxa"/>
              <w:left w:w="108" w:type="dxa"/>
              <w:bottom w:w="0" w:type="dxa"/>
              <w:right w:w="108" w:type="dxa"/>
            </w:tcMar>
          </w:tcPr>
          <w:p w14:paraId="7DA45E80" w14:textId="77777777" w:rsidR="006F678B" w:rsidRDefault="004749B5">
            <w:pPr>
              <w:pStyle w:val="Standard"/>
            </w:pPr>
            <w:r>
              <w:t>CIUDADANOS Y RESIDENTES</w:t>
            </w:r>
          </w:p>
          <w:p w14:paraId="25CA420C" w14:textId="77777777" w:rsidR="006F678B" w:rsidRDefault="006F678B">
            <w:pPr>
              <w:pStyle w:val="Standard"/>
            </w:pPr>
          </w:p>
          <w:p w14:paraId="5B548F6A" w14:textId="77777777" w:rsidR="006F678B" w:rsidRDefault="006F678B">
            <w:pPr>
              <w:pStyle w:val="Standard"/>
            </w:pPr>
          </w:p>
        </w:tc>
      </w:tr>
      <w:tr w:rsidR="006F678B" w14:paraId="0596FAA2" w14:textId="77777777">
        <w:tblPrEx>
          <w:tblCellMar>
            <w:top w:w="0" w:type="dxa"/>
            <w:bottom w:w="0" w:type="dxa"/>
          </w:tblCellMar>
        </w:tblPrEx>
        <w:trPr>
          <w:trHeight w:val="77"/>
          <w:jc w:val="center"/>
        </w:trPr>
        <w:tc>
          <w:tcPr>
            <w:tcW w:w="2280" w:type="dxa"/>
            <w:shd w:val="clear" w:color="auto" w:fill="auto"/>
            <w:tcMar>
              <w:top w:w="0" w:type="dxa"/>
              <w:left w:w="108" w:type="dxa"/>
              <w:bottom w:w="0" w:type="dxa"/>
              <w:right w:w="108" w:type="dxa"/>
            </w:tcMar>
          </w:tcPr>
          <w:p w14:paraId="0CFC5469" w14:textId="77777777" w:rsidR="006F678B" w:rsidRDefault="004749B5">
            <w:pPr>
              <w:pStyle w:val="Standard"/>
              <w:jc w:val="left"/>
              <w:rPr>
                <w:b/>
                <w:bCs/>
                <w:color w:val="0084D1"/>
              </w:rPr>
            </w:pPr>
            <w:r>
              <w:rPr>
                <w:b/>
                <w:bCs/>
                <w:color w:val="0084D1"/>
              </w:rPr>
              <w:t>IV Fines del tratamiento:</w:t>
            </w:r>
          </w:p>
        </w:tc>
        <w:tc>
          <w:tcPr>
            <w:tcW w:w="7358" w:type="dxa"/>
            <w:shd w:val="clear" w:color="auto" w:fill="auto"/>
            <w:tcMar>
              <w:top w:w="0" w:type="dxa"/>
              <w:left w:w="108" w:type="dxa"/>
              <w:bottom w:w="0" w:type="dxa"/>
              <w:right w:w="108" w:type="dxa"/>
            </w:tcMar>
          </w:tcPr>
          <w:p w14:paraId="473F072D" w14:textId="77777777" w:rsidR="006F678B" w:rsidRDefault="004749B5">
            <w:pPr>
              <w:pStyle w:val="Standard"/>
            </w:pPr>
            <w:r>
              <w:t>VIDEOVIGILANCIA</w:t>
            </w:r>
          </w:p>
          <w:p w14:paraId="58032AAE" w14:textId="77777777" w:rsidR="006F678B" w:rsidRDefault="006F678B">
            <w:pPr>
              <w:pStyle w:val="Standard"/>
            </w:pPr>
          </w:p>
          <w:p w14:paraId="0C892D2E" w14:textId="77777777" w:rsidR="006F678B" w:rsidRDefault="006F678B">
            <w:pPr>
              <w:pStyle w:val="Standard"/>
            </w:pPr>
          </w:p>
        </w:tc>
      </w:tr>
      <w:tr w:rsidR="006F678B" w14:paraId="6CC38760" w14:textId="77777777">
        <w:tblPrEx>
          <w:tblCellMar>
            <w:top w:w="0" w:type="dxa"/>
            <w:bottom w:w="0" w:type="dxa"/>
          </w:tblCellMar>
        </w:tblPrEx>
        <w:trPr>
          <w:trHeight w:val="77"/>
          <w:jc w:val="center"/>
        </w:trPr>
        <w:tc>
          <w:tcPr>
            <w:tcW w:w="2280" w:type="dxa"/>
            <w:shd w:val="clear" w:color="auto" w:fill="auto"/>
            <w:tcMar>
              <w:top w:w="0" w:type="dxa"/>
              <w:left w:w="108" w:type="dxa"/>
              <w:bottom w:w="0" w:type="dxa"/>
              <w:right w:w="108" w:type="dxa"/>
            </w:tcMar>
          </w:tcPr>
          <w:p w14:paraId="0C19BFD1" w14:textId="77777777" w:rsidR="006F678B" w:rsidRDefault="004749B5">
            <w:pPr>
              <w:pStyle w:val="Standard"/>
              <w:jc w:val="left"/>
              <w:rPr>
                <w:b/>
                <w:bCs/>
                <w:color w:val="0084D1"/>
              </w:rPr>
            </w:pPr>
            <w:r>
              <w:rPr>
                <w:b/>
                <w:bCs/>
                <w:color w:val="0084D1"/>
              </w:rPr>
              <w:t>V Sistema de tratamiento:</w:t>
            </w:r>
          </w:p>
          <w:p w14:paraId="52E079C9"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08ACEB17" w14:textId="77777777" w:rsidR="006F678B" w:rsidRDefault="004749B5">
            <w:pPr>
              <w:pStyle w:val="Standard"/>
            </w:pPr>
            <w:r>
              <w:t>AUTOMATIZADO</w:t>
            </w:r>
          </w:p>
        </w:tc>
      </w:tr>
      <w:tr w:rsidR="006F678B" w14:paraId="7CF1F70F"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242D6CA8" w14:textId="77777777" w:rsidR="006F678B" w:rsidRDefault="004749B5">
            <w:pPr>
              <w:pStyle w:val="Standard"/>
              <w:jc w:val="left"/>
              <w:rPr>
                <w:b/>
                <w:bCs/>
                <w:color w:val="0084D1"/>
              </w:rPr>
            </w:pPr>
            <w:r>
              <w:rPr>
                <w:b/>
                <w:bCs/>
                <w:color w:val="0084D1"/>
              </w:rPr>
              <w:t>VI Origen de los datos:</w:t>
            </w:r>
          </w:p>
        </w:tc>
        <w:tc>
          <w:tcPr>
            <w:tcW w:w="7358" w:type="dxa"/>
            <w:shd w:val="clear" w:color="auto" w:fill="auto"/>
            <w:tcMar>
              <w:top w:w="0" w:type="dxa"/>
              <w:left w:w="108" w:type="dxa"/>
              <w:bottom w:w="0" w:type="dxa"/>
              <w:right w:w="108" w:type="dxa"/>
            </w:tcMar>
          </w:tcPr>
          <w:p w14:paraId="7DAE2964" w14:textId="77777777" w:rsidR="006F678B" w:rsidRDefault="004749B5">
            <w:pPr>
              <w:pStyle w:val="Standard"/>
            </w:pPr>
            <w:r>
              <w:t>El propio interesado o su representante legal: Sí</w:t>
            </w:r>
          </w:p>
          <w:p w14:paraId="1D76E2A8" w14:textId="77777777" w:rsidR="006F678B" w:rsidRDefault="004749B5">
            <w:pPr>
              <w:pStyle w:val="Standard"/>
            </w:pPr>
            <w:r>
              <w:t xml:space="preserve">Registros </w:t>
            </w:r>
            <w:r>
              <w:t>públicos: No</w:t>
            </w:r>
          </w:p>
          <w:p w14:paraId="74E20E49" w14:textId="77777777" w:rsidR="006F678B" w:rsidRDefault="004749B5">
            <w:pPr>
              <w:pStyle w:val="Standard"/>
            </w:pPr>
            <w:r>
              <w:t>Otras personas físicas: No</w:t>
            </w:r>
          </w:p>
          <w:p w14:paraId="1F4AFCC2" w14:textId="77777777" w:rsidR="006F678B" w:rsidRDefault="004749B5">
            <w:pPr>
              <w:pStyle w:val="Standard"/>
            </w:pPr>
            <w:r>
              <w:t>Entidad privada: No</w:t>
            </w:r>
          </w:p>
          <w:p w14:paraId="1ACF6A3B" w14:textId="77777777" w:rsidR="006F678B" w:rsidRDefault="004749B5">
            <w:pPr>
              <w:pStyle w:val="Standard"/>
            </w:pPr>
            <w:r>
              <w:t>Fuentes accesibles al público: No</w:t>
            </w:r>
          </w:p>
          <w:p w14:paraId="222B256A" w14:textId="77777777" w:rsidR="006F678B" w:rsidRDefault="004749B5">
            <w:pPr>
              <w:pStyle w:val="Standard"/>
            </w:pPr>
            <w:r>
              <w:t>Administración pública: No</w:t>
            </w:r>
          </w:p>
          <w:p w14:paraId="6C470E06" w14:textId="77777777" w:rsidR="006F678B" w:rsidRDefault="006F678B">
            <w:pPr>
              <w:pStyle w:val="Standard"/>
            </w:pPr>
          </w:p>
        </w:tc>
      </w:tr>
      <w:tr w:rsidR="006F678B" w14:paraId="055AE499" w14:textId="77777777">
        <w:tblPrEx>
          <w:tblCellMar>
            <w:top w:w="0" w:type="dxa"/>
            <w:bottom w:w="0" w:type="dxa"/>
          </w:tblCellMar>
        </w:tblPrEx>
        <w:trPr>
          <w:trHeight w:val="102"/>
          <w:jc w:val="center"/>
        </w:trPr>
        <w:tc>
          <w:tcPr>
            <w:tcW w:w="2280" w:type="dxa"/>
            <w:shd w:val="clear" w:color="auto" w:fill="auto"/>
            <w:tcMar>
              <w:top w:w="0" w:type="dxa"/>
              <w:left w:w="108" w:type="dxa"/>
              <w:bottom w:w="0" w:type="dxa"/>
              <w:right w:w="108" w:type="dxa"/>
            </w:tcMar>
          </w:tcPr>
          <w:p w14:paraId="699FF674" w14:textId="77777777" w:rsidR="006F678B" w:rsidRDefault="004749B5">
            <w:pPr>
              <w:pStyle w:val="Standard"/>
              <w:jc w:val="left"/>
              <w:rPr>
                <w:b/>
                <w:bCs/>
                <w:color w:val="0084D1"/>
              </w:rPr>
            </w:pPr>
            <w:r>
              <w:rPr>
                <w:b/>
                <w:bCs/>
                <w:color w:val="0084D1"/>
              </w:rPr>
              <w:t>VII Categorías de datos personales objeto de tratamiento:</w:t>
            </w:r>
          </w:p>
        </w:tc>
        <w:tc>
          <w:tcPr>
            <w:tcW w:w="7358" w:type="dxa"/>
            <w:shd w:val="clear" w:color="auto" w:fill="auto"/>
            <w:tcMar>
              <w:top w:w="0" w:type="dxa"/>
              <w:left w:w="108" w:type="dxa"/>
              <w:bottom w:w="0" w:type="dxa"/>
              <w:right w:w="108" w:type="dxa"/>
            </w:tcMar>
          </w:tcPr>
          <w:p w14:paraId="38BEB1A8" w14:textId="77777777" w:rsidR="006F678B" w:rsidRDefault="004749B5">
            <w:pPr>
              <w:pStyle w:val="Standard"/>
            </w:pPr>
            <w:r>
              <w:rPr>
                <w:u w:val="single"/>
              </w:rPr>
              <w:t>Datos identificativos</w:t>
            </w:r>
            <w:r>
              <w:t>:</w:t>
            </w:r>
          </w:p>
          <w:p w14:paraId="06B25AFE" w14:textId="77777777" w:rsidR="006F678B" w:rsidRDefault="004749B5">
            <w:pPr>
              <w:pStyle w:val="Standard"/>
            </w:pPr>
            <w:r>
              <w:t>-DNI-NIF: No</w:t>
            </w:r>
          </w:p>
          <w:p w14:paraId="03597767" w14:textId="77777777" w:rsidR="006F678B" w:rsidRDefault="004749B5">
            <w:pPr>
              <w:pStyle w:val="Standard"/>
            </w:pPr>
            <w:r>
              <w:t xml:space="preserve">-Identificador nacional </w:t>
            </w:r>
            <w:r>
              <w:t>restringido art. 87: No</w:t>
            </w:r>
          </w:p>
          <w:p w14:paraId="1A465594" w14:textId="77777777" w:rsidR="006F678B" w:rsidRDefault="004749B5">
            <w:pPr>
              <w:pStyle w:val="Standard"/>
            </w:pPr>
            <w:r>
              <w:t>-Dirección: No</w:t>
            </w:r>
          </w:p>
          <w:p w14:paraId="174DDA39" w14:textId="77777777" w:rsidR="006F678B" w:rsidRDefault="004749B5">
            <w:pPr>
              <w:pStyle w:val="Standard"/>
            </w:pPr>
            <w:r>
              <w:t>-Imagen: Sí</w:t>
            </w:r>
          </w:p>
          <w:p w14:paraId="20B96CD0" w14:textId="77777777" w:rsidR="006F678B" w:rsidRDefault="004749B5">
            <w:pPr>
              <w:pStyle w:val="Standard"/>
            </w:pPr>
            <w:r>
              <w:t>-Número seguridad social: No</w:t>
            </w:r>
          </w:p>
          <w:p w14:paraId="04903292" w14:textId="77777777" w:rsidR="006F678B" w:rsidRDefault="004749B5">
            <w:pPr>
              <w:pStyle w:val="Standard"/>
            </w:pPr>
            <w:r>
              <w:t>-Teléfono: No</w:t>
            </w:r>
          </w:p>
          <w:p w14:paraId="2AF0B7B3" w14:textId="77777777" w:rsidR="006F678B" w:rsidRDefault="004749B5">
            <w:pPr>
              <w:pStyle w:val="Standard"/>
            </w:pPr>
            <w:r>
              <w:t>-Firma manual o digitalizada: No</w:t>
            </w:r>
          </w:p>
          <w:p w14:paraId="6FC40B64" w14:textId="77777777" w:rsidR="006F678B" w:rsidRDefault="004749B5">
            <w:pPr>
              <w:pStyle w:val="Standard"/>
            </w:pPr>
            <w:r>
              <w:t>-Firma electrónica: No</w:t>
            </w:r>
          </w:p>
          <w:p w14:paraId="4EF5F277" w14:textId="77777777" w:rsidR="006F678B" w:rsidRDefault="004749B5">
            <w:pPr>
              <w:pStyle w:val="Standard"/>
            </w:pPr>
            <w:r>
              <w:t>-Registro personal: No</w:t>
            </w:r>
          </w:p>
          <w:p w14:paraId="4C6391E0" w14:textId="77777777" w:rsidR="006F678B" w:rsidRDefault="004749B5">
            <w:pPr>
              <w:pStyle w:val="Standard"/>
            </w:pPr>
            <w:r>
              <w:t>-Marcas físicas: No</w:t>
            </w:r>
          </w:p>
          <w:p w14:paraId="22E025A1" w14:textId="77777777" w:rsidR="006F678B" w:rsidRDefault="004749B5">
            <w:pPr>
              <w:pStyle w:val="Standard"/>
            </w:pPr>
            <w:r>
              <w:t>-Tarjeta sanitaria: No</w:t>
            </w:r>
          </w:p>
          <w:p w14:paraId="0C105082" w14:textId="77777777" w:rsidR="006F678B" w:rsidRDefault="004749B5">
            <w:pPr>
              <w:pStyle w:val="Standard"/>
            </w:pPr>
            <w:r>
              <w:t>-Nombre y apellidos: No</w:t>
            </w:r>
          </w:p>
          <w:p w14:paraId="68ED357C" w14:textId="77777777" w:rsidR="006F678B" w:rsidRDefault="004749B5">
            <w:pPr>
              <w:pStyle w:val="Standard"/>
            </w:pPr>
            <w:r>
              <w:t>-Huella digital:</w:t>
            </w:r>
            <w:r>
              <w:t xml:space="preserve"> No</w:t>
            </w:r>
          </w:p>
          <w:p w14:paraId="6F29C0F8" w14:textId="77777777" w:rsidR="006F678B" w:rsidRDefault="004749B5">
            <w:pPr>
              <w:pStyle w:val="Standard"/>
            </w:pPr>
            <w:r>
              <w:t>-Voz: No</w:t>
            </w:r>
          </w:p>
          <w:p w14:paraId="2FDCCBA7" w14:textId="77777777" w:rsidR="006F678B" w:rsidRDefault="004749B5">
            <w:pPr>
              <w:pStyle w:val="Standard"/>
            </w:pPr>
            <w:r>
              <w:t>-CCC/IBAN: No</w:t>
            </w:r>
          </w:p>
          <w:p w14:paraId="447D8C53" w14:textId="77777777" w:rsidR="006F678B" w:rsidRDefault="004749B5">
            <w:pPr>
              <w:pStyle w:val="Standard"/>
            </w:pPr>
            <w:r>
              <w:t>-Tarjeta bancaria o similar: No</w:t>
            </w:r>
          </w:p>
          <w:p w14:paraId="1F7D3102" w14:textId="77777777" w:rsidR="006F678B" w:rsidRDefault="004749B5">
            <w:pPr>
              <w:pStyle w:val="Standard"/>
            </w:pPr>
            <w:r>
              <w:t>Otros datos identificativos:</w:t>
            </w:r>
          </w:p>
          <w:p w14:paraId="20CDDFF0" w14:textId="77777777" w:rsidR="006F678B" w:rsidRDefault="006F678B">
            <w:pPr>
              <w:pStyle w:val="Standard"/>
            </w:pPr>
          </w:p>
          <w:p w14:paraId="1514B53C" w14:textId="77777777" w:rsidR="006F678B" w:rsidRDefault="004749B5">
            <w:pPr>
              <w:pStyle w:val="Standard"/>
            </w:pPr>
            <w:r>
              <w:rPr>
                <w:u w:val="single"/>
              </w:rPr>
              <w:t>Datos de categorías sensibles</w:t>
            </w:r>
            <w:r>
              <w:t>:</w:t>
            </w:r>
          </w:p>
          <w:p w14:paraId="5679775E" w14:textId="77777777" w:rsidR="006F678B" w:rsidRDefault="004749B5">
            <w:pPr>
              <w:pStyle w:val="Standard"/>
            </w:pPr>
            <w:r>
              <w:t>-Ideología o ideas políticas: No</w:t>
            </w:r>
          </w:p>
          <w:p w14:paraId="0CE53050" w14:textId="77777777" w:rsidR="006F678B" w:rsidRDefault="004749B5">
            <w:pPr>
              <w:pStyle w:val="Standard"/>
            </w:pPr>
            <w:r>
              <w:t>-Afiliación Sindical: No</w:t>
            </w:r>
          </w:p>
          <w:p w14:paraId="4F7B1466" w14:textId="77777777" w:rsidR="006F678B" w:rsidRDefault="004749B5">
            <w:pPr>
              <w:pStyle w:val="Standard"/>
            </w:pPr>
            <w:r>
              <w:t>-Religión: No</w:t>
            </w:r>
          </w:p>
          <w:p w14:paraId="3FCA74C1" w14:textId="77777777" w:rsidR="006F678B" w:rsidRDefault="004749B5">
            <w:pPr>
              <w:pStyle w:val="Standard"/>
            </w:pPr>
            <w:r>
              <w:t>-Creencias: No</w:t>
            </w:r>
          </w:p>
          <w:p w14:paraId="54EDF8F0" w14:textId="77777777" w:rsidR="006F678B" w:rsidRDefault="004749B5">
            <w:pPr>
              <w:pStyle w:val="Standard"/>
            </w:pPr>
            <w:r>
              <w:t>-Origen racial o étnico: No</w:t>
            </w:r>
          </w:p>
          <w:p w14:paraId="4873ED72" w14:textId="77777777" w:rsidR="006F678B" w:rsidRDefault="004749B5">
            <w:pPr>
              <w:pStyle w:val="Standard"/>
            </w:pPr>
            <w:r>
              <w:t>-Salud: No</w:t>
            </w:r>
          </w:p>
          <w:p w14:paraId="22691B96" w14:textId="77777777" w:rsidR="006F678B" w:rsidRDefault="004749B5">
            <w:pPr>
              <w:pStyle w:val="Standard"/>
            </w:pPr>
            <w:r>
              <w:t xml:space="preserve">-Vida </w:t>
            </w:r>
            <w:r>
              <w:t>Sexual: No</w:t>
            </w:r>
          </w:p>
          <w:p w14:paraId="355415EC" w14:textId="77777777" w:rsidR="006F678B" w:rsidRDefault="006F678B">
            <w:pPr>
              <w:pStyle w:val="Standard"/>
            </w:pPr>
          </w:p>
          <w:p w14:paraId="75D9BCB2" w14:textId="77777777" w:rsidR="006F678B" w:rsidRDefault="004749B5">
            <w:pPr>
              <w:pStyle w:val="Standard"/>
            </w:pPr>
            <w:r>
              <w:rPr>
                <w:u w:val="single"/>
              </w:rPr>
              <w:t>Datos relativos a infracciones</w:t>
            </w:r>
            <w:r>
              <w:t>:</w:t>
            </w:r>
          </w:p>
          <w:p w14:paraId="3D29012F" w14:textId="77777777" w:rsidR="006F678B" w:rsidRDefault="004749B5">
            <w:pPr>
              <w:pStyle w:val="Standard"/>
            </w:pPr>
            <w:r>
              <w:t>-Infracciones penales: No</w:t>
            </w:r>
          </w:p>
          <w:p w14:paraId="691F401D" w14:textId="77777777" w:rsidR="006F678B" w:rsidRDefault="004749B5">
            <w:pPr>
              <w:pStyle w:val="Standard"/>
            </w:pPr>
            <w:r>
              <w:t>-Infracciones administrativas: No</w:t>
            </w:r>
          </w:p>
          <w:p w14:paraId="6EEB82C8" w14:textId="77777777" w:rsidR="006F678B" w:rsidRDefault="006F678B">
            <w:pPr>
              <w:pStyle w:val="Standard"/>
            </w:pPr>
          </w:p>
          <w:p w14:paraId="5C052239" w14:textId="77777777" w:rsidR="006F678B" w:rsidRDefault="004749B5">
            <w:pPr>
              <w:pStyle w:val="Standard"/>
            </w:pPr>
            <w:r>
              <w:rPr>
                <w:u w:val="single"/>
              </w:rPr>
              <w:t>Otras categorías de datos personales</w:t>
            </w:r>
            <w:r>
              <w:t>:</w:t>
            </w:r>
          </w:p>
          <w:p w14:paraId="4BFED061" w14:textId="77777777" w:rsidR="006F678B" w:rsidRDefault="004749B5">
            <w:pPr>
              <w:pStyle w:val="Standard"/>
            </w:pPr>
            <w:r>
              <w:t>CARACTERÍSTICAS PERSONALES</w:t>
            </w:r>
          </w:p>
          <w:p w14:paraId="098CF3C1" w14:textId="77777777" w:rsidR="006F678B" w:rsidRDefault="006F678B">
            <w:pPr>
              <w:pStyle w:val="Standard"/>
            </w:pPr>
          </w:p>
          <w:p w14:paraId="7F6FF6C5" w14:textId="77777777" w:rsidR="006F678B" w:rsidRDefault="006F678B">
            <w:pPr>
              <w:pStyle w:val="Standard"/>
            </w:pPr>
          </w:p>
        </w:tc>
      </w:tr>
      <w:tr w:rsidR="006F678B" w14:paraId="4A1308A0"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0B006CF8" w14:textId="77777777" w:rsidR="006F678B" w:rsidRDefault="004749B5">
            <w:pPr>
              <w:pStyle w:val="Standard"/>
              <w:jc w:val="left"/>
              <w:rPr>
                <w:b/>
                <w:bCs/>
                <w:color w:val="0084D1"/>
              </w:rPr>
            </w:pPr>
            <w:r>
              <w:rPr>
                <w:b/>
                <w:bCs/>
                <w:color w:val="0084D1"/>
              </w:rPr>
              <w:t>VIII Legitimidad (base jurídica) del tratamiento:</w:t>
            </w:r>
          </w:p>
          <w:p w14:paraId="2A612017"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6B18DC75" w14:textId="77777777" w:rsidR="006F678B" w:rsidRDefault="004749B5">
            <w:pPr>
              <w:pStyle w:val="Standard"/>
            </w:pPr>
            <w:r>
              <w:t xml:space="preserve">-Consentimiento del </w:t>
            </w:r>
            <w:r>
              <w:t>interesado: No</w:t>
            </w:r>
          </w:p>
          <w:p w14:paraId="33CE66FF" w14:textId="77777777" w:rsidR="006F678B" w:rsidRDefault="004749B5">
            <w:pPr>
              <w:pStyle w:val="Standard"/>
            </w:pPr>
            <w:r>
              <w:t>-Datos necesarios ejecución contrato: No</w:t>
            </w:r>
          </w:p>
          <w:p w14:paraId="10520D18" w14:textId="77777777" w:rsidR="006F678B" w:rsidRDefault="004749B5">
            <w:pPr>
              <w:pStyle w:val="Standard"/>
            </w:pPr>
            <w:r>
              <w:t>-Cumplimiento obligación legal: No</w:t>
            </w:r>
          </w:p>
          <w:p w14:paraId="36CD1DFF" w14:textId="77777777" w:rsidR="006F678B" w:rsidRDefault="006F678B">
            <w:pPr>
              <w:pStyle w:val="Standard"/>
            </w:pPr>
          </w:p>
          <w:p w14:paraId="76049607" w14:textId="77777777" w:rsidR="006F678B" w:rsidRDefault="004749B5">
            <w:pPr>
              <w:pStyle w:val="Standard"/>
            </w:pPr>
            <w:r>
              <w:lastRenderedPageBreak/>
              <w:t>-Proteger intereses vitales: No</w:t>
            </w:r>
          </w:p>
          <w:p w14:paraId="28FC74F1" w14:textId="77777777" w:rsidR="006F678B" w:rsidRDefault="004749B5">
            <w:pPr>
              <w:pStyle w:val="Standard"/>
            </w:pPr>
            <w:r>
              <w:t>-Misión, intereses o poderes públicos: Sí</w:t>
            </w:r>
          </w:p>
          <w:p w14:paraId="781F18B0" w14:textId="77777777" w:rsidR="006F678B" w:rsidRDefault="004749B5">
            <w:pPr>
              <w:pStyle w:val="Standard"/>
            </w:pPr>
            <w:r>
              <w:t xml:space="preserve">Mantener la seguridad de las instalaciones, los inmuebles y las personas. </w:t>
            </w:r>
            <w:r>
              <w:tab/>
            </w:r>
            <w:r>
              <w:br/>
            </w:r>
            <w:r>
              <w:t xml:space="preserve">Ley </w:t>
            </w:r>
            <w:r>
              <w:t>Orgánica 4/1997, de 4 de agosto, por la que se regula la utilización de videocámaras por las Fuerzas y Cuerpos de Seguridad.</w:t>
            </w:r>
          </w:p>
          <w:p w14:paraId="5C0321A8" w14:textId="77777777" w:rsidR="006F678B" w:rsidRDefault="004749B5">
            <w:pPr>
              <w:pStyle w:val="Standard"/>
            </w:pPr>
            <w:r>
              <w:t>-Interés legítimo del Responsable: No</w:t>
            </w:r>
          </w:p>
          <w:p w14:paraId="7F2EFE79" w14:textId="77777777" w:rsidR="006F678B" w:rsidRDefault="006F678B">
            <w:pPr>
              <w:pStyle w:val="Standard"/>
            </w:pPr>
          </w:p>
          <w:p w14:paraId="48E55CFF" w14:textId="77777777" w:rsidR="006F678B" w:rsidRDefault="004749B5">
            <w:pPr>
              <w:pStyle w:val="Standard"/>
            </w:pPr>
            <w:r>
              <w:t>-Consentimiento explícito (en relación a datos de categorías especiales): No</w:t>
            </w:r>
          </w:p>
          <w:p w14:paraId="222D71FD" w14:textId="77777777" w:rsidR="006F678B" w:rsidRDefault="004749B5">
            <w:pPr>
              <w:pStyle w:val="Standard"/>
            </w:pPr>
            <w:r>
              <w:t>-Obligación der</w:t>
            </w:r>
            <w:r>
              <w:t>echo laboral (en relación a datos de categorías especiales): No</w:t>
            </w:r>
          </w:p>
          <w:p w14:paraId="447AB819" w14:textId="77777777" w:rsidR="006F678B" w:rsidRDefault="004749B5">
            <w:pPr>
              <w:pStyle w:val="Standard"/>
            </w:pPr>
            <w:r>
              <w:t>-Proteger intereses vitales de una persona no capacitada para consentir (en relación a datos de categorías especiales): No</w:t>
            </w:r>
          </w:p>
          <w:p w14:paraId="32F571F9" w14:textId="77777777" w:rsidR="006F678B" w:rsidRDefault="004749B5">
            <w:pPr>
              <w:pStyle w:val="Standard"/>
            </w:pPr>
            <w:r>
              <w:t>-Miembros entidad sin ánimo de lucro (en relación a datos de categorí</w:t>
            </w:r>
            <w:r>
              <w:t>as especiales): No</w:t>
            </w:r>
          </w:p>
          <w:p w14:paraId="0D221D99" w14:textId="77777777" w:rsidR="006F678B" w:rsidRDefault="004749B5">
            <w:pPr>
              <w:pStyle w:val="Standard"/>
            </w:pPr>
            <w:r>
              <w:t>-Datos hechos públicos por interesado (en relación a datos de categorías especiales): No</w:t>
            </w:r>
          </w:p>
          <w:p w14:paraId="70D63CA3" w14:textId="77777777" w:rsidR="006F678B" w:rsidRDefault="004749B5">
            <w:pPr>
              <w:pStyle w:val="Standard"/>
            </w:pPr>
            <w:r>
              <w:t>-Ejercicio defensa o tribunales (en relación a datos de categorías especiales): No</w:t>
            </w:r>
          </w:p>
          <w:p w14:paraId="65E1330C" w14:textId="77777777" w:rsidR="006F678B" w:rsidRDefault="004749B5">
            <w:pPr>
              <w:pStyle w:val="Standard"/>
            </w:pPr>
            <w:r>
              <w:t xml:space="preserve">-Interés público esencial (en relación a datos de </w:t>
            </w:r>
            <w:r>
              <w:t>categorías especiales): No</w:t>
            </w:r>
          </w:p>
          <w:p w14:paraId="0B703AB0" w14:textId="77777777" w:rsidR="006F678B" w:rsidRDefault="004749B5">
            <w:pPr>
              <w:pStyle w:val="Standard"/>
            </w:pPr>
            <w:r>
              <w:t>-Medicina preventiva, laboral o servicios sanitarios (en relación a datos de categorías especiales): No</w:t>
            </w:r>
          </w:p>
          <w:p w14:paraId="6B8837EB" w14:textId="77777777" w:rsidR="006F678B" w:rsidRDefault="004749B5">
            <w:pPr>
              <w:pStyle w:val="Standard"/>
            </w:pPr>
            <w:r>
              <w:t>-Razones de salud pública (en relación a datos de categorías especiales): No</w:t>
            </w:r>
          </w:p>
          <w:p w14:paraId="63D6253C" w14:textId="77777777" w:rsidR="006F678B" w:rsidRDefault="004749B5">
            <w:pPr>
              <w:pStyle w:val="Standard"/>
            </w:pPr>
            <w:r>
              <w:t xml:space="preserve">-Archivo investigación o estadística en interés </w:t>
            </w:r>
            <w:r>
              <w:t>público (en relación a datos de categorías especiales): No</w:t>
            </w:r>
          </w:p>
          <w:p w14:paraId="295F5A2C" w14:textId="77777777" w:rsidR="006F678B" w:rsidRDefault="006F678B">
            <w:pPr>
              <w:pStyle w:val="Standard"/>
            </w:pPr>
          </w:p>
        </w:tc>
      </w:tr>
      <w:tr w:rsidR="006F678B" w14:paraId="132D1004"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573EB645" w14:textId="77777777" w:rsidR="006F678B" w:rsidRDefault="004749B5">
            <w:pPr>
              <w:pStyle w:val="Standard"/>
              <w:jc w:val="left"/>
              <w:rPr>
                <w:b/>
                <w:bCs/>
                <w:color w:val="0084D1"/>
              </w:rPr>
            </w:pPr>
            <w:r>
              <w:rPr>
                <w:b/>
                <w:bCs/>
                <w:color w:val="0084D1"/>
              </w:rPr>
              <w:lastRenderedPageBreak/>
              <w:t>IX Destinatarios de la información:</w:t>
            </w:r>
          </w:p>
        </w:tc>
        <w:tc>
          <w:tcPr>
            <w:tcW w:w="7358" w:type="dxa"/>
            <w:shd w:val="clear" w:color="auto" w:fill="auto"/>
            <w:tcMar>
              <w:top w:w="0" w:type="dxa"/>
              <w:left w:w="108" w:type="dxa"/>
              <w:bottom w:w="0" w:type="dxa"/>
              <w:right w:w="108" w:type="dxa"/>
            </w:tcMar>
          </w:tcPr>
          <w:p w14:paraId="1BE34E3C" w14:textId="77777777" w:rsidR="006F678B" w:rsidRDefault="004749B5">
            <w:pPr>
              <w:pStyle w:val="Standard"/>
            </w:pPr>
            <w:r>
              <w:t xml:space="preserve">ÓRGANOS JUDICIALES </w:t>
            </w:r>
            <w:r>
              <w:tab/>
            </w:r>
            <w:r>
              <w:br/>
            </w:r>
            <w:r>
              <w:t>FUERZAS Y CUERPOS DE SEGURIDAD</w:t>
            </w:r>
          </w:p>
          <w:p w14:paraId="7A3D0D1D" w14:textId="77777777" w:rsidR="006F678B" w:rsidRDefault="006F678B">
            <w:pPr>
              <w:pStyle w:val="Standard"/>
            </w:pPr>
          </w:p>
        </w:tc>
      </w:tr>
      <w:tr w:rsidR="006F678B" w14:paraId="1FEF7B84"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42CC344F" w14:textId="77777777" w:rsidR="006F678B" w:rsidRDefault="004749B5">
            <w:pPr>
              <w:pStyle w:val="Standard"/>
              <w:jc w:val="left"/>
              <w:rPr>
                <w:b/>
                <w:bCs/>
                <w:color w:val="0084D1"/>
              </w:rPr>
            </w:pPr>
            <w:r>
              <w:rPr>
                <w:b/>
                <w:bCs/>
                <w:color w:val="0084D1"/>
              </w:rPr>
              <w:t>X Transferencias internacionales:</w:t>
            </w:r>
          </w:p>
          <w:p w14:paraId="2EFF7FC9"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1AD607A1" w14:textId="77777777" w:rsidR="006F678B" w:rsidRDefault="004749B5">
            <w:pPr>
              <w:pStyle w:val="Standard"/>
            </w:pPr>
            <w:r>
              <w:t>No se realizarán transferencias internacionales de datos</w:t>
            </w:r>
          </w:p>
        </w:tc>
      </w:tr>
      <w:tr w:rsidR="006F678B" w14:paraId="61B6BF03"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41622A21" w14:textId="77777777" w:rsidR="006F678B" w:rsidRDefault="004749B5">
            <w:pPr>
              <w:pStyle w:val="Standard"/>
              <w:jc w:val="left"/>
              <w:rPr>
                <w:b/>
                <w:bCs/>
                <w:color w:val="0084D1"/>
              </w:rPr>
            </w:pPr>
            <w:r>
              <w:rPr>
                <w:b/>
                <w:bCs/>
                <w:color w:val="0084D1"/>
              </w:rPr>
              <w:t>XI Plazos de</w:t>
            </w:r>
            <w:r>
              <w:rPr>
                <w:b/>
                <w:bCs/>
                <w:color w:val="0084D1"/>
              </w:rPr>
              <w:t xml:space="preserve"> conservación de datos:</w:t>
            </w:r>
          </w:p>
        </w:tc>
        <w:tc>
          <w:tcPr>
            <w:tcW w:w="7358" w:type="dxa"/>
            <w:shd w:val="clear" w:color="auto" w:fill="auto"/>
            <w:tcMar>
              <w:top w:w="0" w:type="dxa"/>
              <w:left w:w="108" w:type="dxa"/>
              <w:bottom w:w="0" w:type="dxa"/>
              <w:right w:w="108" w:type="dxa"/>
            </w:tcMar>
          </w:tcPr>
          <w:p w14:paraId="6DF71026" w14:textId="77777777" w:rsidR="006F678B" w:rsidRDefault="006F678B">
            <w:pPr>
              <w:pStyle w:val="Standard"/>
            </w:pPr>
          </w:p>
          <w:p w14:paraId="3A336BAE" w14:textId="77777777" w:rsidR="006F678B" w:rsidRDefault="004749B5">
            <w:pPr>
              <w:pStyle w:val="Standard"/>
            </w:pPr>
            <w:r>
              <w:t>1 año</w:t>
            </w:r>
          </w:p>
        </w:tc>
      </w:tr>
      <w:tr w:rsidR="006F678B" w14:paraId="501183FE"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3ACAB6E6" w14:textId="77777777" w:rsidR="006F678B" w:rsidRDefault="004749B5">
            <w:pPr>
              <w:pStyle w:val="Standard"/>
              <w:jc w:val="left"/>
              <w:rPr>
                <w:b/>
                <w:bCs/>
                <w:color w:val="0084D1"/>
              </w:rPr>
            </w:pPr>
            <w:r>
              <w:rPr>
                <w:b/>
                <w:bCs/>
                <w:color w:val="0084D1"/>
              </w:rPr>
              <w:t>XII Descripción general de medidas técnicas y organizativas de seguridad:</w:t>
            </w:r>
          </w:p>
          <w:p w14:paraId="0DD7631C"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1B01DC93" w14:textId="77777777" w:rsidR="006F678B" w:rsidRDefault="006F678B">
            <w:pPr>
              <w:pStyle w:val="Standard"/>
            </w:pPr>
          </w:p>
          <w:p w14:paraId="3177BE1B" w14:textId="77777777" w:rsidR="006F678B" w:rsidRDefault="006F678B">
            <w:pPr>
              <w:pStyle w:val="Standard"/>
            </w:pPr>
          </w:p>
          <w:p w14:paraId="59C4EF51" w14:textId="77777777" w:rsidR="006F678B" w:rsidRDefault="004749B5">
            <w:pPr>
              <w:pStyle w:val="Standard"/>
            </w:pPr>
            <w:r>
              <w:t>Documento de seguridad, Funciones y obligaciones del personal,</w:t>
            </w:r>
          </w:p>
          <w:p w14:paraId="731DEAA3" w14:textId="77777777" w:rsidR="006F678B" w:rsidRDefault="004749B5">
            <w:pPr>
              <w:pStyle w:val="Standard"/>
            </w:pPr>
            <w:r>
              <w:t>Control de accesos, Control de acceso físico, Identificación y</w:t>
            </w:r>
          </w:p>
          <w:p w14:paraId="5DBF64DA" w14:textId="77777777" w:rsidR="006F678B" w:rsidRDefault="004749B5">
            <w:pPr>
              <w:pStyle w:val="Standard"/>
            </w:pPr>
            <w:r>
              <w:t>autenticación, Registro de incidencias, Distribución de soportes,</w:t>
            </w:r>
          </w:p>
          <w:p w14:paraId="128CDFEE" w14:textId="77777777" w:rsidR="006F678B" w:rsidRDefault="004749B5">
            <w:pPr>
              <w:pStyle w:val="Standard"/>
            </w:pPr>
            <w:r>
              <w:t>Seguridad de telecomunicaciones, Correos electrónicos, Dispositivos de almacenamiento, Criterios de archivo, Copias o reproducciones,</w:t>
            </w:r>
          </w:p>
          <w:p w14:paraId="4177740B" w14:textId="77777777" w:rsidR="006F678B" w:rsidRDefault="004749B5">
            <w:pPr>
              <w:pStyle w:val="Standard"/>
            </w:pPr>
            <w:r>
              <w:t>Borrado o destrucción de soportes</w:t>
            </w:r>
          </w:p>
          <w:p w14:paraId="1EABA7E2" w14:textId="77777777" w:rsidR="006F678B" w:rsidRDefault="006F678B">
            <w:pPr>
              <w:pStyle w:val="Standard"/>
            </w:pPr>
          </w:p>
          <w:p w14:paraId="3A54536E" w14:textId="77777777" w:rsidR="006F678B" w:rsidRDefault="006F678B">
            <w:pPr>
              <w:pStyle w:val="Standard"/>
            </w:pPr>
          </w:p>
        </w:tc>
      </w:tr>
      <w:tr w:rsidR="006F678B" w14:paraId="5BE221CF"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4B0189BB" w14:textId="77777777" w:rsidR="006F678B" w:rsidRDefault="004749B5">
            <w:pPr>
              <w:pStyle w:val="Standard"/>
              <w:jc w:val="left"/>
              <w:rPr>
                <w:b/>
                <w:bCs/>
                <w:color w:val="0084D1"/>
              </w:rPr>
            </w:pPr>
            <w:r>
              <w:rPr>
                <w:b/>
                <w:bCs/>
                <w:color w:val="0084D1"/>
              </w:rPr>
              <w:t xml:space="preserve">XIII Procedimiento </w:t>
            </w:r>
            <w:r>
              <w:rPr>
                <w:b/>
                <w:bCs/>
                <w:color w:val="0084D1"/>
              </w:rPr>
              <w:t>para ejercitar los derechos:</w:t>
            </w:r>
          </w:p>
          <w:p w14:paraId="150D9856"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4599E712" w14:textId="77777777" w:rsidR="006F678B" w:rsidRDefault="004749B5">
            <w:pPr>
              <w:pStyle w:val="Standard"/>
            </w:pPr>
            <w:r>
              <w:t>Pueden existir diferentes canales (email, correo postal, presencial, etc.) y se detallan en las diferentes cláusulas de información, a como en el procedimiento de gestión de derechos, en el que también se dispone de formulario</w:t>
            </w:r>
            <w:r>
              <w:t xml:space="preserve">s de ejercicio de derechos para facilitar a los interesados.  </w:t>
            </w:r>
          </w:p>
          <w:p w14:paraId="3C42707C" w14:textId="77777777" w:rsidR="006F678B" w:rsidRDefault="006F678B">
            <w:pPr>
              <w:pStyle w:val="Standard"/>
            </w:pPr>
          </w:p>
        </w:tc>
      </w:tr>
    </w:tbl>
    <w:p w14:paraId="0D37D719" w14:textId="77777777" w:rsidR="006F678B" w:rsidRDefault="006F678B">
      <w:pPr>
        <w:pStyle w:val="Standard"/>
      </w:pPr>
    </w:p>
    <w:p w14:paraId="324385D7" w14:textId="77777777" w:rsidR="006F678B" w:rsidRDefault="006F678B">
      <w:pPr>
        <w:pStyle w:val="Standard"/>
      </w:pPr>
    </w:p>
    <w:p w14:paraId="637265F1" w14:textId="77777777" w:rsidR="006F678B" w:rsidRDefault="006F678B">
      <w:pPr>
        <w:pStyle w:val="Standard"/>
      </w:pPr>
    </w:p>
    <w:p w14:paraId="36BDAA6A" w14:textId="77777777" w:rsidR="006F678B" w:rsidRDefault="006F678B">
      <w:pPr>
        <w:pStyle w:val="Standard"/>
      </w:pPr>
    </w:p>
    <w:p w14:paraId="253F7283" w14:textId="77777777" w:rsidR="006F678B" w:rsidRDefault="006F678B">
      <w:pPr>
        <w:pStyle w:val="Standard"/>
      </w:pPr>
    </w:p>
    <w:p w14:paraId="0E18C271" w14:textId="77777777" w:rsidR="006F678B" w:rsidRDefault="006F678B">
      <w:pPr>
        <w:pStyle w:val="Standard"/>
      </w:pPr>
    </w:p>
    <w:p w14:paraId="66E81B07" w14:textId="77777777" w:rsidR="006F678B" w:rsidRDefault="006F678B">
      <w:pPr>
        <w:pStyle w:val="Standard"/>
      </w:pPr>
    </w:p>
    <w:p w14:paraId="7161BB4C" w14:textId="77777777" w:rsidR="006F678B" w:rsidRDefault="006F678B">
      <w:pPr>
        <w:pStyle w:val="Standard"/>
      </w:pPr>
    </w:p>
    <w:p w14:paraId="4D5B580E" w14:textId="77777777" w:rsidR="006F678B" w:rsidRDefault="006F678B">
      <w:pPr>
        <w:pStyle w:val="Standard"/>
      </w:pPr>
    </w:p>
    <w:p w14:paraId="444DFE42" w14:textId="77777777" w:rsidR="006F678B" w:rsidRDefault="004749B5">
      <w:pPr>
        <w:pStyle w:val="Ttulo2"/>
      </w:pPr>
      <w:r>
        <w:t xml:space="preserve">2.15. </w:t>
      </w:r>
      <w:bookmarkStart w:id="77" w:name="_Toc523489886"/>
      <w:bookmarkStart w:id="78" w:name="_Toc523736392"/>
      <w:r>
        <w:t>UNIDAD TÉCNICA POLICÍA:</w:t>
      </w:r>
      <w:bookmarkEnd w:id="77"/>
      <w:bookmarkEnd w:id="78"/>
    </w:p>
    <w:p w14:paraId="7F1FF666" w14:textId="77777777" w:rsidR="006F678B" w:rsidRDefault="006F678B">
      <w:pPr>
        <w:pStyle w:val="Standard"/>
      </w:pPr>
    </w:p>
    <w:tbl>
      <w:tblPr>
        <w:tblW w:w="5000" w:type="pct"/>
        <w:jc w:val="center"/>
        <w:tblLayout w:type="fixed"/>
        <w:tblCellMar>
          <w:left w:w="10" w:type="dxa"/>
          <w:right w:w="10" w:type="dxa"/>
        </w:tblCellMar>
        <w:tblLook w:val="0000" w:firstRow="0" w:lastRow="0" w:firstColumn="0" w:lastColumn="0" w:noHBand="0" w:noVBand="0"/>
      </w:tblPr>
      <w:tblGrid>
        <w:gridCol w:w="2280"/>
        <w:gridCol w:w="7358"/>
      </w:tblGrid>
      <w:tr w:rsidR="006F678B" w14:paraId="1DA68185" w14:textId="77777777">
        <w:tblPrEx>
          <w:tblCellMar>
            <w:top w:w="0" w:type="dxa"/>
            <w:bottom w:w="0" w:type="dxa"/>
          </w:tblCellMar>
        </w:tblPrEx>
        <w:trPr>
          <w:trHeight w:val="308"/>
          <w:jc w:val="center"/>
        </w:trPr>
        <w:tc>
          <w:tcPr>
            <w:tcW w:w="2280" w:type="dxa"/>
            <w:shd w:val="clear" w:color="auto" w:fill="D9D9D9"/>
            <w:tcMar>
              <w:top w:w="0" w:type="dxa"/>
              <w:left w:w="108" w:type="dxa"/>
              <w:bottom w:w="0" w:type="dxa"/>
              <w:right w:w="108" w:type="dxa"/>
            </w:tcMar>
          </w:tcPr>
          <w:p w14:paraId="083CB1C0" w14:textId="77777777" w:rsidR="006F678B" w:rsidRDefault="004749B5">
            <w:pPr>
              <w:pStyle w:val="Standard"/>
            </w:pPr>
            <w:r>
              <w:lastRenderedPageBreak/>
              <w:t>Tratamiento:</w:t>
            </w:r>
          </w:p>
        </w:tc>
        <w:tc>
          <w:tcPr>
            <w:tcW w:w="7358" w:type="dxa"/>
            <w:shd w:val="clear" w:color="auto" w:fill="D9D9D9"/>
            <w:tcMar>
              <w:top w:w="0" w:type="dxa"/>
              <w:left w:w="108" w:type="dxa"/>
              <w:bottom w:w="0" w:type="dxa"/>
              <w:right w:w="108" w:type="dxa"/>
            </w:tcMar>
          </w:tcPr>
          <w:p w14:paraId="1B7BCE9F" w14:textId="77777777" w:rsidR="006F678B" w:rsidRDefault="004749B5">
            <w:pPr>
              <w:pStyle w:val="Ttulo3"/>
            </w:pPr>
            <w:r>
              <w:t xml:space="preserve">2.15.1. </w:t>
            </w:r>
            <w:bookmarkStart w:id="79" w:name="_Toc523489887"/>
            <w:bookmarkStart w:id="80" w:name="_Toc523736393"/>
            <w:r>
              <w:t>ATESTADOS</w:t>
            </w:r>
            <w:bookmarkEnd w:id="79"/>
            <w:bookmarkEnd w:id="80"/>
          </w:p>
          <w:p w14:paraId="77B26241" w14:textId="77777777" w:rsidR="006F678B" w:rsidRDefault="004749B5">
            <w:pPr>
              <w:pStyle w:val="Standard"/>
            </w:pPr>
            <w:r>
              <w:t>REGISTRO, CONTROL Y OBTENCIÓN DE ESTADÍSTICAS DE LOS ATESTADOS RELACIONADOS CON LA CIRCULACIÓN DE VEHÍCULOS</w:t>
            </w:r>
          </w:p>
          <w:p w14:paraId="1170562C" w14:textId="77777777" w:rsidR="006F678B" w:rsidRDefault="004749B5">
            <w:pPr>
              <w:pStyle w:val="Standard"/>
            </w:pPr>
            <w:r>
              <w:t xml:space="preserve">UNIDAD </w:t>
            </w:r>
            <w:r>
              <w:t>TÉCNICA: POLICÍA ATESTADOS</w:t>
            </w:r>
          </w:p>
        </w:tc>
      </w:tr>
      <w:tr w:rsidR="006F678B" w14:paraId="07582B3E" w14:textId="77777777">
        <w:tblPrEx>
          <w:tblCellMar>
            <w:top w:w="0" w:type="dxa"/>
            <w:bottom w:w="0" w:type="dxa"/>
          </w:tblCellMar>
        </w:tblPrEx>
        <w:trPr>
          <w:trHeight w:val="225"/>
          <w:jc w:val="center"/>
        </w:trPr>
        <w:tc>
          <w:tcPr>
            <w:tcW w:w="2280" w:type="dxa"/>
            <w:shd w:val="clear" w:color="auto" w:fill="auto"/>
            <w:tcMar>
              <w:top w:w="0" w:type="dxa"/>
              <w:left w:w="108" w:type="dxa"/>
              <w:bottom w:w="0" w:type="dxa"/>
              <w:right w:w="108" w:type="dxa"/>
            </w:tcMar>
          </w:tcPr>
          <w:p w14:paraId="17C39340" w14:textId="77777777" w:rsidR="006F678B" w:rsidRDefault="004749B5">
            <w:pPr>
              <w:pStyle w:val="Standard"/>
              <w:jc w:val="left"/>
              <w:rPr>
                <w:b/>
                <w:bCs/>
                <w:color w:val="0084D1"/>
              </w:rPr>
            </w:pPr>
            <w:r>
              <w:rPr>
                <w:b/>
                <w:bCs/>
                <w:color w:val="0084D1"/>
              </w:rPr>
              <w:t>I Responsables del tratamiento:</w:t>
            </w:r>
          </w:p>
          <w:p w14:paraId="44F4C01D"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7C7AE569" w14:textId="77777777" w:rsidR="006F678B" w:rsidRDefault="004749B5">
            <w:pPr>
              <w:pStyle w:val="Standard"/>
              <w:rPr>
                <w:lang w:val="en-US"/>
              </w:rPr>
            </w:pPr>
            <w:r>
              <w:rPr>
                <w:lang w:val="en-US"/>
              </w:rPr>
              <w:t>AYUNTAMIENTO DE LAS PALMAS DE GRAN CANARIA</w:t>
            </w:r>
          </w:p>
          <w:p w14:paraId="11BFD4EC" w14:textId="77777777" w:rsidR="006F678B" w:rsidRDefault="006F678B">
            <w:pPr>
              <w:pStyle w:val="Standard"/>
              <w:rPr>
                <w:lang w:val="en-US"/>
              </w:rPr>
            </w:pPr>
          </w:p>
        </w:tc>
      </w:tr>
      <w:tr w:rsidR="006F678B" w14:paraId="7E3DB044" w14:textId="77777777">
        <w:tblPrEx>
          <w:tblCellMar>
            <w:top w:w="0" w:type="dxa"/>
            <w:bottom w:w="0" w:type="dxa"/>
          </w:tblCellMar>
        </w:tblPrEx>
        <w:trPr>
          <w:trHeight w:val="225"/>
          <w:jc w:val="center"/>
        </w:trPr>
        <w:tc>
          <w:tcPr>
            <w:tcW w:w="2280" w:type="dxa"/>
            <w:shd w:val="clear" w:color="auto" w:fill="auto"/>
            <w:tcMar>
              <w:top w:w="0" w:type="dxa"/>
              <w:left w:w="108" w:type="dxa"/>
              <w:bottom w:w="0" w:type="dxa"/>
              <w:right w:w="108" w:type="dxa"/>
            </w:tcMar>
          </w:tcPr>
          <w:p w14:paraId="5C7FA444" w14:textId="77777777" w:rsidR="006F678B" w:rsidRDefault="004749B5">
            <w:pPr>
              <w:pStyle w:val="Standard"/>
              <w:jc w:val="left"/>
              <w:rPr>
                <w:b/>
                <w:bCs/>
                <w:color w:val="0084D1"/>
              </w:rPr>
            </w:pPr>
            <w:r>
              <w:rPr>
                <w:b/>
                <w:bCs/>
                <w:color w:val="0084D1"/>
              </w:rPr>
              <w:t>II Titularidad:</w:t>
            </w:r>
          </w:p>
          <w:p w14:paraId="27CDAE21"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189DF145" w14:textId="77777777" w:rsidR="006F678B" w:rsidRDefault="004749B5">
            <w:pPr>
              <w:pStyle w:val="Standard"/>
              <w:rPr>
                <w:lang w:val="en-US"/>
              </w:rPr>
            </w:pPr>
            <w:r>
              <w:rPr>
                <w:lang w:val="en-US"/>
              </w:rPr>
              <w:t>Pública</w:t>
            </w:r>
          </w:p>
        </w:tc>
      </w:tr>
      <w:tr w:rsidR="006F678B" w14:paraId="16F793D1" w14:textId="77777777">
        <w:tblPrEx>
          <w:tblCellMar>
            <w:top w:w="0" w:type="dxa"/>
            <w:bottom w:w="0" w:type="dxa"/>
          </w:tblCellMar>
        </w:tblPrEx>
        <w:trPr>
          <w:trHeight w:val="225"/>
          <w:jc w:val="center"/>
        </w:trPr>
        <w:tc>
          <w:tcPr>
            <w:tcW w:w="2280" w:type="dxa"/>
            <w:shd w:val="clear" w:color="auto" w:fill="auto"/>
            <w:tcMar>
              <w:top w:w="0" w:type="dxa"/>
              <w:left w:w="108" w:type="dxa"/>
              <w:bottom w:w="0" w:type="dxa"/>
              <w:right w:w="108" w:type="dxa"/>
            </w:tcMar>
          </w:tcPr>
          <w:p w14:paraId="1FA0167E" w14:textId="77777777" w:rsidR="006F678B" w:rsidRDefault="004749B5">
            <w:pPr>
              <w:pStyle w:val="Standard"/>
              <w:jc w:val="left"/>
              <w:rPr>
                <w:b/>
                <w:bCs/>
                <w:color w:val="0084D1"/>
              </w:rPr>
            </w:pPr>
            <w:r>
              <w:rPr>
                <w:b/>
                <w:bCs/>
                <w:color w:val="0084D1"/>
              </w:rPr>
              <w:t>III Categorías interesados:</w:t>
            </w:r>
          </w:p>
        </w:tc>
        <w:tc>
          <w:tcPr>
            <w:tcW w:w="7358" w:type="dxa"/>
            <w:shd w:val="clear" w:color="auto" w:fill="auto"/>
            <w:tcMar>
              <w:top w:w="0" w:type="dxa"/>
              <w:left w:w="108" w:type="dxa"/>
              <w:bottom w:w="0" w:type="dxa"/>
              <w:right w:w="108" w:type="dxa"/>
            </w:tcMar>
          </w:tcPr>
          <w:p w14:paraId="5B8BA7EE" w14:textId="77777777" w:rsidR="006F678B" w:rsidRDefault="004749B5">
            <w:pPr>
              <w:pStyle w:val="Standard"/>
            </w:pPr>
            <w:r>
              <w:t xml:space="preserve">CIUDADANOS Y RESIDENTES </w:t>
            </w:r>
            <w:r>
              <w:tab/>
            </w:r>
            <w:r>
              <w:br/>
            </w:r>
            <w:r>
              <w:t xml:space="preserve">PROPIETARIOS O ARRENDATARIOS </w:t>
            </w:r>
            <w:r>
              <w:tab/>
            </w:r>
            <w:r>
              <w:br/>
            </w:r>
            <w:r>
              <w:t>REPRESENTANTES LEGALES</w:t>
            </w:r>
          </w:p>
          <w:p w14:paraId="17B62C3B" w14:textId="77777777" w:rsidR="006F678B" w:rsidRDefault="006F678B">
            <w:pPr>
              <w:pStyle w:val="Standard"/>
            </w:pPr>
          </w:p>
          <w:p w14:paraId="42CB93F2" w14:textId="77777777" w:rsidR="006F678B" w:rsidRDefault="006F678B">
            <w:pPr>
              <w:pStyle w:val="Standard"/>
            </w:pPr>
          </w:p>
        </w:tc>
      </w:tr>
      <w:tr w:rsidR="006F678B" w14:paraId="7A782B56" w14:textId="77777777">
        <w:tblPrEx>
          <w:tblCellMar>
            <w:top w:w="0" w:type="dxa"/>
            <w:bottom w:w="0" w:type="dxa"/>
          </w:tblCellMar>
        </w:tblPrEx>
        <w:trPr>
          <w:trHeight w:val="77"/>
          <w:jc w:val="center"/>
        </w:trPr>
        <w:tc>
          <w:tcPr>
            <w:tcW w:w="2280" w:type="dxa"/>
            <w:shd w:val="clear" w:color="auto" w:fill="auto"/>
            <w:tcMar>
              <w:top w:w="0" w:type="dxa"/>
              <w:left w:w="108" w:type="dxa"/>
              <w:bottom w:w="0" w:type="dxa"/>
              <w:right w:w="108" w:type="dxa"/>
            </w:tcMar>
          </w:tcPr>
          <w:p w14:paraId="32EE77CB" w14:textId="77777777" w:rsidR="006F678B" w:rsidRDefault="004749B5">
            <w:pPr>
              <w:pStyle w:val="Standard"/>
              <w:jc w:val="left"/>
              <w:rPr>
                <w:b/>
                <w:bCs/>
                <w:color w:val="0084D1"/>
              </w:rPr>
            </w:pPr>
            <w:r>
              <w:rPr>
                <w:b/>
                <w:bCs/>
                <w:color w:val="0084D1"/>
              </w:rPr>
              <w:t xml:space="preserve">IV Fines </w:t>
            </w:r>
            <w:r>
              <w:rPr>
                <w:b/>
                <w:bCs/>
                <w:color w:val="0084D1"/>
              </w:rPr>
              <w:t>del tratamiento:</w:t>
            </w:r>
          </w:p>
        </w:tc>
        <w:tc>
          <w:tcPr>
            <w:tcW w:w="7358" w:type="dxa"/>
            <w:shd w:val="clear" w:color="auto" w:fill="auto"/>
            <w:tcMar>
              <w:top w:w="0" w:type="dxa"/>
              <w:left w:w="108" w:type="dxa"/>
              <w:bottom w:w="0" w:type="dxa"/>
              <w:right w:w="108" w:type="dxa"/>
            </w:tcMar>
          </w:tcPr>
          <w:p w14:paraId="01766970" w14:textId="77777777" w:rsidR="006F678B" w:rsidRDefault="004749B5">
            <w:pPr>
              <w:pStyle w:val="Standard"/>
            </w:pPr>
            <w:r>
              <w:t>PROCEDIMIENTO ADMINISTRATIVO</w:t>
            </w:r>
            <w:r>
              <w:tab/>
            </w:r>
            <w:r>
              <w:br/>
            </w:r>
            <w:r>
              <w:t>ACTUACIONES DE FUERZAS Y CUERPOS DE SEGURIDAD CON FINES POLICIALES</w:t>
            </w:r>
          </w:p>
          <w:p w14:paraId="36B79420" w14:textId="77777777" w:rsidR="006F678B" w:rsidRDefault="006F678B">
            <w:pPr>
              <w:pStyle w:val="Standard"/>
            </w:pPr>
          </w:p>
          <w:p w14:paraId="3BBA706F" w14:textId="77777777" w:rsidR="006F678B" w:rsidRDefault="006F678B">
            <w:pPr>
              <w:pStyle w:val="Standard"/>
            </w:pPr>
          </w:p>
        </w:tc>
      </w:tr>
      <w:tr w:rsidR="006F678B" w14:paraId="25D54BB1" w14:textId="77777777">
        <w:tblPrEx>
          <w:tblCellMar>
            <w:top w:w="0" w:type="dxa"/>
            <w:bottom w:w="0" w:type="dxa"/>
          </w:tblCellMar>
        </w:tblPrEx>
        <w:trPr>
          <w:trHeight w:val="77"/>
          <w:jc w:val="center"/>
        </w:trPr>
        <w:tc>
          <w:tcPr>
            <w:tcW w:w="2280" w:type="dxa"/>
            <w:shd w:val="clear" w:color="auto" w:fill="auto"/>
            <w:tcMar>
              <w:top w:w="0" w:type="dxa"/>
              <w:left w:w="108" w:type="dxa"/>
              <w:bottom w:w="0" w:type="dxa"/>
              <w:right w:w="108" w:type="dxa"/>
            </w:tcMar>
          </w:tcPr>
          <w:p w14:paraId="6F237A5A" w14:textId="77777777" w:rsidR="006F678B" w:rsidRDefault="004749B5">
            <w:pPr>
              <w:pStyle w:val="Standard"/>
              <w:jc w:val="left"/>
              <w:rPr>
                <w:b/>
                <w:bCs/>
                <w:color w:val="0084D1"/>
              </w:rPr>
            </w:pPr>
            <w:r>
              <w:rPr>
                <w:b/>
                <w:bCs/>
                <w:color w:val="0084D1"/>
              </w:rPr>
              <w:t>V Sistema de tratamiento:</w:t>
            </w:r>
          </w:p>
          <w:p w14:paraId="3F19AF21"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57605622" w14:textId="77777777" w:rsidR="006F678B" w:rsidRDefault="004749B5">
            <w:pPr>
              <w:pStyle w:val="Standard"/>
            </w:pPr>
            <w:r>
              <w:t>MIXTO</w:t>
            </w:r>
          </w:p>
        </w:tc>
      </w:tr>
      <w:tr w:rsidR="006F678B" w14:paraId="5B0D7068"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02C58A04" w14:textId="77777777" w:rsidR="006F678B" w:rsidRDefault="004749B5">
            <w:pPr>
              <w:pStyle w:val="Standard"/>
              <w:jc w:val="left"/>
              <w:rPr>
                <w:b/>
                <w:bCs/>
                <w:color w:val="0084D1"/>
              </w:rPr>
            </w:pPr>
            <w:r>
              <w:rPr>
                <w:b/>
                <w:bCs/>
                <w:color w:val="0084D1"/>
              </w:rPr>
              <w:t>VI Origen de los datos:</w:t>
            </w:r>
          </w:p>
        </w:tc>
        <w:tc>
          <w:tcPr>
            <w:tcW w:w="7358" w:type="dxa"/>
            <w:shd w:val="clear" w:color="auto" w:fill="auto"/>
            <w:tcMar>
              <w:top w:w="0" w:type="dxa"/>
              <w:left w:w="108" w:type="dxa"/>
              <w:bottom w:w="0" w:type="dxa"/>
              <w:right w:w="108" w:type="dxa"/>
            </w:tcMar>
          </w:tcPr>
          <w:p w14:paraId="6F4C5E38" w14:textId="77777777" w:rsidR="006F678B" w:rsidRDefault="004749B5">
            <w:pPr>
              <w:pStyle w:val="Standard"/>
            </w:pPr>
            <w:r>
              <w:t>El propio interesado o su representante legal: Sí</w:t>
            </w:r>
          </w:p>
          <w:p w14:paraId="5FC76EF9" w14:textId="77777777" w:rsidR="006F678B" w:rsidRDefault="004749B5">
            <w:pPr>
              <w:pStyle w:val="Standard"/>
            </w:pPr>
            <w:r>
              <w:t>Registros públicos: No</w:t>
            </w:r>
          </w:p>
          <w:p w14:paraId="00F93521" w14:textId="77777777" w:rsidR="006F678B" w:rsidRDefault="004749B5">
            <w:pPr>
              <w:pStyle w:val="Standard"/>
            </w:pPr>
            <w:r>
              <w:t>Otras personas físicas: Sí</w:t>
            </w:r>
          </w:p>
          <w:p w14:paraId="7377F153" w14:textId="77777777" w:rsidR="006F678B" w:rsidRDefault="004749B5">
            <w:pPr>
              <w:pStyle w:val="Standard"/>
            </w:pPr>
            <w:r>
              <w:t>Entidad privada: No</w:t>
            </w:r>
          </w:p>
          <w:p w14:paraId="5B720226" w14:textId="77777777" w:rsidR="006F678B" w:rsidRDefault="004749B5">
            <w:pPr>
              <w:pStyle w:val="Standard"/>
            </w:pPr>
            <w:r>
              <w:t>Fuentes accesibles al público: No</w:t>
            </w:r>
          </w:p>
          <w:p w14:paraId="3FC96111" w14:textId="77777777" w:rsidR="006F678B" w:rsidRDefault="004749B5">
            <w:pPr>
              <w:pStyle w:val="Standard"/>
            </w:pPr>
            <w:r>
              <w:t>Administración pública: No</w:t>
            </w:r>
          </w:p>
          <w:p w14:paraId="2B9DAD48" w14:textId="77777777" w:rsidR="006F678B" w:rsidRDefault="006F678B">
            <w:pPr>
              <w:pStyle w:val="Standard"/>
            </w:pPr>
          </w:p>
        </w:tc>
      </w:tr>
      <w:tr w:rsidR="006F678B" w14:paraId="3FB5AD28" w14:textId="77777777">
        <w:tblPrEx>
          <w:tblCellMar>
            <w:top w:w="0" w:type="dxa"/>
            <w:bottom w:w="0" w:type="dxa"/>
          </w:tblCellMar>
        </w:tblPrEx>
        <w:trPr>
          <w:trHeight w:val="102"/>
          <w:jc w:val="center"/>
        </w:trPr>
        <w:tc>
          <w:tcPr>
            <w:tcW w:w="2280" w:type="dxa"/>
            <w:shd w:val="clear" w:color="auto" w:fill="auto"/>
            <w:tcMar>
              <w:top w:w="0" w:type="dxa"/>
              <w:left w:w="108" w:type="dxa"/>
              <w:bottom w:w="0" w:type="dxa"/>
              <w:right w:w="108" w:type="dxa"/>
            </w:tcMar>
          </w:tcPr>
          <w:p w14:paraId="2D9E2A09" w14:textId="77777777" w:rsidR="006F678B" w:rsidRDefault="004749B5">
            <w:pPr>
              <w:pStyle w:val="Standard"/>
              <w:jc w:val="left"/>
              <w:rPr>
                <w:b/>
                <w:bCs/>
                <w:color w:val="0084D1"/>
              </w:rPr>
            </w:pPr>
            <w:r>
              <w:rPr>
                <w:b/>
                <w:bCs/>
                <w:color w:val="0084D1"/>
              </w:rPr>
              <w:t>VII Categorías de datos personales objeto de tratamiento:</w:t>
            </w:r>
          </w:p>
        </w:tc>
        <w:tc>
          <w:tcPr>
            <w:tcW w:w="7358" w:type="dxa"/>
            <w:shd w:val="clear" w:color="auto" w:fill="auto"/>
            <w:tcMar>
              <w:top w:w="0" w:type="dxa"/>
              <w:left w:w="108" w:type="dxa"/>
              <w:bottom w:w="0" w:type="dxa"/>
              <w:right w:w="108" w:type="dxa"/>
            </w:tcMar>
          </w:tcPr>
          <w:p w14:paraId="27BF7676" w14:textId="77777777" w:rsidR="006F678B" w:rsidRDefault="004749B5">
            <w:pPr>
              <w:pStyle w:val="Standard"/>
            </w:pPr>
            <w:r>
              <w:rPr>
                <w:u w:val="single"/>
              </w:rPr>
              <w:t>Datos identificativos</w:t>
            </w:r>
            <w:r>
              <w:t>:</w:t>
            </w:r>
          </w:p>
          <w:p w14:paraId="77304283" w14:textId="77777777" w:rsidR="006F678B" w:rsidRDefault="004749B5">
            <w:pPr>
              <w:pStyle w:val="Standard"/>
            </w:pPr>
            <w:r>
              <w:t>-DNI-NIF: Sí</w:t>
            </w:r>
          </w:p>
          <w:p w14:paraId="11749DE5" w14:textId="77777777" w:rsidR="006F678B" w:rsidRDefault="004749B5">
            <w:pPr>
              <w:pStyle w:val="Standard"/>
            </w:pPr>
            <w:r>
              <w:t>-Identificador nacional restringido art. 87: No</w:t>
            </w:r>
          </w:p>
          <w:p w14:paraId="41DA08DF" w14:textId="77777777" w:rsidR="006F678B" w:rsidRDefault="004749B5">
            <w:pPr>
              <w:pStyle w:val="Standard"/>
            </w:pPr>
            <w:r>
              <w:t>-Dirección: Sí</w:t>
            </w:r>
          </w:p>
          <w:p w14:paraId="64933311" w14:textId="77777777" w:rsidR="006F678B" w:rsidRDefault="004749B5">
            <w:pPr>
              <w:pStyle w:val="Standard"/>
            </w:pPr>
            <w:r>
              <w:t>-Imagen: No</w:t>
            </w:r>
          </w:p>
          <w:p w14:paraId="7E1B0E21" w14:textId="77777777" w:rsidR="006F678B" w:rsidRDefault="004749B5">
            <w:pPr>
              <w:pStyle w:val="Standard"/>
            </w:pPr>
            <w:r>
              <w:t>-Número seguridad social: No</w:t>
            </w:r>
          </w:p>
          <w:p w14:paraId="6EFA0AF6" w14:textId="77777777" w:rsidR="006F678B" w:rsidRDefault="004749B5">
            <w:pPr>
              <w:pStyle w:val="Standard"/>
            </w:pPr>
            <w:r>
              <w:t>-Teléfono: Sí</w:t>
            </w:r>
          </w:p>
          <w:p w14:paraId="09836CB1" w14:textId="77777777" w:rsidR="006F678B" w:rsidRDefault="004749B5">
            <w:pPr>
              <w:pStyle w:val="Standard"/>
            </w:pPr>
            <w:r>
              <w:t>-Firma manual o digitalizada: Sí</w:t>
            </w:r>
          </w:p>
          <w:p w14:paraId="11ED7661" w14:textId="77777777" w:rsidR="006F678B" w:rsidRDefault="004749B5">
            <w:pPr>
              <w:pStyle w:val="Standard"/>
            </w:pPr>
            <w:r>
              <w:t>-Firma electrónica: Sí</w:t>
            </w:r>
          </w:p>
          <w:p w14:paraId="5DE323EE" w14:textId="77777777" w:rsidR="006F678B" w:rsidRDefault="004749B5">
            <w:pPr>
              <w:pStyle w:val="Standard"/>
            </w:pPr>
            <w:r>
              <w:t>-Registro personal: No</w:t>
            </w:r>
          </w:p>
          <w:p w14:paraId="6DE6403E" w14:textId="77777777" w:rsidR="006F678B" w:rsidRDefault="004749B5">
            <w:pPr>
              <w:pStyle w:val="Standard"/>
            </w:pPr>
            <w:r>
              <w:t>-Marcas físicas: No</w:t>
            </w:r>
          </w:p>
          <w:p w14:paraId="353B821C" w14:textId="77777777" w:rsidR="006F678B" w:rsidRDefault="004749B5">
            <w:pPr>
              <w:pStyle w:val="Standard"/>
            </w:pPr>
            <w:r>
              <w:t>-Tarjeta sanitaria: No</w:t>
            </w:r>
          </w:p>
          <w:p w14:paraId="46FB421D" w14:textId="77777777" w:rsidR="006F678B" w:rsidRDefault="004749B5">
            <w:pPr>
              <w:pStyle w:val="Standard"/>
            </w:pPr>
            <w:r>
              <w:t>-Nombre y apellidos: Sí</w:t>
            </w:r>
          </w:p>
          <w:p w14:paraId="3024397D" w14:textId="77777777" w:rsidR="006F678B" w:rsidRDefault="004749B5">
            <w:pPr>
              <w:pStyle w:val="Standard"/>
            </w:pPr>
            <w:r>
              <w:t>-Huella digital: No</w:t>
            </w:r>
          </w:p>
          <w:p w14:paraId="78BE39E9" w14:textId="77777777" w:rsidR="006F678B" w:rsidRDefault="004749B5">
            <w:pPr>
              <w:pStyle w:val="Standard"/>
            </w:pPr>
            <w:r>
              <w:t>-Voz: No</w:t>
            </w:r>
          </w:p>
          <w:p w14:paraId="34C0A71E" w14:textId="77777777" w:rsidR="006F678B" w:rsidRDefault="004749B5">
            <w:pPr>
              <w:pStyle w:val="Standard"/>
            </w:pPr>
            <w:r>
              <w:t xml:space="preserve">-CCC/IBAN: </w:t>
            </w:r>
            <w:r>
              <w:t>No</w:t>
            </w:r>
          </w:p>
          <w:p w14:paraId="5DD7ECF5" w14:textId="77777777" w:rsidR="006F678B" w:rsidRDefault="004749B5">
            <w:pPr>
              <w:pStyle w:val="Standard"/>
            </w:pPr>
            <w:r>
              <w:t>-Tarjeta bancaria o Similar: No</w:t>
            </w:r>
          </w:p>
          <w:p w14:paraId="3FAA62A6" w14:textId="77777777" w:rsidR="006F678B" w:rsidRDefault="004749B5">
            <w:pPr>
              <w:pStyle w:val="Standard"/>
            </w:pPr>
            <w:r>
              <w:t>Otros datos identificativos:</w:t>
            </w:r>
          </w:p>
          <w:p w14:paraId="06974683" w14:textId="77777777" w:rsidR="006F678B" w:rsidRDefault="006F678B">
            <w:pPr>
              <w:pStyle w:val="Standard"/>
            </w:pPr>
          </w:p>
          <w:p w14:paraId="7478B8A6" w14:textId="77777777" w:rsidR="006F678B" w:rsidRDefault="004749B5">
            <w:pPr>
              <w:pStyle w:val="Standard"/>
            </w:pPr>
            <w:r>
              <w:rPr>
                <w:u w:val="single"/>
              </w:rPr>
              <w:t>Datos de categorías sensibles</w:t>
            </w:r>
            <w:r>
              <w:t>:</w:t>
            </w:r>
          </w:p>
          <w:p w14:paraId="5650A6D3" w14:textId="77777777" w:rsidR="006F678B" w:rsidRDefault="004749B5">
            <w:pPr>
              <w:pStyle w:val="Standard"/>
            </w:pPr>
            <w:r>
              <w:t>-Ideología o ideas políticas: No</w:t>
            </w:r>
          </w:p>
          <w:p w14:paraId="6F1CC37E" w14:textId="77777777" w:rsidR="006F678B" w:rsidRDefault="004749B5">
            <w:pPr>
              <w:pStyle w:val="Standard"/>
            </w:pPr>
            <w:r>
              <w:t>-Afiliación Sindical: No</w:t>
            </w:r>
          </w:p>
          <w:p w14:paraId="3D84A69E" w14:textId="77777777" w:rsidR="006F678B" w:rsidRDefault="004749B5">
            <w:pPr>
              <w:pStyle w:val="Standard"/>
            </w:pPr>
            <w:r>
              <w:t>-Religión: No</w:t>
            </w:r>
          </w:p>
          <w:p w14:paraId="24F8E054" w14:textId="77777777" w:rsidR="006F678B" w:rsidRDefault="004749B5">
            <w:pPr>
              <w:pStyle w:val="Standard"/>
            </w:pPr>
            <w:r>
              <w:t>-Creencias: No</w:t>
            </w:r>
          </w:p>
          <w:p w14:paraId="7AC2C3B0" w14:textId="77777777" w:rsidR="006F678B" w:rsidRDefault="004749B5">
            <w:pPr>
              <w:pStyle w:val="Standard"/>
            </w:pPr>
            <w:r>
              <w:t>-Origen racial o étnico: No</w:t>
            </w:r>
          </w:p>
          <w:p w14:paraId="1CDA3A97" w14:textId="77777777" w:rsidR="006F678B" w:rsidRDefault="004749B5">
            <w:pPr>
              <w:pStyle w:val="Standard"/>
            </w:pPr>
            <w:r>
              <w:t>-Salud: No</w:t>
            </w:r>
          </w:p>
          <w:p w14:paraId="7B066BDF" w14:textId="77777777" w:rsidR="006F678B" w:rsidRDefault="004749B5">
            <w:pPr>
              <w:pStyle w:val="Standard"/>
            </w:pPr>
            <w:r>
              <w:t>-Vida Sexual: No</w:t>
            </w:r>
          </w:p>
          <w:p w14:paraId="406552FB" w14:textId="77777777" w:rsidR="006F678B" w:rsidRDefault="006F678B">
            <w:pPr>
              <w:pStyle w:val="Standard"/>
            </w:pPr>
          </w:p>
          <w:p w14:paraId="0A2D4286" w14:textId="77777777" w:rsidR="006F678B" w:rsidRDefault="004749B5">
            <w:pPr>
              <w:pStyle w:val="Standard"/>
            </w:pPr>
            <w:r>
              <w:rPr>
                <w:u w:val="single"/>
              </w:rPr>
              <w:t xml:space="preserve">Datos </w:t>
            </w:r>
            <w:r>
              <w:rPr>
                <w:u w:val="single"/>
              </w:rPr>
              <w:t>relativos a infracciones</w:t>
            </w:r>
            <w:r>
              <w:t>:</w:t>
            </w:r>
          </w:p>
          <w:p w14:paraId="055DD245" w14:textId="77777777" w:rsidR="006F678B" w:rsidRDefault="004749B5">
            <w:pPr>
              <w:pStyle w:val="Standard"/>
            </w:pPr>
            <w:r>
              <w:t>-Infracciones penales: Sí</w:t>
            </w:r>
          </w:p>
          <w:p w14:paraId="7B584E65" w14:textId="77777777" w:rsidR="006F678B" w:rsidRDefault="004749B5">
            <w:pPr>
              <w:pStyle w:val="Standard"/>
            </w:pPr>
            <w:r>
              <w:t>-Infracciones administrativas: Sí</w:t>
            </w:r>
          </w:p>
          <w:p w14:paraId="05C474C7" w14:textId="77777777" w:rsidR="006F678B" w:rsidRDefault="006F678B">
            <w:pPr>
              <w:pStyle w:val="Standard"/>
            </w:pPr>
          </w:p>
          <w:p w14:paraId="5CC0A1FA" w14:textId="77777777" w:rsidR="006F678B" w:rsidRDefault="004749B5">
            <w:pPr>
              <w:pStyle w:val="Standard"/>
            </w:pPr>
            <w:r>
              <w:rPr>
                <w:u w:val="single"/>
              </w:rPr>
              <w:lastRenderedPageBreak/>
              <w:t>Otras categorías de datos personales</w:t>
            </w:r>
            <w:r>
              <w:t>:</w:t>
            </w:r>
          </w:p>
          <w:p w14:paraId="6512C9B0" w14:textId="77777777" w:rsidR="006F678B" w:rsidRDefault="004749B5">
            <w:pPr>
              <w:pStyle w:val="Standard"/>
            </w:pPr>
            <w:r>
              <w:t>CARACTERÍSTICAS PERSONALES</w:t>
            </w:r>
          </w:p>
          <w:p w14:paraId="1CD044EC" w14:textId="77777777" w:rsidR="006F678B" w:rsidRDefault="006F678B">
            <w:pPr>
              <w:pStyle w:val="Standard"/>
            </w:pPr>
          </w:p>
          <w:p w14:paraId="7CF0DF5B" w14:textId="77777777" w:rsidR="006F678B" w:rsidRDefault="006F678B">
            <w:pPr>
              <w:pStyle w:val="Standard"/>
            </w:pPr>
          </w:p>
        </w:tc>
      </w:tr>
      <w:tr w:rsidR="006F678B" w14:paraId="7D086B27"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37C09E31" w14:textId="77777777" w:rsidR="006F678B" w:rsidRDefault="004749B5">
            <w:pPr>
              <w:pStyle w:val="Standard"/>
              <w:jc w:val="left"/>
              <w:rPr>
                <w:b/>
                <w:bCs/>
                <w:color w:val="0084D1"/>
              </w:rPr>
            </w:pPr>
            <w:r>
              <w:rPr>
                <w:b/>
                <w:bCs/>
                <w:color w:val="0084D1"/>
              </w:rPr>
              <w:lastRenderedPageBreak/>
              <w:t>VIII Legitimidad (base jurídica) del tratamiento:</w:t>
            </w:r>
          </w:p>
          <w:p w14:paraId="73817C4A"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498A0F74" w14:textId="77777777" w:rsidR="006F678B" w:rsidRDefault="004749B5">
            <w:pPr>
              <w:pStyle w:val="Standard"/>
            </w:pPr>
            <w:r>
              <w:t>-Consentimiento del interesado: No</w:t>
            </w:r>
          </w:p>
          <w:p w14:paraId="507FB69F" w14:textId="77777777" w:rsidR="006F678B" w:rsidRDefault="004749B5">
            <w:pPr>
              <w:pStyle w:val="Standard"/>
            </w:pPr>
            <w:r>
              <w:t xml:space="preserve">-Datos </w:t>
            </w:r>
            <w:r>
              <w:t>necesarios ejecución contrato: No</w:t>
            </w:r>
          </w:p>
          <w:p w14:paraId="4E8DD7AA" w14:textId="77777777" w:rsidR="006F678B" w:rsidRDefault="004749B5">
            <w:pPr>
              <w:pStyle w:val="Standard"/>
            </w:pPr>
            <w:r>
              <w:t>-Cumplimiento obligación legal: Sí</w:t>
            </w:r>
          </w:p>
          <w:p w14:paraId="32976FCC" w14:textId="77777777" w:rsidR="006F678B" w:rsidRDefault="004749B5">
            <w:pPr>
              <w:pStyle w:val="Standard"/>
            </w:pPr>
            <w:r>
              <w:t>Real Decreto Legislativo 6/2015, de 30 de octubre, por el que se aprueba el texto refundido de la Ley sobre Tráfico, Circulación de Vehículos a Motor y Seguridad Vial</w:t>
            </w:r>
          </w:p>
          <w:p w14:paraId="76A8B32F" w14:textId="77777777" w:rsidR="006F678B" w:rsidRDefault="004749B5">
            <w:pPr>
              <w:pStyle w:val="Standard"/>
            </w:pPr>
            <w:r>
              <w:t xml:space="preserve">-Proteger intereses </w:t>
            </w:r>
            <w:r>
              <w:t>vitales: No</w:t>
            </w:r>
          </w:p>
          <w:p w14:paraId="40EEF641" w14:textId="77777777" w:rsidR="006F678B" w:rsidRDefault="004749B5">
            <w:pPr>
              <w:pStyle w:val="Standard"/>
            </w:pPr>
            <w:r>
              <w:t>-Misión, intereses o poderes públicos: No</w:t>
            </w:r>
          </w:p>
          <w:p w14:paraId="2A69EFE9" w14:textId="77777777" w:rsidR="006F678B" w:rsidRDefault="006F678B">
            <w:pPr>
              <w:pStyle w:val="Standard"/>
            </w:pPr>
          </w:p>
          <w:p w14:paraId="3D257E62" w14:textId="77777777" w:rsidR="006F678B" w:rsidRDefault="004749B5">
            <w:pPr>
              <w:pStyle w:val="Standard"/>
            </w:pPr>
            <w:r>
              <w:t>-Interés legítimo del Responsable: No</w:t>
            </w:r>
          </w:p>
          <w:p w14:paraId="626E4D0B" w14:textId="77777777" w:rsidR="006F678B" w:rsidRDefault="006F678B">
            <w:pPr>
              <w:pStyle w:val="Standard"/>
            </w:pPr>
          </w:p>
          <w:p w14:paraId="3C8E77DD" w14:textId="77777777" w:rsidR="006F678B" w:rsidRDefault="004749B5">
            <w:pPr>
              <w:pStyle w:val="Standard"/>
            </w:pPr>
            <w:r>
              <w:t>-Consentimiento explícito (en relación a datos de categorías especiales): No</w:t>
            </w:r>
          </w:p>
          <w:p w14:paraId="40991D18" w14:textId="77777777" w:rsidR="006F678B" w:rsidRDefault="004749B5">
            <w:pPr>
              <w:pStyle w:val="Standard"/>
            </w:pPr>
            <w:r>
              <w:t>-Obligación derecho laboral (en relación a datos de categorías especiales): No</w:t>
            </w:r>
          </w:p>
          <w:p w14:paraId="4CFE0A51" w14:textId="77777777" w:rsidR="006F678B" w:rsidRDefault="004749B5">
            <w:pPr>
              <w:pStyle w:val="Standard"/>
            </w:pPr>
            <w:r>
              <w:t>-Prote</w:t>
            </w:r>
            <w:r>
              <w:t>ger intereses vitales de una persona no capacitada para consentir (en relación a datos de categorías especiales): No</w:t>
            </w:r>
          </w:p>
          <w:p w14:paraId="48DEB525" w14:textId="77777777" w:rsidR="006F678B" w:rsidRDefault="004749B5">
            <w:pPr>
              <w:pStyle w:val="Standard"/>
            </w:pPr>
            <w:r>
              <w:t>-Miembros entidad sin ánimo de lucro (en relación a datos de categorías especiales): No</w:t>
            </w:r>
          </w:p>
          <w:p w14:paraId="22D81F9D" w14:textId="77777777" w:rsidR="006F678B" w:rsidRDefault="004749B5">
            <w:pPr>
              <w:pStyle w:val="Standard"/>
            </w:pPr>
            <w:r>
              <w:t xml:space="preserve">-Datos hechos públicos por interesado (en relación </w:t>
            </w:r>
            <w:r>
              <w:t>a datos de categorías especiales): No</w:t>
            </w:r>
          </w:p>
          <w:p w14:paraId="58419556" w14:textId="77777777" w:rsidR="006F678B" w:rsidRDefault="004749B5">
            <w:pPr>
              <w:pStyle w:val="Standard"/>
            </w:pPr>
            <w:r>
              <w:t>-Ejercicio defensa o tribunales (en relación a datos de categorías especiales): No</w:t>
            </w:r>
          </w:p>
          <w:p w14:paraId="670AF322" w14:textId="77777777" w:rsidR="006F678B" w:rsidRDefault="004749B5">
            <w:pPr>
              <w:pStyle w:val="Standard"/>
            </w:pPr>
            <w:r>
              <w:t>-Interés público esencial (en relación a datos de categorías especiales): No</w:t>
            </w:r>
          </w:p>
          <w:p w14:paraId="2A1E58F6" w14:textId="77777777" w:rsidR="006F678B" w:rsidRDefault="004749B5">
            <w:pPr>
              <w:pStyle w:val="Standard"/>
            </w:pPr>
            <w:r>
              <w:t xml:space="preserve">-Medicina preventiva, laboral o servicios </w:t>
            </w:r>
            <w:r>
              <w:t>sanitarios (en relación a datos de categorías especiales): No</w:t>
            </w:r>
          </w:p>
          <w:p w14:paraId="6947A7A3" w14:textId="77777777" w:rsidR="006F678B" w:rsidRDefault="004749B5">
            <w:pPr>
              <w:pStyle w:val="Standard"/>
            </w:pPr>
            <w:r>
              <w:t>-Razones de salud pública (en relación a datos de categorías especiales): No</w:t>
            </w:r>
          </w:p>
          <w:p w14:paraId="7CF702FC" w14:textId="77777777" w:rsidR="006F678B" w:rsidRDefault="004749B5">
            <w:pPr>
              <w:pStyle w:val="Standard"/>
            </w:pPr>
            <w:r>
              <w:t>-Archivo investigación o estadística en interés público (en relación a datos de categorías especiales): No</w:t>
            </w:r>
          </w:p>
          <w:p w14:paraId="2B3A7788" w14:textId="77777777" w:rsidR="006F678B" w:rsidRDefault="006F678B">
            <w:pPr>
              <w:pStyle w:val="Standard"/>
            </w:pPr>
          </w:p>
        </w:tc>
      </w:tr>
      <w:tr w:rsidR="006F678B" w14:paraId="72C08273"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4703B3B3" w14:textId="77777777" w:rsidR="006F678B" w:rsidRDefault="004749B5">
            <w:pPr>
              <w:pStyle w:val="Standard"/>
              <w:jc w:val="left"/>
              <w:rPr>
                <w:b/>
                <w:bCs/>
                <w:color w:val="0084D1"/>
              </w:rPr>
            </w:pPr>
            <w:r>
              <w:rPr>
                <w:b/>
                <w:bCs/>
                <w:color w:val="0084D1"/>
              </w:rPr>
              <w:t>IX Desti</w:t>
            </w:r>
            <w:r>
              <w:rPr>
                <w:b/>
                <w:bCs/>
                <w:color w:val="0084D1"/>
              </w:rPr>
              <w:t>natarios de la información:</w:t>
            </w:r>
          </w:p>
        </w:tc>
        <w:tc>
          <w:tcPr>
            <w:tcW w:w="7358" w:type="dxa"/>
            <w:shd w:val="clear" w:color="auto" w:fill="auto"/>
            <w:tcMar>
              <w:top w:w="0" w:type="dxa"/>
              <w:left w:w="108" w:type="dxa"/>
              <w:bottom w:w="0" w:type="dxa"/>
              <w:right w:w="108" w:type="dxa"/>
            </w:tcMar>
          </w:tcPr>
          <w:p w14:paraId="7411AFAB" w14:textId="77777777" w:rsidR="006F678B" w:rsidRDefault="004749B5">
            <w:pPr>
              <w:pStyle w:val="Standard"/>
            </w:pPr>
            <w:r>
              <w:t xml:space="preserve">ÓRGANOS JUDICIALES </w:t>
            </w:r>
            <w:r>
              <w:tab/>
            </w:r>
            <w:r>
              <w:br/>
            </w:r>
            <w:r>
              <w:t xml:space="preserve">OTROS ÓRGANOS DE LA ADMINISTRACIÓN LOCAL </w:t>
            </w:r>
            <w:r>
              <w:tab/>
            </w:r>
            <w:r>
              <w:br/>
            </w:r>
            <w:r>
              <w:t xml:space="preserve">NOTARIOS, ABOGADOS Y PROCURADORES </w:t>
            </w:r>
            <w:r>
              <w:tab/>
            </w:r>
            <w:r>
              <w:br/>
            </w:r>
            <w:r>
              <w:t xml:space="preserve">FUERZAS Y CUERPOS DE SEGURIDAD </w:t>
            </w:r>
            <w:r>
              <w:tab/>
            </w:r>
            <w:r>
              <w:br/>
            </w:r>
            <w:r>
              <w:t xml:space="preserve">ENTIDADES ASEGURADORAS </w:t>
            </w:r>
            <w:r>
              <w:tab/>
            </w:r>
            <w:r>
              <w:br/>
            </w:r>
            <w:r>
              <w:t>INTERESADOS LEGÍTIMOS</w:t>
            </w:r>
          </w:p>
          <w:p w14:paraId="658D2490" w14:textId="77777777" w:rsidR="006F678B" w:rsidRDefault="006F678B">
            <w:pPr>
              <w:pStyle w:val="Standard"/>
            </w:pPr>
          </w:p>
        </w:tc>
      </w:tr>
      <w:tr w:rsidR="006F678B" w14:paraId="3B4C72CC"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5E596352" w14:textId="77777777" w:rsidR="006F678B" w:rsidRDefault="004749B5">
            <w:pPr>
              <w:pStyle w:val="Standard"/>
              <w:jc w:val="left"/>
              <w:rPr>
                <w:b/>
                <w:bCs/>
                <w:color w:val="0084D1"/>
              </w:rPr>
            </w:pPr>
            <w:r>
              <w:rPr>
                <w:b/>
                <w:bCs/>
                <w:color w:val="0084D1"/>
              </w:rPr>
              <w:t>X Transferencias internacionales:</w:t>
            </w:r>
          </w:p>
          <w:p w14:paraId="26443036"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20FA3EEB" w14:textId="77777777" w:rsidR="006F678B" w:rsidRDefault="004749B5">
            <w:pPr>
              <w:pStyle w:val="Standard"/>
            </w:pPr>
            <w:r>
              <w:t>No se reali</w:t>
            </w:r>
            <w:r>
              <w:t>zarán transferencias internacionales de datos</w:t>
            </w:r>
          </w:p>
        </w:tc>
      </w:tr>
      <w:tr w:rsidR="006F678B" w14:paraId="7B29DF3A"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7EDCC323" w14:textId="77777777" w:rsidR="006F678B" w:rsidRDefault="004749B5">
            <w:pPr>
              <w:pStyle w:val="Standard"/>
              <w:jc w:val="left"/>
              <w:rPr>
                <w:b/>
                <w:bCs/>
                <w:color w:val="0084D1"/>
              </w:rPr>
            </w:pPr>
            <w:r>
              <w:rPr>
                <w:b/>
                <w:bCs/>
                <w:color w:val="0084D1"/>
              </w:rPr>
              <w:t>XI Plazos de conservación de datos:</w:t>
            </w:r>
          </w:p>
          <w:p w14:paraId="76371D68"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3B701D30" w14:textId="77777777" w:rsidR="006F678B" w:rsidRDefault="006F678B">
            <w:pPr>
              <w:pStyle w:val="Standard"/>
            </w:pPr>
          </w:p>
          <w:p w14:paraId="571C7E65" w14:textId="77777777" w:rsidR="006F678B" w:rsidRDefault="004749B5">
            <w:pPr>
              <w:pStyle w:val="Standard"/>
            </w:pPr>
            <w:r>
              <w:t>Indefinido</w:t>
            </w:r>
          </w:p>
        </w:tc>
      </w:tr>
      <w:tr w:rsidR="006F678B" w14:paraId="6E4241CA"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10659B8D" w14:textId="77777777" w:rsidR="006F678B" w:rsidRDefault="004749B5">
            <w:pPr>
              <w:pStyle w:val="Standard"/>
              <w:jc w:val="left"/>
              <w:rPr>
                <w:b/>
                <w:bCs/>
                <w:color w:val="0084D1"/>
              </w:rPr>
            </w:pPr>
            <w:r>
              <w:rPr>
                <w:b/>
                <w:bCs/>
                <w:color w:val="0084D1"/>
              </w:rPr>
              <w:t>XII Descripción general de medidas técnicas y organizativas de seguridad:</w:t>
            </w:r>
          </w:p>
          <w:p w14:paraId="250D1DDB"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033F25CA" w14:textId="77777777" w:rsidR="006F678B" w:rsidRDefault="006F678B">
            <w:pPr>
              <w:pStyle w:val="Standard"/>
            </w:pPr>
          </w:p>
          <w:p w14:paraId="289977F2" w14:textId="77777777" w:rsidR="006F678B" w:rsidRDefault="006F678B">
            <w:pPr>
              <w:pStyle w:val="Standard"/>
            </w:pPr>
          </w:p>
          <w:p w14:paraId="229B5649" w14:textId="77777777" w:rsidR="006F678B" w:rsidRDefault="004749B5">
            <w:pPr>
              <w:pStyle w:val="Standard"/>
            </w:pPr>
            <w:r>
              <w:t>Documento de seguridad, Funciones y obligaciones del personal,</w:t>
            </w:r>
          </w:p>
          <w:p w14:paraId="3C49F10E" w14:textId="77777777" w:rsidR="006F678B" w:rsidRDefault="004749B5">
            <w:pPr>
              <w:pStyle w:val="Standard"/>
            </w:pPr>
            <w:r>
              <w:t xml:space="preserve">Control de </w:t>
            </w:r>
            <w:r>
              <w:t>accesos, Control de acceso físico, Identificación y</w:t>
            </w:r>
          </w:p>
          <w:p w14:paraId="7BB18B50" w14:textId="77777777" w:rsidR="006F678B" w:rsidRDefault="004749B5">
            <w:pPr>
              <w:pStyle w:val="Standard"/>
            </w:pPr>
            <w:r>
              <w:t>autenticación, Registro de incidencias, Distribución de soportes,</w:t>
            </w:r>
          </w:p>
          <w:p w14:paraId="653A651C" w14:textId="77777777" w:rsidR="006F678B" w:rsidRDefault="004749B5">
            <w:pPr>
              <w:pStyle w:val="Standard"/>
            </w:pPr>
            <w:r>
              <w:t>Seguridad de telecomunicaciones, Correos electrónicos, dispositivos de almacenamiento, Criterios de archivo, Copias o reproducciones,</w:t>
            </w:r>
          </w:p>
          <w:p w14:paraId="0C45D67D" w14:textId="77777777" w:rsidR="006F678B" w:rsidRDefault="004749B5">
            <w:pPr>
              <w:pStyle w:val="Standard"/>
            </w:pPr>
            <w:r>
              <w:t>Borr</w:t>
            </w:r>
            <w:r>
              <w:t>ado o destrucción de soportes.</w:t>
            </w:r>
          </w:p>
        </w:tc>
      </w:tr>
      <w:tr w:rsidR="006F678B" w14:paraId="07E5DC27"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7EE2CE0D" w14:textId="77777777" w:rsidR="006F678B" w:rsidRDefault="004749B5">
            <w:pPr>
              <w:pStyle w:val="Standard"/>
              <w:jc w:val="left"/>
              <w:rPr>
                <w:b/>
                <w:bCs/>
                <w:color w:val="0084D1"/>
              </w:rPr>
            </w:pPr>
            <w:r>
              <w:rPr>
                <w:b/>
                <w:bCs/>
                <w:color w:val="0084D1"/>
              </w:rPr>
              <w:t>XIII Procedimiento para ejercitar los derechos:</w:t>
            </w:r>
          </w:p>
          <w:p w14:paraId="5E07C9AC"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6BD0BC8C" w14:textId="77777777" w:rsidR="006F678B" w:rsidRDefault="004749B5">
            <w:pPr>
              <w:pStyle w:val="Standard"/>
            </w:pPr>
            <w:r>
              <w:t>Pueden existir diferentes canales (email, correo postal, presencial, etc.) y se detallan en las diferentes cláusulas de información, así como en el procedimiento de gestión de</w:t>
            </w:r>
            <w:r>
              <w:t xml:space="preserve"> derechos, en el que también se dispone de formularios de ejercicio de derechos para facilitar a los interesados.  </w:t>
            </w:r>
          </w:p>
          <w:p w14:paraId="41DE4ABC" w14:textId="77777777" w:rsidR="006F678B" w:rsidRDefault="006F678B">
            <w:pPr>
              <w:pStyle w:val="Standard"/>
            </w:pPr>
          </w:p>
        </w:tc>
      </w:tr>
    </w:tbl>
    <w:p w14:paraId="183B6D15" w14:textId="77777777" w:rsidR="006F678B" w:rsidRDefault="006F678B">
      <w:pPr>
        <w:pStyle w:val="Standard"/>
      </w:pPr>
    </w:p>
    <w:tbl>
      <w:tblPr>
        <w:tblW w:w="5000" w:type="pct"/>
        <w:jc w:val="center"/>
        <w:tblLayout w:type="fixed"/>
        <w:tblCellMar>
          <w:left w:w="10" w:type="dxa"/>
          <w:right w:w="10" w:type="dxa"/>
        </w:tblCellMar>
        <w:tblLook w:val="0000" w:firstRow="0" w:lastRow="0" w:firstColumn="0" w:lastColumn="0" w:noHBand="0" w:noVBand="0"/>
      </w:tblPr>
      <w:tblGrid>
        <w:gridCol w:w="2280"/>
        <w:gridCol w:w="7358"/>
      </w:tblGrid>
      <w:tr w:rsidR="006F678B" w14:paraId="4F1A0AF3" w14:textId="77777777">
        <w:tblPrEx>
          <w:tblCellMar>
            <w:top w:w="0" w:type="dxa"/>
            <w:bottom w:w="0" w:type="dxa"/>
          </w:tblCellMar>
        </w:tblPrEx>
        <w:trPr>
          <w:trHeight w:val="308"/>
          <w:jc w:val="center"/>
        </w:trPr>
        <w:tc>
          <w:tcPr>
            <w:tcW w:w="2280" w:type="dxa"/>
            <w:shd w:val="clear" w:color="auto" w:fill="D9D9D9"/>
            <w:tcMar>
              <w:top w:w="0" w:type="dxa"/>
              <w:left w:w="108" w:type="dxa"/>
              <w:bottom w:w="0" w:type="dxa"/>
              <w:right w:w="108" w:type="dxa"/>
            </w:tcMar>
          </w:tcPr>
          <w:p w14:paraId="3AD478D9" w14:textId="77777777" w:rsidR="006F678B" w:rsidRDefault="004749B5">
            <w:pPr>
              <w:pStyle w:val="Standard"/>
            </w:pPr>
            <w:r>
              <w:lastRenderedPageBreak/>
              <w:t>Tratamiento:</w:t>
            </w:r>
          </w:p>
        </w:tc>
        <w:tc>
          <w:tcPr>
            <w:tcW w:w="7358" w:type="dxa"/>
            <w:shd w:val="clear" w:color="auto" w:fill="D9D9D9"/>
            <w:tcMar>
              <w:top w:w="0" w:type="dxa"/>
              <w:left w:w="108" w:type="dxa"/>
              <w:bottom w:w="0" w:type="dxa"/>
              <w:right w:w="108" w:type="dxa"/>
            </w:tcMar>
          </w:tcPr>
          <w:p w14:paraId="042CFBD8" w14:textId="77777777" w:rsidR="006F678B" w:rsidRDefault="004749B5">
            <w:pPr>
              <w:pStyle w:val="Ttulo3"/>
            </w:pPr>
            <w:r>
              <w:t xml:space="preserve">2.15.2. </w:t>
            </w:r>
            <w:bookmarkStart w:id="81" w:name="_Toc523489888"/>
            <w:bookmarkStart w:id="82" w:name="_Toc523736394"/>
            <w:r>
              <w:t>VEHÍCULOS ABANDONADOS</w:t>
            </w:r>
            <w:bookmarkEnd w:id="81"/>
            <w:bookmarkEnd w:id="82"/>
          </w:p>
          <w:p w14:paraId="4CC64D3B" w14:textId="77777777" w:rsidR="006F678B" w:rsidRDefault="004749B5">
            <w:pPr>
              <w:pStyle w:val="Standard"/>
            </w:pPr>
            <w:r>
              <w:t>CONTROL Y GESTIÓN DE LA RETIRADA DE LOS VEHÍCULOS ABANDONADOS EN LA VÍA PUBLICA</w:t>
            </w:r>
          </w:p>
          <w:p w14:paraId="6E8DC060" w14:textId="77777777" w:rsidR="006F678B" w:rsidRDefault="004749B5">
            <w:pPr>
              <w:pStyle w:val="Standard"/>
            </w:pPr>
            <w:r>
              <w:t xml:space="preserve">UNIDAD </w:t>
            </w:r>
            <w:r>
              <w:t>TÉCNICA: POLICÍA LOCAL, UNIDAD DE POLICÍA DE BARRIO</w:t>
            </w:r>
          </w:p>
        </w:tc>
      </w:tr>
      <w:tr w:rsidR="006F678B" w14:paraId="2BE9CE2B" w14:textId="77777777">
        <w:tblPrEx>
          <w:tblCellMar>
            <w:top w:w="0" w:type="dxa"/>
            <w:bottom w:w="0" w:type="dxa"/>
          </w:tblCellMar>
        </w:tblPrEx>
        <w:trPr>
          <w:trHeight w:val="225"/>
          <w:jc w:val="center"/>
        </w:trPr>
        <w:tc>
          <w:tcPr>
            <w:tcW w:w="2280" w:type="dxa"/>
            <w:shd w:val="clear" w:color="auto" w:fill="auto"/>
            <w:tcMar>
              <w:top w:w="0" w:type="dxa"/>
              <w:left w:w="108" w:type="dxa"/>
              <w:bottom w:w="0" w:type="dxa"/>
              <w:right w:w="108" w:type="dxa"/>
            </w:tcMar>
          </w:tcPr>
          <w:p w14:paraId="3522F1A8" w14:textId="77777777" w:rsidR="006F678B" w:rsidRDefault="004749B5">
            <w:pPr>
              <w:pStyle w:val="Standard"/>
              <w:jc w:val="left"/>
              <w:rPr>
                <w:b/>
                <w:bCs/>
                <w:color w:val="0084D1"/>
              </w:rPr>
            </w:pPr>
            <w:r>
              <w:rPr>
                <w:b/>
                <w:bCs/>
                <w:color w:val="0084D1"/>
              </w:rPr>
              <w:t>I Responsables del tratamiento:</w:t>
            </w:r>
          </w:p>
          <w:p w14:paraId="189D8AA8"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6EDD1397" w14:textId="77777777" w:rsidR="006F678B" w:rsidRDefault="004749B5">
            <w:pPr>
              <w:pStyle w:val="Standard"/>
              <w:rPr>
                <w:lang w:val="en-US"/>
              </w:rPr>
            </w:pPr>
            <w:r>
              <w:rPr>
                <w:lang w:val="en-US"/>
              </w:rPr>
              <w:t>AYUNTAMIENTO DE LAS PALMAS DE GRAN CANARIA</w:t>
            </w:r>
          </w:p>
          <w:p w14:paraId="3245696A" w14:textId="77777777" w:rsidR="006F678B" w:rsidRDefault="006F678B">
            <w:pPr>
              <w:pStyle w:val="Standard"/>
              <w:rPr>
                <w:lang w:val="en-US"/>
              </w:rPr>
            </w:pPr>
          </w:p>
        </w:tc>
      </w:tr>
      <w:tr w:rsidR="006F678B" w14:paraId="22B8B8E6" w14:textId="77777777">
        <w:tblPrEx>
          <w:tblCellMar>
            <w:top w:w="0" w:type="dxa"/>
            <w:bottom w:w="0" w:type="dxa"/>
          </w:tblCellMar>
        </w:tblPrEx>
        <w:trPr>
          <w:trHeight w:val="225"/>
          <w:jc w:val="center"/>
        </w:trPr>
        <w:tc>
          <w:tcPr>
            <w:tcW w:w="2280" w:type="dxa"/>
            <w:shd w:val="clear" w:color="auto" w:fill="auto"/>
            <w:tcMar>
              <w:top w:w="0" w:type="dxa"/>
              <w:left w:w="108" w:type="dxa"/>
              <w:bottom w:w="0" w:type="dxa"/>
              <w:right w:w="108" w:type="dxa"/>
            </w:tcMar>
          </w:tcPr>
          <w:p w14:paraId="4397061D" w14:textId="77777777" w:rsidR="006F678B" w:rsidRDefault="004749B5">
            <w:pPr>
              <w:pStyle w:val="Standard"/>
              <w:jc w:val="left"/>
              <w:rPr>
                <w:b/>
                <w:bCs/>
                <w:color w:val="0084D1"/>
              </w:rPr>
            </w:pPr>
            <w:r>
              <w:rPr>
                <w:b/>
                <w:bCs/>
                <w:color w:val="0084D1"/>
              </w:rPr>
              <w:t>II Titularidad:</w:t>
            </w:r>
          </w:p>
          <w:p w14:paraId="13D24CBF"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05D6F66F" w14:textId="77777777" w:rsidR="006F678B" w:rsidRDefault="004749B5">
            <w:pPr>
              <w:pStyle w:val="Standard"/>
              <w:rPr>
                <w:lang w:val="en-US"/>
              </w:rPr>
            </w:pPr>
            <w:r>
              <w:rPr>
                <w:lang w:val="en-US"/>
              </w:rPr>
              <w:t>Pública</w:t>
            </w:r>
          </w:p>
        </w:tc>
      </w:tr>
      <w:tr w:rsidR="006F678B" w14:paraId="244FC928" w14:textId="77777777">
        <w:tblPrEx>
          <w:tblCellMar>
            <w:top w:w="0" w:type="dxa"/>
            <w:bottom w:w="0" w:type="dxa"/>
          </w:tblCellMar>
        </w:tblPrEx>
        <w:trPr>
          <w:trHeight w:val="225"/>
          <w:jc w:val="center"/>
        </w:trPr>
        <w:tc>
          <w:tcPr>
            <w:tcW w:w="2280" w:type="dxa"/>
            <w:shd w:val="clear" w:color="auto" w:fill="auto"/>
            <w:tcMar>
              <w:top w:w="0" w:type="dxa"/>
              <w:left w:w="108" w:type="dxa"/>
              <w:bottom w:w="0" w:type="dxa"/>
              <w:right w:w="108" w:type="dxa"/>
            </w:tcMar>
          </w:tcPr>
          <w:p w14:paraId="239A085A" w14:textId="77777777" w:rsidR="006F678B" w:rsidRDefault="004749B5">
            <w:pPr>
              <w:pStyle w:val="Standard"/>
              <w:jc w:val="left"/>
              <w:rPr>
                <w:b/>
                <w:bCs/>
                <w:color w:val="0084D1"/>
              </w:rPr>
            </w:pPr>
            <w:r>
              <w:rPr>
                <w:b/>
                <w:bCs/>
                <w:color w:val="0084D1"/>
              </w:rPr>
              <w:t>III Categorías interesados:</w:t>
            </w:r>
          </w:p>
        </w:tc>
        <w:tc>
          <w:tcPr>
            <w:tcW w:w="7358" w:type="dxa"/>
            <w:shd w:val="clear" w:color="auto" w:fill="auto"/>
            <w:tcMar>
              <w:top w:w="0" w:type="dxa"/>
              <w:left w:w="108" w:type="dxa"/>
              <w:bottom w:w="0" w:type="dxa"/>
              <w:right w:w="108" w:type="dxa"/>
            </w:tcMar>
          </w:tcPr>
          <w:p w14:paraId="673F3265" w14:textId="77777777" w:rsidR="006F678B" w:rsidRDefault="004749B5">
            <w:pPr>
              <w:pStyle w:val="Standard"/>
            </w:pPr>
            <w:r>
              <w:t>CIUDADANOS Y RESIDENTES</w:t>
            </w:r>
          </w:p>
          <w:p w14:paraId="7E7D3464" w14:textId="77777777" w:rsidR="006F678B" w:rsidRDefault="006F678B">
            <w:pPr>
              <w:pStyle w:val="Standard"/>
            </w:pPr>
          </w:p>
        </w:tc>
      </w:tr>
      <w:tr w:rsidR="006F678B" w14:paraId="12A1FF79" w14:textId="77777777">
        <w:tblPrEx>
          <w:tblCellMar>
            <w:top w:w="0" w:type="dxa"/>
            <w:bottom w:w="0" w:type="dxa"/>
          </w:tblCellMar>
        </w:tblPrEx>
        <w:trPr>
          <w:trHeight w:val="77"/>
          <w:jc w:val="center"/>
        </w:trPr>
        <w:tc>
          <w:tcPr>
            <w:tcW w:w="2280" w:type="dxa"/>
            <w:shd w:val="clear" w:color="auto" w:fill="auto"/>
            <w:tcMar>
              <w:top w:w="0" w:type="dxa"/>
              <w:left w:w="108" w:type="dxa"/>
              <w:bottom w:w="0" w:type="dxa"/>
              <w:right w:w="108" w:type="dxa"/>
            </w:tcMar>
          </w:tcPr>
          <w:p w14:paraId="23E4BB81" w14:textId="77777777" w:rsidR="006F678B" w:rsidRDefault="004749B5">
            <w:pPr>
              <w:pStyle w:val="Standard"/>
              <w:jc w:val="left"/>
              <w:rPr>
                <w:b/>
                <w:bCs/>
                <w:color w:val="0084D1"/>
              </w:rPr>
            </w:pPr>
            <w:r>
              <w:rPr>
                <w:b/>
                <w:bCs/>
                <w:color w:val="0084D1"/>
              </w:rPr>
              <w:t>IV Fines del tratamiento:</w:t>
            </w:r>
          </w:p>
        </w:tc>
        <w:tc>
          <w:tcPr>
            <w:tcW w:w="7358" w:type="dxa"/>
            <w:shd w:val="clear" w:color="auto" w:fill="auto"/>
            <w:tcMar>
              <w:top w:w="0" w:type="dxa"/>
              <w:left w:w="108" w:type="dxa"/>
              <w:bottom w:w="0" w:type="dxa"/>
              <w:right w:w="108" w:type="dxa"/>
            </w:tcMar>
          </w:tcPr>
          <w:p w14:paraId="18FA11A4" w14:textId="77777777" w:rsidR="006F678B" w:rsidRDefault="006F678B">
            <w:pPr>
              <w:pStyle w:val="Standard"/>
            </w:pPr>
          </w:p>
          <w:p w14:paraId="4C8388E2" w14:textId="77777777" w:rsidR="006F678B" w:rsidRDefault="004749B5">
            <w:pPr>
              <w:pStyle w:val="Standard"/>
            </w:pPr>
            <w:r>
              <w:t xml:space="preserve">CONTROL Y </w:t>
            </w:r>
            <w:r>
              <w:t>GESTIÓN DE LA RETIRADA DE LOS VEHÍCULOS ABANDONADOS EN LA VÍA PUBLICA</w:t>
            </w:r>
          </w:p>
          <w:p w14:paraId="6D272ACE" w14:textId="77777777" w:rsidR="006F678B" w:rsidRDefault="006F678B">
            <w:pPr>
              <w:pStyle w:val="Standard"/>
            </w:pPr>
          </w:p>
        </w:tc>
      </w:tr>
      <w:tr w:rsidR="006F678B" w14:paraId="12157880" w14:textId="77777777">
        <w:tblPrEx>
          <w:tblCellMar>
            <w:top w:w="0" w:type="dxa"/>
            <w:bottom w:w="0" w:type="dxa"/>
          </w:tblCellMar>
        </w:tblPrEx>
        <w:trPr>
          <w:trHeight w:val="77"/>
          <w:jc w:val="center"/>
        </w:trPr>
        <w:tc>
          <w:tcPr>
            <w:tcW w:w="2280" w:type="dxa"/>
            <w:shd w:val="clear" w:color="auto" w:fill="auto"/>
            <w:tcMar>
              <w:top w:w="0" w:type="dxa"/>
              <w:left w:w="108" w:type="dxa"/>
              <w:bottom w:w="0" w:type="dxa"/>
              <w:right w:w="108" w:type="dxa"/>
            </w:tcMar>
          </w:tcPr>
          <w:p w14:paraId="6BD28851" w14:textId="77777777" w:rsidR="006F678B" w:rsidRDefault="004749B5">
            <w:pPr>
              <w:pStyle w:val="Standard"/>
              <w:jc w:val="left"/>
              <w:rPr>
                <w:b/>
                <w:bCs/>
                <w:color w:val="0084D1"/>
              </w:rPr>
            </w:pPr>
            <w:r>
              <w:rPr>
                <w:b/>
                <w:bCs/>
                <w:color w:val="0084D1"/>
              </w:rPr>
              <w:t>V Sistema de tratamiento:</w:t>
            </w:r>
          </w:p>
          <w:p w14:paraId="06C47095"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391FBFFF" w14:textId="77777777" w:rsidR="006F678B" w:rsidRDefault="004749B5">
            <w:pPr>
              <w:pStyle w:val="Standard"/>
            </w:pPr>
            <w:r>
              <w:t>AUTOMATIZADO</w:t>
            </w:r>
          </w:p>
        </w:tc>
      </w:tr>
      <w:tr w:rsidR="006F678B" w14:paraId="5D6CAB19"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5CBC7853" w14:textId="77777777" w:rsidR="006F678B" w:rsidRDefault="004749B5">
            <w:pPr>
              <w:pStyle w:val="Standard"/>
              <w:jc w:val="left"/>
              <w:rPr>
                <w:b/>
                <w:bCs/>
                <w:color w:val="0084D1"/>
              </w:rPr>
            </w:pPr>
            <w:r>
              <w:rPr>
                <w:b/>
                <w:bCs/>
                <w:color w:val="0084D1"/>
              </w:rPr>
              <w:t>VI Origen de los datos:</w:t>
            </w:r>
          </w:p>
        </w:tc>
        <w:tc>
          <w:tcPr>
            <w:tcW w:w="7358" w:type="dxa"/>
            <w:shd w:val="clear" w:color="auto" w:fill="auto"/>
            <w:tcMar>
              <w:top w:w="0" w:type="dxa"/>
              <w:left w:w="108" w:type="dxa"/>
              <w:bottom w:w="0" w:type="dxa"/>
              <w:right w:w="108" w:type="dxa"/>
            </w:tcMar>
          </w:tcPr>
          <w:p w14:paraId="45610056" w14:textId="77777777" w:rsidR="006F678B" w:rsidRDefault="004749B5">
            <w:pPr>
              <w:pStyle w:val="Standard"/>
            </w:pPr>
            <w:r>
              <w:t>El propio interesado o su representante legal: Sí</w:t>
            </w:r>
          </w:p>
          <w:p w14:paraId="3556CA92" w14:textId="77777777" w:rsidR="006F678B" w:rsidRDefault="004749B5">
            <w:pPr>
              <w:pStyle w:val="Standard"/>
            </w:pPr>
            <w:r>
              <w:t>Registros públicos: No</w:t>
            </w:r>
          </w:p>
          <w:p w14:paraId="5DA60905" w14:textId="77777777" w:rsidR="006F678B" w:rsidRDefault="004749B5">
            <w:pPr>
              <w:pStyle w:val="Standard"/>
            </w:pPr>
            <w:r>
              <w:t>Otras personas físicas: No</w:t>
            </w:r>
          </w:p>
          <w:p w14:paraId="45B4F7AE" w14:textId="77777777" w:rsidR="006F678B" w:rsidRDefault="004749B5">
            <w:pPr>
              <w:pStyle w:val="Standard"/>
            </w:pPr>
            <w:r>
              <w:t xml:space="preserve">Entidad </w:t>
            </w:r>
            <w:r>
              <w:t>privada: No</w:t>
            </w:r>
          </w:p>
          <w:p w14:paraId="4A8EB982" w14:textId="77777777" w:rsidR="006F678B" w:rsidRDefault="004749B5">
            <w:pPr>
              <w:pStyle w:val="Standard"/>
            </w:pPr>
            <w:r>
              <w:t>Fuentes accesibles al público: No</w:t>
            </w:r>
          </w:p>
          <w:p w14:paraId="606F8E43" w14:textId="77777777" w:rsidR="006F678B" w:rsidRDefault="004749B5">
            <w:pPr>
              <w:pStyle w:val="Standard"/>
            </w:pPr>
            <w:r>
              <w:t>Administración pública: No</w:t>
            </w:r>
          </w:p>
          <w:p w14:paraId="32B1789B" w14:textId="77777777" w:rsidR="006F678B" w:rsidRDefault="006F678B">
            <w:pPr>
              <w:pStyle w:val="Standard"/>
            </w:pPr>
          </w:p>
        </w:tc>
      </w:tr>
      <w:tr w:rsidR="006F678B" w14:paraId="730AB1F3" w14:textId="77777777">
        <w:tblPrEx>
          <w:tblCellMar>
            <w:top w:w="0" w:type="dxa"/>
            <w:bottom w:w="0" w:type="dxa"/>
          </w:tblCellMar>
        </w:tblPrEx>
        <w:trPr>
          <w:trHeight w:val="102"/>
          <w:jc w:val="center"/>
        </w:trPr>
        <w:tc>
          <w:tcPr>
            <w:tcW w:w="2280" w:type="dxa"/>
            <w:shd w:val="clear" w:color="auto" w:fill="auto"/>
            <w:tcMar>
              <w:top w:w="0" w:type="dxa"/>
              <w:left w:w="108" w:type="dxa"/>
              <w:bottom w:w="0" w:type="dxa"/>
              <w:right w:w="108" w:type="dxa"/>
            </w:tcMar>
          </w:tcPr>
          <w:p w14:paraId="2CECC14A" w14:textId="77777777" w:rsidR="006F678B" w:rsidRDefault="004749B5">
            <w:pPr>
              <w:pStyle w:val="Standard"/>
              <w:jc w:val="left"/>
              <w:rPr>
                <w:b/>
                <w:bCs/>
                <w:color w:val="0084D1"/>
              </w:rPr>
            </w:pPr>
            <w:r>
              <w:rPr>
                <w:b/>
                <w:bCs/>
                <w:color w:val="0084D1"/>
              </w:rPr>
              <w:t>VII Categorías de datos personales objeto de tratamiento:</w:t>
            </w:r>
          </w:p>
        </w:tc>
        <w:tc>
          <w:tcPr>
            <w:tcW w:w="7358" w:type="dxa"/>
            <w:shd w:val="clear" w:color="auto" w:fill="auto"/>
            <w:tcMar>
              <w:top w:w="0" w:type="dxa"/>
              <w:left w:w="108" w:type="dxa"/>
              <w:bottom w:w="0" w:type="dxa"/>
              <w:right w:w="108" w:type="dxa"/>
            </w:tcMar>
          </w:tcPr>
          <w:p w14:paraId="11BFFA3E" w14:textId="77777777" w:rsidR="006F678B" w:rsidRDefault="004749B5">
            <w:pPr>
              <w:pStyle w:val="Standard"/>
            </w:pPr>
            <w:r>
              <w:rPr>
                <w:u w:val="single"/>
              </w:rPr>
              <w:t>Datos identificativos</w:t>
            </w:r>
            <w:r>
              <w:t>:</w:t>
            </w:r>
          </w:p>
          <w:p w14:paraId="0CEFE582" w14:textId="77777777" w:rsidR="006F678B" w:rsidRDefault="004749B5">
            <w:pPr>
              <w:pStyle w:val="Standard"/>
            </w:pPr>
            <w:r>
              <w:t>-DNI-NIF: Sí</w:t>
            </w:r>
          </w:p>
          <w:p w14:paraId="6A445C8E" w14:textId="77777777" w:rsidR="006F678B" w:rsidRDefault="004749B5">
            <w:pPr>
              <w:pStyle w:val="Standard"/>
            </w:pPr>
            <w:r>
              <w:t>-Identificador nacional restringido art. 87: No</w:t>
            </w:r>
          </w:p>
          <w:p w14:paraId="5B9F937E" w14:textId="77777777" w:rsidR="006F678B" w:rsidRDefault="004749B5">
            <w:pPr>
              <w:pStyle w:val="Standard"/>
            </w:pPr>
            <w:r>
              <w:t>-Dirección: Sí</w:t>
            </w:r>
          </w:p>
          <w:p w14:paraId="13EA35CC" w14:textId="77777777" w:rsidR="006F678B" w:rsidRDefault="004749B5">
            <w:pPr>
              <w:pStyle w:val="Standard"/>
            </w:pPr>
            <w:r>
              <w:t>-Imagen: No</w:t>
            </w:r>
          </w:p>
          <w:p w14:paraId="1B1E919A" w14:textId="77777777" w:rsidR="006F678B" w:rsidRDefault="004749B5">
            <w:pPr>
              <w:pStyle w:val="Standard"/>
            </w:pPr>
            <w:r>
              <w:t>-Número seguridad social: No</w:t>
            </w:r>
          </w:p>
          <w:p w14:paraId="7EC48726" w14:textId="77777777" w:rsidR="006F678B" w:rsidRDefault="004749B5">
            <w:pPr>
              <w:pStyle w:val="Standard"/>
            </w:pPr>
            <w:r>
              <w:t>-Teléfono: Sí</w:t>
            </w:r>
          </w:p>
          <w:p w14:paraId="5481C493" w14:textId="77777777" w:rsidR="006F678B" w:rsidRDefault="004749B5">
            <w:pPr>
              <w:pStyle w:val="Standard"/>
            </w:pPr>
            <w:r>
              <w:t>-Firma manual o digitalizada: Sí</w:t>
            </w:r>
          </w:p>
          <w:p w14:paraId="115F1A57" w14:textId="77777777" w:rsidR="006F678B" w:rsidRDefault="004749B5">
            <w:pPr>
              <w:pStyle w:val="Standard"/>
            </w:pPr>
            <w:r>
              <w:t>-Firma electrónica: Sí</w:t>
            </w:r>
          </w:p>
          <w:p w14:paraId="08823468" w14:textId="77777777" w:rsidR="006F678B" w:rsidRDefault="004749B5">
            <w:pPr>
              <w:pStyle w:val="Standard"/>
            </w:pPr>
            <w:r>
              <w:t>-Registro personal: No</w:t>
            </w:r>
          </w:p>
          <w:p w14:paraId="0621211F" w14:textId="77777777" w:rsidR="006F678B" w:rsidRDefault="004749B5">
            <w:pPr>
              <w:pStyle w:val="Standard"/>
            </w:pPr>
            <w:r>
              <w:t>-Marcas físicas: No</w:t>
            </w:r>
          </w:p>
          <w:p w14:paraId="40006399" w14:textId="77777777" w:rsidR="006F678B" w:rsidRDefault="004749B5">
            <w:pPr>
              <w:pStyle w:val="Standard"/>
            </w:pPr>
            <w:r>
              <w:t>-Tarjeta sanitaria: No</w:t>
            </w:r>
          </w:p>
          <w:p w14:paraId="69F9CD68" w14:textId="77777777" w:rsidR="006F678B" w:rsidRDefault="004749B5">
            <w:pPr>
              <w:pStyle w:val="Standard"/>
            </w:pPr>
            <w:r>
              <w:t>-Nombre y apellidos: Sí</w:t>
            </w:r>
          </w:p>
          <w:p w14:paraId="2F49ED0B" w14:textId="77777777" w:rsidR="006F678B" w:rsidRDefault="004749B5">
            <w:pPr>
              <w:pStyle w:val="Standard"/>
            </w:pPr>
            <w:r>
              <w:t>-Huella digital: Sí</w:t>
            </w:r>
          </w:p>
          <w:p w14:paraId="421785CE" w14:textId="77777777" w:rsidR="006F678B" w:rsidRDefault="004749B5">
            <w:pPr>
              <w:pStyle w:val="Standard"/>
            </w:pPr>
            <w:r>
              <w:t>-Voz: No</w:t>
            </w:r>
          </w:p>
          <w:p w14:paraId="1B74FC44" w14:textId="77777777" w:rsidR="006F678B" w:rsidRDefault="004749B5">
            <w:pPr>
              <w:pStyle w:val="Standard"/>
            </w:pPr>
            <w:r>
              <w:t>-CCC/IBAN: No</w:t>
            </w:r>
          </w:p>
          <w:p w14:paraId="71FE7AAB" w14:textId="77777777" w:rsidR="006F678B" w:rsidRDefault="004749B5">
            <w:pPr>
              <w:pStyle w:val="Standard"/>
            </w:pPr>
            <w:r>
              <w:t xml:space="preserve">-Tarjeta </w:t>
            </w:r>
            <w:r>
              <w:t>bancaria o Similar: No</w:t>
            </w:r>
          </w:p>
          <w:p w14:paraId="4AB4D447" w14:textId="77777777" w:rsidR="006F678B" w:rsidRDefault="004749B5">
            <w:pPr>
              <w:pStyle w:val="Standard"/>
            </w:pPr>
            <w:r>
              <w:t>Otros datos identificativos:</w:t>
            </w:r>
          </w:p>
          <w:p w14:paraId="16407FD6" w14:textId="77777777" w:rsidR="006F678B" w:rsidRDefault="006F678B">
            <w:pPr>
              <w:pStyle w:val="Standard"/>
            </w:pPr>
          </w:p>
          <w:p w14:paraId="4374F8A1" w14:textId="77777777" w:rsidR="006F678B" w:rsidRDefault="004749B5">
            <w:pPr>
              <w:pStyle w:val="Standard"/>
            </w:pPr>
            <w:r>
              <w:rPr>
                <w:u w:val="single"/>
              </w:rPr>
              <w:t>Datos de categorías sensibles</w:t>
            </w:r>
            <w:r>
              <w:t>:</w:t>
            </w:r>
          </w:p>
          <w:p w14:paraId="797301B1" w14:textId="77777777" w:rsidR="006F678B" w:rsidRDefault="004749B5">
            <w:pPr>
              <w:pStyle w:val="Standard"/>
            </w:pPr>
            <w:r>
              <w:t>-Ideología o ideas políticas: No</w:t>
            </w:r>
          </w:p>
          <w:p w14:paraId="4C14CEE6" w14:textId="77777777" w:rsidR="006F678B" w:rsidRDefault="004749B5">
            <w:pPr>
              <w:pStyle w:val="Standard"/>
            </w:pPr>
            <w:r>
              <w:t>-Afiliación Sindical: No</w:t>
            </w:r>
          </w:p>
          <w:p w14:paraId="55522119" w14:textId="77777777" w:rsidR="006F678B" w:rsidRDefault="004749B5">
            <w:pPr>
              <w:pStyle w:val="Standard"/>
            </w:pPr>
            <w:r>
              <w:t>-Religión: No</w:t>
            </w:r>
          </w:p>
          <w:p w14:paraId="4ACCAA3A" w14:textId="77777777" w:rsidR="006F678B" w:rsidRDefault="004749B5">
            <w:pPr>
              <w:pStyle w:val="Standard"/>
            </w:pPr>
            <w:r>
              <w:t>-Creencias: No</w:t>
            </w:r>
          </w:p>
          <w:p w14:paraId="28AB4D5C" w14:textId="77777777" w:rsidR="006F678B" w:rsidRDefault="004749B5">
            <w:pPr>
              <w:pStyle w:val="Standard"/>
            </w:pPr>
            <w:r>
              <w:t>-Origen racial o étnico: No</w:t>
            </w:r>
          </w:p>
          <w:p w14:paraId="4EC3978A" w14:textId="77777777" w:rsidR="006F678B" w:rsidRDefault="004749B5">
            <w:pPr>
              <w:pStyle w:val="Standard"/>
            </w:pPr>
            <w:r>
              <w:t>-Salud: No</w:t>
            </w:r>
          </w:p>
          <w:p w14:paraId="40997029" w14:textId="77777777" w:rsidR="006F678B" w:rsidRDefault="004749B5">
            <w:pPr>
              <w:pStyle w:val="Standard"/>
            </w:pPr>
            <w:r>
              <w:t>-Vida Sexual: No</w:t>
            </w:r>
          </w:p>
          <w:p w14:paraId="5970A55E" w14:textId="77777777" w:rsidR="006F678B" w:rsidRDefault="006F678B">
            <w:pPr>
              <w:pStyle w:val="Standard"/>
            </w:pPr>
          </w:p>
          <w:p w14:paraId="5184E422" w14:textId="77777777" w:rsidR="006F678B" w:rsidRDefault="004749B5">
            <w:pPr>
              <w:pStyle w:val="Standard"/>
            </w:pPr>
            <w:r>
              <w:rPr>
                <w:u w:val="single"/>
              </w:rPr>
              <w:t>Datos relativos a infraccion</w:t>
            </w:r>
            <w:r>
              <w:rPr>
                <w:u w:val="single"/>
              </w:rPr>
              <w:t>es</w:t>
            </w:r>
            <w:r>
              <w:t>:</w:t>
            </w:r>
          </w:p>
          <w:p w14:paraId="7230D626" w14:textId="77777777" w:rsidR="006F678B" w:rsidRDefault="004749B5">
            <w:pPr>
              <w:pStyle w:val="Standard"/>
            </w:pPr>
            <w:r>
              <w:t>-Infracciones penales: No</w:t>
            </w:r>
          </w:p>
          <w:p w14:paraId="56945BED" w14:textId="77777777" w:rsidR="006F678B" w:rsidRDefault="004749B5">
            <w:pPr>
              <w:pStyle w:val="Standard"/>
            </w:pPr>
            <w:r>
              <w:t>-Infracciones administrativas: No</w:t>
            </w:r>
          </w:p>
          <w:p w14:paraId="14977123" w14:textId="77777777" w:rsidR="006F678B" w:rsidRDefault="006F678B">
            <w:pPr>
              <w:pStyle w:val="Standard"/>
            </w:pPr>
          </w:p>
          <w:p w14:paraId="10DBFD9F" w14:textId="77777777" w:rsidR="006F678B" w:rsidRDefault="004749B5">
            <w:pPr>
              <w:pStyle w:val="Standard"/>
            </w:pPr>
            <w:r>
              <w:rPr>
                <w:u w:val="single"/>
              </w:rPr>
              <w:t>Otras categorías de datos personales</w:t>
            </w:r>
            <w:r>
              <w:t>:</w:t>
            </w:r>
          </w:p>
          <w:p w14:paraId="629D6F30" w14:textId="77777777" w:rsidR="006F678B" w:rsidRDefault="004749B5">
            <w:pPr>
              <w:pStyle w:val="Standard"/>
            </w:pPr>
            <w:r>
              <w:t xml:space="preserve">CARACTERÍSTICAS PERSONALES </w:t>
            </w:r>
            <w:r>
              <w:tab/>
            </w:r>
            <w:r>
              <w:br/>
            </w:r>
            <w:r>
              <w:t>CIRCUNSTANCIAS SOCIALES</w:t>
            </w:r>
          </w:p>
          <w:p w14:paraId="4CBF67A4" w14:textId="77777777" w:rsidR="006F678B" w:rsidRDefault="006F678B">
            <w:pPr>
              <w:pStyle w:val="Standard"/>
            </w:pPr>
          </w:p>
          <w:p w14:paraId="65F7EB4C" w14:textId="77777777" w:rsidR="006F678B" w:rsidRDefault="006F678B">
            <w:pPr>
              <w:pStyle w:val="Standard"/>
            </w:pPr>
          </w:p>
        </w:tc>
      </w:tr>
      <w:tr w:rsidR="006F678B" w14:paraId="64C3C0D3"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7C59B454" w14:textId="77777777" w:rsidR="006F678B" w:rsidRDefault="004749B5">
            <w:pPr>
              <w:pStyle w:val="Standard"/>
              <w:jc w:val="left"/>
              <w:rPr>
                <w:b/>
                <w:bCs/>
                <w:color w:val="0084D1"/>
              </w:rPr>
            </w:pPr>
            <w:r>
              <w:rPr>
                <w:b/>
                <w:bCs/>
                <w:color w:val="0084D1"/>
              </w:rPr>
              <w:lastRenderedPageBreak/>
              <w:t>VIII Legitimidad (base jurídica) del tratamiento:</w:t>
            </w:r>
          </w:p>
          <w:p w14:paraId="186800DD"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68F5EBFC" w14:textId="77777777" w:rsidR="006F678B" w:rsidRDefault="004749B5">
            <w:pPr>
              <w:pStyle w:val="Standard"/>
            </w:pPr>
            <w:r>
              <w:t>-Consentimiento del interesado: No</w:t>
            </w:r>
          </w:p>
          <w:p w14:paraId="3D6B0A40" w14:textId="77777777" w:rsidR="006F678B" w:rsidRDefault="004749B5">
            <w:pPr>
              <w:pStyle w:val="Standard"/>
            </w:pPr>
            <w:r>
              <w:t>-Datos necesarios ejecución contrato: No</w:t>
            </w:r>
          </w:p>
          <w:p w14:paraId="4E74FBB6" w14:textId="77777777" w:rsidR="006F678B" w:rsidRDefault="004749B5">
            <w:pPr>
              <w:pStyle w:val="Standard"/>
            </w:pPr>
            <w:r>
              <w:t>-Cumplimiento obligación legal: Sí</w:t>
            </w:r>
          </w:p>
          <w:p w14:paraId="78E95360" w14:textId="77777777" w:rsidR="006F678B" w:rsidRDefault="004749B5">
            <w:pPr>
              <w:pStyle w:val="Standard"/>
            </w:pPr>
            <w:r>
              <w:t>Real Decreto Legislativo 6/2015, de 30 de octubre, por el que se aprueba el texto refundido de la Ley sobre Tráfico, Circulación de Vehículos a Motor y Seguridad Vial.</w:t>
            </w:r>
          </w:p>
          <w:p w14:paraId="2A30770C" w14:textId="77777777" w:rsidR="006F678B" w:rsidRDefault="004749B5">
            <w:pPr>
              <w:pStyle w:val="Standard"/>
            </w:pPr>
            <w:r>
              <w:t>-Proteger in</w:t>
            </w:r>
            <w:r>
              <w:t>tereses vitales: No</w:t>
            </w:r>
          </w:p>
          <w:p w14:paraId="2053D3DD" w14:textId="77777777" w:rsidR="006F678B" w:rsidRDefault="004749B5">
            <w:pPr>
              <w:pStyle w:val="Standard"/>
            </w:pPr>
            <w:r>
              <w:t>-Misión, intereses o poderes públicos: No</w:t>
            </w:r>
          </w:p>
          <w:p w14:paraId="4AF38A38" w14:textId="77777777" w:rsidR="006F678B" w:rsidRDefault="006F678B">
            <w:pPr>
              <w:pStyle w:val="Standard"/>
            </w:pPr>
          </w:p>
          <w:p w14:paraId="7C0A6460" w14:textId="77777777" w:rsidR="006F678B" w:rsidRDefault="004749B5">
            <w:pPr>
              <w:pStyle w:val="Standard"/>
            </w:pPr>
            <w:r>
              <w:t>-Interés legítimo del Responsable: No</w:t>
            </w:r>
          </w:p>
          <w:p w14:paraId="35B9B581" w14:textId="77777777" w:rsidR="006F678B" w:rsidRDefault="006F678B">
            <w:pPr>
              <w:pStyle w:val="Standard"/>
            </w:pPr>
          </w:p>
          <w:p w14:paraId="3074EECE" w14:textId="77777777" w:rsidR="006F678B" w:rsidRDefault="004749B5">
            <w:pPr>
              <w:pStyle w:val="Standard"/>
            </w:pPr>
            <w:r>
              <w:t>-Consentimiento explícito (en relación a datos de categorías especiales): No</w:t>
            </w:r>
          </w:p>
          <w:p w14:paraId="10FA1F9E" w14:textId="77777777" w:rsidR="006F678B" w:rsidRDefault="004749B5">
            <w:pPr>
              <w:pStyle w:val="Standard"/>
            </w:pPr>
            <w:r>
              <w:t>-Obligación derecho laboral (en relación a datos de categorías especiales): N</w:t>
            </w:r>
            <w:r>
              <w:t>o</w:t>
            </w:r>
          </w:p>
          <w:p w14:paraId="669BAE83" w14:textId="77777777" w:rsidR="006F678B" w:rsidRDefault="004749B5">
            <w:pPr>
              <w:pStyle w:val="Standard"/>
            </w:pPr>
            <w:r>
              <w:t>-Proteger intereses vitales de una persona no capacitada para consentir (en relación a datos de categorías especiales): No</w:t>
            </w:r>
          </w:p>
          <w:p w14:paraId="7D82C7AE" w14:textId="77777777" w:rsidR="006F678B" w:rsidRDefault="004749B5">
            <w:pPr>
              <w:pStyle w:val="Standard"/>
            </w:pPr>
            <w:r>
              <w:t>-Miembros entidad sin ánimo de lucro (en relación a datos de categorías especiales): No</w:t>
            </w:r>
          </w:p>
          <w:p w14:paraId="1D33543A" w14:textId="77777777" w:rsidR="006F678B" w:rsidRDefault="004749B5">
            <w:pPr>
              <w:pStyle w:val="Standard"/>
            </w:pPr>
            <w:r>
              <w:t>-Datos hechos públicos por interesado (en r</w:t>
            </w:r>
            <w:r>
              <w:t>elación a datos de categorías especiales): No</w:t>
            </w:r>
          </w:p>
          <w:p w14:paraId="5532EBD8" w14:textId="77777777" w:rsidR="006F678B" w:rsidRDefault="004749B5">
            <w:pPr>
              <w:pStyle w:val="Standard"/>
            </w:pPr>
            <w:r>
              <w:t>-Ejercicio defensa o tribunales (en relación a datos de categorías especiales): No</w:t>
            </w:r>
          </w:p>
          <w:p w14:paraId="1D8E8ED8" w14:textId="77777777" w:rsidR="006F678B" w:rsidRDefault="004749B5">
            <w:pPr>
              <w:pStyle w:val="Standard"/>
            </w:pPr>
            <w:r>
              <w:t>-Interés público esencial (en relación a datos de categorías especiales): No</w:t>
            </w:r>
          </w:p>
          <w:p w14:paraId="010AB1FD" w14:textId="77777777" w:rsidR="006F678B" w:rsidRDefault="004749B5">
            <w:pPr>
              <w:pStyle w:val="Standard"/>
            </w:pPr>
            <w:r>
              <w:t xml:space="preserve">-Medicina preventiva, laboral o servicios </w:t>
            </w:r>
            <w:r>
              <w:t>sanitarios (en relación a datos de categorías especiales): No</w:t>
            </w:r>
          </w:p>
          <w:p w14:paraId="125AEF42" w14:textId="77777777" w:rsidR="006F678B" w:rsidRDefault="004749B5">
            <w:pPr>
              <w:pStyle w:val="Standard"/>
            </w:pPr>
            <w:r>
              <w:t>-Razones de salud pública (en relación a datos de categorías especiales): No</w:t>
            </w:r>
          </w:p>
          <w:p w14:paraId="4599813B" w14:textId="77777777" w:rsidR="006F678B" w:rsidRDefault="004749B5">
            <w:pPr>
              <w:pStyle w:val="Standard"/>
            </w:pPr>
            <w:r>
              <w:t>-Archivo investigación o estadística en interés público (en relación a datos de categorías especiales): No</w:t>
            </w:r>
          </w:p>
          <w:p w14:paraId="2CFF9A00" w14:textId="77777777" w:rsidR="006F678B" w:rsidRDefault="006F678B">
            <w:pPr>
              <w:pStyle w:val="Standard"/>
            </w:pPr>
          </w:p>
        </w:tc>
      </w:tr>
      <w:tr w:rsidR="006F678B" w14:paraId="6B358F0E"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44C93BCA" w14:textId="77777777" w:rsidR="006F678B" w:rsidRDefault="004749B5">
            <w:pPr>
              <w:pStyle w:val="Standard"/>
              <w:jc w:val="left"/>
              <w:rPr>
                <w:b/>
                <w:bCs/>
                <w:color w:val="0084D1"/>
              </w:rPr>
            </w:pPr>
            <w:r>
              <w:rPr>
                <w:b/>
                <w:bCs/>
                <w:color w:val="0084D1"/>
              </w:rPr>
              <w:t>IX Desti</w:t>
            </w:r>
            <w:r>
              <w:rPr>
                <w:b/>
                <w:bCs/>
                <w:color w:val="0084D1"/>
              </w:rPr>
              <w:t>natarios de la información:</w:t>
            </w:r>
          </w:p>
        </w:tc>
        <w:tc>
          <w:tcPr>
            <w:tcW w:w="7358" w:type="dxa"/>
            <w:shd w:val="clear" w:color="auto" w:fill="auto"/>
            <w:tcMar>
              <w:top w:w="0" w:type="dxa"/>
              <w:left w:w="108" w:type="dxa"/>
              <w:bottom w:w="0" w:type="dxa"/>
              <w:right w:w="108" w:type="dxa"/>
            </w:tcMar>
          </w:tcPr>
          <w:p w14:paraId="770785C0" w14:textId="77777777" w:rsidR="006F678B" w:rsidRDefault="004749B5">
            <w:pPr>
              <w:pStyle w:val="Standard"/>
            </w:pPr>
            <w:r>
              <w:t>No hay</w:t>
            </w:r>
          </w:p>
          <w:p w14:paraId="76A320FD" w14:textId="77777777" w:rsidR="006F678B" w:rsidRDefault="006F678B">
            <w:pPr>
              <w:pStyle w:val="Standard"/>
            </w:pPr>
          </w:p>
        </w:tc>
      </w:tr>
      <w:tr w:rsidR="006F678B" w14:paraId="62C60752"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00BE03C0" w14:textId="77777777" w:rsidR="006F678B" w:rsidRDefault="004749B5">
            <w:pPr>
              <w:pStyle w:val="Standard"/>
              <w:jc w:val="left"/>
              <w:rPr>
                <w:b/>
                <w:bCs/>
                <w:color w:val="0084D1"/>
              </w:rPr>
            </w:pPr>
            <w:r>
              <w:rPr>
                <w:b/>
                <w:bCs/>
                <w:color w:val="0084D1"/>
              </w:rPr>
              <w:t>X Transferencias internacionales:</w:t>
            </w:r>
          </w:p>
          <w:p w14:paraId="14A29360"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3BFC8D50" w14:textId="77777777" w:rsidR="006F678B" w:rsidRDefault="004749B5">
            <w:pPr>
              <w:pStyle w:val="Standard"/>
            </w:pPr>
            <w:r>
              <w:t>No se realizarán transferencias internacionales de datos</w:t>
            </w:r>
          </w:p>
        </w:tc>
      </w:tr>
      <w:tr w:rsidR="006F678B" w14:paraId="57830FA3"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6213C16F" w14:textId="77777777" w:rsidR="006F678B" w:rsidRDefault="004749B5">
            <w:pPr>
              <w:pStyle w:val="Standard"/>
              <w:jc w:val="left"/>
              <w:rPr>
                <w:b/>
                <w:bCs/>
                <w:color w:val="0084D1"/>
              </w:rPr>
            </w:pPr>
            <w:r>
              <w:rPr>
                <w:b/>
                <w:bCs/>
                <w:color w:val="0084D1"/>
              </w:rPr>
              <w:t>XI Plazos de conservación de datos:</w:t>
            </w:r>
          </w:p>
        </w:tc>
        <w:tc>
          <w:tcPr>
            <w:tcW w:w="7358" w:type="dxa"/>
            <w:shd w:val="clear" w:color="auto" w:fill="auto"/>
            <w:tcMar>
              <w:top w:w="0" w:type="dxa"/>
              <w:left w:w="108" w:type="dxa"/>
              <w:bottom w:w="0" w:type="dxa"/>
              <w:right w:w="108" w:type="dxa"/>
            </w:tcMar>
          </w:tcPr>
          <w:p w14:paraId="2AF0A7B3" w14:textId="77777777" w:rsidR="006F678B" w:rsidRDefault="006F678B">
            <w:pPr>
              <w:pStyle w:val="Standard"/>
            </w:pPr>
          </w:p>
          <w:p w14:paraId="6D5E58D7" w14:textId="77777777" w:rsidR="006F678B" w:rsidRDefault="004749B5">
            <w:pPr>
              <w:pStyle w:val="Standard"/>
            </w:pPr>
            <w:r>
              <w:t>Indefinido</w:t>
            </w:r>
          </w:p>
        </w:tc>
      </w:tr>
      <w:tr w:rsidR="006F678B" w14:paraId="2CE371D3"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59FBD0D5" w14:textId="77777777" w:rsidR="006F678B" w:rsidRDefault="004749B5">
            <w:pPr>
              <w:pStyle w:val="Standard"/>
              <w:jc w:val="left"/>
              <w:rPr>
                <w:b/>
                <w:bCs/>
                <w:color w:val="0084D1"/>
              </w:rPr>
            </w:pPr>
            <w:r>
              <w:rPr>
                <w:b/>
                <w:bCs/>
                <w:color w:val="0084D1"/>
              </w:rPr>
              <w:t xml:space="preserve">XII Descripción general de medidas técnicas y organizativas de </w:t>
            </w:r>
            <w:r>
              <w:rPr>
                <w:b/>
                <w:bCs/>
                <w:color w:val="0084D1"/>
              </w:rPr>
              <w:t>seguridad:</w:t>
            </w:r>
          </w:p>
          <w:p w14:paraId="2C875572"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5EE5B6A0" w14:textId="77777777" w:rsidR="006F678B" w:rsidRDefault="006F678B">
            <w:pPr>
              <w:pStyle w:val="Standard"/>
            </w:pPr>
          </w:p>
          <w:p w14:paraId="2D9C0B84" w14:textId="77777777" w:rsidR="006F678B" w:rsidRDefault="006F678B">
            <w:pPr>
              <w:pStyle w:val="Standard"/>
            </w:pPr>
          </w:p>
          <w:p w14:paraId="5672964D" w14:textId="77777777" w:rsidR="006F678B" w:rsidRDefault="004749B5">
            <w:pPr>
              <w:pStyle w:val="Standard"/>
            </w:pPr>
            <w:r>
              <w:t>Documento de seguridad, Funciones y obligaciones del personal,</w:t>
            </w:r>
          </w:p>
          <w:p w14:paraId="04FCEF87" w14:textId="77777777" w:rsidR="006F678B" w:rsidRDefault="004749B5">
            <w:pPr>
              <w:pStyle w:val="Standard"/>
            </w:pPr>
            <w:r>
              <w:t>Control de accesos, Control de acceso físico, Identificación y</w:t>
            </w:r>
          </w:p>
          <w:p w14:paraId="767DC291" w14:textId="77777777" w:rsidR="006F678B" w:rsidRDefault="004749B5">
            <w:pPr>
              <w:pStyle w:val="Standard"/>
            </w:pPr>
            <w:r>
              <w:t>autenticación, Registro de incidencias, Distribución de soportes,</w:t>
            </w:r>
          </w:p>
          <w:p w14:paraId="519E1B2D" w14:textId="77777777" w:rsidR="006F678B" w:rsidRDefault="004749B5">
            <w:pPr>
              <w:pStyle w:val="Standard"/>
            </w:pPr>
            <w:r>
              <w:t xml:space="preserve">Seguridad de </w:t>
            </w:r>
            <w:r>
              <w:t>telecomunicaciones, Correos electrónicos, Dispositivos de almacenamiento, Criterios de archivo, Copias o reproducciones,</w:t>
            </w:r>
          </w:p>
          <w:p w14:paraId="398579C5" w14:textId="77777777" w:rsidR="006F678B" w:rsidRDefault="004749B5">
            <w:pPr>
              <w:pStyle w:val="Standard"/>
            </w:pPr>
            <w:r>
              <w:t>Borrado o destrucción de soportes</w:t>
            </w:r>
          </w:p>
          <w:p w14:paraId="509D4E09" w14:textId="77777777" w:rsidR="006F678B" w:rsidRDefault="006F678B">
            <w:pPr>
              <w:pStyle w:val="Standard"/>
            </w:pPr>
          </w:p>
          <w:p w14:paraId="3DC79672" w14:textId="77777777" w:rsidR="006F678B" w:rsidRDefault="006F678B">
            <w:pPr>
              <w:pStyle w:val="Standard"/>
            </w:pPr>
          </w:p>
        </w:tc>
      </w:tr>
      <w:tr w:rsidR="006F678B" w14:paraId="73AFC778"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2C928066" w14:textId="77777777" w:rsidR="006F678B" w:rsidRDefault="004749B5">
            <w:pPr>
              <w:pStyle w:val="Standard"/>
              <w:jc w:val="left"/>
              <w:rPr>
                <w:b/>
                <w:bCs/>
                <w:color w:val="0084D1"/>
              </w:rPr>
            </w:pPr>
            <w:r>
              <w:rPr>
                <w:b/>
                <w:bCs/>
                <w:color w:val="0084D1"/>
              </w:rPr>
              <w:t>XIII Procedimiento para ejercitar los derechos:</w:t>
            </w:r>
          </w:p>
          <w:p w14:paraId="0B548D3E"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45BB423D" w14:textId="77777777" w:rsidR="006F678B" w:rsidRDefault="004749B5">
            <w:pPr>
              <w:pStyle w:val="Standard"/>
            </w:pPr>
            <w:r>
              <w:t xml:space="preserve">Pueden existir diferentes canales (email, correo </w:t>
            </w:r>
            <w:r>
              <w:t xml:space="preserve">postal, presencial, etc.) y se detallan en las diferentes cláusulas de información, así como en el procedimiento de gestión de derechos, en el que también se dispone de formularios de ejercicio de derechos para facilitar a los interesados.  </w:t>
            </w:r>
          </w:p>
          <w:p w14:paraId="3BE8F946" w14:textId="77777777" w:rsidR="006F678B" w:rsidRDefault="006F678B">
            <w:pPr>
              <w:pStyle w:val="Standard"/>
            </w:pPr>
          </w:p>
        </w:tc>
      </w:tr>
    </w:tbl>
    <w:p w14:paraId="39844D04" w14:textId="77777777" w:rsidR="006F678B" w:rsidRDefault="006F678B">
      <w:pPr>
        <w:pStyle w:val="Standard"/>
      </w:pPr>
    </w:p>
    <w:p w14:paraId="238B6733" w14:textId="77777777" w:rsidR="006F678B" w:rsidRDefault="006F678B">
      <w:pPr>
        <w:pStyle w:val="Standard"/>
      </w:pPr>
    </w:p>
    <w:p w14:paraId="3602D3B7" w14:textId="77777777" w:rsidR="006F678B" w:rsidRDefault="006F678B">
      <w:pPr>
        <w:pStyle w:val="Standard"/>
      </w:pPr>
    </w:p>
    <w:p w14:paraId="2580D233" w14:textId="77777777" w:rsidR="006F678B" w:rsidRDefault="006F678B">
      <w:pPr>
        <w:pStyle w:val="Standard"/>
      </w:pPr>
    </w:p>
    <w:p w14:paraId="5A0CA347" w14:textId="77777777" w:rsidR="006F678B" w:rsidRDefault="006F678B">
      <w:pPr>
        <w:pStyle w:val="Standard"/>
      </w:pPr>
    </w:p>
    <w:p w14:paraId="31E0AFD6" w14:textId="77777777" w:rsidR="006F678B" w:rsidRDefault="006F678B">
      <w:pPr>
        <w:pStyle w:val="Standard"/>
      </w:pPr>
    </w:p>
    <w:p w14:paraId="13C684CE" w14:textId="77777777" w:rsidR="006F678B" w:rsidRDefault="006F678B">
      <w:pPr>
        <w:pStyle w:val="Standard"/>
      </w:pPr>
    </w:p>
    <w:p w14:paraId="41E18111" w14:textId="77777777" w:rsidR="006F678B" w:rsidRDefault="006F678B">
      <w:pPr>
        <w:pStyle w:val="Standard"/>
      </w:pPr>
    </w:p>
    <w:p w14:paraId="032145CB" w14:textId="77777777" w:rsidR="006F678B" w:rsidRDefault="006F678B">
      <w:pPr>
        <w:pStyle w:val="Standard"/>
      </w:pPr>
    </w:p>
    <w:tbl>
      <w:tblPr>
        <w:tblW w:w="5000" w:type="pct"/>
        <w:jc w:val="center"/>
        <w:tblLayout w:type="fixed"/>
        <w:tblCellMar>
          <w:left w:w="10" w:type="dxa"/>
          <w:right w:w="10" w:type="dxa"/>
        </w:tblCellMar>
        <w:tblLook w:val="0000" w:firstRow="0" w:lastRow="0" w:firstColumn="0" w:lastColumn="0" w:noHBand="0" w:noVBand="0"/>
      </w:tblPr>
      <w:tblGrid>
        <w:gridCol w:w="2280"/>
        <w:gridCol w:w="7358"/>
      </w:tblGrid>
      <w:tr w:rsidR="006F678B" w14:paraId="764E97AD" w14:textId="77777777">
        <w:tblPrEx>
          <w:tblCellMar>
            <w:top w:w="0" w:type="dxa"/>
            <w:bottom w:w="0" w:type="dxa"/>
          </w:tblCellMar>
        </w:tblPrEx>
        <w:trPr>
          <w:trHeight w:val="308"/>
          <w:jc w:val="center"/>
        </w:trPr>
        <w:tc>
          <w:tcPr>
            <w:tcW w:w="2280" w:type="dxa"/>
            <w:shd w:val="clear" w:color="auto" w:fill="D9D9D9"/>
            <w:tcMar>
              <w:top w:w="0" w:type="dxa"/>
              <w:left w:w="108" w:type="dxa"/>
              <w:bottom w:w="0" w:type="dxa"/>
              <w:right w:w="108" w:type="dxa"/>
            </w:tcMar>
          </w:tcPr>
          <w:p w14:paraId="2E7F1D57" w14:textId="77777777" w:rsidR="006F678B" w:rsidRDefault="004749B5">
            <w:pPr>
              <w:pStyle w:val="Standard"/>
            </w:pPr>
            <w:r>
              <w:lastRenderedPageBreak/>
              <w:t>Tratamiento:</w:t>
            </w:r>
          </w:p>
        </w:tc>
        <w:tc>
          <w:tcPr>
            <w:tcW w:w="7358" w:type="dxa"/>
            <w:shd w:val="clear" w:color="auto" w:fill="D9D9D9"/>
            <w:tcMar>
              <w:top w:w="0" w:type="dxa"/>
              <w:left w:w="108" w:type="dxa"/>
              <w:bottom w:w="0" w:type="dxa"/>
              <w:right w:w="108" w:type="dxa"/>
            </w:tcMar>
          </w:tcPr>
          <w:p w14:paraId="5D956CF8" w14:textId="77777777" w:rsidR="006F678B" w:rsidRDefault="004749B5">
            <w:pPr>
              <w:pStyle w:val="Ttulo3"/>
            </w:pPr>
            <w:r>
              <w:t xml:space="preserve">2.15.3. </w:t>
            </w:r>
            <w:bookmarkStart w:id="83" w:name="_Toc523489889"/>
            <w:bookmarkStart w:id="84" w:name="_Toc523736395"/>
            <w:r>
              <w:t>TARJETAS DE ARMAS</w:t>
            </w:r>
            <w:bookmarkEnd w:id="83"/>
            <w:bookmarkEnd w:id="84"/>
          </w:p>
          <w:p w14:paraId="4882592F" w14:textId="77777777" w:rsidR="006F678B" w:rsidRDefault="004749B5">
            <w:pPr>
              <w:pStyle w:val="Standard"/>
            </w:pPr>
            <w:r>
              <w:t>GESTIÓN DE LAS TARJETAS DE ARMAS DE CUARTA CATEGORÍA</w:t>
            </w:r>
          </w:p>
          <w:p w14:paraId="4BA439EA" w14:textId="77777777" w:rsidR="006F678B" w:rsidRDefault="004749B5">
            <w:pPr>
              <w:pStyle w:val="Standard"/>
            </w:pPr>
            <w:r>
              <w:t>UNIDAD TÉCNICA: POLICÍA LOCAL, UNIDAD ADMINISTRATIVA DE LA POLICÍA LOCAL</w:t>
            </w:r>
          </w:p>
        </w:tc>
      </w:tr>
      <w:tr w:rsidR="006F678B" w14:paraId="0FC9204E" w14:textId="77777777">
        <w:tblPrEx>
          <w:tblCellMar>
            <w:top w:w="0" w:type="dxa"/>
            <w:bottom w:w="0" w:type="dxa"/>
          </w:tblCellMar>
        </w:tblPrEx>
        <w:trPr>
          <w:trHeight w:val="225"/>
          <w:jc w:val="center"/>
        </w:trPr>
        <w:tc>
          <w:tcPr>
            <w:tcW w:w="2280" w:type="dxa"/>
            <w:shd w:val="clear" w:color="auto" w:fill="auto"/>
            <w:tcMar>
              <w:top w:w="0" w:type="dxa"/>
              <w:left w:w="108" w:type="dxa"/>
              <w:bottom w:w="0" w:type="dxa"/>
              <w:right w:w="108" w:type="dxa"/>
            </w:tcMar>
          </w:tcPr>
          <w:p w14:paraId="401DC79A" w14:textId="77777777" w:rsidR="006F678B" w:rsidRDefault="004749B5">
            <w:pPr>
              <w:pStyle w:val="Standard"/>
              <w:jc w:val="left"/>
              <w:rPr>
                <w:b/>
                <w:bCs/>
                <w:color w:val="0084D1"/>
              </w:rPr>
            </w:pPr>
            <w:r>
              <w:rPr>
                <w:b/>
                <w:bCs/>
                <w:color w:val="0084D1"/>
              </w:rPr>
              <w:t>I Responsables del tratamiento:</w:t>
            </w:r>
          </w:p>
          <w:p w14:paraId="517F2D3F"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16F79C9C" w14:textId="77777777" w:rsidR="006F678B" w:rsidRDefault="004749B5">
            <w:pPr>
              <w:pStyle w:val="Standard"/>
              <w:rPr>
                <w:lang w:val="en-US"/>
              </w:rPr>
            </w:pPr>
            <w:r>
              <w:rPr>
                <w:lang w:val="en-US"/>
              </w:rPr>
              <w:t>AYUNTAMIENTO DE LAS PALMAS DE GRAN CANARIA</w:t>
            </w:r>
          </w:p>
          <w:p w14:paraId="343FD487" w14:textId="77777777" w:rsidR="006F678B" w:rsidRDefault="006F678B">
            <w:pPr>
              <w:pStyle w:val="Standard"/>
              <w:rPr>
                <w:lang w:val="en-US"/>
              </w:rPr>
            </w:pPr>
          </w:p>
        </w:tc>
      </w:tr>
      <w:tr w:rsidR="006F678B" w14:paraId="39F7D6BD" w14:textId="77777777">
        <w:tblPrEx>
          <w:tblCellMar>
            <w:top w:w="0" w:type="dxa"/>
            <w:bottom w:w="0" w:type="dxa"/>
          </w:tblCellMar>
        </w:tblPrEx>
        <w:trPr>
          <w:trHeight w:val="225"/>
          <w:jc w:val="center"/>
        </w:trPr>
        <w:tc>
          <w:tcPr>
            <w:tcW w:w="2280" w:type="dxa"/>
            <w:shd w:val="clear" w:color="auto" w:fill="auto"/>
            <w:tcMar>
              <w:top w:w="0" w:type="dxa"/>
              <w:left w:w="108" w:type="dxa"/>
              <w:bottom w:w="0" w:type="dxa"/>
              <w:right w:w="108" w:type="dxa"/>
            </w:tcMar>
          </w:tcPr>
          <w:p w14:paraId="31E8FAF9" w14:textId="77777777" w:rsidR="006F678B" w:rsidRDefault="004749B5">
            <w:pPr>
              <w:pStyle w:val="Standard"/>
              <w:jc w:val="left"/>
              <w:rPr>
                <w:b/>
                <w:bCs/>
                <w:color w:val="0084D1"/>
              </w:rPr>
            </w:pPr>
            <w:r>
              <w:rPr>
                <w:b/>
                <w:bCs/>
                <w:color w:val="0084D1"/>
              </w:rPr>
              <w:t xml:space="preserve">II </w:t>
            </w:r>
            <w:r>
              <w:rPr>
                <w:b/>
                <w:bCs/>
                <w:color w:val="0084D1"/>
              </w:rPr>
              <w:t>Titularidad:</w:t>
            </w:r>
          </w:p>
          <w:p w14:paraId="51F0E37E"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21544C17" w14:textId="77777777" w:rsidR="006F678B" w:rsidRDefault="004749B5">
            <w:pPr>
              <w:pStyle w:val="Standard"/>
              <w:rPr>
                <w:lang w:val="en-US"/>
              </w:rPr>
            </w:pPr>
            <w:r>
              <w:rPr>
                <w:lang w:val="en-US"/>
              </w:rPr>
              <w:t>Pública</w:t>
            </w:r>
          </w:p>
        </w:tc>
      </w:tr>
      <w:tr w:rsidR="006F678B" w14:paraId="354BBE18" w14:textId="77777777">
        <w:tblPrEx>
          <w:tblCellMar>
            <w:top w:w="0" w:type="dxa"/>
            <w:bottom w:w="0" w:type="dxa"/>
          </w:tblCellMar>
        </w:tblPrEx>
        <w:trPr>
          <w:trHeight w:val="225"/>
          <w:jc w:val="center"/>
        </w:trPr>
        <w:tc>
          <w:tcPr>
            <w:tcW w:w="2280" w:type="dxa"/>
            <w:shd w:val="clear" w:color="auto" w:fill="auto"/>
            <w:tcMar>
              <w:top w:w="0" w:type="dxa"/>
              <w:left w:w="108" w:type="dxa"/>
              <w:bottom w:w="0" w:type="dxa"/>
              <w:right w:w="108" w:type="dxa"/>
            </w:tcMar>
          </w:tcPr>
          <w:p w14:paraId="73F5D5F7" w14:textId="77777777" w:rsidR="006F678B" w:rsidRDefault="004749B5">
            <w:pPr>
              <w:pStyle w:val="Standard"/>
              <w:jc w:val="left"/>
              <w:rPr>
                <w:b/>
                <w:bCs/>
                <w:color w:val="0084D1"/>
              </w:rPr>
            </w:pPr>
            <w:r>
              <w:rPr>
                <w:b/>
                <w:bCs/>
                <w:color w:val="0084D1"/>
              </w:rPr>
              <w:t>III Categorías interesados:</w:t>
            </w:r>
          </w:p>
        </w:tc>
        <w:tc>
          <w:tcPr>
            <w:tcW w:w="7358" w:type="dxa"/>
            <w:shd w:val="clear" w:color="auto" w:fill="auto"/>
            <w:tcMar>
              <w:top w:w="0" w:type="dxa"/>
              <w:left w:w="108" w:type="dxa"/>
              <w:bottom w:w="0" w:type="dxa"/>
              <w:right w:w="108" w:type="dxa"/>
            </w:tcMar>
          </w:tcPr>
          <w:p w14:paraId="391E659C" w14:textId="77777777" w:rsidR="006F678B" w:rsidRDefault="004749B5">
            <w:pPr>
              <w:pStyle w:val="Standard"/>
            </w:pPr>
            <w:r>
              <w:t xml:space="preserve">CIUDADANOS Y RESIDENTES </w:t>
            </w:r>
            <w:r>
              <w:tab/>
            </w:r>
            <w:r>
              <w:br/>
            </w:r>
            <w:r>
              <w:t xml:space="preserve">REPRESENTANTES LEGALES </w:t>
            </w:r>
            <w:r>
              <w:tab/>
            </w:r>
            <w:r>
              <w:br/>
            </w:r>
            <w:r>
              <w:t>SOLICITANTES</w:t>
            </w:r>
          </w:p>
          <w:p w14:paraId="5E2CD555" w14:textId="77777777" w:rsidR="006F678B" w:rsidRDefault="006F678B">
            <w:pPr>
              <w:pStyle w:val="Standard"/>
            </w:pPr>
          </w:p>
          <w:p w14:paraId="7900F88A" w14:textId="77777777" w:rsidR="006F678B" w:rsidRDefault="006F678B">
            <w:pPr>
              <w:pStyle w:val="Standard"/>
            </w:pPr>
          </w:p>
        </w:tc>
      </w:tr>
      <w:tr w:rsidR="006F678B" w14:paraId="694DD248" w14:textId="77777777">
        <w:tblPrEx>
          <w:tblCellMar>
            <w:top w:w="0" w:type="dxa"/>
            <w:bottom w:w="0" w:type="dxa"/>
          </w:tblCellMar>
        </w:tblPrEx>
        <w:trPr>
          <w:trHeight w:val="77"/>
          <w:jc w:val="center"/>
        </w:trPr>
        <w:tc>
          <w:tcPr>
            <w:tcW w:w="2280" w:type="dxa"/>
            <w:shd w:val="clear" w:color="auto" w:fill="auto"/>
            <w:tcMar>
              <w:top w:w="0" w:type="dxa"/>
              <w:left w:w="108" w:type="dxa"/>
              <w:bottom w:w="0" w:type="dxa"/>
              <w:right w:w="108" w:type="dxa"/>
            </w:tcMar>
          </w:tcPr>
          <w:p w14:paraId="35C87137" w14:textId="77777777" w:rsidR="006F678B" w:rsidRDefault="004749B5">
            <w:pPr>
              <w:pStyle w:val="Standard"/>
              <w:jc w:val="left"/>
              <w:rPr>
                <w:b/>
                <w:bCs/>
                <w:color w:val="0084D1"/>
              </w:rPr>
            </w:pPr>
            <w:r>
              <w:rPr>
                <w:b/>
                <w:bCs/>
                <w:color w:val="0084D1"/>
              </w:rPr>
              <w:t>IV Fines del tratamiento:</w:t>
            </w:r>
          </w:p>
        </w:tc>
        <w:tc>
          <w:tcPr>
            <w:tcW w:w="7358" w:type="dxa"/>
            <w:shd w:val="clear" w:color="auto" w:fill="auto"/>
            <w:tcMar>
              <w:top w:w="0" w:type="dxa"/>
              <w:left w:w="108" w:type="dxa"/>
              <w:bottom w:w="0" w:type="dxa"/>
              <w:right w:w="108" w:type="dxa"/>
            </w:tcMar>
          </w:tcPr>
          <w:p w14:paraId="65AC244B" w14:textId="77777777" w:rsidR="006F678B" w:rsidRDefault="004749B5">
            <w:pPr>
              <w:pStyle w:val="Standard"/>
            </w:pPr>
            <w:r>
              <w:t>PROCEDIMIENTO ADMINISTRATIVO</w:t>
            </w:r>
          </w:p>
          <w:p w14:paraId="17F93EDE" w14:textId="77777777" w:rsidR="006F678B" w:rsidRDefault="004749B5">
            <w:pPr>
              <w:pStyle w:val="Standard"/>
            </w:pPr>
            <w:r>
              <w:t>GESTIÓN DE LICENCIAS DE ARMAS DE CUARTA CATEGORÍA.</w:t>
            </w:r>
          </w:p>
          <w:p w14:paraId="4FED9A85" w14:textId="77777777" w:rsidR="006F678B" w:rsidRDefault="006F678B">
            <w:pPr>
              <w:pStyle w:val="Standard"/>
            </w:pPr>
          </w:p>
        </w:tc>
      </w:tr>
      <w:tr w:rsidR="006F678B" w14:paraId="4DFE462C" w14:textId="77777777">
        <w:tblPrEx>
          <w:tblCellMar>
            <w:top w:w="0" w:type="dxa"/>
            <w:bottom w:w="0" w:type="dxa"/>
          </w:tblCellMar>
        </w:tblPrEx>
        <w:trPr>
          <w:trHeight w:val="77"/>
          <w:jc w:val="center"/>
        </w:trPr>
        <w:tc>
          <w:tcPr>
            <w:tcW w:w="2280" w:type="dxa"/>
            <w:shd w:val="clear" w:color="auto" w:fill="auto"/>
            <w:tcMar>
              <w:top w:w="0" w:type="dxa"/>
              <w:left w:w="108" w:type="dxa"/>
              <w:bottom w:w="0" w:type="dxa"/>
              <w:right w:w="108" w:type="dxa"/>
            </w:tcMar>
          </w:tcPr>
          <w:p w14:paraId="6988F88F" w14:textId="77777777" w:rsidR="006F678B" w:rsidRDefault="004749B5">
            <w:pPr>
              <w:pStyle w:val="Standard"/>
              <w:jc w:val="left"/>
              <w:rPr>
                <w:b/>
                <w:bCs/>
                <w:color w:val="0084D1"/>
              </w:rPr>
            </w:pPr>
            <w:r>
              <w:rPr>
                <w:b/>
                <w:bCs/>
                <w:color w:val="0084D1"/>
              </w:rPr>
              <w:t xml:space="preserve">V Sistema de </w:t>
            </w:r>
            <w:r>
              <w:rPr>
                <w:b/>
                <w:bCs/>
                <w:color w:val="0084D1"/>
              </w:rPr>
              <w:t>tratamiento:</w:t>
            </w:r>
          </w:p>
          <w:p w14:paraId="46B46F13"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1315FFAD" w14:textId="77777777" w:rsidR="006F678B" w:rsidRDefault="004749B5">
            <w:pPr>
              <w:pStyle w:val="Standard"/>
            </w:pPr>
            <w:r>
              <w:t>MIXTO</w:t>
            </w:r>
          </w:p>
        </w:tc>
      </w:tr>
      <w:tr w:rsidR="006F678B" w14:paraId="61DE6CC0"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2ED6D3E9" w14:textId="77777777" w:rsidR="006F678B" w:rsidRDefault="004749B5">
            <w:pPr>
              <w:pStyle w:val="Standard"/>
              <w:jc w:val="left"/>
              <w:rPr>
                <w:b/>
                <w:bCs/>
                <w:color w:val="0084D1"/>
              </w:rPr>
            </w:pPr>
            <w:r>
              <w:rPr>
                <w:b/>
                <w:bCs/>
                <w:color w:val="0084D1"/>
              </w:rPr>
              <w:t>VI Origen de los datos:</w:t>
            </w:r>
          </w:p>
        </w:tc>
        <w:tc>
          <w:tcPr>
            <w:tcW w:w="7358" w:type="dxa"/>
            <w:shd w:val="clear" w:color="auto" w:fill="auto"/>
            <w:tcMar>
              <w:top w:w="0" w:type="dxa"/>
              <w:left w:w="108" w:type="dxa"/>
              <w:bottom w:w="0" w:type="dxa"/>
              <w:right w:w="108" w:type="dxa"/>
            </w:tcMar>
          </w:tcPr>
          <w:p w14:paraId="028C67E4" w14:textId="77777777" w:rsidR="006F678B" w:rsidRDefault="004749B5">
            <w:pPr>
              <w:pStyle w:val="Standard"/>
            </w:pPr>
            <w:r>
              <w:t>El propio interesado o su representante legal: Sí</w:t>
            </w:r>
          </w:p>
          <w:p w14:paraId="5F7A4BED" w14:textId="77777777" w:rsidR="006F678B" w:rsidRDefault="004749B5">
            <w:pPr>
              <w:pStyle w:val="Standard"/>
            </w:pPr>
            <w:r>
              <w:t>Registros públicos: No</w:t>
            </w:r>
          </w:p>
          <w:p w14:paraId="71BFA27B" w14:textId="77777777" w:rsidR="006F678B" w:rsidRDefault="004749B5">
            <w:pPr>
              <w:pStyle w:val="Standard"/>
            </w:pPr>
            <w:r>
              <w:t>Otras personas físicas: No</w:t>
            </w:r>
          </w:p>
          <w:p w14:paraId="5FC9424A" w14:textId="77777777" w:rsidR="006F678B" w:rsidRDefault="004749B5">
            <w:pPr>
              <w:pStyle w:val="Standard"/>
            </w:pPr>
            <w:r>
              <w:t>Entidad privada: No</w:t>
            </w:r>
          </w:p>
          <w:p w14:paraId="47010998" w14:textId="77777777" w:rsidR="006F678B" w:rsidRDefault="004749B5">
            <w:pPr>
              <w:pStyle w:val="Standard"/>
            </w:pPr>
            <w:r>
              <w:t>Fuentes accesibles al público: No</w:t>
            </w:r>
          </w:p>
          <w:p w14:paraId="0DD9D79A" w14:textId="77777777" w:rsidR="006F678B" w:rsidRDefault="004749B5">
            <w:pPr>
              <w:pStyle w:val="Standard"/>
            </w:pPr>
            <w:r>
              <w:t>Administración pública: Sí</w:t>
            </w:r>
          </w:p>
          <w:p w14:paraId="7930D814" w14:textId="77777777" w:rsidR="006F678B" w:rsidRDefault="006F678B">
            <w:pPr>
              <w:pStyle w:val="Standard"/>
            </w:pPr>
          </w:p>
        </w:tc>
      </w:tr>
      <w:tr w:rsidR="006F678B" w14:paraId="7AEA4D10" w14:textId="77777777">
        <w:tblPrEx>
          <w:tblCellMar>
            <w:top w:w="0" w:type="dxa"/>
            <w:bottom w:w="0" w:type="dxa"/>
          </w:tblCellMar>
        </w:tblPrEx>
        <w:trPr>
          <w:trHeight w:val="102"/>
          <w:jc w:val="center"/>
        </w:trPr>
        <w:tc>
          <w:tcPr>
            <w:tcW w:w="2280" w:type="dxa"/>
            <w:shd w:val="clear" w:color="auto" w:fill="auto"/>
            <w:tcMar>
              <w:top w:w="0" w:type="dxa"/>
              <w:left w:w="108" w:type="dxa"/>
              <w:bottom w:w="0" w:type="dxa"/>
              <w:right w:w="108" w:type="dxa"/>
            </w:tcMar>
          </w:tcPr>
          <w:p w14:paraId="2CFEFAC3" w14:textId="77777777" w:rsidR="006F678B" w:rsidRDefault="004749B5">
            <w:pPr>
              <w:pStyle w:val="Standard"/>
              <w:jc w:val="left"/>
              <w:rPr>
                <w:b/>
                <w:bCs/>
                <w:color w:val="0084D1"/>
              </w:rPr>
            </w:pPr>
            <w:r>
              <w:rPr>
                <w:b/>
                <w:bCs/>
                <w:color w:val="0084D1"/>
              </w:rPr>
              <w:t xml:space="preserve">VII Categorías de datos </w:t>
            </w:r>
            <w:r>
              <w:rPr>
                <w:b/>
                <w:bCs/>
                <w:color w:val="0084D1"/>
              </w:rPr>
              <w:t>personales objeto de tratamiento:</w:t>
            </w:r>
          </w:p>
        </w:tc>
        <w:tc>
          <w:tcPr>
            <w:tcW w:w="7358" w:type="dxa"/>
            <w:shd w:val="clear" w:color="auto" w:fill="auto"/>
            <w:tcMar>
              <w:top w:w="0" w:type="dxa"/>
              <w:left w:w="108" w:type="dxa"/>
              <w:bottom w:w="0" w:type="dxa"/>
              <w:right w:w="108" w:type="dxa"/>
            </w:tcMar>
          </w:tcPr>
          <w:p w14:paraId="4CE6CBBA" w14:textId="77777777" w:rsidR="006F678B" w:rsidRDefault="004749B5">
            <w:pPr>
              <w:pStyle w:val="Standard"/>
            </w:pPr>
            <w:r>
              <w:rPr>
                <w:u w:val="single"/>
              </w:rPr>
              <w:t>Datos identificativos</w:t>
            </w:r>
            <w:r>
              <w:t>:</w:t>
            </w:r>
          </w:p>
          <w:p w14:paraId="4D2283F3" w14:textId="77777777" w:rsidR="006F678B" w:rsidRDefault="004749B5">
            <w:pPr>
              <w:pStyle w:val="Standard"/>
            </w:pPr>
            <w:r>
              <w:t>-DNI-NIF: Sí</w:t>
            </w:r>
          </w:p>
          <w:p w14:paraId="402CD1E7" w14:textId="77777777" w:rsidR="006F678B" w:rsidRDefault="004749B5">
            <w:pPr>
              <w:pStyle w:val="Standard"/>
            </w:pPr>
            <w:r>
              <w:t>-Identificador nacional restringido art. 87: No</w:t>
            </w:r>
          </w:p>
          <w:p w14:paraId="127D4F7B" w14:textId="77777777" w:rsidR="006F678B" w:rsidRDefault="004749B5">
            <w:pPr>
              <w:pStyle w:val="Standard"/>
            </w:pPr>
            <w:r>
              <w:t>-Dirección: Sí</w:t>
            </w:r>
          </w:p>
          <w:p w14:paraId="6C5EDCE0" w14:textId="77777777" w:rsidR="006F678B" w:rsidRDefault="004749B5">
            <w:pPr>
              <w:pStyle w:val="Standard"/>
            </w:pPr>
            <w:r>
              <w:t>-Imagen: No</w:t>
            </w:r>
          </w:p>
          <w:p w14:paraId="0E4C6A40" w14:textId="77777777" w:rsidR="006F678B" w:rsidRDefault="004749B5">
            <w:pPr>
              <w:pStyle w:val="Standard"/>
            </w:pPr>
            <w:r>
              <w:t>-Número seguridad social: No</w:t>
            </w:r>
          </w:p>
          <w:p w14:paraId="2494C9E1" w14:textId="77777777" w:rsidR="006F678B" w:rsidRDefault="004749B5">
            <w:pPr>
              <w:pStyle w:val="Standard"/>
            </w:pPr>
            <w:r>
              <w:t>-Teléfono: Sí</w:t>
            </w:r>
          </w:p>
          <w:p w14:paraId="7B119227" w14:textId="77777777" w:rsidR="006F678B" w:rsidRDefault="004749B5">
            <w:pPr>
              <w:pStyle w:val="Standard"/>
            </w:pPr>
            <w:r>
              <w:t>-Firma manual o digitalizada: Sí</w:t>
            </w:r>
          </w:p>
          <w:p w14:paraId="6C20E511" w14:textId="77777777" w:rsidR="006F678B" w:rsidRDefault="004749B5">
            <w:pPr>
              <w:pStyle w:val="Standard"/>
            </w:pPr>
            <w:r>
              <w:t>-Firma electrónica: No</w:t>
            </w:r>
          </w:p>
          <w:p w14:paraId="4500A39A" w14:textId="77777777" w:rsidR="006F678B" w:rsidRDefault="004749B5">
            <w:pPr>
              <w:pStyle w:val="Standard"/>
            </w:pPr>
            <w:r>
              <w:t>-Registro personal: No</w:t>
            </w:r>
          </w:p>
          <w:p w14:paraId="44913079" w14:textId="77777777" w:rsidR="006F678B" w:rsidRDefault="004749B5">
            <w:pPr>
              <w:pStyle w:val="Standard"/>
            </w:pPr>
            <w:r>
              <w:t>-Marcas físicas: No</w:t>
            </w:r>
          </w:p>
          <w:p w14:paraId="10FD7085" w14:textId="77777777" w:rsidR="006F678B" w:rsidRDefault="004749B5">
            <w:pPr>
              <w:pStyle w:val="Standard"/>
            </w:pPr>
            <w:r>
              <w:t>-Tarjeta sanitaria: No</w:t>
            </w:r>
          </w:p>
          <w:p w14:paraId="65D25AA2" w14:textId="77777777" w:rsidR="006F678B" w:rsidRDefault="004749B5">
            <w:pPr>
              <w:pStyle w:val="Standard"/>
            </w:pPr>
            <w:r>
              <w:t>-Nombre y apellidos: Sí</w:t>
            </w:r>
          </w:p>
          <w:p w14:paraId="51EBDB28" w14:textId="77777777" w:rsidR="006F678B" w:rsidRDefault="004749B5">
            <w:pPr>
              <w:pStyle w:val="Standard"/>
            </w:pPr>
            <w:r>
              <w:t>-Huella digital: No</w:t>
            </w:r>
          </w:p>
          <w:p w14:paraId="6043735B" w14:textId="77777777" w:rsidR="006F678B" w:rsidRDefault="004749B5">
            <w:pPr>
              <w:pStyle w:val="Standard"/>
            </w:pPr>
            <w:r>
              <w:t>-Voz: No</w:t>
            </w:r>
          </w:p>
          <w:p w14:paraId="16AD647F" w14:textId="77777777" w:rsidR="006F678B" w:rsidRDefault="004749B5">
            <w:pPr>
              <w:pStyle w:val="Standard"/>
            </w:pPr>
            <w:r>
              <w:t>-CCC/IBAN: No</w:t>
            </w:r>
          </w:p>
          <w:p w14:paraId="14F507F9" w14:textId="77777777" w:rsidR="006F678B" w:rsidRDefault="004749B5">
            <w:pPr>
              <w:pStyle w:val="Standard"/>
            </w:pPr>
            <w:r>
              <w:t>-Tarjeta bancaria o Similar: No</w:t>
            </w:r>
          </w:p>
          <w:p w14:paraId="173F98E7" w14:textId="77777777" w:rsidR="006F678B" w:rsidRDefault="004749B5">
            <w:pPr>
              <w:pStyle w:val="Standard"/>
            </w:pPr>
            <w:r>
              <w:t>Otros datos identificativos:</w:t>
            </w:r>
          </w:p>
          <w:p w14:paraId="7DD9874B" w14:textId="77777777" w:rsidR="006F678B" w:rsidRDefault="006F678B">
            <w:pPr>
              <w:pStyle w:val="Standard"/>
            </w:pPr>
          </w:p>
          <w:p w14:paraId="1D283CFD" w14:textId="77777777" w:rsidR="006F678B" w:rsidRDefault="004749B5">
            <w:pPr>
              <w:pStyle w:val="Standard"/>
            </w:pPr>
            <w:r>
              <w:rPr>
                <w:u w:val="single"/>
              </w:rPr>
              <w:t>Datos de categorías sensibles</w:t>
            </w:r>
            <w:r>
              <w:t>:</w:t>
            </w:r>
          </w:p>
          <w:p w14:paraId="2BB86963" w14:textId="77777777" w:rsidR="006F678B" w:rsidRDefault="004749B5">
            <w:pPr>
              <w:pStyle w:val="Standard"/>
            </w:pPr>
            <w:r>
              <w:t xml:space="preserve">-Ideología o ideas </w:t>
            </w:r>
            <w:r>
              <w:t>políticas: No</w:t>
            </w:r>
          </w:p>
          <w:p w14:paraId="5CAFCCA3" w14:textId="77777777" w:rsidR="006F678B" w:rsidRDefault="004749B5">
            <w:pPr>
              <w:pStyle w:val="Standard"/>
            </w:pPr>
            <w:r>
              <w:t>-Afiliación Sindical: No</w:t>
            </w:r>
          </w:p>
          <w:p w14:paraId="5F4A629A" w14:textId="77777777" w:rsidR="006F678B" w:rsidRDefault="004749B5">
            <w:pPr>
              <w:pStyle w:val="Standard"/>
            </w:pPr>
            <w:r>
              <w:t>-Religión: No</w:t>
            </w:r>
          </w:p>
          <w:p w14:paraId="43B5A289" w14:textId="77777777" w:rsidR="006F678B" w:rsidRDefault="004749B5">
            <w:pPr>
              <w:pStyle w:val="Standard"/>
            </w:pPr>
            <w:r>
              <w:t>-Creencias: No</w:t>
            </w:r>
          </w:p>
          <w:p w14:paraId="2A292D86" w14:textId="77777777" w:rsidR="006F678B" w:rsidRDefault="004749B5">
            <w:pPr>
              <w:pStyle w:val="Standard"/>
            </w:pPr>
            <w:r>
              <w:t>-Origen racial o étnico: No</w:t>
            </w:r>
          </w:p>
          <w:p w14:paraId="08C439A9" w14:textId="77777777" w:rsidR="006F678B" w:rsidRDefault="004749B5">
            <w:pPr>
              <w:pStyle w:val="Standard"/>
            </w:pPr>
            <w:r>
              <w:t>-Salud: Sí</w:t>
            </w:r>
          </w:p>
          <w:p w14:paraId="6AE4C2E9" w14:textId="77777777" w:rsidR="006F678B" w:rsidRDefault="004749B5">
            <w:pPr>
              <w:pStyle w:val="Standard"/>
            </w:pPr>
            <w:r>
              <w:t>-Vida Sexual: No</w:t>
            </w:r>
          </w:p>
          <w:p w14:paraId="65165F86" w14:textId="77777777" w:rsidR="006F678B" w:rsidRDefault="006F678B">
            <w:pPr>
              <w:pStyle w:val="Standard"/>
            </w:pPr>
          </w:p>
          <w:p w14:paraId="265B93B0" w14:textId="77777777" w:rsidR="006F678B" w:rsidRDefault="004749B5">
            <w:pPr>
              <w:pStyle w:val="Standard"/>
            </w:pPr>
            <w:r>
              <w:rPr>
                <w:u w:val="single"/>
              </w:rPr>
              <w:t>Datos relativos a infracciones</w:t>
            </w:r>
            <w:r>
              <w:t>:</w:t>
            </w:r>
          </w:p>
          <w:p w14:paraId="223D9205" w14:textId="77777777" w:rsidR="006F678B" w:rsidRDefault="004749B5">
            <w:pPr>
              <w:pStyle w:val="Standard"/>
            </w:pPr>
            <w:r>
              <w:t>-Infracciones penales: Sí</w:t>
            </w:r>
          </w:p>
          <w:p w14:paraId="2F177D72" w14:textId="77777777" w:rsidR="006F678B" w:rsidRDefault="004749B5">
            <w:pPr>
              <w:pStyle w:val="Standard"/>
            </w:pPr>
            <w:r>
              <w:t>-Infracciones administrativas: Sí</w:t>
            </w:r>
          </w:p>
          <w:p w14:paraId="333437A9" w14:textId="77777777" w:rsidR="006F678B" w:rsidRDefault="006F678B">
            <w:pPr>
              <w:pStyle w:val="Standard"/>
            </w:pPr>
          </w:p>
          <w:p w14:paraId="75481F8A" w14:textId="77777777" w:rsidR="006F678B" w:rsidRDefault="004749B5">
            <w:pPr>
              <w:pStyle w:val="Standard"/>
            </w:pPr>
            <w:r>
              <w:rPr>
                <w:u w:val="single"/>
              </w:rPr>
              <w:t>Otras categorías de datos personales</w:t>
            </w:r>
            <w:r>
              <w:t>:</w:t>
            </w:r>
          </w:p>
          <w:p w14:paraId="6AEEE678" w14:textId="77777777" w:rsidR="006F678B" w:rsidRDefault="004749B5">
            <w:pPr>
              <w:pStyle w:val="Standard"/>
            </w:pPr>
            <w:r>
              <w:t>CARACTERÍSTICAS PERSONALES</w:t>
            </w:r>
          </w:p>
          <w:p w14:paraId="6A0C74D0" w14:textId="77777777" w:rsidR="006F678B" w:rsidRDefault="006F678B">
            <w:pPr>
              <w:pStyle w:val="Standard"/>
            </w:pPr>
          </w:p>
        </w:tc>
      </w:tr>
      <w:tr w:rsidR="006F678B" w14:paraId="11B2237F"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099B6889" w14:textId="77777777" w:rsidR="006F678B" w:rsidRDefault="004749B5">
            <w:pPr>
              <w:pStyle w:val="Standard"/>
              <w:jc w:val="left"/>
              <w:rPr>
                <w:b/>
                <w:bCs/>
                <w:color w:val="0084D1"/>
              </w:rPr>
            </w:pPr>
            <w:r>
              <w:rPr>
                <w:b/>
                <w:bCs/>
                <w:color w:val="0084D1"/>
              </w:rPr>
              <w:lastRenderedPageBreak/>
              <w:t>VIII Legitimidad (base jurídica) del tratamiento:</w:t>
            </w:r>
          </w:p>
          <w:p w14:paraId="2A05FDDA"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42E862DF" w14:textId="77777777" w:rsidR="006F678B" w:rsidRDefault="004749B5">
            <w:pPr>
              <w:pStyle w:val="Standard"/>
            </w:pPr>
            <w:r>
              <w:t>-Consentimiento del interesado: No</w:t>
            </w:r>
          </w:p>
          <w:p w14:paraId="6825D435" w14:textId="77777777" w:rsidR="006F678B" w:rsidRDefault="004749B5">
            <w:pPr>
              <w:pStyle w:val="Standard"/>
            </w:pPr>
            <w:r>
              <w:t>-Datos necesarios ejecución contrato: No</w:t>
            </w:r>
          </w:p>
          <w:p w14:paraId="0E4AF53C" w14:textId="77777777" w:rsidR="006F678B" w:rsidRDefault="004749B5">
            <w:pPr>
              <w:pStyle w:val="Standard"/>
            </w:pPr>
            <w:r>
              <w:t>-Cumplimiento obligación legal: Sí</w:t>
            </w:r>
          </w:p>
          <w:p w14:paraId="6CAEBB90" w14:textId="77777777" w:rsidR="006F678B" w:rsidRDefault="004749B5">
            <w:pPr>
              <w:pStyle w:val="Standard"/>
            </w:pPr>
            <w:r>
              <w:t xml:space="preserve">Real Decreto 137/1993, de 29 de enero, por el que se </w:t>
            </w:r>
            <w:r>
              <w:t>aprueba el Reglamento de Armas.</w:t>
            </w:r>
          </w:p>
          <w:p w14:paraId="065E6912" w14:textId="77777777" w:rsidR="006F678B" w:rsidRDefault="004749B5">
            <w:pPr>
              <w:pStyle w:val="Standard"/>
            </w:pPr>
            <w:r>
              <w:t>-Proteger intereses vitales: No</w:t>
            </w:r>
          </w:p>
          <w:p w14:paraId="6EF17E6D" w14:textId="77777777" w:rsidR="006F678B" w:rsidRDefault="004749B5">
            <w:pPr>
              <w:pStyle w:val="Standard"/>
            </w:pPr>
            <w:r>
              <w:t>-Misión, intereses o poderes públicos: No</w:t>
            </w:r>
          </w:p>
          <w:p w14:paraId="418BFFDA" w14:textId="77777777" w:rsidR="006F678B" w:rsidRDefault="006F678B">
            <w:pPr>
              <w:pStyle w:val="Standard"/>
            </w:pPr>
          </w:p>
          <w:p w14:paraId="32E32989" w14:textId="77777777" w:rsidR="006F678B" w:rsidRDefault="004749B5">
            <w:pPr>
              <w:pStyle w:val="Standard"/>
            </w:pPr>
            <w:r>
              <w:t>-Interés legítimo del Responsable: No</w:t>
            </w:r>
          </w:p>
          <w:p w14:paraId="4FBD305B" w14:textId="77777777" w:rsidR="006F678B" w:rsidRDefault="006F678B">
            <w:pPr>
              <w:pStyle w:val="Standard"/>
            </w:pPr>
          </w:p>
          <w:p w14:paraId="27F4E6C1" w14:textId="77777777" w:rsidR="006F678B" w:rsidRDefault="004749B5">
            <w:pPr>
              <w:pStyle w:val="Standard"/>
            </w:pPr>
            <w:r>
              <w:t>-Consentimiento explícito (en relación a datos de categorías especiales): No</w:t>
            </w:r>
          </w:p>
          <w:p w14:paraId="79454FD4" w14:textId="77777777" w:rsidR="006F678B" w:rsidRDefault="004749B5">
            <w:pPr>
              <w:pStyle w:val="Standard"/>
            </w:pPr>
            <w:r>
              <w:t>-Obligación derecho laboral (en r</w:t>
            </w:r>
            <w:r>
              <w:t>elación a datos de categorías especiales): No</w:t>
            </w:r>
          </w:p>
          <w:p w14:paraId="7314706C" w14:textId="77777777" w:rsidR="006F678B" w:rsidRDefault="004749B5">
            <w:pPr>
              <w:pStyle w:val="Standard"/>
            </w:pPr>
            <w:r>
              <w:t>-Proteger intereses vitales de una persona no capacitada para consentir (en relación a datos de categorías especiales): No</w:t>
            </w:r>
          </w:p>
          <w:p w14:paraId="7229DB8A" w14:textId="77777777" w:rsidR="006F678B" w:rsidRDefault="004749B5">
            <w:pPr>
              <w:pStyle w:val="Standard"/>
            </w:pPr>
            <w:r>
              <w:t>-Miembros entidad sin ánimo de lucro (en relación a datos de categorías especiales): No</w:t>
            </w:r>
          </w:p>
          <w:p w14:paraId="4AD82429" w14:textId="77777777" w:rsidR="006F678B" w:rsidRDefault="004749B5">
            <w:pPr>
              <w:pStyle w:val="Standard"/>
            </w:pPr>
            <w:r>
              <w:t>-Datos hechos públicos por interesado (en relación a datos de categorías especiales): No</w:t>
            </w:r>
          </w:p>
          <w:p w14:paraId="60F00971" w14:textId="77777777" w:rsidR="006F678B" w:rsidRDefault="004749B5">
            <w:pPr>
              <w:pStyle w:val="Standard"/>
            </w:pPr>
            <w:r>
              <w:t>-Ejercicio defensa o tribunales (en relación a datos de categorías especiales): No</w:t>
            </w:r>
          </w:p>
          <w:p w14:paraId="73A71801" w14:textId="77777777" w:rsidR="006F678B" w:rsidRDefault="004749B5">
            <w:pPr>
              <w:pStyle w:val="Standard"/>
            </w:pPr>
            <w:r>
              <w:t xml:space="preserve">-Interés público esencial (en relación a datos de categorías </w:t>
            </w:r>
            <w:r>
              <w:t>especiales): Sí</w:t>
            </w:r>
          </w:p>
          <w:p w14:paraId="6C50C40A" w14:textId="77777777" w:rsidR="006F678B" w:rsidRDefault="004749B5">
            <w:pPr>
              <w:pStyle w:val="Standard"/>
            </w:pPr>
            <w:r>
              <w:t>-Medicina preventiva, laboral o servicios sanitarios (en relación a datos de categorías especiales): No</w:t>
            </w:r>
          </w:p>
          <w:p w14:paraId="717DA034" w14:textId="77777777" w:rsidR="006F678B" w:rsidRDefault="004749B5">
            <w:pPr>
              <w:pStyle w:val="Standard"/>
            </w:pPr>
            <w:r>
              <w:t>-Razones de salud pública (en relación a datos de categorías especiales): No</w:t>
            </w:r>
          </w:p>
          <w:p w14:paraId="7B77CC5E" w14:textId="77777777" w:rsidR="006F678B" w:rsidRDefault="004749B5">
            <w:pPr>
              <w:pStyle w:val="Standard"/>
            </w:pPr>
            <w:r>
              <w:t xml:space="preserve">-Archivo investigación o estadística en interés </w:t>
            </w:r>
            <w:r>
              <w:t>público (en relación a datos de categorías especiales): No</w:t>
            </w:r>
          </w:p>
          <w:p w14:paraId="3DE83E7D" w14:textId="77777777" w:rsidR="006F678B" w:rsidRDefault="006F678B">
            <w:pPr>
              <w:pStyle w:val="Standard"/>
            </w:pPr>
          </w:p>
        </w:tc>
      </w:tr>
      <w:tr w:rsidR="006F678B" w14:paraId="1CD2B869"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7A0869B1" w14:textId="77777777" w:rsidR="006F678B" w:rsidRDefault="004749B5">
            <w:pPr>
              <w:pStyle w:val="Standard"/>
              <w:jc w:val="left"/>
              <w:rPr>
                <w:b/>
                <w:bCs/>
                <w:color w:val="0084D1"/>
              </w:rPr>
            </w:pPr>
            <w:r>
              <w:rPr>
                <w:b/>
                <w:bCs/>
                <w:color w:val="0084D1"/>
              </w:rPr>
              <w:t>IX Destinatarios de la información:</w:t>
            </w:r>
          </w:p>
        </w:tc>
        <w:tc>
          <w:tcPr>
            <w:tcW w:w="7358" w:type="dxa"/>
            <w:shd w:val="clear" w:color="auto" w:fill="auto"/>
            <w:tcMar>
              <w:top w:w="0" w:type="dxa"/>
              <w:left w:w="108" w:type="dxa"/>
              <w:bottom w:w="0" w:type="dxa"/>
              <w:right w:w="108" w:type="dxa"/>
            </w:tcMar>
          </w:tcPr>
          <w:p w14:paraId="2FCBB219" w14:textId="77777777" w:rsidR="006F678B" w:rsidRDefault="004749B5">
            <w:pPr>
              <w:pStyle w:val="Standard"/>
            </w:pPr>
            <w:r>
              <w:t>FUERZAS Y CUERPOS DE SEGURIDAD</w:t>
            </w:r>
          </w:p>
          <w:p w14:paraId="347C3A3B" w14:textId="77777777" w:rsidR="006F678B" w:rsidRDefault="006F678B">
            <w:pPr>
              <w:pStyle w:val="Standard"/>
            </w:pPr>
          </w:p>
        </w:tc>
      </w:tr>
      <w:tr w:rsidR="006F678B" w14:paraId="4F9CE857"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5AF958DA" w14:textId="77777777" w:rsidR="006F678B" w:rsidRDefault="004749B5">
            <w:pPr>
              <w:pStyle w:val="Standard"/>
              <w:jc w:val="left"/>
              <w:rPr>
                <w:b/>
                <w:bCs/>
                <w:color w:val="0084D1"/>
              </w:rPr>
            </w:pPr>
            <w:r>
              <w:rPr>
                <w:b/>
                <w:bCs/>
                <w:color w:val="0084D1"/>
              </w:rPr>
              <w:t>X Transferencias internacionales:</w:t>
            </w:r>
          </w:p>
          <w:p w14:paraId="2AD292B1"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6B524E90" w14:textId="77777777" w:rsidR="006F678B" w:rsidRDefault="004749B5">
            <w:pPr>
              <w:pStyle w:val="Standard"/>
            </w:pPr>
            <w:r>
              <w:t>No se realizarán transferencias internacionales de datos</w:t>
            </w:r>
          </w:p>
        </w:tc>
      </w:tr>
      <w:tr w:rsidR="006F678B" w14:paraId="7AAB1B2A"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518A3F86" w14:textId="77777777" w:rsidR="006F678B" w:rsidRDefault="004749B5">
            <w:pPr>
              <w:pStyle w:val="Standard"/>
              <w:jc w:val="left"/>
              <w:rPr>
                <w:b/>
                <w:bCs/>
                <w:color w:val="0084D1"/>
              </w:rPr>
            </w:pPr>
            <w:r>
              <w:rPr>
                <w:b/>
                <w:bCs/>
                <w:color w:val="0084D1"/>
              </w:rPr>
              <w:t>XI Plazos de conservación de dato</w:t>
            </w:r>
            <w:r>
              <w:rPr>
                <w:b/>
                <w:bCs/>
                <w:color w:val="0084D1"/>
              </w:rPr>
              <w:t>s:</w:t>
            </w:r>
          </w:p>
        </w:tc>
        <w:tc>
          <w:tcPr>
            <w:tcW w:w="7358" w:type="dxa"/>
            <w:shd w:val="clear" w:color="auto" w:fill="auto"/>
            <w:tcMar>
              <w:top w:w="0" w:type="dxa"/>
              <w:left w:w="108" w:type="dxa"/>
              <w:bottom w:w="0" w:type="dxa"/>
              <w:right w:w="108" w:type="dxa"/>
            </w:tcMar>
          </w:tcPr>
          <w:p w14:paraId="3FB3E36D" w14:textId="77777777" w:rsidR="006F678B" w:rsidRDefault="006F678B">
            <w:pPr>
              <w:pStyle w:val="Standard"/>
            </w:pPr>
          </w:p>
          <w:p w14:paraId="7328AE14" w14:textId="77777777" w:rsidR="006F678B" w:rsidRDefault="004749B5">
            <w:pPr>
              <w:pStyle w:val="Standard"/>
            </w:pPr>
            <w:r>
              <w:t>Entre 10 y 20 años.</w:t>
            </w:r>
          </w:p>
        </w:tc>
      </w:tr>
      <w:tr w:rsidR="006F678B" w14:paraId="2421052C"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113E1BAA" w14:textId="77777777" w:rsidR="006F678B" w:rsidRDefault="004749B5">
            <w:pPr>
              <w:pStyle w:val="Standard"/>
              <w:jc w:val="left"/>
              <w:rPr>
                <w:b/>
                <w:bCs/>
                <w:color w:val="0084D1"/>
              </w:rPr>
            </w:pPr>
            <w:r>
              <w:rPr>
                <w:b/>
                <w:bCs/>
                <w:color w:val="0084D1"/>
              </w:rPr>
              <w:t>XII Descripción general de medidas técnicas y organizativas de seguridad:</w:t>
            </w:r>
          </w:p>
          <w:p w14:paraId="16B7F08C"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2993EFA5" w14:textId="77777777" w:rsidR="006F678B" w:rsidRDefault="006F678B">
            <w:pPr>
              <w:pStyle w:val="Standard"/>
            </w:pPr>
          </w:p>
          <w:p w14:paraId="2B5D5D0B" w14:textId="77777777" w:rsidR="006F678B" w:rsidRDefault="006F678B">
            <w:pPr>
              <w:pStyle w:val="Standard"/>
            </w:pPr>
          </w:p>
          <w:p w14:paraId="37C72924" w14:textId="77777777" w:rsidR="006F678B" w:rsidRDefault="004749B5">
            <w:pPr>
              <w:pStyle w:val="Standard"/>
            </w:pPr>
            <w:r>
              <w:t>Documento de seguridad, Funciones y obligaciones del personal,</w:t>
            </w:r>
          </w:p>
          <w:p w14:paraId="6E82221E" w14:textId="77777777" w:rsidR="006F678B" w:rsidRDefault="004749B5">
            <w:pPr>
              <w:pStyle w:val="Standard"/>
            </w:pPr>
            <w:r>
              <w:t>Control de accesos, Control de acceso físico, Identificación y</w:t>
            </w:r>
          </w:p>
          <w:p w14:paraId="1163C326" w14:textId="77777777" w:rsidR="006F678B" w:rsidRDefault="004749B5">
            <w:pPr>
              <w:pStyle w:val="Standard"/>
            </w:pPr>
            <w:r>
              <w:t xml:space="preserve">autenticación, </w:t>
            </w:r>
            <w:r>
              <w:t>Registro de incidencias, Distribución de soportes,</w:t>
            </w:r>
          </w:p>
          <w:p w14:paraId="3B425229" w14:textId="77777777" w:rsidR="006F678B" w:rsidRDefault="004749B5">
            <w:pPr>
              <w:pStyle w:val="Standard"/>
            </w:pPr>
            <w:r>
              <w:t>Seguridad de telecomunicaciones, Correos electrónicos, Dispositivos de almacenamiento, Criterios de archivo, Copias o reproducciones,</w:t>
            </w:r>
          </w:p>
          <w:p w14:paraId="7A56C210" w14:textId="77777777" w:rsidR="006F678B" w:rsidRDefault="004749B5">
            <w:pPr>
              <w:pStyle w:val="Standard"/>
            </w:pPr>
            <w:r>
              <w:t>Borrado o destrucción de soportes</w:t>
            </w:r>
          </w:p>
          <w:p w14:paraId="6D5FD17A" w14:textId="77777777" w:rsidR="006F678B" w:rsidRDefault="006F678B">
            <w:pPr>
              <w:pStyle w:val="Standard"/>
            </w:pPr>
          </w:p>
          <w:p w14:paraId="0FF4244B" w14:textId="77777777" w:rsidR="006F678B" w:rsidRDefault="006F678B">
            <w:pPr>
              <w:pStyle w:val="Standard"/>
            </w:pPr>
          </w:p>
        </w:tc>
      </w:tr>
      <w:tr w:rsidR="006F678B" w14:paraId="7088C1C9"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21D03E1B" w14:textId="77777777" w:rsidR="006F678B" w:rsidRDefault="004749B5">
            <w:pPr>
              <w:pStyle w:val="Standard"/>
              <w:jc w:val="left"/>
              <w:rPr>
                <w:b/>
                <w:bCs/>
                <w:color w:val="0084D1"/>
              </w:rPr>
            </w:pPr>
            <w:r>
              <w:rPr>
                <w:b/>
                <w:bCs/>
                <w:color w:val="0084D1"/>
              </w:rPr>
              <w:t xml:space="preserve">XIII Procedimiento para ejercitar </w:t>
            </w:r>
            <w:r>
              <w:rPr>
                <w:b/>
                <w:bCs/>
                <w:color w:val="0084D1"/>
              </w:rPr>
              <w:t>los derechos:</w:t>
            </w:r>
          </w:p>
          <w:p w14:paraId="4CEB5279"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7AC7BC6D" w14:textId="77777777" w:rsidR="006F678B" w:rsidRDefault="004749B5">
            <w:pPr>
              <w:pStyle w:val="Standard"/>
            </w:pPr>
            <w:r>
              <w:t>Pueden existir diferentes canales (email, correo postal, presencial, etc.) y se detallan en las diferentes cláusulas de información, así como en el procedimiento de gestión de derechos, en el que también se dispone de formularios de ejercici</w:t>
            </w:r>
            <w:r>
              <w:t xml:space="preserve">o de derechos para facilitar a los interesados.  </w:t>
            </w:r>
          </w:p>
          <w:p w14:paraId="5B94A4F2" w14:textId="77777777" w:rsidR="006F678B" w:rsidRDefault="006F678B">
            <w:pPr>
              <w:pStyle w:val="Standard"/>
            </w:pPr>
          </w:p>
        </w:tc>
      </w:tr>
    </w:tbl>
    <w:p w14:paraId="497F2F1C" w14:textId="77777777" w:rsidR="006F678B" w:rsidRDefault="006F678B">
      <w:pPr>
        <w:pStyle w:val="Standard"/>
      </w:pPr>
    </w:p>
    <w:p w14:paraId="2F3F1F03" w14:textId="77777777" w:rsidR="006F678B" w:rsidRDefault="006F678B">
      <w:pPr>
        <w:pStyle w:val="Standard"/>
      </w:pPr>
    </w:p>
    <w:p w14:paraId="239587C4" w14:textId="77777777" w:rsidR="006F678B" w:rsidRDefault="006F678B">
      <w:pPr>
        <w:pStyle w:val="Standard"/>
      </w:pPr>
    </w:p>
    <w:p w14:paraId="3A861D3B" w14:textId="77777777" w:rsidR="006F678B" w:rsidRDefault="006F678B">
      <w:pPr>
        <w:pStyle w:val="Standard"/>
      </w:pPr>
    </w:p>
    <w:p w14:paraId="461C2EA9" w14:textId="77777777" w:rsidR="006F678B" w:rsidRDefault="006F678B">
      <w:pPr>
        <w:pStyle w:val="Standard"/>
      </w:pPr>
    </w:p>
    <w:p w14:paraId="4236D526" w14:textId="77777777" w:rsidR="006F678B" w:rsidRDefault="006F678B">
      <w:pPr>
        <w:pStyle w:val="Standard"/>
      </w:pPr>
    </w:p>
    <w:p w14:paraId="4C9BDEC8" w14:textId="77777777" w:rsidR="006F678B" w:rsidRDefault="006F678B">
      <w:pPr>
        <w:pStyle w:val="Standard"/>
      </w:pPr>
    </w:p>
    <w:p w14:paraId="12BE7F8B" w14:textId="77777777" w:rsidR="006F678B" w:rsidRDefault="006F678B">
      <w:pPr>
        <w:pStyle w:val="Standard"/>
      </w:pPr>
    </w:p>
    <w:p w14:paraId="312FA5A7" w14:textId="77777777" w:rsidR="006F678B" w:rsidRDefault="006F678B">
      <w:pPr>
        <w:pStyle w:val="Standard"/>
      </w:pPr>
    </w:p>
    <w:p w14:paraId="0BF2CD51" w14:textId="77777777" w:rsidR="006F678B" w:rsidRDefault="006F678B">
      <w:pPr>
        <w:pStyle w:val="Standard"/>
      </w:pPr>
    </w:p>
    <w:tbl>
      <w:tblPr>
        <w:tblW w:w="5000" w:type="pct"/>
        <w:jc w:val="center"/>
        <w:tblLayout w:type="fixed"/>
        <w:tblCellMar>
          <w:left w:w="10" w:type="dxa"/>
          <w:right w:w="10" w:type="dxa"/>
        </w:tblCellMar>
        <w:tblLook w:val="0000" w:firstRow="0" w:lastRow="0" w:firstColumn="0" w:lastColumn="0" w:noHBand="0" w:noVBand="0"/>
      </w:tblPr>
      <w:tblGrid>
        <w:gridCol w:w="2280"/>
        <w:gridCol w:w="7358"/>
      </w:tblGrid>
      <w:tr w:rsidR="006F678B" w14:paraId="3F47297D" w14:textId="77777777">
        <w:tblPrEx>
          <w:tblCellMar>
            <w:top w:w="0" w:type="dxa"/>
            <w:bottom w:w="0" w:type="dxa"/>
          </w:tblCellMar>
        </w:tblPrEx>
        <w:trPr>
          <w:trHeight w:val="308"/>
          <w:jc w:val="center"/>
        </w:trPr>
        <w:tc>
          <w:tcPr>
            <w:tcW w:w="2280" w:type="dxa"/>
            <w:shd w:val="clear" w:color="auto" w:fill="D9D9D9"/>
            <w:tcMar>
              <w:top w:w="0" w:type="dxa"/>
              <w:left w:w="108" w:type="dxa"/>
              <w:bottom w:w="0" w:type="dxa"/>
              <w:right w:w="108" w:type="dxa"/>
            </w:tcMar>
          </w:tcPr>
          <w:p w14:paraId="7CBB4123" w14:textId="77777777" w:rsidR="006F678B" w:rsidRDefault="004749B5">
            <w:pPr>
              <w:pStyle w:val="Standard"/>
            </w:pPr>
            <w:r>
              <w:lastRenderedPageBreak/>
              <w:t>Tratamiento:</w:t>
            </w:r>
          </w:p>
        </w:tc>
        <w:tc>
          <w:tcPr>
            <w:tcW w:w="7358" w:type="dxa"/>
            <w:shd w:val="clear" w:color="auto" w:fill="D9D9D9"/>
            <w:tcMar>
              <w:top w:w="0" w:type="dxa"/>
              <w:left w:w="108" w:type="dxa"/>
              <w:bottom w:w="0" w:type="dxa"/>
              <w:right w:w="108" w:type="dxa"/>
            </w:tcMar>
          </w:tcPr>
          <w:p w14:paraId="36BEDC11" w14:textId="77777777" w:rsidR="006F678B" w:rsidRDefault="004749B5">
            <w:pPr>
              <w:pStyle w:val="Ttulo3"/>
            </w:pPr>
            <w:r>
              <w:t xml:space="preserve">2.15.4. </w:t>
            </w:r>
            <w:bookmarkStart w:id="85" w:name="_Toc523489890"/>
            <w:bookmarkStart w:id="86" w:name="_Toc523736396"/>
            <w:r>
              <w:t>ACTUACIONES POLICIALES</w:t>
            </w:r>
            <w:bookmarkEnd w:id="85"/>
            <w:bookmarkEnd w:id="86"/>
          </w:p>
          <w:p w14:paraId="530D57DC" w14:textId="77777777" w:rsidR="006F678B" w:rsidRDefault="004749B5">
            <w:pPr>
              <w:pStyle w:val="Standard"/>
            </w:pPr>
            <w:r>
              <w:t>ACTUACIONES DE FUERZAS Y CUERPOS DE SEGURIDAD CON FINES POLICIALES, PROCEDIMIENTO ADMINISTRATIVO</w:t>
            </w:r>
          </w:p>
          <w:p w14:paraId="41F06B0A" w14:textId="77777777" w:rsidR="006F678B" w:rsidRDefault="004749B5">
            <w:pPr>
              <w:pStyle w:val="Standard"/>
            </w:pPr>
            <w:r>
              <w:t>UNIDAD TÉCNICA: POLICÍA LOCAL</w:t>
            </w:r>
          </w:p>
        </w:tc>
      </w:tr>
      <w:tr w:rsidR="006F678B" w14:paraId="4B1DD3BC" w14:textId="77777777">
        <w:tblPrEx>
          <w:tblCellMar>
            <w:top w:w="0" w:type="dxa"/>
            <w:bottom w:w="0" w:type="dxa"/>
          </w:tblCellMar>
        </w:tblPrEx>
        <w:trPr>
          <w:trHeight w:val="225"/>
          <w:jc w:val="center"/>
        </w:trPr>
        <w:tc>
          <w:tcPr>
            <w:tcW w:w="2280" w:type="dxa"/>
            <w:shd w:val="clear" w:color="auto" w:fill="auto"/>
            <w:tcMar>
              <w:top w:w="0" w:type="dxa"/>
              <w:left w:w="108" w:type="dxa"/>
              <w:bottom w:w="0" w:type="dxa"/>
              <w:right w:w="108" w:type="dxa"/>
            </w:tcMar>
          </w:tcPr>
          <w:p w14:paraId="280F657F" w14:textId="77777777" w:rsidR="006F678B" w:rsidRDefault="004749B5">
            <w:pPr>
              <w:pStyle w:val="Standard"/>
              <w:jc w:val="left"/>
              <w:rPr>
                <w:b/>
                <w:bCs/>
                <w:color w:val="0084D1"/>
              </w:rPr>
            </w:pPr>
            <w:r>
              <w:rPr>
                <w:b/>
                <w:bCs/>
                <w:color w:val="0084D1"/>
              </w:rPr>
              <w:t xml:space="preserve">I </w:t>
            </w:r>
            <w:r>
              <w:rPr>
                <w:b/>
                <w:bCs/>
                <w:color w:val="0084D1"/>
              </w:rPr>
              <w:t>Responsables del tratamiento:</w:t>
            </w:r>
          </w:p>
          <w:p w14:paraId="71B57EBE"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5ACC3569" w14:textId="77777777" w:rsidR="006F678B" w:rsidRDefault="004749B5">
            <w:pPr>
              <w:pStyle w:val="Standard"/>
              <w:rPr>
                <w:lang w:val="en-US"/>
              </w:rPr>
            </w:pPr>
            <w:r>
              <w:rPr>
                <w:lang w:val="en-US"/>
              </w:rPr>
              <w:t>AYUNTAMIENTO DE LAS PALMAS DE GRAN CANARIA</w:t>
            </w:r>
          </w:p>
          <w:p w14:paraId="6729D6AF" w14:textId="77777777" w:rsidR="006F678B" w:rsidRDefault="006F678B">
            <w:pPr>
              <w:pStyle w:val="Standard"/>
              <w:rPr>
                <w:lang w:val="en-US"/>
              </w:rPr>
            </w:pPr>
          </w:p>
        </w:tc>
      </w:tr>
      <w:tr w:rsidR="006F678B" w14:paraId="12A800C1" w14:textId="77777777">
        <w:tblPrEx>
          <w:tblCellMar>
            <w:top w:w="0" w:type="dxa"/>
            <w:bottom w:w="0" w:type="dxa"/>
          </w:tblCellMar>
        </w:tblPrEx>
        <w:trPr>
          <w:trHeight w:val="225"/>
          <w:jc w:val="center"/>
        </w:trPr>
        <w:tc>
          <w:tcPr>
            <w:tcW w:w="2280" w:type="dxa"/>
            <w:shd w:val="clear" w:color="auto" w:fill="auto"/>
            <w:tcMar>
              <w:top w:w="0" w:type="dxa"/>
              <w:left w:w="108" w:type="dxa"/>
              <w:bottom w:w="0" w:type="dxa"/>
              <w:right w:w="108" w:type="dxa"/>
            </w:tcMar>
          </w:tcPr>
          <w:p w14:paraId="5250BD2B" w14:textId="77777777" w:rsidR="006F678B" w:rsidRDefault="004749B5">
            <w:pPr>
              <w:pStyle w:val="Standard"/>
              <w:jc w:val="left"/>
              <w:rPr>
                <w:b/>
                <w:bCs/>
                <w:color w:val="0084D1"/>
              </w:rPr>
            </w:pPr>
            <w:r>
              <w:rPr>
                <w:b/>
                <w:bCs/>
                <w:color w:val="0084D1"/>
              </w:rPr>
              <w:t>II Titularidad:</w:t>
            </w:r>
          </w:p>
          <w:p w14:paraId="7E760DB5"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11F8D8F6" w14:textId="77777777" w:rsidR="006F678B" w:rsidRDefault="004749B5">
            <w:pPr>
              <w:pStyle w:val="Standard"/>
              <w:rPr>
                <w:lang w:val="en-US"/>
              </w:rPr>
            </w:pPr>
            <w:r>
              <w:rPr>
                <w:lang w:val="en-US"/>
              </w:rPr>
              <w:t>Pública</w:t>
            </w:r>
          </w:p>
        </w:tc>
      </w:tr>
      <w:tr w:rsidR="006F678B" w14:paraId="59168B14" w14:textId="77777777">
        <w:tblPrEx>
          <w:tblCellMar>
            <w:top w:w="0" w:type="dxa"/>
            <w:bottom w:w="0" w:type="dxa"/>
          </w:tblCellMar>
        </w:tblPrEx>
        <w:trPr>
          <w:trHeight w:val="225"/>
          <w:jc w:val="center"/>
        </w:trPr>
        <w:tc>
          <w:tcPr>
            <w:tcW w:w="2280" w:type="dxa"/>
            <w:shd w:val="clear" w:color="auto" w:fill="auto"/>
            <w:tcMar>
              <w:top w:w="0" w:type="dxa"/>
              <w:left w:w="108" w:type="dxa"/>
              <w:bottom w:w="0" w:type="dxa"/>
              <w:right w:w="108" w:type="dxa"/>
            </w:tcMar>
          </w:tcPr>
          <w:p w14:paraId="5231A61B" w14:textId="77777777" w:rsidR="006F678B" w:rsidRDefault="004749B5">
            <w:pPr>
              <w:pStyle w:val="Standard"/>
              <w:jc w:val="left"/>
              <w:rPr>
                <w:b/>
                <w:bCs/>
                <w:color w:val="0084D1"/>
              </w:rPr>
            </w:pPr>
            <w:r>
              <w:rPr>
                <w:b/>
                <w:bCs/>
                <w:color w:val="0084D1"/>
              </w:rPr>
              <w:t>III Categorías interesados:</w:t>
            </w:r>
          </w:p>
        </w:tc>
        <w:tc>
          <w:tcPr>
            <w:tcW w:w="7358" w:type="dxa"/>
            <w:shd w:val="clear" w:color="auto" w:fill="auto"/>
            <w:tcMar>
              <w:top w:w="0" w:type="dxa"/>
              <w:left w:w="108" w:type="dxa"/>
              <w:bottom w:w="0" w:type="dxa"/>
              <w:right w:w="108" w:type="dxa"/>
            </w:tcMar>
          </w:tcPr>
          <w:p w14:paraId="55BE4A46" w14:textId="77777777" w:rsidR="006F678B" w:rsidRDefault="004749B5">
            <w:pPr>
              <w:pStyle w:val="Standard"/>
            </w:pPr>
            <w:r>
              <w:t>CIUDADANOS Y RESIDENTES</w:t>
            </w:r>
          </w:p>
          <w:p w14:paraId="003451ED" w14:textId="77777777" w:rsidR="006F678B" w:rsidRDefault="006F678B">
            <w:pPr>
              <w:pStyle w:val="Standard"/>
            </w:pPr>
          </w:p>
          <w:p w14:paraId="72379330" w14:textId="77777777" w:rsidR="006F678B" w:rsidRDefault="006F678B">
            <w:pPr>
              <w:pStyle w:val="Standard"/>
            </w:pPr>
          </w:p>
        </w:tc>
      </w:tr>
      <w:tr w:rsidR="006F678B" w14:paraId="1B2BED9E" w14:textId="77777777">
        <w:tblPrEx>
          <w:tblCellMar>
            <w:top w:w="0" w:type="dxa"/>
            <w:bottom w:w="0" w:type="dxa"/>
          </w:tblCellMar>
        </w:tblPrEx>
        <w:trPr>
          <w:trHeight w:val="77"/>
          <w:jc w:val="center"/>
        </w:trPr>
        <w:tc>
          <w:tcPr>
            <w:tcW w:w="2280" w:type="dxa"/>
            <w:shd w:val="clear" w:color="auto" w:fill="auto"/>
            <w:tcMar>
              <w:top w:w="0" w:type="dxa"/>
              <w:left w:w="108" w:type="dxa"/>
              <w:bottom w:w="0" w:type="dxa"/>
              <w:right w:w="108" w:type="dxa"/>
            </w:tcMar>
          </w:tcPr>
          <w:p w14:paraId="50E2630B" w14:textId="77777777" w:rsidR="006F678B" w:rsidRDefault="004749B5">
            <w:pPr>
              <w:pStyle w:val="Standard"/>
              <w:jc w:val="left"/>
              <w:rPr>
                <w:b/>
                <w:bCs/>
                <w:color w:val="0084D1"/>
              </w:rPr>
            </w:pPr>
            <w:r>
              <w:rPr>
                <w:b/>
                <w:bCs/>
                <w:color w:val="0084D1"/>
              </w:rPr>
              <w:t>IV Fines del tratamiento:</w:t>
            </w:r>
          </w:p>
        </w:tc>
        <w:tc>
          <w:tcPr>
            <w:tcW w:w="7358" w:type="dxa"/>
            <w:shd w:val="clear" w:color="auto" w:fill="auto"/>
            <w:tcMar>
              <w:top w:w="0" w:type="dxa"/>
              <w:left w:w="108" w:type="dxa"/>
              <w:bottom w:w="0" w:type="dxa"/>
              <w:right w:w="108" w:type="dxa"/>
            </w:tcMar>
          </w:tcPr>
          <w:p w14:paraId="17FE829A" w14:textId="77777777" w:rsidR="006F678B" w:rsidRDefault="004749B5">
            <w:pPr>
              <w:pStyle w:val="Standard"/>
            </w:pPr>
            <w:r>
              <w:t xml:space="preserve">ACTUACIONES DE FUERZAS Y CUERPOS DE SEGURIDAD CON FINES </w:t>
            </w:r>
            <w:r>
              <w:t>POLICIALES</w:t>
            </w:r>
            <w:r>
              <w:tab/>
            </w:r>
            <w:r>
              <w:br/>
            </w:r>
            <w:r>
              <w:t>SEGURIDAD PÚBLICA Y DEFENSA</w:t>
            </w:r>
          </w:p>
          <w:p w14:paraId="19E50D1D" w14:textId="77777777" w:rsidR="006F678B" w:rsidRDefault="006F678B">
            <w:pPr>
              <w:pStyle w:val="Standard"/>
            </w:pPr>
          </w:p>
          <w:p w14:paraId="0334C9BC" w14:textId="77777777" w:rsidR="006F678B" w:rsidRDefault="006F678B">
            <w:pPr>
              <w:pStyle w:val="Standard"/>
            </w:pPr>
          </w:p>
        </w:tc>
      </w:tr>
      <w:tr w:rsidR="006F678B" w14:paraId="508FC023" w14:textId="77777777">
        <w:tblPrEx>
          <w:tblCellMar>
            <w:top w:w="0" w:type="dxa"/>
            <w:bottom w:w="0" w:type="dxa"/>
          </w:tblCellMar>
        </w:tblPrEx>
        <w:trPr>
          <w:trHeight w:val="77"/>
          <w:jc w:val="center"/>
        </w:trPr>
        <w:tc>
          <w:tcPr>
            <w:tcW w:w="2280" w:type="dxa"/>
            <w:shd w:val="clear" w:color="auto" w:fill="auto"/>
            <w:tcMar>
              <w:top w:w="0" w:type="dxa"/>
              <w:left w:w="108" w:type="dxa"/>
              <w:bottom w:w="0" w:type="dxa"/>
              <w:right w:w="108" w:type="dxa"/>
            </w:tcMar>
          </w:tcPr>
          <w:p w14:paraId="7F478257" w14:textId="77777777" w:rsidR="006F678B" w:rsidRDefault="004749B5">
            <w:pPr>
              <w:pStyle w:val="Standard"/>
              <w:jc w:val="left"/>
              <w:rPr>
                <w:b/>
                <w:bCs/>
                <w:color w:val="0084D1"/>
              </w:rPr>
            </w:pPr>
            <w:r>
              <w:rPr>
                <w:b/>
                <w:bCs/>
                <w:color w:val="0084D1"/>
              </w:rPr>
              <w:t>V Sistema de tratamiento:</w:t>
            </w:r>
          </w:p>
          <w:p w14:paraId="7560406F"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0894D3D8" w14:textId="77777777" w:rsidR="006F678B" w:rsidRDefault="004749B5">
            <w:pPr>
              <w:pStyle w:val="Standard"/>
            </w:pPr>
            <w:r>
              <w:t>MIXTO</w:t>
            </w:r>
          </w:p>
        </w:tc>
      </w:tr>
      <w:tr w:rsidR="006F678B" w14:paraId="5D06A0E2"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35CAE12C" w14:textId="77777777" w:rsidR="006F678B" w:rsidRDefault="004749B5">
            <w:pPr>
              <w:pStyle w:val="Standard"/>
              <w:jc w:val="left"/>
              <w:rPr>
                <w:b/>
                <w:bCs/>
                <w:color w:val="0084D1"/>
              </w:rPr>
            </w:pPr>
            <w:r>
              <w:rPr>
                <w:b/>
                <w:bCs/>
                <w:color w:val="0084D1"/>
              </w:rPr>
              <w:t>VI Origen de los datos:</w:t>
            </w:r>
          </w:p>
        </w:tc>
        <w:tc>
          <w:tcPr>
            <w:tcW w:w="7358" w:type="dxa"/>
            <w:shd w:val="clear" w:color="auto" w:fill="auto"/>
            <w:tcMar>
              <w:top w:w="0" w:type="dxa"/>
              <w:left w:w="108" w:type="dxa"/>
              <w:bottom w:w="0" w:type="dxa"/>
              <w:right w:w="108" w:type="dxa"/>
            </w:tcMar>
          </w:tcPr>
          <w:p w14:paraId="432D2263" w14:textId="77777777" w:rsidR="006F678B" w:rsidRDefault="004749B5">
            <w:pPr>
              <w:pStyle w:val="Standard"/>
            </w:pPr>
            <w:r>
              <w:t>El propio interesado o su representante legal: Sí</w:t>
            </w:r>
          </w:p>
          <w:p w14:paraId="358CFBCB" w14:textId="77777777" w:rsidR="006F678B" w:rsidRDefault="004749B5">
            <w:pPr>
              <w:pStyle w:val="Standard"/>
            </w:pPr>
            <w:r>
              <w:t>Registros públicos: No</w:t>
            </w:r>
          </w:p>
          <w:p w14:paraId="7CA46DB0" w14:textId="77777777" w:rsidR="006F678B" w:rsidRDefault="004749B5">
            <w:pPr>
              <w:pStyle w:val="Standard"/>
            </w:pPr>
            <w:r>
              <w:t>Otras personas físicas: No</w:t>
            </w:r>
          </w:p>
          <w:p w14:paraId="4B10FC10" w14:textId="77777777" w:rsidR="006F678B" w:rsidRDefault="004749B5">
            <w:pPr>
              <w:pStyle w:val="Standard"/>
            </w:pPr>
            <w:r>
              <w:t>Entidad privada: No</w:t>
            </w:r>
          </w:p>
          <w:p w14:paraId="65A2C6DB" w14:textId="77777777" w:rsidR="006F678B" w:rsidRDefault="004749B5">
            <w:pPr>
              <w:pStyle w:val="Standard"/>
            </w:pPr>
            <w:r>
              <w:t xml:space="preserve">Fuentes accesibles al </w:t>
            </w:r>
            <w:r>
              <w:t>público: No</w:t>
            </w:r>
          </w:p>
          <w:p w14:paraId="30B39F9E" w14:textId="77777777" w:rsidR="006F678B" w:rsidRDefault="004749B5">
            <w:pPr>
              <w:pStyle w:val="Standard"/>
            </w:pPr>
            <w:r>
              <w:t>Administración pública: Sí</w:t>
            </w:r>
          </w:p>
          <w:p w14:paraId="75FF44FD" w14:textId="77777777" w:rsidR="006F678B" w:rsidRDefault="006F678B">
            <w:pPr>
              <w:pStyle w:val="Standard"/>
            </w:pPr>
          </w:p>
        </w:tc>
      </w:tr>
      <w:tr w:rsidR="006F678B" w14:paraId="0177D096" w14:textId="77777777">
        <w:tblPrEx>
          <w:tblCellMar>
            <w:top w:w="0" w:type="dxa"/>
            <w:bottom w:w="0" w:type="dxa"/>
          </w:tblCellMar>
        </w:tblPrEx>
        <w:trPr>
          <w:trHeight w:val="102"/>
          <w:jc w:val="center"/>
        </w:trPr>
        <w:tc>
          <w:tcPr>
            <w:tcW w:w="2280" w:type="dxa"/>
            <w:shd w:val="clear" w:color="auto" w:fill="auto"/>
            <w:tcMar>
              <w:top w:w="0" w:type="dxa"/>
              <w:left w:w="108" w:type="dxa"/>
              <w:bottom w:w="0" w:type="dxa"/>
              <w:right w:w="108" w:type="dxa"/>
            </w:tcMar>
          </w:tcPr>
          <w:p w14:paraId="6256EB6C" w14:textId="77777777" w:rsidR="006F678B" w:rsidRDefault="004749B5">
            <w:pPr>
              <w:pStyle w:val="Standard"/>
              <w:jc w:val="left"/>
              <w:rPr>
                <w:b/>
                <w:bCs/>
                <w:color w:val="0084D1"/>
              </w:rPr>
            </w:pPr>
            <w:r>
              <w:rPr>
                <w:b/>
                <w:bCs/>
                <w:color w:val="0084D1"/>
              </w:rPr>
              <w:t>VII Categorías de datos personales objeto de tratamiento:</w:t>
            </w:r>
          </w:p>
        </w:tc>
        <w:tc>
          <w:tcPr>
            <w:tcW w:w="7358" w:type="dxa"/>
            <w:shd w:val="clear" w:color="auto" w:fill="auto"/>
            <w:tcMar>
              <w:top w:w="0" w:type="dxa"/>
              <w:left w:w="108" w:type="dxa"/>
              <w:bottom w:w="0" w:type="dxa"/>
              <w:right w:w="108" w:type="dxa"/>
            </w:tcMar>
          </w:tcPr>
          <w:p w14:paraId="3B926899" w14:textId="77777777" w:rsidR="006F678B" w:rsidRDefault="004749B5">
            <w:pPr>
              <w:pStyle w:val="Standard"/>
            </w:pPr>
            <w:r>
              <w:rPr>
                <w:u w:val="single"/>
              </w:rPr>
              <w:t>Datos identificativos</w:t>
            </w:r>
            <w:r>
              <w:t>:</w:t>
            </w:r>
          </w:p>
          <w:p w14:paraId="7AC391AA" w14:textId="77777777" w:rsidR="006F678B" w:rsidRDefault="004749B5">
            <w:pPr>
              <w:pStyle w:val="Standard"/>
            </w:pPr>
            <w:r>
              <w:t>-DNI-NIF: Sí</w:t>
            </w:r>
          </w:p>
          <w:p w14:paraId="3BB83007" w14:textId="77777777" w:rsidR="006F678B" w:rsidRDefault="004749B5">
            <w:pPr>
              <w:pStyle w:val="Standard"/>
            </w:pPr>
            <w:r>
              <w:t>-Identificador nacional restringido art. 87: No</w:t>
            </w:r>
          </w:p>
          <w:p w14:paraId="24174D65" w14:textId="77777777" w:rsidR="006F678B" w:rsidRDefault="004749B5">
            <w:pPr>
              <w:pStyle w:val="Standard"/>
            </w:pPr>
            <w:r>
              <w:t>-Dirección: Sí</w:t>
            </w:r>
          </w:p>
          <w:p w14:paraId="2D00CECB" w14:textId="77777777" w:rsidR="006F678B" w:rsidRDefault="004749B5">
            <w:pPr>
              <w:pStyle w:val="Standard"/>
            </w:pPr>
            <w:r>
              <w:t>-Imagen: No</w:t>
            </w:r>
          </w:p>
          <w:p w14:paraId="130A16F1" w14:textId="77777777" w:rsidR="006F678B" w:rsidRDefault="004749B5">
            <w:pPr>
              <w:pStyle w:val="Standard"/>
            </w:pPr>
            <w:r>
              <w:t>-Número seguridad social: No</w:t>
            </w:r>
          </w:p>
          <w:p w14:paraId="051EE330" w14:textId="77777777" w:rsidR="006F678B" w:rsidRDefault="004749B5">
            <w:pPr>
              <w:pStyle w:val="Standard"/>
            </w:pPr>
            <w:r>
              <w:t>-Teléfono: No</w:t>
            </w:r>
          </w:p>
          <w:p w14:paraId="0CFE4E6E" w14:textId="77777777" w:rsidR="006F678B" w:rsidRDefault="004749B5">
            <w:pPr>
              <w:pStyle w:val="Standard"/>
            </w:pPr>
            <w:r>
              <w:t>-Firma manual o digitalizada: Sí</w:t>
            </w:r>
          </w:p>
          <w:p w14:paraId="131388F6" w14:textId="77777777" w:rsidR="006F678B" w:rsidRDefault="004749B5">
            <w:pPr>
              <w:pStyle w:val="Standard"/>
            </w:pPr>
            <w:r>
              <w:t>-Firma electrónica: No</w:t>
            </w:r>
          </w:p>
          <w:p w14:paraId="6F7A0547" w14:textId="77777777" w:rsidR="006F678B" w:rsidRDefault="004749B5">
            <w:pPr>
              <w:pStyle w:val="Standard"/>
            </w:pPr>
            <w:r>
              <w:t>-Registro personal: No</w:t>
            </w:r>
          </w:p>
          <w:p w14:paraId="372972AC" w14:textId="77777777" w:rsidR="006F678B" w:rsidRDefault="004749B5">
            <w:pPr>
              <w:pStyle w:val="Standard"/>
            </w:pPr>
            <w:r>
              <w:t>-Marcas físicas: No</w:t>
            </w:r>
          </w:p>
          <w:p w14:paraId="4C211051" w14:textId="77777777" w:rsidR="006F678B" w:rsidRDefault="004749B5">
            <w:pPr>
              <w:pStyle w:val="Standard"/>
            </w:pPr>
            <w:r>
              <w:t>-Tarjeta sanitaria: No</w:t>
            </w:r>
          </w:p>
          <w:p w14:paraId="2B7BD97B" w14:textId="77777777" w:rsidR="006F678B" w:rsidRDefault="004749B5">
            <w:pPr>
              <w:pStyle w:val="Standard"/>
            </w:pPr>
            <w:r>
              <w:t>-Nombre y apellidos: Sí</w:t>
            </w:r>
          </w:p>
          <w:p w14:paraId="4953064B" w14:textId="77777777" w:rsidR="006F678B" w:rsidRDefault="004749B5">
            <w:pPr>
              <w:pStyle w:val="Standard"/>
            </w:pPr>
            <w:r>
              <w:t>-Huella digital: No</w:t>
            </w:r>
          </w:p>
          <w:p w14:paraId="11255772" w14:textId="77777777" w:rsidR="006F678B" w:rsidRDefault="004749B5">
            <w:pPr>
              <w:pStyle w:val="Standard"/>
            </w:pPr>
            <w:r>
              <w:t>-Voz: No</w:t>
            </w:r>
          </w:p>
          <w:p w14:paraId="60986EFA" w14:textId="77777777" w:rsidR="006F678B" w:rsidRDefault="004749B5">
            <w:pPr>
              <w:pStyle w:val="Standard"/>
            </w:pPr>
            <w:r>
              <w:t>-CCC/IBAN: No</w:t>
            </w:r>
          </w:p>
          <w:p w14:paraId="52E6605C" w14:textId="77777777" w:rsidR="006F678B" w:rsidRDefault="004749B5">
            <w:pPr>
              <w:pStyle w:val="Standard"/>
            </w:pPr>
            <w:r>
              <w:t>-Tarjeta bancaria o Similar: No</w:t>
            </w:r>
          </w:p>
          <w:p w14:paraId="6B0B86B5" w14:textId="77777777" w:rsidR="006F678B" w:rsidRDefault="004749B5">
            <w:pPr>
              <w:pStyle w:val="Standard"/>
            </w:pPr>
            <w:r>
              <w:t xml:space="preserve">Otros datos </w:t>
            </w:r>
            <w:r>
              <w:t>identificativos:</w:t>
            </w:r>
          </w:p>
          <w:p w14:paraId="343BAD10" w14:textId="77777777" w:rsidR="006F678B" w:rsidRDefault="006F678B">
            <w:pPr>
              <w:pStyle w:val="Standard"/>
            </w:pPr>
          </w:p>
          <w:p w14:paraId="706B1A72" w14:textId="77777777" w:rsidR="006F678B" w:rsidRDefault="004749B5">
            <w:pPr>
              <w:pStyle w:val="Standard"/>
            </w:pPr>
            <w:r>
              <w:rPr>
                <w:u w:val="single"/>
              </w:rPr>
              <w:t>Datos de categorías sensibles</w:t>
            </w:r>
            <w:r>
              <w:t>:</w:t>
            </w:r>
          </w:p>
          <w:p w14:paraId="57E28D3C" w14:textId="77777777" w:rsidR="006F678B" w:rsidRDefault="004749B5">
            <w:pPr>
              <w:pStyle w:val="Standard"/>
            </w:pPr>
            <w:r>
              <w:t>-Ideología o ideas políticas: No</w:t>
            </w:r>
          </w:p>
          <w:p w14:paraId="29512086" w14:textId="77777777" w:rsidR="006F678B" w:rsidRDefault="004749B5">
            <w:pPr>
              <w:pStyle w:val="Standard"/>
            </w:pPr>
            <w:r>
              <w:t>-Afiliación Sindical: No</w:t>
            </w:r>
          </w:p>
          <w:p w14:paraId="28597379" w14:textId="77777777" w:rsidR="006F678B" w:rsidRDefault="004749B5">
            <w:pPr>
              <w:pStyle w:val="Standard"/>
            </w:pPr>
            <w:r>
              <w:t>-Religión: No</w:t>
            </w:r>
          </w:p>
          <w:p w14:paraId="0AAFA4AE" w14:textId="77777777" w:rsidR="006F678B" w:rsidRDefault="004749B5">
            <w:pPr>
              <w:pStyle w:val="Standard"/>
            </w:pPr>
            <w:r>
              <w:t>-Creencias: No</w:t>
            </w:r>
          </w:p>
          <w:p w14:paraId="0F4D51C6" w14:textId="77777777" w:rsidR="006F678B" w:rsidRDefault="004749B5">
            <w:pPr>
              <w:pStyle w:val="Standard"/>
            </w:pPr>
            <w:r>
              <w:t>-Origen racial o étnico: No</w:t>
            </w:r>
          </w:p>
          <w:p w14:paraId="2446D300" w14:textId="77777777" w:rsidR="006F678B" w:rsidRDefault="004749B5">
            <w:pPr>
              <w:pStyle w:val="Standard"/>
            </w:pPr>
            <w:r>
              <w:t>-Salud: Sí</w:t>
            </w:r>
          </w:p>
          <w:p w14:paraId="4C197812" w14:textId="77777777" w:rsidR="006F678B" w:rsidRDefault="004749B5">
            <w:pPr>
              <w:pStyle w:val="Standard"/>
            </w:pPr>
            <w:r>
              <w:t>-Vida Sexual: No</w:t>
            </w:r>
          </w:p>
          <w:p w14:paraId="082038EA" w14:textId="77777777" w:rsidR="006F678B" w:rsidRDefault="006F678B">
            <w:pPr>
              <w:pStyle w:val="Standard"/>
            </w:pPr>
          </w:p>
          <w:p w14:paraId="57340B79" w14:textId="77777777" w:rsidR="006F678B" w:rsidRDefault="004749B5">
            <w:pPr>
              <w:pStyle w:val="Standard"/>
            </w:pPr>
            <w:r>
              <w:rPr>
                <w:u w:val="single"/>
              </w:rPr>
              <w:t>Datos relativos a infracciones</w:t>
            </w:r>
            <w:r>
              <w:t>:</w:t>
            </w:r>
          </w:p>
          <w:p w14:paraId="02A91014" w14:textId="77777777" w:rsidR="006F678B" w:rsidRDefault="004749B5">
            <w:pPr>
              <w:pStyle w:val="Standard"/>
            </w:pPr>
            <w:r>
              <w:t>-Infracciones penales: Sí</w:t>
            </w:r>
          </w:p>
          <w:p w14:paraId="2ADA910E" w14:textId="77777777" w:rsidR="006F678B" w:rsidRDefault="004749B5">
            <w:pPr>
              <w:pStyle w:val="Standard"/>
            </w:pPr>
            <w:r>
              <w:t>-Infr</w:t>
            </w:r>
            <w:r>
              <w:t>acciones administrativas: Sí</w:t>
            </w:r>
          </w:p>
          <w:p w14:paraId="1DFB8C00" w14:textId="77777777" w:rsidR="006F678B" w:rsidRDefault="006F678B">
            <w:pPr>
              <w:pStyle w:val="Standard"/>
            </w:pPr>
          </w:p>
          <w:p w14:paraId="5636922C" w14:textId="77777777" w:rsidR="006F678B" w:rsidRDefault="004749B5">
            <w:pPr>
              <w:pStyle w:val="Standard"/>
            </w:pPr>
            <w:r>
              <w:rPr>
                <w:u w:val="single"/>
              </w:rPr>
              <w:t>Otras categorías de datos personales</w:t>
            </w:r>
            <w:r>
              <w:t>:</w:t>
            </w:r>
          </w:p>
          <w:p w14:paraId="06928857" w14:textId="77777777" w:rsidR="006F678B" w:rsidRDefault="004749B5">
            <w:pPr>
              <w:pStyle w:val="Standard"/>
            </w:pPr>
            <w:r>
              <w:lastRenderedPageBreak/>
              <w:t xml:space="preserve">TRANSACCIONES DE BIENES Y SERVICIOS </w:t>
            </w:r>
            <w:r>
              <w:tab/>
            </w:r>
            <w:r>
              <w:br/>
            </w:r>
            <w:r>
              <w:t xml:space="preserve">CIRCUNSTANCIAS SOCIALES </w:t>
            </w:r>
            <w:r>
              <w:tab/>
            </w:r>
            <w:r>
              <w:br/>
            </w:r>
            <w:r>
              <w:t xml:space="preserve">ACADÉMICOS Y PROFESIONALES </w:t>
            </w:r>
            <w:r>
              <w:tab/>
            </w:r>
            <w:r>
              <w:br/>
            </w:r>
            <w:r>
              <w:t xml:space="preserve">DETALLES DEL EMPLEO </w:t>
            </w:r>
            <w:r>
              <w:tab/>
            </w:r>
            <w:r>
              <w:br/>
            </w:r>
            <w:r>
              <w:t xml:space="preserve">INFORMACIÓN COMERCIAL </w:t>
            </w:r>
            <w:r>
              <w:tab/>
            </w:r>
            <w:r>
              <w:br/>
            </w:r>
            <w:r>
              <w:t>ECONÓMICOS, FINANCIEROS Y DE SEGUROS</w:t>
            </w:r>
          </w:p>
          <w:p w14:paraId="3E8529BA" w14:textId="77777777" w:rsidR="006F678B" w:rsidRDefault="006F678B">
            <w:pPr>
              <w:pStyle w:val="Standard"/>
            </w:pPr>
          </w:p>
          <w:p w14:paraId="159EA049" w14:textId="77777777" w:rsidR="006F678B" w:rsidRDefault="006F678B">
            <w:pPr>
              <w:pStyle w:val="Standard"/>
            </w:pPr>
          </w:p>
        </w:tc>
      </w:tr>
      <w:tr w:rsidR="006F678B" w14:paraId="7E5D3292"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6C89C994" w14:textId="77777777" w:rsidR="006F678B" w:rsidRDefault="004749B5">
            <w:pPr>
              <w:pStyle w:val="Standard"/>
              <w:jc w:val="left"/>
              <w:rPr>
                <w:b/>
                <w:bCs/>
                <w:color w:val="0084D1"/>
              </w:rPr>
            </w:pPr>
            <w:r>
              <w:rPr>
                <w:b/>
                <w:bCs/>
                <w:color w:val="0084D1"/>
              </w:rPr>
              <w:lastRenderedPageBreak/>
              <w:t xml:space="preserve">VIII </w:t>
            </w:r>
            <w:r>
              <w:rPr>
                <w:b/>
                <w:bCs/>
                <w:color w:val="0084D1"/>
              </w:rPr>
              <w:t>Legitimidad (base jurídica) del tratamiento:</w:t>
            </w:r>
          </w:p>
          <w:p w14:paraId="7D0730B8"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17E4F543" w14:textId="77777777" w:rsidR="006F678B" w:rsidRDefault="004749B5">
            <w:pPr>
              <w:pStyle w:val="Standard"/>
            </w:pPr>
            <w:r>
              <w:t>-Consentimiento del interesado: No</w:t>
            </w:r>
          </w:p>
          <w:p w14:paraId="45A1CCE7" w14:textId="77777777" w:rsidR="006F678B" w:rsidRDefault="004749B5">
            <w:pPr>
              <w:pStyle w:val="Standard"/>
            </w:pPr>
            <w:r>
              <w:t>-Datos necesarios ejecución contrato: No</w:t>
            </w:r>
          </w:p>
          <w:p w14:paraId="6B3E9148" w14:textId="77777777" w:rsidR="006F678B" w:rsidRDefault="004749B5">
            <w:pPr>
              <w:pStyle w:val="Standard"/>
            </w:pPr>
            <w:r>
              <w:t>-Cumplimiento obligación legal: Sí</w:t>
            </w:r>
          </w:p>
          <w:p w14:paraId="5A586F6A" w14:textId="77777777" w:rsidR="006F678B" w:rsidRDefault="004749B5">
            <w:pPr>
              <w:pStyle w:val="Standard"/>
            </w:pPr>
            <w:r>
              <w:t>Ley Orgánica 4/2015, de 30 de marzo, de protección de la seguridad ciudadana.</w:t>
            </w:r>
            <w:r>
              <w:tab/>
            </w:r>
            <w:r>
              <w:br/>
            </w:r>
            <w:r>
              <w:t>Ley Orgánica 2/1986,</w:t>
            </w:r>
            <w:r>
              <w:t xml:space="preserve"> de 13 de marzo, de Fuerzas y Cuerpos de Seguridad.</w:t>
            </w:r>
            <w:r>
              <w:tab/>
            </w:r>
            <w:r>
              <w:br/>
            </w:r>
            <w:r>
              <w:t xml:space="preserve"> Real Decreto Legislativo 6/2015, de 30</w:t>
            </w:r>
            <w:r>
              <w:tab/>
            </w:r>
            <w:r>
              <w:br/>
            </w:r>
            <w:r>
              <w:t>de octubre, por el que se aprueba el texto refundido de la Ley sobre</w:t>
            </w:r>
            <w:r>
              <w:tab/>
            </w:r>
            <w:r>
              <w:br/>
            </w:r>
            <w:r>
              <w:t>Tráfico, Circulación de Vehículos a Motor y Seguridad Vial.</w:t>
            </w:r>
          </w:p>
          <w:p w14:paraId="0DB723E1" w14:textId="77777777" w:rsidR="006F678B" w:rsidRDefault="004749B5">
            <w:pPr>
              <w:pStyle w:val="Standard"/>
            </w:pPr>
            <w:r>
              <w:t>-Proteger intereses vitales: No</w:t>
            </w:r>
          </w:p>
          <w:p w14:paraId="45E83792" w14:textId="77777777" w:rsidR="006F678B" w:rsidRDefault="004749B5">
            <w:pPr>
              <w:pStyle w:val="Standard"/>
            </w:pPr>
            <w:r>
              <w:t>-Misión, intereses o poderes públicos: Sí</w:t>
            </w:r>
          </w:p>
          <w:p w14:paraId="78A8A4CB" w14:textId="77777777" w:rsidR="006F678B" w:rsidRDefault="004749B5">
            <w:pPr>
              <w:pStyle w:val="Standard"/>
            </w:pPr>
            <w:r>
              <w:t>Cumplimiento del deber policial.</w:t>
            </w:r>
          </w:p>
          <w:p w14:paraId="78C6E7E5" w14:textId="77777777" w:rsidR="006F678B" w:rsidRDefault="004749B5">
            <w:pPr>
              <w:pStyle w:val="Standard"/>
            </w:pPr>
            <w:r>
              <w:t>-Interés legítimo del Responsable: No</w:t>
            </w:r>
          </w:p>
          <w:p w14:paraId="01BB289E" w14:textId="77777777" w:rsidR="006F678B" w:rsidRDefault="006F678B">
            <w:pPr>
              <w:pStyle w:val="Standard"/>
            </w:pPr>
          </w:p>
          <w:p w14:paraId="0411E296" w14:textId="77777777" w:rsidR="006F678B" w:rsidRDefault="004749B5">
            <w:pPr>
              <w:pStyle w:val="Standard"/>
            </w:pPr>
            <w:r>
              <w:t>-Consentimiento explícito (en relación a datos de categorías especiales): No</w:t>
            </w:r>
          </w:p>
          <w:p w14:paraId="3D2E35EA" w14:textId="77777777" w:rsidR="006F678B" w:rsidRDefault="004749B5">
            <w:pPr>
              <w:pStyle w:val="Standard"/>
            </w:pPr>
            <w:r>
              <w:t xml:space="preserve">-Obligación derecho laboral (en relación a datos de </w:t>
            </w:r>
            <w:r>
              <w:t>categorías especiales): No</w:t>
            </w:r>
          </w:p>
          <w:p w14:paraId="30D71CEE" w14:textId="77777777" w:rsidR="006F678B" w:rsidRDefault="004749B5">
            <w:pPr>
              <w:pStyle w:val="Standard"/>
            </w:pPr>
            <w:r>
              <w:t>-Proteger intereses vitales de una persona no capacitada para consentir (en relación a datos de categorías especiales): No</w:t>
            </w:r>
          </w:p>
          <w:p w14:paraId="477D933A" w14:textId="77777777" w:rsidR="006F678B" w:rsidRDefault="004749B5">
            <w:pPr>
              <w:pStyle w:val="Standard"/>
            </w:pPr>
            <w:r>
              <w:t>-Miembros entidad sin ánimo de lucro (en relación a datos de categorías especiales): No</w:t>
            </w:r>
          </w:p>
          <w:p w14:paraId="3785FDD3" w14:textId="77777777" w:rsidR="006F678B" w:rsidRDefault="004749B5">
            <w:pPr>
              <w:pStyle w:val="Standard"/>
            </w:pPr>
            <w:r>
              <w:t>-Datos hechos públ</w:t>
            </w:r>
            <w:r>
              <w:t>icos por interesado (en relación a datos de categorías especiales): No</w:t>
            </w:r>
          </w:p>
          <w:p w14:paraId="2A6754C1" w14:textId="77777777" w:rsidR="006F678B" w:rsidRDefault="004749B5">
            <w:pPr>
              <w:pStyle w:val="Standard"/>
            </w:pPr>
            <w:r>
              <w:t>-Ejercicio defensa o tribunales (en relación a datos de categorías especiales): No</w:t>
            </w:r>
          </w:p>
          <w:p w14:paraId="592B466E" w14:textId="77777777" w:rsidR="006F678B" w:rsidRDefault="004749B5">
            <w:pPr>
              <w:pStyle w:val="Standard"/>
            </w:pPr>
            <w:r>
              <w:t>-Interés público esencial (en relación a datos de categorías especiales): Sí</w:t>
            </w:r>
          </w:p>
          <w:p w14:paraId="6C39CD63" w14:textId="77777777" w:rsidR="006F678B" w:rsidRDefault="004749B5">
            <w:pPr>
              <w:pStyle w:val="Standard"/>
            </w:pPr>
            <w:r>
              <w:t xml:space="preserve">-Medicina </w:t>
            </w:r>
            <w:r>
              <w:t>preventiva, laboral o servicios sanitarios (en relación a datos de categorías especiales): No</w:t>
            </w:r>
          </w:p>
          <w:p w14:paraId="00895098" w14:textId="77777777" w:rsidR="006F678B" w:rsidRDefault="004749B5">
            <w:pPr>
              <w:pStyle w:val="Standard"/>
            </w:pPr>
            <w:r>
              <w:t>-Razones de salud pública (en relación a datos de categorías especiales): No</w:t>
            </w:r>
          </w:p>
          <w:p w14:paraId="2EE593FD" w14:textId="77777777" w:rsidR="006F678B" w:rsidRDefault="004749B5">
            <w:pPr>
              <w:pStyle w:val="Standard"/>
            </w:pPr>
            <w:r>
              <w:t>-Archivo investigación o estadística en interés público (en relación a datos de categ</w:t>
            </w:r>
            <w:r>
              <w:t>orías especiales): No</w:t>
            </w:r>
          </w:p>
          <w:p w14:paraId="386B104D" w14:textId="77777777" w:rsidR="006F678B" w:rsidRDefault="006F678B">
            <w:pPr>
              <w:pStyle w:val="Standard"/>
            </w:pPr>
          </w:p>
        </w:tc>
      </w:tr>
      <w:tr w:rsidR="006F678B" w14:paraId="008C922D"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586A1668" w14:textId="77777777" w:rsidR="006F678B" w:rsidRDefault="004749B5">
            <w:pPr>
              <w:pStyle w:val="Standard"/>
              <w:jc w:val="left"/>
              <w:rPr>
                <w:b/>
                <w:bCs/>
                <w:color w:val="0084D1"/>
              </w:rPr>
            </w:pPr>
            <w:r>
              <w:rPr>
                <w:b/>
                <w:bCs/>
                <w:color w:val="0084D1"/>
              </w:rPr>
              <w:t>IX Destinatarios de la información:</w:t>
            </w:r>
          </w:p>
        </w:tc>
        <w:tc>
          <w:tcPr>
            <w:tcW w:w="7358" w:type="dxa"/>
            <w:shd w:val="clear" w:color="auto" w:fill="auto"/>
            <w:tcMar>
              <w:top w:w="0" w:type="dxa"/>
              <w:left w:w="108" w:type="dxa"/>
              <w:bottom w:w="0" w:type="dxa"/>
              <w:right w:w="108" w:type="dxa"/>
            </w:tcMar>
          </w:tcPr>
          <w:p w14:paraId="78EA67EC" w14:textId="77777777" w:rsidR="006F678B" w:rsidRDefault="004749B5">
            <w:pPr>
              <w:pStyle w:val="Standard"/>
            </w:pPr>
            <w:r>
              <w:t>FUERZAS Y CUERPOS DE SEGURIDAD</w:t>
            </w:r>
          </w:p>
          <w:p w14:paraId="53A1C843" w14:textId="77777777" w:rsidR="006F678B" w:rsidRDefault="006F678B">
            <w:pPr>
              <w:pStyle w:val="Standard"/>
            </w:pPr>
          </w:p>
        </w:tc>
      </w:tr>
      <w:tr w:rsidR="006F678B" w14:paraId="2035CBF6"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2BD0880A" w14:textId="77777777" w:rsidR="006F678B" w:rsidRDefault="004749B5">
            <w:pPr>
              <w:pStyle w:val="Standard"/>
              <w:jc w:val="left"/>
              <w:rPr>
                <w:b/>
                <w:bCs/>
                <w:color w:val="0084D1"/>
              </w:rPr>
            </w:pPr>
            <w:r>
              <w:rPr>
                <w:b/>
                <w:bCs/>
                <w:color w:val="0084D1"/>
              </w:rPr>
              <w:t>X Transferencias internacionales:</w:t>
            </w:r>
          </w:p>
          <w:p w14:paraId="79FFAA3E"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60330438" w14:textId="77777777" w:rsidR="006F678B" w:rsidRDefault="004749B5">
            <w:pPr>
              <w:pStyle w:val="Standard"/>
            </w:pPr>
            <w:r>
              <w:t>No se realizarán transferencias internacionales de datos</w:t>
            </w:r>
          </w:p>
        </w:tc>
      </w:tr>
      <w:tr w:rsidR="006F678B" w14:paraId="345D1701"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4ADE5A42" w14:textId="77777777" w:rsidR="006F678B" w:rsidRDefault="004749B5">
            <w:pPr>
              <w:pStyle w:val="Standard"/>
              <w:jc w:val="left"/>
              <w:rPr>
                <w:b/>
                <w:bCs/>
                <w:color w:val="0084D1"/>
              </w:rPr>
            </w:pPr>
            <w:r>
              <w:rPr>
                <w:b/>
                <w:bCs/>
                <w:color w:val="0084D1"/>
              </w:rPr>
              <w:t>XI Plazos de conservación de datos:</w:t>
            </w:r>
          </w:p>
        </w:tc>
        <w:tc>
          <w:tcPr>
            <w:tcW w:w="7358" w:type="dxa"/>
            <w:shd w:val="clear" w:color="auto" w:fill="auto"/>
            <w:tcMar>
              <w:top w:w="0" w:type="dxa"/>
              <w:left w:w="108" w:type="dxa"/>
              <w:bottom w:w="0" w:type="dxa"/>
              <w:right w:w="108" w:type="dxa"/>
            </w:tcMar>
          </w:tcPr>
          <w:p w14:paraId="4F39712A" w14:textId="77777777" w:rsidR="006F678B" w:rsidRDefault="006F678B">
            <w:pPr>
              <w:pStyle w:val="Standard"/>
            </w:pPr>
          </w:p>
          <w:p w14:paraId="69B73444" w14:textId="77777777" w:rsidR="006F678B" w:rsidRDefault="004749B5">
            <w:pPr>
              <w:pStyle w:val="Standard"/>
            </w:pPr>
            <w:r>
              <w:t>Entre 10 y 20 años.</w:t>
            </w:r>
          </w:p>
        </w:tc>
      </w:tr>
      <w:tr w:rsidR="006F678B" w14:paraId="0EC384B9"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72485654" w14:textId="77777777" w:rsidR="006F678B" w:rsidRDefault="004749B5">
            <w:pPr>
              <w:pStyle w:val="Standard"/>
              <w:jc w:val="left"/>
              <w:rPr>
                <w:b/>
                <w:bCs/>
                <w:color w:val="0084D1"/>
              </w:rPr>
            </w:pPr>
            <w:r>
              <w:rPr>
                <w:b/>
                <w:bCs/>
                <w:color w:val="0084D1"/>
              </w:rPr>
              <w:t xml:space="preserve">XII </w:t>
            </w:r>
            <w:r>
              <w:rPr>
                <w:b/>
                <w:bCs/>
                <w:color w:val="0084D1"/>
              </w:rPr>
              <w:t>Descripción general de medidas técnicas y organizativas de seguridad:</w:t>
            </w:r>
          </w:p>
          <w:p w14:paraId="5C24D3F8"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0BE4A9E3" w14:textId="77777777" w:rsidR="006F678B" w:rsidRDefault="006F678B">
            <w:pPr>
              <w:pStyle w:val="Standard"/>
            </w:pPr>
          </w:p>
          <w:p w14:paraId="5E56264E" w14:textId="77777777" w:rsidR="006F678B" w:rsidRDefault="006F678B">
            <w:pPr>
              <w:pStyle w:val="Standard"/>
            </w:pPr>
          </w:p>
          <w:p w14:paraId="2A086B0F" w14:textId="77777777" w:rsidR="006F678B" w:rsidRDefault="004749B5">
            <w:pPr>
              <w:pStyle w:val="Standard"/>
            </w:pPr>
            <w:r>
              <w:t>Documento de seguridad, Funciones y obligaciones del personal,</w:t>
            </w:r>
          </w:p>
          <w:p w14:paraId="1FFFE76F" w14:textId="77777777" w:rsidR="006F678B" w:rsidRDefault="004749B5">
            <w:pPr>
              <w:pStyle w:val="Standard"/>
            </w:pPr>
            <w:r>
              <w:t>Control de accesos, Control de acceso físico, Identificación y</w:t>
            </w:r>
          </w:p>
          <w:p w14:paraId="375E3DA7" w14:textId="77777777" w:rsidR="006F678B" w:rsidRDefault="004749B5">
            <w:pPr>
              <w:pStyle w:val="Standard"/>
            </w:pPr>
            <w:r>
              <w:t>autenticación, Registro de incidencias, Distribución de s</w:t>
            </w:r>
            <w:r>
              <w:t>oportes,</w:t>
            </w:r>
          </w:p>
          <w:p w14:paraId="35700F94" w14:textId="77777777" w:rsidR="006F678B" w:rsidRDefault="004749B5">
            <w:pPr>
              <w:pStyle w:val="Standard"/>
            </w:pPr>
            <w:r>
              <w:t>Seguridad de telecomunicaciones, Correos electrónicos, Dispositivos de almacenamiento, Criterios de archivo, Copias o reproducciones,</w:t>
            </w:r>
          </w:p>
          <w:p w14:paraId="2712676D" w14:textId="77777777" w:rsidR="006F678B" w:rsidRDefault="004749B5">
            <w:pPr>
              <w:pStyle w:val="Standard"/>
            </w:pPr>
            <w:r>
              <w:t>Borrado o destrucción de soportes</w:t>
            </w:r>
          </w:p>
          <w:p w14:paraId="08167F17" w14:textId="77777777" w:rsidR="006F678B" w:rsidRDefault="006F678B">
            <w:pPr>
              <w:pStyle w:val="Standard"/>
            </w:pPr>
          </w:p>
          <w:p w14:paraId="62165B90" w14:textId="77777777" w:rsidR="006F678B" w:rsidRDefault="006F678B">
            <w:pPr>
              <w:pStyle w:val="Standard"/>
            </w:pPr>
          </w:p>
        </w:tc>
      </w:tr>
    </w:tbl>
    <w:p w14:paraId="7DC765C6" w14:textId="77777777" w:rsidR="006F678B" w:rsidRDefault="006F678B">
      <w:pPr>
        <w:pageBreakBefore/>
      </w:pPr>
    </w:p>
    <w:tbl>
      <w:tblPr>
        <w:tblW w:w="5000" w:type="pct"/>
        <w:jc w:val="center"/>
        <w:tblLayout w:type="fixed"/>
        <w:tblCellMar>
          <w:left w:w="10" w:type="dxa"/>
          <w:right w:w="10" w:type="dxa"/>
        </w:tblCellMar>
        <w:tblLook w:val="0000" w:firstRow="0" w:lastRow="0" w:firstColumn="0" w:lastColumn="0" w:noHBand="0" w:noVBand="0"/>
      </w:tblPr>
      <w:tblGrid>
        <w:gridCol w:w="2280"/>
        <w:gridCol w:w="7358"/>
      </w:tblGrid>
      <w:tr w:rsidR="006F678B" w14:paraId="21A56110" w14:textId="77777777">
        <w:tblPrEx>
          <w:tblCellMar>
            <w:top w:w="0" w:type="dxa"/>
            <w:bottom w:w="0" w:type="dxa"/>
          </w:tblCellMar>
        </w:tblPrEx>
        <w:trPr>
          <w:trHeight w:val="308"/>
          <w:jc w:val="center"/>
        </w:trPr>
        <w:tc>
          <w:tcPr>
            <w:tcW w:w="2280" w:type="dxa"/>
            <w:shd w:val="clear" w:color="auto" w:fill="D9D9D9"/>
            <w:tcMar>
              <w:top w:w="0" w:type="dxa"/>
              <w:left w:w="108" w:type="dxa"/>
              <w:bottom w:w="0" w:type="dxa"/>
              <w:right w:w="108" w:type="dxa"/>
            </w:tcMar>
          </w:tcPr>
          <w:p w14:paraId="65986273" w14:textId="77777777" w:rsidR="006F678B" w:rsidRDefault="004749B5">
            <w:pPr>
              <w:pStyle w:val="Standard"/>
            </w:pPr>
            <w:r>
              <w:t>Tratamiento:</w:t>
            </w:r>
          </w:p>
        </w:tc>
        <w:tc>
          <w:tcPr>
            <w:tcW w:w="7358" w:type="dxa"/>
            <w:shd w:val="clear" w:color="auto" w:fill="D9D9D9"/>
            <w:tcMar>
              <w:top w:w="0" w:type="dxa"/>
              <w:left w:w="108" w:type="dxa"/>
              <w:bottom w:w="0" w:type="dxa"/>
              <w:right w:w="108" w:type="dxa"/>
            </w:tcMar>
          </w:tcPr>
          <w:p w14:paraId="2205C9FE" w14:textId="77777777" w:rsidR="006F678B" w:rsidRDefault="004749B5">
            <w:pPr>
              <w:pStyle w:val="Ttulo3"/>
            </w:pPr>
            <w:r>
              <w:t xml:space="preserve">2.15.5. </w:t>
            </w:r>
            <w:bookmarkStart w:id="87" w:name="_Toc523489891"/>
            <w:bookmarkStart w:id="88" w:name="_Toc523736397"/>
            <w:r>
              <w:t>CÁMARAS DE TRÁFICO</w:t>
            </w:r>
            <w:bookmarkEnd w:id="87"/>
            <w:bookmarkEnd w:id="88"/>
          </w:p>
          <w:p w14:paraId="5322E48C" w14:textId="77777777" w:rsidR="006F678B" w:rsidRDefault="004749B5">
            <w:pPr>
              <w:pStyle w:val="Standard"/>
            </w:pPr>
            <w:r>
              <w:t>GESTIÓN DEL TRÁFICO DE LAS PRINCIPA</w:t>
            </w:r>
            <w:r>
              <w:t>LES VÍAS DE LA CIUDAD</w:t>
            </w:r>
          </w:p>
          <w:p w14:paraId="7CA6AF70" w14:textId="77777777" w:rsidR="006F678B" w:rsidRDefault="004749B5">
            <w:pPr>
              <w:pStyle w:val="Standard"/>
            </w:pPr>
            <w:r>
              <w:t>UNIDAD TÉCNICA: POLICIA LOCAL</w:t>
            </w:r>
          </w:p>
        </w:tc>
      </w:tr>
      <w:tr w:rsidR="006F678B" w14:paraId="4F757FA0" w14:textId="77777777">
        <w:tblPrEx>
          <w:tblCellMar>
            <w:top w:w="0" w:type="dxa"/>
            <w:bottom w:w="0" w:type="dxa"/>
          </w:tblCellMar>
        </w:tblPrEx>
        <w:trPr>
          <w:trHeight w:val="225"/>
          <w:jc w:val="center"/>
        </w:trPr>
        <w:tc>
          <w:tcPr>
            <w:tcW w:w="2280" w:type="dxa"/>
            <w:shd w:val="clear" w:color="auto" w:fill="auto"/>
            <w:tcMar>
              <w:top w:w="0" w:type="dxa"/>
              <w:left w:w="108" w:type="dxa"/>
              <w:bottom w:w="0" w:type="dxa"/>
              <w:right w:w="108" w:type="dxa"/>
            </w:tcMar>
          </w:tcPr>
          <w:p w14:paraId="60896293" w14:textId="77777777" w:rsidR="006F678B" w:rsidRDefault="004749B5">
            <w:pPr>
              <w:pStyle w:val="Standard"/>
              <w:jc w:val="left"/>
              <w:rPr>
                <w:b/>
                <w:bCs/>
                <w:color w:val="0084D1"/>
              </w:rPr>
            </w:pPr>
            <w:r>
              <w:rPr>
                <w:b/>
                <w:bCs/>
                <w:color w:val="0084D1"/>
              </w:rPr>
              <w:t>I Responsables del tratamiento:</w:t>
            </w:r>
          </w:p>
          <w:p w14:paraId="11979159"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7EAFC50A" w14:textId="77777777" w:rsidR="006F678B" w:rsidRDefault="004749B5">
            <w:pPr>
              <w:pStyle w:val="Standard"/>
              <w:rPr>
                <w:lang w:val="en-US"/>
              </w:rPr>
            </w:pPr>
            <w:r>
              <w:rPr>
                <w:lang w:val="en-US"/>
              </w:rPr>
              <w:t>AYUNTAMIENTO DE LAS PALMAS DE GRAN CANARIA</w:t>
            </w:r>
          </w:p>
          <w:p w14:paraId="38271C4D" w14:textId="77777777" w:rsidR="006F678B" w:rsidRDefault="006F678B">
            <w:pPr>
              <w:pStyle w:val="Standard"/>
              <w:rPr>
                <w:lang w:val="en-US"/>
              </w:rPr>
            </w:pPr>
          </w:p>
        </w:tc>
      </w:tr>
      <w:tr w:rsidR="006F678B" w14:paraId="1675AFCF" w14:textId="77777777">
        <w:tblPrEx>
          <w:tblCellMar>
            <w:top w:w="0" w:type="dxa"/>
            <w:bottom w:w="0" w:type="dxa"/>
          </w:tblCellMar>
        </w:tblPrEx>
        <w:trPr>
          <w:trHeight w:val="225"/>
          <w:jc w:val="center"/>
        </w:trPr>
        <w:tc>
          <w:tcPr>
            <w:tcW w:w="2280" w:type="dxa"/>
            <w:shd w:val="clear" w:color="auto" w:fill="auto"/>
            <w:tcMar>
              <w:top w:w="0" w:type="dxa"/>
              <w:left w:w="108" w:type="dxa"/>
              <w:bottom w:w="0" w:type="dxa"/>
              <w:right w:w="108" w:type="dxa"/>
            </w:tcMar>
          </w:tcPr>
          <w:p w14:paraId="69AE0C2B" w14:textId="77777777" w:rsidR="006F678B" w:rsidRDefault="004749B5">
            <w:pPr>
              <w:pStyle w:val="Standard"/>
              <w:jc w:val="left"/>
              <w:rPr>
                <w:b/>
                <w:bCs/>
                <w:color w:val="0084D1"/>
              </w:rPr>
            </w:pPr>
            <w:r>
              <w:rPr>
                <w:b/>
                <w:bCs/>
                <w:color w:val="0084D1"/>
              </w:rPr>
              <w:t>II Titularidad:</w:t>
            </w:r>
          </w:p>
          <w:p w14:paraId="5515AECD"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3BDFDEDE" w14:textId="77777777" w:rsidR="006F678B" w:rsidRDefault="004749B5">
            <w:pPr>
              <w:pStyle w:val="Standard"/>
              <w:rPr>
                <w:lang w:val="en-US"/>
              </w:rPr>
            </w:pPr>
            <w:r>
              <w:rPr>
                <w:lang w:val="en-US"/>
              </w:rPr>
              <w:t>Pública</w:t>
            </w:r>
          </w:p>
        </w:tc>
      </w:tr>
      <w:tr w:rsidR="006F678B" w14:paraId="6064868C" w14:textId="77777777">
        <w:tblPrEx>
          <w:tblCellMar>
            <w:top w:w="0" w:type="dxa"/>
            <w:bottom w:w="0" w:type="dxa"/>
          </w:tblCellMar>
        </w:tblPrEx>
        <w:trPr>
          <w:trHeight w:val="225"/>
          <w:jc w:val="center"/>
        </w:trPr>
        <w:tc>
          <w:tcPr>
            <w:tcW w:w="2280" w:type="dxa"/>
            <w:shd w:val="clear" w:color="auto" w:fill="auto"/>
            <w:tcMar>
              <w:top w:w="0" w:type="dxa"/>
              <w:left w:w="108" w:type="dxa"/>
              <w:bottom w:w="0" w:type="dxa"/>
              <w:right w:w="108" w:type="dxa"/>
            </w:tcMar>
          </w:tcPr>
          <w:p w14:paraId="3BE664C7" w14:textId="77777777" w:rsidR="006F678B" w:rsidRDefault="004749B5">
            <w:pPr>
              <w:pStyle w:val="Standard"/>
              <w:jc w:val="left"/>
              <w:rPr>
                <w:b/>
                <w:bCs/>
                <w:color w:val="0084D1"/>
              </w:rPr>
            </w:pPr>
            <w:r>
              <w:rPr>
                <w:b/>
                <w:bCs/>
                <w:color w:val="0084D1"/>
              </w:rPr>
              <w:t>III Categorías interesados:</w:t>
            </w:r>
          </w:p>
        </w:tc>
        <w:tc>
          <w:tcPr>
            <w:tcW w:w="7358" w:type="dxa"/>
            <w:shd w:val="clear" w:color="auto" w:fill="auto"/>
            <w:tcMar>
              <w:top w:w="0" w:type="dxa"/>
              <w:left w:w="108" w:type="dxa"/>
              <w:bottom w:w="0" w:type="dxa"/>
              <w:right w:w="108" w:type="dxa"/>
            </w:tcMar>
          </w:tcPr>
          <w:p w14:paraId="10B4F233" w14:textId="77777777" w:rsidR="006F678B" w:rsidRDefault="004749B5">
            <w:pPr>
              <w:pStyle w:val="Standard"/>
            </w:pPr>
            <w:r>
              <w:t>CIUDADANOS Y RESIDENTES</w:t>
            </w:r>
          </w:p>
          <w:p w14:paraId="08BC4215" w14:textId="77777777" w:rsidR="006F678B" w:rsidRDefault="006F678B">
            <w:pPr>
              <w:pStyle w:val="Standard"/>
            </w:pPr>
          </w:p>
          <w:p w14:paraId="393FD1E8" w14:textId="77777777" w:rsidR="006F678B" w:rsidRDefault="006F678B">
            <w:pPr>
              <w:pStyle w:val="Standard"/>
            </w:pPr>
          </w:p>
        </w:tc>
      </w:tr>
      <w:tr w:rsidR="006F678B" w14:paraId="1E4F936A" w14:textId="77777777">
        <w:tblPrEx>
          <w:tblCellMar>
            <w:top w:w="0" w:type="dxa"/>
            <w:bottom w:w="0" w:type="dxa"/>
          </w:tblCellMar>
        </w:tblPrEx>
        <w:trPr>
          <w:trHeight w:val="77"/>
          <w:jc w:val="center"/>
        </w:trPr>
        <w:tc>
          <w:tcPr>
            <w:tcW w:w="2280" w:type="dxa"/>
            <w:shd w:val="clear" w:color="auto" w:fill="auto"/>
            <w:tcMar>
              <w:top w:w="0" w:type="dxa"/>
              <w:left w:w="108" w:type="dxa"/>
              <w:bottom w:w="0" w:type="dxa"/>
              <w:right w:w="108" w:type="dxa"/>
            </w:tcMar>
          </w:tcPr>
          <w:p w14:paraId="0B8A9DD3" w14:textId="77777777" w:rsidR="006F678B" w:rsidRDefault="004749B5">
            <w:pPr>
              <w:pStyle w:val="Standard"/>
              <w:jc w:val="left"/>
              <w:rPr>
                <w:b/>
                <w:bCs/>
                <w:color w:val="0084D1"/>
              </w:rPr>
            </w:pPr>
            <w:r>
              <w:rPr>
                <w:b/>
                <w:bCs/>
                <w:color w:val="0084D1"/>
              </w:rPr>
              <w:t>IV Fines del tratamiento:</w:t>
            </w:r>
          </w:p>
        </w:tc>
        <w:tc>
          <w:tcPr>
            <w:tcW w:w="7358" w:type="dxa"/>
            <w:shd w:val="clear" w:color="auto" w:fill="auto"/>
            <w:tcMar>
              <w:top w:w="0" w:type="dxa"/>
              <w:left w:w="108" w:type="dxa"/>
              <w:bottom w:w="0" w:type="dxa"/>
              <w:right w:w="108" w:type="dxa"/>
            </w:tcMar>
          </w:tcPr>
          <w:p w14:paraId="5FD56FE2" w14:textId="77777777" w:rsidR="006F678B" w:rsidRDefault="004749B5">
            <w:pPr>
              <w:pStyle w:val="Standard"/>
            </w:pPr>
            <w:r>
              <w:t xml:space="preserve">SEGURIDAD </w:t>
            </w:r>
            <w:r>
              <w:t>PÚBLICA Y DEFENSA</w:t>
            </w:r>
          </w:p>
          <w:p w14:paraId="1A320ED7" w14:textId="77777777" w:rsidR="006F678B" w:rsidRDefault="004749B5">
            <w:pPr>
              <w:pStyle w:val="Standard"/>
            </w:pPr>
            <w:r>
              <w:t>CONTROL DEL TRÁFICO</w:t>
            </w:r>
          </w:p>
          <w:p w14:paraId="0D700A80" w14:textId="77777777" w:rsidR="006F678B" w:rsidRDefault="006F678B">
            <w:pPr>
              <w:pStyle w:val="Standard"/>
            </w:pPr>
          </w:p>
        </w:tc>
      </w:tr>
      <w:tr w:rsidR="006F678B" w14:paraId="1F08D1C3" w14:textId="77777777">
        <w:tblPrEx>
          <w:tblCellMar>
            <w:top w:w="0" w:type="dxa"/>
            <w:bottom w:w="0" w:type="dxa"/>
          </w:tblCellMar>
        </w:tblPrEx>
        <w:trPr>
          <w:trHeight w:val="77"/>
          <w:jc w:val="center"/>
        </w:trPr>
        <w:tc>
          <w:tcPr>
            <w:tcW w:w="2280" w:type="dxa"/>
            <w:shd w:val="clear" w:color="auto" w:fill="auto"/>
            <w:tcMar>
              <w:top w:w="0" w:type="dxa"/>
              <w:left w:w="108" w:type="dxa"/>
              <w:bottom w:w="0" w:type="dxa"/>
              <w:right w:w="108" w:type="dxa"/>
            </w:tcMar>
          </w:tcPr>
          <w:p w14:paraId="6DD704D9" w14:textId="77777777" w:rsidR="006F678B" w:rsidRDefault="004749B5">
            <w:pPr>
              <w:pStyle w:val="Standard"/>
              <w:jc w:val="left"/>
              <w:rPr>
                <w:b/>
                <w:bCs/>
                <w:color w:val="0084D1"/>
              </w:rPr>
            </w:pPr>
            <w:r>
              <w:rPr>
                <w:b/>
                <w:bCs/>
                <w:color w:val="0084D1"/>
              </w:rPr>
              <w:t>V Sistema de tratamiento:</w:t>
            </w:r>
          </w:p>
          <w:p w14:paraId="6CE1F3A3"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334CA954" w14:textId="77777777" w:rsidR="006F678B" w:rsidRDefault="004749B5">
            <w:pPr>
              <w:pStyle w:val="Standard"/>
            </w:pPr>
            <w:r>
              <w:t>AUTOMATIZADO</w:t>
            </w:r>
          </w:p>
        </w:tc>
      </w:tr>
      <w:tr w:rsidR="006F678B" w14:paraId="3FF17992"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3063DBF0" w14:textId="77777777" w:rsidR="006F678B" w:rsidRDefault="004749B5">
            <w:pPr>
              <w:pStyle w:val="Standard"/>
              <w:jc w:val="left"/>
              <w:rPr>
                <w:b/>
                <w:bCs/>
                <w:color w:val="0084D1"/>
              </w:rPr>
            </w:pPr>
            <w:r>
              <w:rPr>
                <w:b/>
                <w:bCs/>
                <w:color w:val="0084D1"/>
              </w:rPr>
              <w:t>VI Origen de los datos:</w:t>
            </w:r>
          </w:p>
        </w:tc>
        <w:tc>
          <w:tcPr>
            <w:tcW w:w="7358" w:type="dxa"/>
            <w:shd w:val="clear" w:color="auto" w:fill="auto"/>
            <w:tcMar>
              <w:top w:w="0" w:type="dxa"/>
              <w:left w:w="108" w:type="dxa"/>
              <w:bottom w:w="0" w:type="dxa"/>
              <w:right w:w="108" w:type="dxa"/>
            </w:tcMar>
          </w:tcPr>
          <w:p w14:paraId="01F96593" w14:textId="77777777" w:rsidR="006F678B" w:rsidRDefault="004749B5">
            <w:pPr>
              <w:pStyle w:val="Standard"/>
            </w:pPr>
            <w:r>
              <w:t>El propio interesado o su representante legal: Sí</w:t>
            </w:r>
          </w:p>
          <w:p w14:paraId="57BA74A5" w14:textId="77777777" w:rsidR="006F678B" w:rsidRDefault="004749B5">
            <w:pPr>
              <w:pStyle w:val="Standard"/>
            </w:pPr>
            <w:r>
              <w:t>Registros públicos: No</w:t>
            </w:r>
          </w:p>
          <w:p w14:paraId="2719B948" w14:textId="77777777" w:rsidR="006F678B" w:rsidRDefault="004749B5">
            <w:pPr>
              <w:pStyle w:val="Standard"/>
            </w:pPr>
            <w:r>
              <w:t>Otras personas físicas: No</w:t>
            </w:r>
          </w:p>
          <w:p w14:paraId="20E5D9BF" w14:textId="77777777" w:rsidR="006F678B" w:rsidRDefault="004749B5">
            <w:pPr>
              <w:pStyle w:val="Standard"/>
            </w:pPr>
            <w:r>
              <w:t>Entidad privada: No</w:t>
            </w:r>
          </w:p>
          <w:p w14:paraId="2CDF3F04" w14:textId="77777777" w:rsidR="006F678B" w:rsidRDefault="004749B5">
            <w:pPr>
              <w:pStyle w:val="Standard"/>
            </w:pPr>
            <w:r>
              <w:t xml:space="preserve">Fuentes accesibles al </w:t>
            </w:r>
            <w:r>
              <w:t>público: No</w:t>
            </w:r>
          </w:p>
          <w:p w14:paraId="0B815300" w14:textId="77777777" w:rsidR="006F678B" w:rsidRDefault="004749B5">
            <w:pPr>
              <w:pStyle w:val="Standard"/>
            </w:pPr>
            <w:r>
              <w:t>Administración pública: No</w:t>
            </w:r>
          </w:p>
          <w:p w14:paraId="7B59D29B" w14:textId="77777777" w:rsidR="006F678B" w:rsidRDefault="006F678B">
            <w:pPr>
              <w:pStyle w:val="Standard"/>
            </w:pPr>
          </w:p>
        </w:tc>
      </w:tr>
      <w:tr w:rsidR="006F678B" w14:paraId="18A7ECCC" w14:textId="77777777">
        <w:tblPrEx>
          <w:tblCellMar>
            <w:top w:w="0" w:type="dxa"/>
            <w:bottom w:w="0" w:type="dxa"/>
          </w:tblCellMar>
        </w:tblPrEx>
        <w:trPr>
          <w:trHeight w:val="102"/>
          <w:jc w:val="center"/>
        </w:trPr>
        <w:tc>
          <w:tcPr>
            <w:tcW w:w="2280" w:type="dxa"/>
            <w:shd w:val="clear" w:color="auto" w:fill="auto"/>
            <w:tcMar>
              <w:top w:w="0" w:type="dxa"/>
              <w:left w:w="108" w:type="dxa"/>
              <w:bottom w:w="0" w:type="dxa"/>
              <w:right w:w="108" w:type="dxa"/>
            </w:tcMar>
          </w:tcPr>
          <w:p w14:paraId="2DD1BA38" w14:textId="77777777" w:rsidR="006F678B" w:rsidRDefault="004749B5">
            <w:pPr>
              <w:pStyle w:val="Standard"/>
              <w:jc w:val="left"/>
              <w:rPr>
                <w:b/>
                <w:bCs/>
                <w:color w:val="0084D1"/>
              </w:rPr>
            </w:pPr>
            <w:r>
              <w:rPr>
                <w:b/>
                <w:bCs/>
                <w:color w:val="0084D1"/>
              </w:rPr>
              <w:t>VII Categorías de datos personales objeto de tratamiento:</w:t>
            </w:r>
          </w:p>
        </w:tc>
        <w:tc>
          <w:tcPr>
            <w:tcW w:w="7358" w:type="dxa"/>
            <w:shd w:val="clear" w:color="auto" w:fill="auto"/>
            <w:tcMar>
              <w:top w:w="0" w:type="dxa"/>
              <w:left w:w="108" w:type="dxa"/>
              <w:bottom w:w="0" w:type="dxa"/>
              <w:right w:w="108" w:type="dxa"/>
            </w:tcMar>
          </w:tcPr>
          <w:p w14:paraId="61E1CA90" w14:textId="77777777" w:rsidR="006F678B" w:rsidRDefault="004749B5">
            <w:pPr>
              <w:pStyle w:val="Standard"/>
            </w:pPr>
            <w:r>
              <w:rPr>
                <w:u w:val="single"/>
              </w:rPr>
              <w:t>Datos identificativos</w:t>
            </w:r>
            <w:r>
              <w:t>:</w:t>
            </w:r>
          </w:p>
          <w:p w14:paraId="2E24D672" w14:textId="77777777" w:rsidR="006F678B" w:rsidRDefault="004749B5">
            <w:pPr>
              <w:pStyle w:val="Standard"/>
            </w:pPr>
            <w:r>
              <w:t>-DNI-NIF: No</w:t>
            </w:r>
          </w:p>
          <w:p w14:paraId="5643AEFA" w14:textId="77777777" w:rsidR="006F678B" w:rsidRDefault="004749B5">
            <w:pPr>
              <w:pStyle w:val="Standard"/>
            </w:pPr>
            <w:r>
              <w:t>-Identificador nacional restringido art. 87: No</w:t>
            </w:r>
          </w:p>
          <w:p w14:paraId="7D9C854F" w14:textId="77777777" w:rsidR="006F678B" w:rsidRDefault="004749B5">
            <w:pPr>
              <w:pStyle w:val="Standard"/>
            </w:pPr>
            <w:r>
              <w:t>-Dirección: No</w:t>
            </w:r>
          </w:p>
          <w:p w14:paraId="78B31564" w14:textId="77777777" w:rsidR="006F678B" w:rsidRDefault="004749B5">
            <w:pPr>
              <w:pStyle w:val="Standard"/>
            </w:pPr>
            <w:r>
              <w:t>-Imagen: Sí</w:t>
            </w:r>
          </w:p>
          <w:p w14:paraId="09489A89" w14:textId="77777777" w:rsidR="006F678B" w:rsidRDefault="004749B5">
            <w:pPr>
              <w:pStyle w:val="Standard"/>
            </w:pPr>
            <w:r>
              <w:t>-Número seguridad social: No</w:t>
            </w:r>
          </w:p>
          <w:p w14:paraId="415D4154" w14:textId="77777777" w:rsidR="006F678B" w:rsidRDefault="004749B5">
            <w:pPr>
              <w:pStyle w:val="Standard"/>
            </w:pPr>
            <w:r>
              <w:t>-Teléfono: No</w:t>
            </w:r>
          </w:p>
          <w:p w14:paraId="319FF8E7" w14:textId="77777777" w:rsidR="006F678B" w:rsidRDefault="004749B5">
            <w:pPr>
              <w:pStyle w:val="Standard"/>
            </w:pPr>
            <w:r>
              <w:t>-Firma manual o digitalizada: No</w:t>
            </w:r>
          </w:p>
          <w:p w14:paraId="611C7109" w14:textId="77777777" w:rsidR="006F678B" w:rsidRDefault="004749B5">
            <w:pPr>
              <w:pStyle w:val="Standard"/>
            </w:pPr>
            <w:r>
              <w:t>-Firma electrónica: No</w:t>
            </w:r>
          </w:p>
          <w:p w14:paraId="1B294C2D" w14:textId="77777777" w:rsidR="006F678B" w:rsidRDefault="004749B5">
            <w:pPr>
              <w:pStyle w:val="Standard"/>
            </w:pPr>
            <w:r>
              <w:t>-Registro personal: No</w:t>
            </w:r>
          </w:p>
          <w:p w14:paraId="1A5C0F06" w14:textId="77777777" w:rsidR="006F678B" w:rsidRDefault="004749B5">
            <w:pPr>
              <w:pStyle w:val="Standard"/>
            </w:pPr>
            <w:r>
              <w:t>-Marcas físicas: No</w:t>
            </w:r>
          </w:p>
          <w:p w14:paraId="58B92741" w14:textId="77777777" w:rsidR="006F678B" w:rsidRDefault="004749B5">
            <w:pPr>
              <w:pStyle w:val="Standard"/>
            </w:pPr>
            <w:r>
              <w:t>-Tarjeta sanitaria: No</w:t>
            </w:r>
          </w:p>
          <w:p w14:paraId="5223CCCB" w14:textId="77777777" w:rsidR="006F678B" w:rsidRDefault="004749B5">
            <w:pPr>
              <w:pStyle w:val="Standard"/>
            </w:pPr>
            <w:r>
              <w:t>-Nombre y apellidos: No</w:t>
            </w:r>
          </w:p>
          <w:p w14:paraId="42745BF7" w14:textId="77777777" w:rsidR="006F678B" w:rsidRDefault="004749B5">
            <w:pPr>
              <w:pStyle w:val="Standard"/>
            </w:pPr>
            <w:r>
              <w:t>-Huella digital: No</w:t>
            </w:r>
          </w:p>
          <w:p w14:paraId="04F8F2DE" w14:textId="77777777" w:rsidR="006F678B" w:rsidRDefault="004749B5">
            <w:pPr>
              <w:pStyle w:val="Standard"/>
            </w:pPr>
            <w:r>
              <w:t>-Voz: No</w:t>
            </w:r>
          </w:p>
          <w:p w14:paraId="5D89E3D9" w14:textId="77777777" w:rsidR="006F678B" w:rsidRDefault="004749B5">
            <w:pPr>
              <w:pStyle w:val="Standard"/>
            </w:pPr>
            <w:r>
              <w:t>-CCC/IBAN: No</w:t>
            </w:r>
          </w:p>
          <w:p w14:paraId="0DF6D453" w14:textId="77777777" w:rsidR="006F678B" w:rsidRDefault="004749B5">
            <w:pPr>
              <w:pStyle w:val="Standard"/>
            </w:pPr>
            <w:r>
              <w:t>-Tarjeta bancaria o Similar: No</w:t>
            </w:r>
          </w:p>
          <w:p w14:paraId="513C3B7C" w14:textId="77777777" w:rsidR="006F678B" w:rsidRDefault="004749B5">
            <w:pPr>
              <w:pStyle w:val="Standard"/>
            </w:pPr>
            <w:r>
              <w:t xml:space="preserve">Otros datos </w:t>
            </w:r>
            <w:r>
              <w:t>identificativos: MATRÍCULA VEHÍCULO</w:t>
            </w:r>
          </w:p>
          <w:p w14:paraId="0EC2DAE4" w14:textId="77777777" w:rsidR="006F678B" w:rsidRDefault="006F678B">
            <w:pPr>
              <w:pStyle w:val="Standard"/>
            </w:pPr>
          </w:p>
          <w:p w14:paraId="6454244F" w14:textId="77777777" w:rsidR="006F678B" w:rsidRDefault="004749B5">
            <w:pPr>
              <w:pStyle w:val="Standard"/>
            </w:pPr>
            <w:r>
              <w:rPr>
                <w:u w:val="single"/>
              </w:rPr>
              <w:t>Datos de categorías sensibles</w:t>
            </w:r>
            <w:r>
              <w:t>:</w:t>
            </w:r>
          </w:p>
          <w:p w14:paraId="0B01CF7B" w14:textId="77777777" w:rsidR="006F678B" w:rsidRDefault="004749B5">
            <w:pPr>
              <w:pStyle w:val="Standard"/>
            </w:pPr>
            <w:r>
              <w:t>-Ideología o ideas políticas: No</w:t>
            </w:r>
          </w:p>
          <w:p w14:paraId="5F8160EC" w14:textId="77777777" w:rsidR="006F678B" w:rsidRDefault="004749B5">
            <w:pPr>
              <w:pStyle w:val="Standard"/>
            </w:pPr>
            <w:r>
              <w:t>-Afiliación Sindical: No</w:t>
            </w:r>
          </w:p>
          <w:p w14:paraId="01702344" w14:textId="77777777" w:rsidR="006F678B" w:rsidRDefault="004749B5">
            <w:pPr>
              <w:pStyle w:val="Standard"/>
            </w:pPr>
            <w:r>
              <w:t>-Religión: No</w:t>
            </w:r>
          </w:p>
          <w:p w14:paraId="46059FE6" w14:textId="77777777" w:rsidR="006F678B" w:rsidRDefault="004749B5">
            <w:pPr>
              <w:pStyle w:val="Standard"/>
            </w:pPr>
            <w:r>
              <w:t>-Creencias: No</w:t>
            </w:r>
          </w:p>
          <w:p w14:paraId="60D41D3C" w14:textId="77777777" w:rsidR="006F678B" w:rsidRDefault="004749B5">
            <w:pPr>
              <w:pStyle w:val="Standard"/>
            </w:pPr>
            <w:r>
              <w:t>-Origen racial o étnico: No</w:t>
            </w:r>
          </w:p>
          <w:p w14:paraId="44727491" w14:textId="77777777" w:rsidR="006F678B" w:rsidRDefault="004749B5">
            <w:pPr>
              <w:pStyle w:val="Standard"/>
            </w:pPr>
            <w:r>
              <w:t>-Salud: No</w:t>
            </w:r>
          </w:p>
          <w:p w14:paraId="75EEBC7C" w14:textId="77777777" w:rsidR="006F678B" w:rsidRDefault="004749B5">
            <w:pPr>
              <w:pStyle w:val="Standard"/>
            </w:pPr>
            <w:r>
              <w:t>-Vida Sexual: No</w:t>
            </w:r>
          </w:p>
          <w:p w14:paraId="62C1CAC5" w14:textId="77777777" w:rsidR="006F678B" w:rsidRDefault="006F678B">
            <w:pPr>
              <w:pStyle w:val="Standard"/>
            </w:pPr>
          </w:p>
          <w:p w14:paraId="3F8CCCCB" w14:textId="77777777" w:rsidR="006F678B" w:rsidRDefault="004749B5">
            <w:pPr>
              <w:pStyle w:val="Standard"/>
            </w:pPr>
            <w:r>
              <w:rPr>
                <w:u w:val="single"/>
              </w:rPr>
              <w:t>Datos relativos a infracciones</w:t>
            </w:r>
            <w:r>
              <w:t>:</w:t>
            </w:r>
          </w:p>
          <w:p w14:paraId="179970CC" w14:textId="77777777" w:rsidR="006F678B" w:rsidRDefault="004749B5">
            <w:pPr>
              <w:pStyle w:val="Standard"/>
            </w:pPr>
            <w:r>
              <w:t>-Infraccione</w:t>
            </w:r>
            <w:r>
              <w:t>s penales: No</w:t>
            </w:r>
          </w:p>
          <w:p w14:paraId="74890EE8" w14:textId="77777777" w:rsidR="006F678B" w:rsidRDefault="004749B5">
            <w:pPr>
              <w:pStyle w:val="Standard"/>
            </w:pPr>
            <w:r>
              <w:t>-Infracciones administrativas: No</w:t>
            </w:r>
          </w:p>
          <w:p w14:paraId="490DE174" w14:textId="77777777" w:rsidR="006F678B" w:rsidRDefault="006F678B">
            <w:pPr>
              <w:pStyle w:val="Standard"/>
            </w:pPr>
          </w:p>
          <w:p w14:paraId="348EECB1" w14:textId="77777777" w:rsidR="006F678B" w:rsidRDefault="006F678B">
            <w:pPr>
              <w:pStyle w:val="Standard"/>
            </w:pPr>
          </w:p>
          <w:p w14:paraId="6A1B1C10" w14:textId="77777777" w:rsidR="006F678B" w:rsidRDefault="006F678B">
            <w:pPr>
              <w:pStyle w:val="Standard"/>
            </w:pPr>
          </w:p>
          <w:p w14:paraId="2D1082E1" w14:textId="77777777" w:rsidR="006F678B" w:rsidRDefault="006F678B">
            <w:pPr>
              <w:pStyle w:val="Standard"/>
            </w:pPr>
          </w:p>
          <w:p w14:paraId="6D79CF3F" w14:textId="77777777" w:rsidR="006F678B" w:rsidRDefault="006F678B">
            <w:pPr>
              <w:pStyle w:val="Standard"/>
            </w:pPr>
          </w:p>
          <w:p w14:paraId="75109819" w14:textId="77777777" w:rsidR="006F678B" w:rsidRDefault="004749B5">
            <w:pPr>
              <w:pStyle w:val="Standard"/>
            </w:pPr>
            <w:r>
              <w:rPr>
                <w:u w:val="single"/>
              </w:rPr>
              <w:lastRenderedPageBreak/>
              <w:t>Otras categorías de datos personales</w:t>
            </w:r>
            <w:r>
              <w:t>:</w:t>
            </w:r>
          </w:p>
        </w:tc>
      </w:tr>
      <w:tr w:rsidR="006F678B" w14:paraId="7C22D276"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7D340F5E" w14:textId="77777777" w:rsidR="006F678B" w:rsidRDefault="004749B5">
            <w:pPr>
              <w:pStyle w:val="Standard"/>
              <w:jc w:val="left"/>
              <w:rPr>
                <w:b/>
                <w:bCs/>
                <w:color w:val="0084D1"/>
              </w:rPr>
            </w:pPr>
            <w:r>
              <w:rPr>
                <w:b/>
                <w:bCs/>
                <w:color w:val="0084D1"/>
              </w:rPr>
              <w:lastRenderedPageBreak/>
              <w:t>VIII Legitimidad (base jurídica) del tratamiento:</w:t>
            </w:r>
          </w:p>
          <w:p w14:paraId="513E915E"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685BA5AD" w14:textId="77777777" w:rsidR="006F678B" w:rsidRDefault="004749B5">
            <w:pPr>
              <w:pStyle w:val="Standard"/>
            </w:pPr>
            <w:r>
              <w:t>-Consentimiento del interesado: No</w:t>
            </w:r>
          </w:p>
          <w:p w14:paraId="1EEFD895" w14:textId="77777777" w:rsidR="006F678B" w:rsidRDefault="004749B5">
            <w:pPr>
              <w:pStyle w:val="Standard"/>
            </w:pPr>
            <w:r>
              <w:t>-Datos necesarios ejecución contrato: No</w:t>
            </w:r>
          </w:p>
          <w:p w14:paraId="725493D5" w14:textId="77777777" w:rsidR="006F678B" w:rsidRDefault="004749B5">
            <w:pPr>
              <w:pStyle w:val="Standard"/>
            </w:pPr>
            <w:r>
              <w:t>-Cumplimiento obligación legal: No</w:t>
            </w:r>
          </w:p>
          <w:p w14:paraId="31B84C10" w14:textId="77777777" w:rsidR="006F678B" w:rsidRDefault="006F678B">
            <w:pPr>
              <w:pStyle w:val="Standard"/>
            </w:pPr>
          </w:p>
          <w:p w14:paraId="064ADB0E" w14:textId="77777777" w:rsidR="006F678B" w:rsidRDefault="004749B5">
            <w:pPr>
              <w:pStyle w:val="Standard"/>
            </w:pPr>
            <w:r>
              <w:t>-Proteger intereses vitales: No</w:t>
            </w:r>
          </w:p>
          <w:p w14:paraId="00C26861" w14:textId="77777777" w:rsidR="006F678B" w:rsidRDefault="004749B5">
            <w:pPr>
              <w:pStyle w:val="Standard"/>
            </w:pPr>
            <w:r>
              <w:t>-Misión, intereses o poderes públicos: Sí</w:t>
            </w:r>
          </w:p>
          <w:p w14:paraId="3D2AFEDF" w14:textId="77777777" w:rsidR="006F678B" w:rsidRDefault="004749B5">
            <w:pPr>
              <w:pStyle w:val="Standard"/>
            </w:pPr>
            <w:r>
              <w:t>VIGILANCIA Y PROTECCIÓN DE LA SEGURIDAD VIAL</w:t>
            </w:r>
          </w:p>
          <w:p w14:paraId="35807C3E" w14:textId="77777777" w:rsidR="006F678B" w:rsidRDefault="004749B5">
            <w:pPr>
              <w:pStyle w:val="Standard"/>
            </w:pPr>
            <w:r>
              <w:t>-Interés legítimo del Responsable: No</w:t>
            </w:r>
          </w:p>
          <w:p w14:paraId="1D2B238D" w14:textId="77777777" w:rsidR="006F678B" w:rsidRDefault="006F678B">
            <w:pPr>
              <w:pStyle w:val="Standard"/>
            </w:pPr>
          </w:p>
          <w:p w14:paraId="1AFFA793" w14:textId="77777777" w:rsidR="006F678B" w:rsidRDefault="004749B5">
            <w:pPr>
              <w:pStyle w:val="Standard"/>
            </w:pPr>
            <w:r>
              <w:t>-Consentimiento explícito (en relación a datos de categorías especiales): No</w:t>
            </w:r>
          </w:p>
          <w:p w14:paraId="5CCC7397" w14:textId="77777777" w:rsidR="006F678B" w:rsidRDefault="004749B5">
            <w:pPr>
              <w:pStyle w:val="Standard"/>
            </w:pPr>
            <w:r>
              <w:t>-Obligación derecho l</w:t>
            </w:r>
            <w:r>
              <w:t>aboral (en relación a datos de categorías especiales): No</w:t>
            </w:r>
          </w:p>
          <w:p w14:paraId="2A7B42BF" w14:textId="77777777" w:rsidR="006F678B" w:rsidRDefault="004749B5">
            <w:pPr>
              <w:pStyle w:val="Standard"/>
            </w:pPr>
            <w:r>
              <w:t>-Proteger intereses vitales de una persona no capacitada para consentir (en relación a datos de categorías especiales): No</w:t>
            </w:r>
          </w:p>
          <w:p w14:paraId="55BC5986" w14:textId="77777777" w:rsidR="006F678B" w:rsidRDefault="004749B5">
            <w:pPr>
              <w:pStyle w:val="Standard"/>
            </w:pPr>
            <w:r>
              <w:t>-Miembros entidad sin ánimo de lucro (en relación a datos de categorías esp</w:t>
            </w:r>
            <w:r>
              <w:t>eciales): No</w:t>
            </w:r>
          </w:p>
          <w:p w14:paraId="35C3561A" w14:textId="77777777" w:rsidR="006F678B" w:rsidRDefault="004749B5">
            <w:pPr>
              <w:pStyle w:val="Standard"/>
            </w:pPr>
            <w:r>
              <w:t>-Datos hechos públicos por interesado (en relación a datos de categorías especiales): No</w:t>
            </w:r>
          </w:p>
          <w:p w14:paraId="21CAF6EB" w14:textId="77777777" w:rsidR="006F678B" w:rsidRDefault="004749B5">
            <w:pPr>
              <w:pStyle w:val="Standard"/>
            </w:pPr>
            <w:r>
              <w:t>-Ejercicio defensa o tribunales (en relación a datos de categorías especiales): No</w:t>
            </w:r>
          </w:p>
          <w:p w14:paraId="026F5630" w14:textId="77777777" w:rsidR="006F678B" w:rsidRDefault="004749B5">
            <w:pPr>
              <w:pStyle w:val="Standard"/>
            </w:pPr>
            <w:r>
              <w:t xml:space="preserve">-Interés público esencial (en relación a datos de categorías </w:t>
            </w:r>
            <w:r>
              <w:t>especiales): No</w:t>
            </w:r>
          </w:p>
          <w:p w14:paraId="044A277D" w14:textId="77777777" w:rsidR="006F678B" w:rsidRDefault="004749B5">
            <w:pPr>
              <w:pStyle w:val="Standard"/>
            </w:pPr>
            <w:r>
              <w:t>-Medicina preventiva, laboral o servicios sanitarios (en relación a datos de categorías especiales): No</w:t>
            </w:r>
          </w:p>
          <w:p w14:paraId="2BD994CB" w14:textId="77777777" w:rsidR="006F678B" w:rsidRDefault="004749B5">
            <w:pPr>
              <w:pStyle w:val="Standard"/>
            </w:pPr>
            <w:r>
              <w:t>-Razones de salud pública (en relación a datos de categorías especiales): No</w:t>
            </w:r>
          </w:p>
          <w:p w14:paraId="552E0AEC" w14:textId="77777777" w:rsidR="006F678B" w:rsidRDefault="004749B5">
            <w:pPr>
              <w:pStyle w:val="Standard"/>
            </w:pPr>
            <w:r>
              <w:t>-Archivo investigación o estadística en interés público (en</w:t>
            </w:r>
            <w:r>
              <w:t xml:space="preserve"> relación a datos de categorías especiales): No</w:t>
            </w:r>
          </w:p>
          <w:p w14:paraId="6265F2DC" w14:textId="77777777" w:rsidR="006F678B" w:rsidRDefault="006F678B">
            <w:pPr>
              <w:pStyle w:val="Standard"/>
            </w:pPr>
          </w:p>
        </w:tc>
      </w:tr>
      <w:tr w:rsidR="006F678B" w14:paraId="5AC06098"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5EF0F253" w14:textId="77777777" w:rsidR="006F678B" w:rsidRDefault="004749B5">
            <w:pPr>
              <w:pStyle w:val="Standard"/>
              <w:jc w:val="left"/>
              <w:rPr>
                <w:b/>
                <w:bCs/>
                <w:color w:val="0084D1"/>
              </w:rPr>
            </w:pPr>
            <w:r>
              <w:rPr>
                <w:b/>
                <w:bCs/>
                <w:color w:val="0084D1"/>
              </w:rPr>
              <w:t>IX Destinatarios de la información:</w:t>
            </w:r>
          </w:p>
        </w:tc>
        <w:tc>
          <w:tcPr>
            <w:tcW w:w="7358" w:type="dxa"/>
            <w:shd w:val="clear" w:color="auto" w:fill="auto"/>
            <w:tcMar>
              <w:top w:w="0" w:type="dxa"/>
              <w:left w:w="108" w:type="dxa"/>
              <w:bottom w:w="0" w:type="dxa"/>
              <w:right w:w="108" w:type="dxa"/>
            </w:tcMar>
          </w:tcPr>
          <w:p w14:paraId="5C8D44EC" w14:textId="77777777" w:rsidR="006F678B" w:rsidRDefault="004749B5">
            <w:pPr>
              <w:pStyle w:val="Standard"/>
            </w:pPr>
            <w:r>
              <w:t>No hay</w:t>
            </w:r>
          </w:p>
          <w:p w14:paraId="329A0BB8" w14:textId="77777777" w:rsidR="006F678B" w:rsidRDefault="006F678B">
            <w:pPr>
              <w:pStyle w:val="Standard"/>
            </w:pPr>
          </w:p>
        </w:tc>
      </w:tr>
      <w:tr w:rsidR="006F678B" w14:paraId="03231EF6"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21467D63" w14:textId="77777777" w:rsidR="006F678B" w:rsidRDefault="004749B5">
            <w:pPr>
              <w:pStyle w:val="Standard"/>
              <w:jc w:val="left"/>
              <w:rPr>
                <w:b/>
                <w:bCs/>
                <w:color w:val="0084D1"/>
              </w:rPr>
            </w:pPr>
            <w:r>
              <w:rPr>
                <w:b/>
                <w:bCs/>
                <w:color w:val="0084D1"/>
              </w:rPr>
              <w:t>X Transferencias internacionales:</w:t>
            </w:r>
          </w:p>
          <w:p w14:paraId="28451476"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7D2EB001" w14:textId="77777777" w:rsidR="006F678B" w:rsidRDefault="004749B5">
            <w:pPr>
              <w:pStyle w:val="Standard"/>
            </w:pPr>
            <w:r>
              <w:t>No se realizarán transferencias internacionales de datos</w:t>
            </w:r>
          </w:p>
        </w:tc>
      </w:tr>
      <w:tr w:rsidR="006F678B" w14:paraId="6DCDF3C6"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75677BEF" w14:textId="77777777" w:rsidR="006F678B" w:rsidRDefault="004749B5">
            <w:pPr>
              <w:pStyle w:val="Standard"/>
              <w:jc w:val="left"/>
              <w:rPr>
                <w:b/>
                <w:bCs/>
                <w:color w:val="0084D1"/>
              </w:rPr>
            </w:pPr>
            <w:r>
              <w:rPr>
                <w:b/>
                <w:bCs/>
                <w:color w:val="0084D1"/>
              </w:rPr>
              <w:t>XI Plazos de conservación de datos:</w:t>
            </w:r>
          </w:p>
        </w:tc>
        <w:tc>
          <w:tcPr>
            <w:tcW w:w="7358" w:type="dxa"/>
            <w:shd w:val="clear" w:color="auto" w:fill="auto"/>
            <w:tcMar>
              <w:top w:w="0" w:type="dxa"/>
              <w:left w:w="108" w:type="dxa"/>
              <w:bottom w:w="0" w:type="dxa"/>
              <w:right w:w="108" w:type="dxa"/>
            </w:tcMar>
          </w:tcPr>
          <w:p w14:paraId="1E0A855A" w14:textId="77777777" w:rsidR="006F678B" w:rsidRDefault="006F678B">
            <w:pPr>
              <w:pStyle w:val="Standard"/>
            </w:pPr>
          </w:p>
          <w:p w14:paraId="14AA8C1D" w14:textId="77777777" w:rsidR="006F678B" w:rsidRDefault="004749B5">
            <w:pPr>
              <w:pStyle w:val="Standard"/>
            </w:pPr>
            <w:r>
              <w:t>1 mes</w:t>
            </w:r>
          </w:p>
        </w:tc>
      </w:tr>
      <w:tr w:rsidR="006F678B" w14:paraId="3D148132"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110DD876" w14:textId="77777777" w:rsidR="006F678B" w:rsidRDefault="004749B5">
            <w:pPr>
              <w:pStyle w:val="Standard"/>
              <w:jc w:val="left"/>
              <w:rPr>
                <w:b/>
                <w:bCs/>
                <w:color w:val="0084D1"/>
              </w:rPr>
            </w:pPr>
            <w:r>
              <w:rPr>
                <w:b/>
                <w:bCs/>
                <w:color w:val="0084D1"/>
              </w:rPr>
              <w:t xml:space="preserve">XII </w:t>
            </w:r>
            <w:r>
              <w:rPr>
                <w:b/>
                <w:bCs/>
                <w:color w:val="0084D1"/>
              </w:rPr>
              <w:t>Descripción general de medidas técnicas y organizativas de seguridad:</w:t>
            </w:r>
          </w:p>
          <w:p w14:paraId="5B35DF23"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3CBE2B5D" w14:textId="77777777" w:rsidR="006F678B" w:rsidRDefault="006F678B">
            <w:pPr>
              <w:pStyle w:val="Standard"/>
            </w:pPr>
          </w:p>
          <w:p w14:paraId="66926CF8" w14:textId="77777777" w:rsidR="006F678B" w:rsidRDefault="006F678B">
            <w:pPr>
              <w:pStyle w:val="Standard"/>
            </w:pPr>
          </w:p>
          <w:p w14:paraId="1A6B4C4C" w14:textId="77777777" w:rsidR="006F678B" w:rsidRDefault="004749B5">
            <w:pPr>
              <w:pStyle w:val="Standard"/>
            </w:pPr>
            <w:r>
              <w:t>Documento de seguridad, Funciones y obligaciones del personal,</w:t>
            </w:r>
          </w:p>
          <w:p w14:paraId="215AD029" w14:textId="77777777" w:rsidR="006F678B" w:rsidRDefault="004749B5">
            <w:pPr>
              <w:pStyle w:val="Standard"/>
            </w:pPr>
            <w:r>
              <w:t>Control de accesos, Control de acceso físico, Identificación y</w:t>
            </w:r>
          </w:p>
          <w:p w14:paraId="33F0727D" w14:textId="77777777" w:rsidR="006F678B" w:rsidRDefault="004749B5">
            <w:pPr>
              <w:pStyle w:val="Standard"/>
            </w:pPr>
            <w:r>
              <w:t>autenticación, Registro de incidencias, Distribución de s</w:t>
            </w:r>
            <w:r>
              <w:t>oportes,</w:t>
            </w:r>
          </w:p>
          <w:p w14:paraId="2A64E4BA" w14:textId="77777777" w:rsidR="006F678B" w:rsidRDefault="004749B5">
            <w:pPr>
              <w:pStyle w:val="Standard"/>
            </w:pPr>
            <w:r>
              <w:t>Seguridad de telecomunicaciones, Correos electrónicos, Dispositivos de almacenamiento, Criterios de archivo, Copias o reproducciones,</w:t>
            </w:r>
          </w:p>
          <w:p w14:paraId="7BA779B3" w14:textId="77777777" w:rsidR="006F678B" w:rsidRDefault="004749B5">
            <w:pPr>
              <w:pStyle w:val="Standard"/>
            </w:pPr>
            <w:r>
              <w:t>Borrado o destrucción de soportes</w:t>
            </w:r>
          </w:p>
          <w:p w14:paraId="62F4C8D4" w14:textId="77777777" w:rsidR="006F678B" w:rsidRDefault="006F678B">
            <w:pPr>
              <w:pStyle w:val="Standard"/>
            </w:pPr>
          </w:p>
          <w:p w14:paraId="63C95025" w14:textId="77777777" w:rsidR="006F678B" w:rsidRDefault="006F678B">
            <w:pPr>
              <w:pStyle w:val="Standard"/>
            </w:pPr>
          </w:p>
        </w:tc>
      </w:tr>
      <w:tr w:rsidR="006F678B" w14:paraId="65E0F6C8"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56AD2844" w14:textId="77777777" w:rsidR="006F678B" w:rsidRDefault="004749B5">
            <w:pPr>
              <w:pStyle w:val="Standard"/>
              <w:jc w:val="left"/>
              <w:rPr>
                <w:b/>
                <w:bCs/>
                <w:color w:val="0084D1"/>
              </w:rPr>
            </w:pPr>
            <w:r>
              <w:rPr>
                <w:b/>
                <w:bCs/>
                <w:color w:val="0084D1"/>
              </w:rPr>
              <w:t>XIII Procedimiento para ejercitar los derechos:</w:t>
            </w:r>
          </w:p>
          <w:p w14:paraId="4BEE8F05"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19F19640" w14:textId="77777777" w:rsidR="006F678B" w:rsidRDefault="004749B5">
            <w:pPr>
              <w:pStyle w:val="Standard"/>
            </w:pPr>
            <w:r>
              <w:t>Pueden existir diferentes c</w:t>
            </w:r>
            <w:r>
              <w:t>anales (email, correo postal, presencial, etc.) y se detallan en las diferentes cláusulas de información, así como en el procedimiento de gestión de derechos, en el que también se dispone de formularios de ejercicio de derechos para facilitar a los interes</w:t>
            </w:r>
            <w:r>
              <w:t xml:space="preserve">ados.  </w:t>
            </w:r>
          </w:p>
          <w:p w14:paraId="641DCA26" w14:textId="77777777" w:rsidR="006F678B" w:rsidRDefault="006F678B">
            <w:pPr>
              <w:pStyle w:val="Standard"/>
            </w:pPr>
          </w:p>
        </w:tc>
      </w:tr>
    </w:tbl>
    <w:p w14:paraId="026854D7" w14:textId="77777777" w:rsidR="006F678B" w:rsidRDefault="006F678B"/>
    <w:p w14:paraId="778B6B15" w14:textId="77777777" w:rsidR="006F678B" w:rsidRDefault="006F678B"/>
    <w:p w14:paraId="3A980090" w14:textId="77777777" w:rsidR="006F678B" w:rsidRDefault="006F678B"/>
    <w:p w14:paraId="745A6F7F" w14:textId="77777777" w:rsidR="006F678B" w:rsidRDefault="006F678B"/>
    <w:p w14:paraId="4C745D83" w14:textId="77777777" w:rsidR="006F678B" w:rsidRDefault="006F678B"/>
    <w:p w14:paraId="27344687" w14:textId="77777777" w:rsidR="006F678B" w:rsidRDefault="006F678B"/>
    <w:p w14:paraId="1B827E04" w14:textId="77777777" w:rsidR="006F678B" w:rsidRDefault="006F678B"/>
    <w:p w14:paraId="7829122D" w14:textId="77777777" w:rsidR="006F678B" w:rsidRDefault="006F678B"/>
    <w:p w14:paraId="5AAB476D" w14:textId="77777777" w:rsidR="006F678B" w:rsidRDefault="006F678B"/>
    <w:p w14:paraId="77DFFCD5" w14:textId="77777777" w:rsidR="006F678B" w:rsidRDefault="006F678B"/>
    <w:tbl>
      <w:tblPr>
        <w:tblW w:w="5000" w:type="pct"/>
        <w:jc w:val="center"/>
        <w:tblLayout w:type="fixed"/>
        <w:tblCellMar>
          <w:left w:w="10" w:type="dxa"/>
          <w:right w:w="10" w:type="dxa"/>
        </w:tblCellMar>
        <w:tblLook w:val="0000" w:firstRow="0" w:lastRow="0" w:firstColumn="0" w:lastColumn="0" w:noHBand="0" w:noVBand="0"/>
      </w:tblPr>
      <w:tblGrid>
        <w:gridCol w:w="2280"/>
        <w:gridCol w:w="7358"/>
      </w:tblGrid>
      <w:tr w:rsidR="006F678B" w14:paraId="0F220C1B" w14:textId="77777777">
        <w:tblPrEx>
          <w:tblCellMar>
            <w:top w:w="0" w:type="dxa"/>
            <w:bottom w:w="0" w:type="dxa"/>
          </w:tblCellMar>
        </w:tblPrEx>
        <w:trPr>
          <w:trHeight w:val="308"/>
          <w:jc w:val="center"/>
        </w:trPr>
        <w:tc>
          <w:tcPr>
            <w:tcW w:w="2280" w:type="dxa"/>
            <w:shd w:val="clear" w:color="auto" w:fill="D9D9D9"/>
            <w:tcMar>
              <w:top w:w="0" w:type="dxa"/>
              <w:left w:w="108" w:type="dxa"/>
              <w:bottom w:w="0" w:type="dxa"/>
              <w:right w:w="108" w:type="dxa"/>
            </w:tcMar>
          </w:tcPr>
          <w:p w14:paraId="66F36838" w14:textId="77777777" w:rsidR="006F678B" w:rsidRDefault="004749B5">
            <w:pPr>
              <w:pStyle w:val="Standard"/>
            </w:pPr>
            <w:r>
              <w:lastRenderedPageBreak/>
              <w:t>Tratamiento:</w:t>
            </w:r>
          </w:p>
        </w:tc>
        <w:tc>
          <w:tcPr>
            <w:tcW w:w="7358" w:type="dxa"/>
            <w:shd w:val="clear" w:color="auto" w:fill="D9D9D9"/>
            <w:tcMar>
              <w:top w:w="0" w:type="dxa"/>
              <w:left w:w="108" w:type="dxa"/>
              <w:bottom w:w="0" w:type="dxa"/>
              <w:right w:w="108" w:type="dxa"/>
            </w:tcMar>
          </w:tcPr>
          <w:p w14:paraId="22F21B77" w14:textId="77777777" w:rsidR="006F678B" w:rsidRDefault="004749B5">
            <w:pPr>
              <w:pStyle w:val="Ttulo3"/>
            </w:pPr>
            <w:r>
              <w:t xml:space="preserve">2.15.5. </w:t>
            </w:r>
            <w:bookmarkStart w:id="89" w:name="_Toc523736398"/>
            <w:r>
              <w:t>CÁMARAS DE SEGURIDAD CIUDADANA</w:t>
            </w:r>
            <w:bookmarkEnd w:id="89"/>
          </w:p>
          <w:p w14:paraId="3D146605" w14:textId="77777777" w:rsidR="006F678B" w:rsidRDefault="004749B5">
            <w:pPr>
              <w:pStyle w:val="Standard"/>
            </w:pPr>
            <w:r>
              <w:t>VIDEOVIGILANCIA DE LOS ESPACIOS ABIERTOS DE LA CIUDAD</w:t>
            </w:r>
          </w:p>
          <w:p w14:paraId="529A93B9" w14:textId="77777777" w:rsidR="006F678B" w:rsidRDefault="004749B5">
            <w:pPr>
              <w:pStyle w:val="Standard"/>
            </w:pPr>
            <w:r>
              <w:t>UNIDAD TÉCNICA: POLICÍA LOCAL</w:t>
            </w:r>
          </w:p>
        </w:tc>
      </w:tr>
      <w:tr w:rsidR="006F678B" w14:paraId="7BDE3E90" w14:textId="77777777">
        <w:tblPrEx>
          <w:tblCellMar>
            <w:top w:w="0" w:type="dxa"/>
            <w:bottom w:w="0" w:type="dxa"/>
          </w:tblCellMar>
        </w:tblPrEx>
        <w:trPr>
          <w:trHeight w:val="225"/>
          <w:jc w:val="center"/>
        </w:trPr>
        <w:tc>
          <w:tcPr>
            <w:tcW w:w="2280" w:type="dxa"/>
            <w:shd w:val="clear" w:color="auto" w:fill="auto"/>
            <w:tcMar>
              <w:top w:w="0" w:type="dxa"/>
              <w:left w:w="108" w:type="dxa"/>
              <w:bottom w:w="0" w:type="dxa"/>
              <w:right w:w="108" w:type="dxa"/>
            </w:tcMar>
          </w:tcPr>
          <w:p w14:paraId="283730DE" w14:textId="77777777" w:rsidR="006F678B" w:rsidRDefault="004749B5">
            <w:pPr>
              <w:pStyle w:val="Standard"/>
              <w:jc w:val="left"/>
              <w:rPr>
                <w:b/>
                <w:bCs/>
                <w:color w:val="0084D1"/>
              </w:rPr>
            </w:pPr>
            <w:r>
              <w:rPr>
                <w:b/>
                <w:bCs/>
                <w:color w:val="0084D1"/>
              </w:rPr>
              <w:t>I Responsables del tratamiento:</w:t>
            </w:r>
          </w:p>
          <w:p w14:paraId="685A6BF2"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6FEBFEB3" w14:textId="77777777" w:rsidR="006F678B" w:rsidRDefault="004749B5">
            <w:pPr>
              <w:pStyle w:val="Standard"/>
              <w:rPr>
                <w:lang w:val="en-US"/>
              </w:rPr>
            </w:pPr>
            <w:r>
              <w:rPr>
                <w:lang w:val="en-US"/>
              </w:rPr>
              <w:t>AYUNTAMIENTO DE LAS PALMAS DE GRAN CANARIA</w:t>
            </w:r>
          </w:p>
          <w:p w14:paraId="4B97066C" w14:textId="77777777" w:rsidR="006F678B" w:rsidRDefault="006F678B">
            <w:pPr>
              <w:pStyle w:val="Standard"/>
              <w:rPr>
                <w:lang w:val="en-US"/>
              </w:rPr>
            </w:pPr>
          </w:p>
        </w:tc>
      </w:tr>
      <w:tr w:rsidR="006F678B" w14:paraId="5028DEE4" w14:textId="77777777">
        <w:tblPrEx>
          <w:tblCellMar>
            <w:top w:w="0" w:type="dxa"/>
            <w:bottom w:w="0" w:type="dxa"/>
          </w:tblCellMar>
        </w:tblPrEx>
        <w:trPr>
          <w:trHeight w:val="225"/>
          <w:jc w:val="center"/>
        </w:trPr>
        <w:tc>
          <w:tcPr>
            <w:tcW w:w="2280" w:type="dxa"/>
            <w:shd w:val="clear" w:color="auto" w:fill="auto"/>
            <w:tcMar>
              <w:top w:w="0" w:type="dxa"/>
              <w:left w:w="108" w:type="dxa"/>
              <w:bottom w:w="0" w:type="dxa"/>
              <w:right w:w="108" w:type="dxa"/>
            </w:tcMar>
          </w:tcPr>
          <w:p w14:paraId="181318A5" w14:textId="77777777" w:rsidR="006F678B" w:rsidRDefault="004749B5">
            <w:pPr>
              <w:pStyle w:val="Standard"/>
              <w:jc w:val="left"/>
              <w:rPr>
                <w:b/>
                <w:bCs/>
                <w:color w:val="0084D1"/>
              </w:rPr>
            </w:pPr>
            <w:r>
              <w:rPr>
                <w:b/>
                <w:bCs/>
                <w:color w:val="0084D1"/>
              </w:rPr>
              <w:t xml:space="preserve">II </w:t>
            </w:r>
            <w:r>
              <w:rPr>
                <w:b/>
                <w:bCs/>
                <w:color w:val="0084D1"/>
              </w:rPr>
              <w:t>Titularidad:</w:t>
            </w:r>
          </w:p>
          <w:p w14:paraId="2FA52F02"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6F093AFD" w14:textId="77777777" w:rsidR="006F678B" w:rsidRDefault="004749B5">
            <w:pPr>
              <w:pStyle w:val="Standard"/>
              <w:rPr>
                <w:lang w:val="en-US"/>
              </w:rPr>
            </w:pPr>
            <w:r>
              <w:rPr>
                <w:lang w:val="en-US"/>
              </w:rPr>
              <w:t>Pública</w:t>
            </w:r>
          </w:p>
        </w:tc>
      </w:tr>
      <w:tr w:rsidR="006F678B" w14:paraId="1FFF91DD" w14:textId="77777777">
        <w:tblPrEx>
          <w:tblCellMar>
            <w:top w:w="0" w:type="dxa"/>
            <w:bottom w:w="0" w:type="dxa"/>
          </w:tblCellMar>
        </w:tblPrEx>
        <w:trPr>
          <w:trHeight w:val="225"/>
          <w:jc w:val="center"/>
        </w:trPr>
        <w:tc>
          <w:tcPr>
            <w:tcW w:w="2280" w:type="dxa"/>
            <w:shd w:val="clear" w:color="auto" w:fill="auto"/>
            <w:tcMar>
              <w:top w:w="0" w:type="dxa"/>
              <w:left w:w="108" w:type="dxa"/>
              <w:bottom w:w="0" w:type="dxa"/>
              <w:right w:w="108" w:type="dxa"/>
            </w:tcMar>
          </w:tcPr>
          <w:p w14:paraId="4AFBA8B8" w14:textId="77777777" w:rsidR="006F678B" w:rsidRDefault="004749B5">
            <w:pPr>
              <w:pStyle w:val="Standard"/>
              <w:jc w:val="left"/>
              <w:rPr>
                <w:b/>
                <w:bCs/>
                <w:color w:val="0084D1"/>
              </w:rPr>
            </w:pPr>
            <w:r>
              <w:rPr>
                <w:b/>
                <w:bCs/>
                <w:color w:val="0084D1"/>
              </w:rPr>
              <w:t>III Categorías interesados:</w:t>
            </w:r>
          </w:p>
        </w:tc>
        <w:tc>
          <w:tcPr>
            <w:tcW w:w="7358" w:type="dxa"/>
            <w:shd w:val="clear" w:color="auto" w:fill="auto"/>
            <w:tcMar>
              <w:top w:w="0" w:type="dxa"/>
              <w:left w:w="108" w:type="dxa"/>
              <w:bottom w:w="0" w:type="dxa"/>
              <w:right w:w="108" w:type="dxa"/>
            </w:tcMar>
          </w:tcPr>
          <w:p w14:paraId="33847728" w14:textId="77777777" w:rsidR="006F678B" w:rsidRDefault="004749B5">
            <w:pPr>
              <w:pStyle w:val="Standard"/>
            </w:pPr>
            <w:r>
              <w:t>CIUDADANOS Y RESIDENTES</w:t>
            </w:r>
          </w:p>
          <w:p w14:paraId="7BDC0AFA" w14:textId="77777777" w:rsidR="006F678B" w:rsidRDefault="006F678B">
            <w:pPr>
              <w:pStyle w:val="Standard"/>
            </w:pPr>
          </w:p>
          <w:p w14:paraId="439E03AB" w14:textId="77777777" w:rsidR="006F678B" w:rsidRDefault="006F678B">
            <w:pPr>
              <w:pStyle w:val="Standard"/>
            </w:pPr>
          </w:p>
        </w:tc>
      </w:tr>
      <w:tr w:rsidR="006F678B" w14:paraId="0D68F3A1" w14:textId="77777777">
        <w:tblPrEx>
          <w:tblCellMar>
            <w:top w:w="0" w:type="dxa"/>
            <w:bottom w:w="0" w:type="dxa"/>
          </w:tblCellMar>
        </w:tblPrEx>
        <w:trPr>
          <w:trHeight w:val="77"/>
          <w:jc w:val="center"/>
        </w:trPr>
        <w:tc>
          <w:tcPr>
            <w:tcW w:w="2280" w:type="dxa"/>
            <w:shd w:val="clear" w:color="auto" w:fill="auto"/>
            <w:tcMar>
              <w:top w:w="0" w:type="dxa"/>
              <w:left w:w="108" w:type="dxa"/>
              <w:bottom w:w="0" w:type="dxa"/>
              <w:right w:w="108" w:type="dxa"/>
            </w:tcMar>
          </w:tcPr>
          <w:p w14:paraId="2A8B7D7D" w14:textId="77777777" w:rsidR="006F678B" w:rsidRDefault="004749B5">
            <w:pPr>
              <w:pStyle w:val="Standard"/>
              <w:jc w:val="left"/>
              <w:rPr>
                <w:b/>
                <w:bCs/>
                <w:color w:val="0084D1"/>
              </w:rPr>
            </w:pPr>
            <w:r>
              <w:rPr>
                <w:b/>
                <w:bCs/>
                <w:color w:val="0084D1"/>
              </w:rPr>
              <w:t>IV Fines del tratamiento:</w:t>
            </w:r>
          </w:p>
        </w:tc>
        <w:tc>
          <w:tcPr>
            <w:tcW w:w="7358" w:type="dxa"/>
            <w:shd w:val="clear" w:color="auto" w:fill="auto"/>
            <w:tcMar>
              <w:top w:w="0" w:type="dxa"/>
              <w:left w:w="108" w:type="dxa"/>
              <w:bottom w:w="0" w:type="dxa"/>
              <w:right w:w="108" w:type="dxa"/>
            </w:tcMar>
          </w:tcPr>
          <w:p w14:paraId="4459F2B6" w14:textId="77777777" w:rsidR="006F678B" w:rsidRDefault="004749B5">
            <w:pPr>
              <w:pStyle w:val="Standard"/>
            </w:pPr>
            <w:r>
              <w:t>SEGURIDAD PÚBLICA Y DEFENSA</w:t>
            </w:r>
          </w:p>
          <w:p w14:paraId="49C102D6" w14:textId="77777777" w:rsidR="006F678B" w:rsidRDefault="006F678B">
            <w:pPr>
              <w:pStyle w:val="Standard"/>
            </w:pPr>
          </w:p>
          <w:p w14:paraId="0C96B9F7" w14:textId="77777777" w:rsidR="006F678B" w:rsidRDefault="006F678B">
            <w:pPr>
              <w:pStyle w:val="Standard"/>
            </w:pPr>
          </w:p>
        </w:tc>
      </w:tr>
      <w:tr w:rsidR="006F678B" w14:paraId="7359C27F" w14:textId="77777777">
        <w:tblPrEx>
          <w:tblCellMar>
            <w:top w:w="0" w:type="dxa"/>
            <w:bottom w:w="0" w:type="dxa"/>
          </w:tblCellMar>
        </w:tblPrEx>
        <w:trPr>
          <w:trHeight w:val="77"/>
          <w:jc w:val="center"/>
        </w:trPr>
        <w:tc>
          <w:tcPr>
            <w:tcW w:w="2280" w:type="dxa"/>
            <w:shd w:val="clear" w:color="auto" w:fill="auto"/>
            <w:tcMar>
              <w:top w:w="0" w:type="dxa"/>
              <w:left w:w="108" w:type="dxa"/>
              <w:bottom w:w="0" w:type="dxa"/>
              <w:right w:w="108" w:type="dxa"/>
            </w:tcMar>
          </w:tcPr>
          <w:p w14:paraId="0E571220" w14:textId="77777777" w:rsidR="006F678B" w:rsidRDefault="004749B5">
            <w:pPr>
              <w:pStyle w:val="Standard"/>
              <w:jc w:val="left"/>
              <w:rPr>
                <w:b/>
                <w:bCs/>
                <w:color w:val="0084D1"/>
              </w:rPr>
            </w:pPr>
            <w:r>
              <w:rPr>
                <w:b/>
                <w:bCs/>
                <w:color w:val="0084D1"/>
              </w:rPr>
              <w:t>V Sistema de tratamiento:</w:t>
            </w:r>
          </w:p>
          <w:p w14:paraId="3D5F16AA"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03F544B7" w14:textId="77777777" w:rsidR="006F678B" w:rsidRDefault="004749B5">
            <w:pPr>
              <w:pStyle w:val="Standard"/>
            </w:pPr>
            <w:r>
              <w:t>AUTOMATIZADO</w:t>
            </w:r>
          </w:p>
        </w:tc>
      </w:tr>
      <w:tr w:rsidR="006F678B" w14:paraId="29312D20"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55876DCF" w14:textId="77777777" w:rsidR="006F678B" w:rsidRDefault="004749B5">
            <w:pPr>
              <w:pStyle w:val="Standard"/>
              <w:jc w:val="left"/>
              <w:rPr>
                <w:b/>
                <w:bCs/>
                <w:color w:val="0084D1"/>
              </w:rPr>
            </w:pPr>
            <w:r>
              <w:rPr>
                <w:b/>
                <w:bCs/>
                <w:color w:val="0084D1"/>
              </w:rPr>
              <w:t>VI Origen de los datos:</w:t>
            </w:r>
          </w:p>
        </w:tc>
        <w:tc>
          <w:tcPr>
            <w:tcW w:w="7358" w:type="dxa"/>
            <w:shd w:val="clear" w:color="auto" w:fill="auto"/>
            <w:tcMar>
              <w:top w:w="0" w:type="dxa"/>
              <w:left w:w="108" w:type="dxa"/>
              <w:bottom w:w="0" w:type="dxa"/>
              <w:right w:w="108" w:type="dxa"/>
            </w:tcMar>
          </w:tcPr>
          <w:p w14:paraId="478C78CA" w14:textId="77777777" w:rsidR="006F678B" w:rsidRDefault="004749B5">
            <w:pPr>
              <w:pStyle w:val="Standard"/>
            </w:pPr>
            <w:r>
              <w:t>El propio interesado o su representante legal: Sí</w:t>
            </w:r>
          </w:p>
          <w:p w14:paraId="7302A802" w14:textId="77777777" w:rsidR="006F678B" w:rsidRDefault="004749B5">
            <w:pPr>
              <w:pStyle w:val="Standard"/>
            </w:pPr>
            <w:r>
              <w:t>Registros públicos: No</w:t>
            </w:r>
          </w:p>
          <w:p w14:paraId="47F451A2" w14:textId="77777777" w:rsidR="006F678B" w:rsidRDefault="004749B5">
            <w:pPr>
              <w:pStyle w:val="Standard"/>
            </w:pPr>
            <w:r>
              <w:t>Otras personas físicas: No</w:t>
            </w:r>
          </w:p>
          <w:p w14:paraId="02EC85E7" w14:textId="77777777" w:rsidR="006F678B" w:rsidRDefault="004749B5">
            <w:pPr>
              <w:pStyle w:val="Standard"/>
            </w:pPr>
            <w:r>
              <w:t>Entidad privada: No</w:t>
            </w:r>
          </w:p>
          <w:p w14:paraId="46D99E6C" w14:textId="77777777" w:rsidR="006F678B" w:rsidRDefault="004749B5">
            <w:pPr>
              <w:pStyle w:val="Standard"/>
            </w:pPr>
            <w:r>
              <w:t>Fuentes accesibles al público: No</w:t>
            </w:r>
          </w:p>
          <w:p w14:paraId="259F7539" w14:textId="77777777" w:rsidR="006F678B" w:rsidRDefault="004749B5">
            <w:pPr>
              <w:pStyle w:val="Standard"/>
            </w:pPr>
            <w:r>
              <w:t>Administración pública: No</w:t>
            </w:r>
          </w:p>
          <w:p w14:paraId="7160C9F8" w14:textId="77777777" w:rsidR="006F678B" w:rsidRDefault="006F678B">
            <w:pPr>
              <w:pStyle w:val="Standard"/>
            </w:pPr>
          </w:p>
        </w:tc>
      </w:tr>
      <w:tr w:rsidR="006F678B" w14:paraId="5288EB14" w14:textId="77777777">
        <w:tblPrEx>
          <w:tblCellMar>
            <w:top w:w="0" w:type="dxa"/>
            <w:bottom w:w="0" w:type="dxa"/>
          </w:tblCellMar>
        </w:tblPrEx>
        <w:trPr>
          <w:trHeight w:val="102"/>
          <w:jc w:val="center"/>
        </w:trPr>
        <w:tc>
          <w:tcPr>
            <w:tcW w:w="2280" w:type="dxa"/>
            <w:shd w:val="clear" w:color="auto" w:fill="auto"/>
            <w:tcMar>
              <w:top w:w="0" w:type="dxa"/>
              <w:left w:w="108" w:type="dxa"/>
              <w:bottom w:w="0" w:type="dxa"/>
              <w:right w:w="108" w:type="dxa"/>
            </w:tcMar>
          </w:tcPr>
          <w:p w14:paraId="5E9CEC2E" w14:textId="77777777" w:rsidR="006F678B" w:rsidRDefault="004749B5">
            <w:pPr>
              <w:pStyle w:val="Standard"/>
              <w:jc w:val="left"/>
              <w:rPr>
                <w:b/>
                <w:bCs/>
                <w:color w:val="0084D1"/>
              </w:rPr>
            </w:pPr>
            <w:r>
              <w:rPr>
                <w:b/>
                <w:bCs/>
                <w:color w:val="0084D1"/>
              </w:rPr>
              <w:t>VII Categorías de datos personales objeto de tratamiento:</w:t>
            </w:r>
          </w:p>
        </w:tc>
        <w:tc>
          <w:tcPr>
            <w:tcW w:w="7358" w:type="dxa"/>
            <w:shd w:val="clear" w:color="auto" w:fill="auto"/>
            <w:tcMar>
              <w:top w:w="0" w:type="dxa"/>
              <w:left w:w="108" w:type="dxa"/>
              <w:bottom w:w="0" w:type="dxa"/>
              <w:right w:w="108" w:type="dxa"/>
            </w:tcMar>
          </w:tcPr>
          <w:p w14:paraId="451D8C75" w14:textId="77777777" w:rsidR="006F678B" w:rsidRDefault="004749B5">
            <w:pPr>
              <w:pStyle w:val="Standard"/>
            </w:pPr>
            <w:r>
              <w:rPr>
                <w:u w:val="single"/>
              </w:rPr>
              <w:t>Datos identificativos</w:t>
            </w:r>
            <w:r>
              <w:t>:</w:t>
            </w:r>
          </w:p>
          <w:p w14:paraId="19A245FD" w14:textId="77777777" w:rsidR="006F678B" w:rsidRDefault="004749B5">
            <w:pPr>
              <w:pStyle w:val="Standard"/>
            </w:pPr>
            <w:r>
              <w:t>-DNI-NIF: No</w:t>
            </w:r>
          </w:p>
          <w:p w14:paraId="0163BA74" w14:textId="77777777" w:rsidR="006F678B" w:rsidRDefault="004749B5">
            <w:pPr>
              <w:pStyle w:val="Standard"/>
            </w:pPr>
            <w:r>
              <w:t xml:space="preserve">-Identificador </w:t>
            </w:r>
            <w:r>
              <w:t>nacional restringido art. 87: No</w:t>
            </w:r>
          </w:p>
          <w:p w14:paraId="69F4A8D0" w14:textId="77777777" w:rsidR="006F678B" w:rsidRDefault="004749B5">
            <w:pPr>
              <w:pStyle w:val="Standard"/>
            </w:pPr>
            <w:r>
              <w:t>-Dirección: No</w:t>
            </w:r>
          </w:p>
          <w:p w14:paraId="69FD2800" w14:textId="77777777" w:rsidR="006F678B" w:rsidRDefault="004749B5">
            <w:pPr>
              <w:pStyle w:val="Standard"/>
            </w:pPr>
            <w:r>
              <w:t>-Imagen: Sí</w:t>
            </w:r>
          </w:p>
          <w:p w14:paraId="2FF477A5" w14:textId="77777777" w:rsidR="006F678B" w:rsidRDefault="004749B5">
            <w:pPr>
              <w:pStyle w:val="Standard"/>
            </w:pPr>
            <w:r>
              <w:t>-Número seguridad social: No</w:t>
            </w:r>
          </w:p>
          <w:p w14:paraId="509EC125" w14:textId="77777777" w:rsidR="006F678B" w:rsidRDefault="004749B5">
            <w:pPr>
              <w:pStyle w:val="Standard"/>
            </w:pPr>
            <w:r>
              <w:t>-Teléfono: No</w:t>
            </w:r>
          </w:p>
          <w:p w14:paraId="756477DD" w14:textId="77777777" w:rsidR="006F678B" w:rsidRDefault="004749B5">
            <w:pPr>
              <w:pStyle w:val="Standard"/>
            </w:pPr>
            <w:r>
              <w:t>-Firma manual o digitalizada: No</w:t>
            </w:r>
          </w:p>
          <w:p w14:paraId="2A5747CE" w14:textId="77777777" w:rsidR="006F678B" w:rsidRDefault="004749B5">
            <w:pPr>
              <w:pStyle w:val="Standard"/>
            </w:pPr>
            <w:r>
              <w:t>-Firma electrónica: No</w:t>
            </w:r>
          </w:p>
          <w:p w14:paraId="716A80AD" w14:textId="77777777" w:rsidR="006F678B" w:rsidRDefault="004749B5">
            <w:pPr>
              <w:pStyle w:val="Standard"/>
            </w:pPr>
            <w:r>
              <w:t>-Registro personal: No</w:t>
            </w:r>
          </w:p>
          <w:p w14:paraId="1DD75AB2" w14:textId="77777777" w:rsidR="006F678B" w:rsidRDefault="004749B5">
            <w:pPr>
              <w:pStyle w:val="Standard"/>
            </w:pPr>
            <w:r>
              <w:t>-Marcas físicas: No</w:t>
            </w:r>
          </w:p>
          <w:p w14:paraId="69BF1D3A" w14:textId="77777777" w:rsidR="006F678B" w:rsidRDefault="004749B5">
            <w:pPr>
              <w:pStyle w:val="Standard"/>
            </w:pPr>
            <w:r>
              <w:t>-Tarjeta sanitaria: No</w:t>
            </w:r>
          </w:p>
          <w:p w14:paraId="63D12D9C" w14:textId="77777777" w:rsidR="006F678B" w:rsidRDefault="004749B5">
            <w:pPr>
              <w:pStyle w:val="Standard"/>
            </w:pPr>
            <w:r>
              <w:t>-Nombre y apellidos: No</w:t>
            </w:r>
          </w:p>
          <w:p w14:paraId="6ACF96F5" w14:textId="77777777" w:rsidR="006F678B" w:rsidRDefault="004749B5">
            <w:pPr>
              <w:pStyle w:val="Standard"/>
            </w:pPr>
            <w:r>
              <w:t>-Huella</w:t>
            </w:r>
            <w:r>
              <w:t xml:space="preserve"> digital: No</w:t>
            </w:r>
          </w:p>
          <w:p w14:paraId="38DF1450" w14:textId="77777777" w:rsidR="006F678B" w:rsidRDefault="004749B5">
            <w:pPr>
              <w:pStyle w:val="Standard"/>
            </w:pPr>
            <w:r>
              <w:t>-Voz: No</w:t>
            </w:r>
          </w:p>
          <w:p w14:paraId="611B1CB3" w14:textId="77777777" w:rsidR="006F678B" w:rsidRDefault="004749B5">
            <w:pPr>
              <w:pStyle w:val="Standard"/>
            </w:pPr>
            <w:r>
              <w:t>-CCC/IBAN: No</w:t>
            </w:r>
          </w:p>
          <w:p w14:paraId="6828DE7C" w14:textId="77777777" w:rsidR="006F678B" w:rsidRDefault="004749B5">
            <w:pPr>
              <w:pStyle w:val="Standard"/>
            </w:pPr>
            <w:r>
              <w:t>-Tarjeta bancaria o Similar: No</w:t>
            </w:r>
          </w:p>
          <w:p w14:paraId="02EC24A0" w14:textId="77777777" w:rsidR="006F678B" w:rsidRDefault="004749B5">
            <w:pPr>
              <w:pStyle w:val="Standard"/>
            </w:pPr>
            <w:r>
              <w:t>Otros datos identificativos:</w:t>
            </w:r>
          </w:p>
          <w:p w14:paraId="3845BEFB" w14:textId="77777777" w:rsidR="006F678B" w:rsidRDefault="006F678B">
            <w:pPr>
              <w:pStyle w:val="Standard"/>
            </w:pPr>
          </w:p>
          <w:p w14:paraId="66BC6725" w14:textId="77777777" w:rsidR="006F678B" w:rsidRDefault="004749B5">
            <w:pPr>
              <w:pStyle w:val="Standard"/>
            </w:pPr>
            <w:r>
              <w:rPr>
                <w:u w:val="single"/>
              </w:rPr>
              <w:t>Datos de categorías sensibles</w:t>
            </w:r>
            <w:r>
              <w:t>:</w:t>
            </w:r>
          </w:p>
          <w:p w14:paraId="64CDDD9E" w14:textId="77777777" w:rsidR="006F678B" w:rsidRDefault="004749B5">
            <w:pPr>
              <w:pStyle w:val="Standard"/>
            </w:pPr>
            <w:r>
              <w:t>-Ideología o ideas políticas: No</w:t>
            </w:r>
          </w:p>
          <w:p w14:paraId="48BBD4CF" w14:textId="77777777" w:rsidR="006F678B" w:rsidRDefault="004749B5">
            <w:pPr>
              <w:pStyle w:val="Standard"/>
            </w:pPr>
            <w:r>
              <w:t>-Afiliación Sindical: No</w:t>
            </w:r>
          </w:p>
          <w:p w14:paraId="68DFDDF1" w14:textId="77777777" w:rsidR="006F678B" w:rsidRDefault="004749B5">
            <w:pPr>
              <w:pStyle w:val="Standard"/>
            </w:pPr>
            <w:r>
              <w:t>-Religión: No</w:t>
            </w:r>
          </w:p>
          <w:p w14:paraId="6F525119" w14:textId="77777777" w:rsidR="006F678B" w:rsidRDefault="004749B5">
            <w:pPr>
              <w:pStyle w:val="Standard"/>
            </w:pPr>
            <w:r>
              <w:t>-Creencias: No</w:t>
            </w:r>
          </w:p>
          <w:p w14:paraId="43FE1129" w14:textId="77777777" w:rsidR="006F678B" w:rsidRDefault="004749B5">
            <w:pPr>
              <w:pStyle w:val="Standard"/>
            </w:pPr>
            <w:r>
              <w:t>-Origen racial o étnico: No</w:t>
            </w:r>
          </w:p>
          <w:p w14:paraId="04E52D16" w14:textId="77777777" w:rsidR="006F678B" w:rsidRDefault="004749B5">
            <w:pPr>
              <w:pStyle w:val="Standard"/>
            </w:pPr>
            <w:r>
              <w:t>-Salud: No</w:t>
            </w:r>
          </w:p>
          <w:p w14:paraId="66FF5AA4" w14:textId="77777777" w:rsidR="006F678B" w:rsidRDefault="004749B5">
            <w:pPr>
              <w:pStyle w:val="Standard"/>
            </w:pPr>
            <w:r>
              <w:t>-Vida Sexual: No</w:t>
            </w:r>
          </w:p>
          <w:p w14:paraId="6D452183" w14:textId="77777777" w:rsidR="006F678B" w:rsidRDefault="006F678B">
            <w:pPr>
              <w:pStyle w:val="Standard"/>
            </w:pPr>
          </w:p>
          <w:p w14:paraId="102399ED" w14:textId="77777777" w:rsidR="006F678B" w:rsidRDefault="004749B5">
            <w:pPr>
              <w:pStyle w:val="Standard"/>
            </w:pPr>
            <w:r>
              <w:rPr>
                <w:u w:val="single"/>
              </w:rPr>
              <w:t>Datos relativos a infracciones</w:t>
            </w:r>
            <w:r>
              <w:t>:</w:t>
            </w:r>
          </w:p>
          <w:p w14:paraId="40D4CBF9" w14:textId="77777777" w:rsidR="006F678B" w:rsidRDefault="004749B5">
            <w:pPr>
              <w:pStyle w:val="Standard"/>
            </w:pPr>
            <w:r>
              <w:t>-Infracciones penales: No</w:t>
            </w:r>
          </w:p>
          <w:p w14:paraId="3EA1F61C" w14:textId="77777777" w:rsidR="006F678B" w:rsidRDefault="004749B5">
            <w:pPr>
              <w:pStyle w:val="Standard"/>
            </w:pPr>
            <w:r>
              <w:t>-Infracciones administrativas: No</w:t>
            </w:r>
          </w:p>
          <w:p w14:paraId="666B642A" w14:textId="77777777" w:rsidR="006F678B" w:rsidRDefault="006F678B">
            <w:pPr>
              <w:pStyle w:val="Standard"/>
            </w:pPr>
          </w:p>
          <w:p w14:paraId="40EE90D9" w14:textId="77777777" w:rsidR="006F678B" w:rsidRDefault="004749B5">
            <w:pPr>
              <w:pStyle w:val="Standard"/>
            </w:pPr>
            <w:r>
              <w:rPr>
                <w:u w:val="single"/>
              </w:rPr>
              <w:t>Otras categorías de datos personales</w:t>
            </w:r>
            <w:r>
              <w:t>:</w:t>
            </w:r>
          </w:p>
          <w:p w14:paraId="1B37BCC3" w14:textId="77777777" w:rsidR="006F678B" w:rsidRDefault="004749B5">
            <w:pPr>
              <w:pStyle w:val="Standard"/>
            </w:pPr>
            <w:r>
              <w:t>CARACTERÍSTICAS PERSONALES</w:t>
            </w:r>
          </w:p>
          <w:p w14:paraId="445135D8" w14:textId="77777777" w:rsidR="006F678B" w:rsidRDefault="006F678B">
            <w:pPr>
              <w:pStyle w:val="Standard"/>
            </w:pPr>
          </w:p>
          <w:p w14:paraId="7A8B715D" w14:textId="77777777" w:rsidR="006F678B" w:rsidRDefault="006F678B">
            <w:pPr>
              <w:pStyle w:val="Standard"/>
            </w:pPr>
          </w:p>
        </w:tc>
      </w:tr>
      <w:tr w:rsidR="006F678B" w14:paraId="2431A713"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69AF467D" w14:textId="77777777" w:rsidR="006F678B" w:rsidRDefault="004749B5">
            <w:pPr>
              <w:pStyle w:val="Standard"/>
              <w:jc w:val="left"/>
              <w:rPr>
                <w:b/>
                <w:bCs/>
                <w:color w:val="0084D1"/>
              </w:rPr>
            </w:pPr>
            <w:r>
              <w:rPr>
                <w:b/>
                <w:bCs/>
                <w:color w:val="0084D1"/>
              </w:rPr>
              <w:lastRenderedPageBreak/>
              <w:t>VIII Legitimidad (base jurídica) del tratamiento:</w:t>
            </w:r>
          </w:p>
          <w:p w14:paraId="04301CA7"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44C7F415" w14:textId="77777777" w:rsidR="006F678B" w:rsidRDefault="004749B5">
            <w:pPr>
              <w:pStyle w:val="Standard"/>
            </w:pPr>
            <w:r>
              <w:t>-Consentimiento del interesado: No</w:t>
            </w:r>
          </w:p>
          <w:p w14:paraId="45EB930F" w14:textId="77777777" w:rsidR="006F678B" w:rsidRDefault="004749B5">
            <w:pPr>
              <w:pStyle w:val="Standard"/>
            </w:pPr>
            <w:r>
              <w:t>-Datos necesarios ejecución contrato: No</w:t>
            </w:r>
          </w:p>
          <w:p w14:paraId="79758096" w14:textId="77777777" w:rsidR="006F678B" w:rsidRDefault="004749B5">
            <w:pPr>
              <w:pStyle w:val="Standard"/>
            </w:pPr>
            <w:r>
              <w:t>-Cumplimiento obligación legal: No</w:t>
            </w:r>
          </w:p>
          <w:p w14:paraId="2BD2E80A" w14:textId="77777777" w:rsidR="006F678B" w:rsidRDefault="006F678B">
            <w:pPr>
              <w:pStyle w:val="Standard"/>
            </w:pPr>
          </w:p>
          <w:p w14:paraId="551C90B0" w14:textId="77777777" w:rsidR="006F678B" w:rsidRDefault="004749B5">
            <w:pPr>
              <w:pStyle w:val="Standard"/>
            </w:pPr>
            <w:r>
              <w:t>-Proteger intereses vitales: No</w:t>
            </w:r>
          </w:p>
          <w:p w14:paraId="43E78D99" w14:textId="77777777" w:rsidR="006F678B" w:rsidRDefault="004749B5">
            <w:pPr>
              <w:pStyle w:val="Standard"/>
            </w:pPr>
            <w:r>
              <w:t>-Misión, intereses o poderes públicos: Sí</w:t>
            </w:r>
          </w:p>
          <w:p w14:paraId="2530025F" w14:textId="77777777" w:rsidR="006F678B" w:rsidRDefault="004749B5">
            <w:pPr>
              <w:pStyle w:val="Standard"/>
            </w:pPr>
            <w:r>
              <w:t>Protección de las instalaciones, los bienes y las personas.</w:t>
            </w:r>
          </w:p>
          <w:p w14:paraId="3DD7BD8B" w14:textId="77777777" w:rsidR="006F678B" w:rsidRDefault="004749B5">
            <w:pPr>
              <w:pStyle w:val="Standard"/>
            </w:pPr>
            <w:r>
              <w:t>-Interés l</w:t>
            </w:r>
            <w:r>
              <w:t>egítimo del Responsable: No</w:t>
            </w:r>
          </w:p>
          <w:p w14:paraId="188F5ED5" w14:textId="77777777" w:rsidR="006F678B" w:rsidRDefault="006F678B">
            <w:pPr>
              <w:pStyle w:val="Standard"/>
            </w:pPr>
          </w:p>
          <w:p w14:paraId="4F35C2FB" w14:textId="77777777" w:rsidR="006F678B" w:rsidRDefault="004749B5">
            <w:pPr>
              <w:pStyle w:val="Standard"/>
            </w:pPr>
            <w:r>
              <w:t>-Consentimiento explícito (en relación a datos de categorías especiales): No</w:t>
            </w:r>
          </w:p>
          <w:p w14:paraId="5C85FA76" w14:textId="77777777" w:rsidR="006F678B" w:rsidRDefault="004749B5">
            <w:pPr>
              <w:pStyle w:val="Standard"/>
            </w:pPr>
            <w:r>
              <w:t>-Obligación derecho laboral (en relación a datos de categorías especiales): No</w:t>
            </w:r>
          </w:p>
          <w:p w14:paraId="1AE6748F" w14:textId="77777777" w:rsidR="006F678B" w:rsidRDefault="004749B5">
            <w:pPr>
              <w:pStyle w:val="Standard"/>
            </w:pPr>
            <w:r>
              <w:t>-Proteger intereses vitales de una persona no capacitada para consentir</w:t>
            </w:r>
            <w:r>
              <w:t xml:space="preserve"> (en relación a datos de categorías especiales): No</w:t>
            </w:r>
          </w:p>
          <w:p w14:paraId="161256D0" w14:textId="77777777" w:rsidR="006F678B" w:rsidRDefault="004749B5">
            <w:pPr>
              <w:pStyle w:val="Standard"/>
            </w:pPr>
            <w:r>
              <w:t>-Miembros entidad sin ánimo de lucro (en relación a datos de categorías especiales): No</w:t>
            </w:r>
          </w:p>
          <w:p w14:paraId="58991A44" w14:textId="77777777" w:rsidR="006F678B" w:rsidRDefault="004749B5">
            <w:pPr>
              <w:pStyle w:val="Standard"/>
            </w:pPr>
            <w:r>
              <w:t>-Datos hechos públicos por interesado (en relación a datos de categorías especiales): No</w:t>
            </w:r>
          </w:p>
          <w:p w14:paraId="04917F18" w14:textId="77777777" w:rsidR="006F678B" w:rsidRDefault="004749B5">
            <w:pPr>
              <w:pStyle w:val="Standard"/>
            </w:pPr>
            <w:r>
              <w:t>-Ejercicio defensa o tribun</w:t>
            </w:r>
            <w:r>
              <w:t>ales (en relación a datos de categorías especiales): No</w:t>
            </w:r>
          </w:p>
          <w:p w14:paraId="5CC56DC5" w14:textId="77777777" w:rsidR="006F678B" w:rsidRDefault="004749B5">
            <w:pPr>
              <w:pStyle w:val="Standard"/>
            </w:pPr>
            <w:r>
              <w:t>-Interés público esencial (en relación a datos de categorías especiales): Sí</w:t>
            </w:r>
          </w:p>
          <w:p w14:paraId="1D11054C" w14:textId="77777777" w:rsidR="006F678B" w:rsidRDefault="004749B5">
            <w:pPr>
              <w:pStyle w:val="Standard"/>
            </w:pPr>
            <w:r>
              <w:t>-Medicina preventiva, laboral o servicios sanitarios (en relación a datos de categorías especiales): No</w:t>
            </w:r>
          </w:p>
          <w:p w14:paraId="3104E936" w14:textId="77777777" w:rsidR="006F678B" w:rsidRDefault="004749B5">
            <w:pPr>
              <w:pStyle w:val="Standard"/>
            </w:pPr>
            <w:r>
              <w:t xml:space="preserve">-Razones de </w:t>
            </w:r>
            <w:r>
              <w:t>salud pública (en relación a datos de categorías especiales): No</w:t>
            </w:r>
          </w:p>
          <w:p w14:paraId="247383BA" w14:textId="77777777" w:rsidR="006F678B" w:rsidRDefault="004749B5">
            <w:pPr>
              <w:pStyle w:val="Standard"/>
            </w:pPr>
            <w:r>
              <w:t>-Archivo investigación o estadística en interés público (en relación a datos de categorías especiales): No</w:t>
            </w:r>
          </w:p>
          <w:p w14:paraId="7E913881" w14:textId="77777777" w:rsidR="006F678B" w:rsidRDefault="006F678B">
            <w:pPr>
              <w:pStyle w:val="Standard"/>
            </w:pPr>
          </w:p>
        </w:tc>
      </w:tr>
      <w:tr w:rsidR="006F678B" w14:paraId="5D2D7355"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1FE34145" w14:textId="77777777" w:rsidR="006F678B" w:rsidRDefault="004749B5">
            <w:pPr>
              <w:pStyle w:val="Standard"/>
              <w:jc w:val="left"/>
              <w:rPr>
                <w:b/>
                <w:bCs/>
                <w:color w:val="0084D1"/>
              </w:rPr>
            </w:pPr>
            <w:r>
              <w:rPr>
                <w:b/>
                <w:bCs/>
                <w:color w:val="0084D1"/>
              </w:rPr>
              <w:t>IX Destinatarios de la información:</w:t>
            </w:r>
          </w:p>
        </w:tc>
        <w:tc>
          <w:tcPr>
            <w:tcW w:w="7358" w:type="dxa"/>
            <w:shd w:val="clear" w:color="auto" w:fill="auto"/>
            <w:tcMar>
              <w:top w:w="0" w:type="dxa"/>
              <w:left w:w="108" w:type="dxa"/>
              <w:bottom w:w="0" w:type="dxa"/>
              <w:right w:w="108" w:type="dxa"/>
            </w:tcMar>
          </w:tcPr>
          <w:p w14:paraId="6C4BC4D6" w14:textId="77777777" w:rsidR="006F678B" w:rsidRDefault="004749B5">
            <w:pPr>
              <w:pStyle w:val="Standard"/>
            </w:pPr>
            <w:r>
              <w:t xml:space="preserve">ÓRGANOS JUDICIALES </w:t>
            </w:r>
            <w:r>
              <w:tab/>
            </w:r>
            <w:r>
              <w:br/>
            </w:r>
            <w:r>
              <w:t>FUERZAS Y CUERPOS DE SEGU</w:t>
            </w:r>
            <w:r>
              <w:t>RIDAD</w:t>
            </w:r>
          </w:p>
          <w:p w14:paraId="31CB3E9A" w14:textId="77777777" w:rsidR="006F678B" w:rsidRDefault="006F678B">
            <w:pPr>
              <w:pStyle w:val="Standard"/>
            </w:pPr>
          </w:p>
        </w:tc>
      </w:tr>
      <w:tr w:rsidR="006F678B" w14:paraId="09E0A896"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33AE7878" w14:textId="77777777" w:rsidR="006F678B" w:rsidRDefault="004749B5">
            <w:pPr>
              <w:pStyle w:val="Standard"/>
              <w:jc w:val="left"/>
              <w:rPr>
                <w:b/>
                <w:bCs/>
                <w:color w:val="0084D1"/>
              </w:rPr>
            </w:pPr>
            <w:r>
              <w:rPr>
                <w:b/>
                <w:bCs/>
                <w:color w:val="0084D1"/>
              </w:rPr>
              <w:t>X Transferencias internacionales:</w:t>
            </w:r>
          </w:p>
          <w:p w14:paraId="47505F59"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7166A54E" w14:textId="77777777" w:rsidR="006F678B" w:rsidRDefault="004749B5">
            <w:pPr>
              <w:pStyle w:val="Standard"/>
            </w:pPr>
            <w:r>
              <w:t>No se realizarán transferencias internacionales de datos</w:t>
            </w:r>
          </w:p>
        </w:tc>
      </w:tr>
      <w:tr w:rsidR="006F678B" w14:paraId="6A521B3F"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0AB030BA" w14:textId="77777777" w:rsidR="006F678B" w:rsidRDefault="004749B5">
            <w:pPr>
              <w:pStyle w:val="Standard"/>
              <w:jc w:val="left"/>
              <w:rPr>
                <w:b/>
                <w:bCs/>
                <w:color w:val="0084D1"/>
              </w:rPr>
            </w:pPr>
            <w:r>
              <w:rPr>
                <w:b/>
                <w:bCs/>
                <w:color w:val="0084D1"/>
              </w:rPr>
              <w:t>XI Plazos de conservación de datos:</w:t>
            </w:r>
          </w:p>
        </w:tc>
        <w:tc>
          <w:tcPr>
            <w:tcW w:w="7358" w:type="dxa"/>
            <w:shd w:val="clear" w:color="auto" w:fill="auto"/>
            <w:tcMar>
              <w:top w:w="0" w:type="dxa"/>
              <w:left w:w="108" w:type="dxa"/>
              <w:bottom w:w="0" w:type="dxa"/>
              <w:right w:w="108" w:type="dxa"/>
            </w:tcMar>
          </w:tcPr>
          <w:p w14:paraId="244A05D2" w14:textId="77777777" w:rsidR="006F678B" w:rsidRDefault="006F678B">
            <w:pPr>
              <w:pStyle w:val="Standard"/>
            </w:pPr>
          </w:p>
          <w:p w14:paraId="46CE103F" w14:textId="77777777" w:rsidR="006F678B" w:rsidRDefault="004749B5">
            <w:pPr>
              <w:pStyle w:val="Standard"/>
            </w:pPr>
            <w:r>
              <w:t>30 días</w:t>
            </w:r>
          </w:p>
        </w:tc>
      </w:tr>
      <w:tr w:rsidR="006F678B" w14:paraId="54556331"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6AEC4256" w14:textId="77777777" w:rsidR="006F678B" w:rsidRDefault="004749B5">
            <w:pPr>
              <w:pStyle w:val="Standard"/>
              <w:jc w:val="left"/>
              <w:rPr>
                <w:b/>
                <w:bCs/>
                <w:color w:val="0084D1"/>
              </w:rPr>
            </w:pPr>
            <w:r>
              <w:rPr>
                <w:b/>
                <w:bCs/>
                <w:color w:val="0084D1"/>
              </w:rPr>
              <w:t>XII Descripción general de medidas técnicas y organizativas de seguridad:</w:t>
            </w:r>
          </w:p>
          <w:p w14:paraId="04B9C027"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650D42A6" w14:textId="77777777" w:rsidR="006F678B" w:rsidRDefault="006F678B">
            <w:pPr>
              <w:pStyle w:val="Standard"/>
            </w:pPr>
          </w:p>
          <w:p w14:paraId="48C2DA22" w14:textId="77777777" w:rsidR="006F678B" w:rsidRDefault="006F678B">
            <w:pPr>
              <w:pStyle w:val="Standard"/>
            </w:pPr>
          </w:p>
          <w:p w14:paraId="76371F8B" w14:textId="77777777" w:rsidR="006F678B" w:rsidRDefault="004749B5">
            <w:pPr>
              <w:pStyle w:val="Standard"/>
            </w:pPr>
            <w:r>
              <w:t xml:space="preserve">Documento de </w:t>
            </w:r>
            <w:r>
              <w:t>seguridad, Funciones y obligaciones del personal,</w:t>
            </w:r>
          </w:p>
          <w:p w14:paraId="3BC2057E" w14:textId="77777777" w:rsidR="006F678B" w:rsidRDefault="004749B5">
            <w:pPr>
              <w:pStyle w:val="Standard"/>
            </w:pPr>
            <w:r>
              <w:t>Control de accesos, Control de acceso físico, Identificación y</w:t>
            </w:r>
          </w:p>
          <w:p w14:paraId="1D597F21" w14:textId="77777777" w:rsidR="006F678B" w:rsidRDefault="004749B5">
            <w:pPr>
              <w:pStyle w:val="Standard"/>
            </w:pPr>
            <w:r>
              <w:t>autenticación, Registro de incidencias, Distribución de soportes,</w:t>
            </w:r>
          </w:p>
          <w:p w14:paraId="0D6ECBFD" w14:textId="77777777" w:rsidR="006F678B" w:rsidRDefault="004749B5">
            <w:pPr>
              <w:pStyle w:val="Standard"/>
            </w:pPr>
            <w:r>
              <w:t>Seguridad de telecomunicaciones, Correos electrónicos, dispositivos de almace</w:t>
            </w:r>
            <w:r>
              <w:t>namiento, Criterios de archivo, Copias o reproducciones,</w:t>
            </w:r>
          </w:p>
          <w:p w14:paraId="6E9468D2" w14:textId="77777777" w:rsidR="006F678B" w:rsidRDefault="004749B5">
            <w:pPr>
              <w:pStyle w:val="Standard"/>
            </w:pPr>
            <w:r>
              <w:t>Borrado o destrucción de soportes</w:t>
            </w:r>
          </w:p>
          <w:p w14:paraId="4E863E2B" w14:textId="77777777" w:rsidR="006F678B" w:rsidRDefault="006F678B">
            <w:pPr>
              <w:pStyle w:val="Standard"/>
            </w:pPr>
          </w:p>
          <w:p w14:paraId="0F0BD775" w14:textId="77777777" w:rsidR="006F678B" w:rsidRDefault="006F678B">
            <w:pPr>
              <w:pStyle w:val="Standard"/>
            </w:pPr>
          </w:p>
        </w:tc>
      </w:tr>
      <w:tr w:rsidR="006F678B" w14:paraId="0EF46921"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6ACB37C6" w14:textId="77777777" w:rsidR="006F678B" w:rsidRDefault="004749B5">
            <w:pPr>
              <w:pStyle w:val="Standard"/>
              <w:jc w:val="left"/>
              <w:rPr>
                <w:b/>
                <w:bCs/>
                <w:color w:val="0084D1"/>
              </w:rPr>
            </w:pPr>
            <w:r>
              <w:rPr>
                <w:b/>
                <w:bCs/>
                <w:color w:val="0084D1"/>
              </w:rPr>
              <w:t>XIII Procedimiento para ejercitar los derechos:</w:t>
            </w:r>
          </w:p>
          <w:p w14:paraId="11279321"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3644178E" w14:textId="77777777" w:rsidR="006F678B" w:rsidRDefault="004749B5">
            <w:pPr>
              <w:pStyle w:val="Standard"/>
            </w:pPr>
            <w:r>
              <w:t xml:space="preserve">Pueden existir diferentes canales (email, correo postal, presencial, etc.) y se detallan en las </w:t>
            </w:r>
            <w:r>
              <w:t xml:space="preserve">diferentes cláusulas de información, así como en el procedimiento de gestión de derechos, en el que también se dispone de formularios de ejercicio de derechos para facilitar a los interesados.  </w:t>
            </w:r>
          </w:p>
          <w:p w14:paraId="6D486FC2" w14:textId="77777777" w:rsidR="006F678B" w:rsidRDefault="006F678B">
            <w:pPr>
              <w:pStyle w:val="Standard"/>
            </w:pPr>
          </w:p>
        </w:tc>
      </w:tr>
    </w:tbl>
    <w:p w14:paraId="5171D002" w14:textId="77777777" w:rsidR="006F678B" w:rsidRDefault="006F678B">
      <w:pPr>
        <w:pageBreakBefore/>
      </w:pPr>
    </w:p>
    <w:tbl>
      <w:tblPr>
        <w:tblW w:w="5000" w:type="pct"/>
        <w:jc w:val="center"/>
        <w:tblLayout w:type="fixed"/>
        <w:tblCellMar>
          <w:left w:w="10" w:type="dxa"/>
          <w:right w:w="10" w:type="dxa"/>
        </w:tblCellMar>
        <w:tblLook w:val="0000" w:firstRow="0" w:lastRow="0" w:firstColumn="0" w:lastColumn="0" w:noHBand="0" w:noVBand="0"/>
      </w:tblPr>
      <w:tblGrid>
        <w:gridCol w:w="2027"/>
        <w:gridCol w:w="253"/>
        <w:gridCol w:w="6224"/>
        <w:gridCol w:w="1134"/>
      </w:tblGrid>
      <w:tr w:rsidR="006F678B" w14:paraId="3BB756EE" w14:textId="77777777">
        <w:tblPrEx>
          <w:tblCellMar>
            <w:top w:w="0" w:type="dxa"/>
            <w:bottom w:w="0" w:type="dxa"/>
          </w:tblCellMar>
        </w:tblPrEx>
        <w:trPr>
          <w:trHeight w:val="166"/>
          <w:jc w:val="center"/>
        </w:trPr>
        <w:tc>
          <w:tcPr>
            <w:tcW w:w="2280" w:type="dxa"/>
            <w:gridSpan w:val="2"/>
            <w:shd w:val="clear" w:color="auto" w:fill="auto"/>
            <w:tcMar>
              <w:top w:w="0" w:type="dxa"/>
              <w:left w:w="108" w:type="dxa"/>
              <w:bottom w:w="0" w:type="dxa"/>
              <w:right w:w="108" w:type="dxa"/>
            </w:tcMar>
          </w:tcPr>
          <w:p w14:paraId="1645BF56" w14:textId="77777777" w:rsidR="006F678B" w:rsidRDefault="006F678B">
            <w:pPr>
              <w:pStyle w:val="Standard"/>
              <w:jc w:val="left"/>
              <w:rPr>
                <w:b/>
                <w:bCs/>
                <w:color w:val="0084D1"/>
              </w:rPr>
            </w:pPr>
          </w:p>
        </w:tc>
        <w:tc>
          <w:tcPr>
            <w:tcW w:w="7358" w:type="dxa"/>
            <w:gridSpan w:val="2"/>
            <w:shd w:val="clear" w:color="auto" w:fill="auto"/>
            <w:tcMar>
              <w:top w:w="0" w:type="dxa"/>
              <w:left w:w="108" w:type="dxa"/>
              <w:bottom w:w="0" w:type="dxa"/>
              <w:right w:w="108" w:type="dxa"/>
            </w:tcMar>
          </w:tcPr>
          <w:p w14:paraId="0CC9FB38" w14:textId="77777777" w:rsidR="006F678B" w:rsidRDefault="006F678B">
            <w:pPr>
              <w:pStyle w:val="Standard"/>
            </w:pPr>
          </w:p>
        </w:tc>
      </w:tr>
      <w:tr w:rsidR="006F678B" w14:paraId="6BCAF3F6" w14:textId="77777777">
        <w:tblPrEx>
          <w:tblCellMar>
            <w:top w:w="0" w:type="dxa"/>
            <w:bottom w:w="0" w:type="dxa"/>
          </w:tblCellMar>
        </w:tblPrEx>
        <w:trPr>
          <w:trHeight w:val="308"/>
          <w:jc w:val="center"/>
        </w:trPr>
        <w:tc>
          <w:tcPr>
            <w:tcW w:w="2027" w:type="dxa"/>
            <w:shd w:val="clear" w:color="auto" w:fill="D9D9D9"/>
            <w:tcMar>
              <w:top w:w="0" w:type="dxa"/>
              <w:left w:w="108" w:type="dxa"/>
              <w:bottom w:w="0" w:type="dxa"/>
              <w:right w:w="108" w:type="dxa"/>
            </w:tcMar>
          </w:tcPr>
          <w:p w14:paraId="038EBC29" w14:textId="77777777" w:rsidR="006F678B" w:rsidRDefault="004749B5">
            <w:pPr>
              <w:pStyle w:val="Standard"/>
            </w:pPr>
            <w:r>
              <w:t>Tratamiento:</w:t>
            </w:r>
          </w:p>
        </w:tc>
        <w:tc>
          <w:tcPr>
            <w:tcW w:w="6477" w:type="dxa"/>
            <w:gridSpan w:val="2"/>
            <w:shd w:val="clear" w:color="auto" w:fill="D9D9D9"/>
            <w:tcMar>
              <w:top w:w="0" w:type="dxa"/>
              <w:left w:w="108" w:type="dxa"/>
              <w:bottom w:w="0" w:type="dxa"/>
              <w:right w:w="108" w:type="dxa"/>
            </w:tcMar>
          </w:tcPr>
          <w:p w14:paraId="15D52041" w14:textId="77777777" w:rsidR="006F678B" w:rsidRDefault="004749B5">
            <w:pPr>
              <w:pStyle w:val="Ttulo3"/>
            </w:pPr>
            <w:r>
              <w:t xml:space="preserve">2.15.6. </w:t>
            </w:r>
            <w:bookmarkStart w:id="90" w:name="_Toc523489892"/>
            <w:bookmarkStart w:id="91" w:name="_Toc523736399"/>
            <w:r>
              <w:t>INTERVENCIONES GOIA-UE</w:t>
            </w:r>
            <w:bookmarkEnd w:id="90"/>
            <w:bookmarkEnd w:id="91"/>
          </w:p>
          <w:p w14:paraId="2C43094C" w14:textId="77777777" w:rsidR="006F678B" w:rsidRDefault="004749B5">
            <w:pPr>
              <w:pStyle w:val="Standard"/>
            </w:pPr>
            <w:r>
              <w:t>INTERVENCIONES POLICIALES DE LA UNIDAD ESPECIAL</w:t>
            </w:r>
          </w:p>
          <w:p w14:paraId="22C87E7B" w14:textId="77777777" w:rsidR="006F678B" w:rsidRDefault="004749B5">
            <w:pPr>
              <w:pStyle w:val="Standard"/>
            </w:pPr>
            <w:r>
              <w:t>UNIDAD TÉCNICA: POLICÍA UNIDAD ESPECIAL</w:t>
            </w:r>
          </w:p>
        </w:tc>
        <w:tc>
          <w:tcPr>
            <w:tcW w:w="1134" w:type="dxa"/>
            <w:shd w:val="clear" w:color="auto" w:fill="auto"/>
            <w:tcMar>
              <w:top w:w="0" w:type="dxa"/>
              <w:left w:w="10" w:type="dxa"/>
              <w:bottom w:w="0" w:type="dxa"/>
              <w:right w:w="10" w:type="dxa"/>
            </w:tcMar>
          </w:tcPr>
          <w:p w14:paraId="00A8EE4F" w14:textId="77777777" w:rsidR="006F678B" w:rsidRDefault="006F678B">
            <w:pPr>
              <w:pStyle w:val="Standard"/>
            </w:pPr>
          </w:p>
        </w:tc>
      </w:tr>
      <w:tr w:rsidR="006F678B" w14:paraId="3B57A9A9" w14:textId="77777777">
        <w:tblPrEx>
          <w:tblCellMar>
            <w:top w:w="0" w:type="dxa"/>
            <w:bottom w:w="0" w:type="dxa"/>
          </w:tblCellMar>
        </w:tblPrEx>
        <w:trPr>
          <w:trHeight w:val="225"/>
          <w:jc w:val="center"/>
        </w:trPr>
        <w:tc>
          <w:tcPr>
            <w:tcW w:w="2027" w:type="dxa"/>
            <w:shd w:val="clear" w:color="auto" w:fill="auto"/>
            <w:tcMar>
              <w:top w:w="0" w:type="dxa"/>
              <w:left w:w="108" w:type="dxa"/>
              <w:bottom w:w="0" w:type="dxa"/>
              <w:right w:w="108" w:type="dxa"/>
            </w:tcMar>
          </w:tcPr>
          <w:p w14:paraId="63FE0519" w14:textId="77777777" w:rsidR="006F678B" w:rsidRDefault="004749B5">
            <w:pPr>
              <w:pStyle w:val="Standard"/>
              <w:jc w:val="left"/>
              <w:rPr>
                <w:b/>
                <w:bCs/>
                <w:color w:val="0084D1"/>
              </w:rPr>
            </w:pPr>
            <w:r>
              <w:rPr>
                <w:b/>
                <w:bCs/>
                <w:color w:val="0084D1"/>
              </w:rPr>
              <w:t>I Responsables del tratamiento:</w:t>
            </w:r>
          </w:p>
          <w:p w14:paraId="231688A5" w14:textId="77777777" w:rsidR="006F678B" w:rsidRDefault="006F678B">
            <w:pPr>
              <w:pStyle w:val="Standard"/>
              <w:jc w:val="left"/>
              <w:rPr>
                <w:b/>
                <w:bCs/>
                <w:color w:val="0084D1"/>
              </w:rPr>
            </w:pPr>
          </w:p>
        </w:tc>
        <w:tc>
          <w:tcPr>
            <w:tcW w:w="6477" w:type="dxa"/>
            <w:gridSpan w:val="2"/>
            <w:shd w:val="clear" w:color="auto" w:fill="auto"/>
            <w:tcMar>
              <w:top w:w="0" w:type="dxa"/>
              <w:left w:w="108" w:type="dxa"/>
              <w:bottom w:w="0" w:type="dxa"/>
              <w:right w:w="108" w:type="dxa"/>
            </w:tcMar>
          </w:tcPr>
          <w:p w14:paraId="3284DF62" w14:textId="77777777" w:rsidR="006F678B" w:rsidRDefault="004749B5">
            <w:pPr>
              <w:pStyle w:val="Standard"/>
              <w:rPr>
                <w:lang w:val="en-US"/>
              </w:rPr>
            </w:pPr>
            <w:r>
              <w:rPr>
                <w:lang w:val="en-US"/>
              </w:rPr>
              <w:t>AYUNTAMIENTO DE LAS PALMAS DE GRAN CANARIA</w:t>
            </w:r>
          </w:p>
          <w:p w14:paraId="2E7A8A58" w14:textId="77777777" w:rsidR="006F678B" w:rsidRDefault="006F678B">
            <w:pPr>
              <w:pStyle w:val="Standard"/>
              <w:rPr>
                <w:lang w:val="en-US"/>
              </w:rPr>
            </w:pPr>
          </w:p>
        </w:tc>
        <w:tc>
          <w:tcPr>
            <w:tcW w:w="1134" w:type="dxa"/>
            <w:shd w:val="clear" w:color="auto" w:fill="auto"/>
            <w:tcMar>
              <w:top w:w="0" w:type="dxa"/>
              <w:left w:w="10" w:type="dxa"/>
              <w:bottom w:w="0" w:type="dxa"/>
              <w:right w:w="10" w:type="dxa"/>
            </w:tcMar>
          </w:tcPr>
          <w:p w14:paraId="2E1A2058" w14:textId="77777777" w:rsidR="006F678B" w:rsidRDefault="006F678B">
            <w:pPr>
              <w:pStyle w:val="Standard"/>
              <w:rPr>
                <w:lang w:val="en-US"/>
              </w:rPr>
            </w:pPr>
          </w:p>
        </w:tc>
      </w:tr>
      <w:tr w:rsidR="006F678B" w14:paraId="171DA7D5" w14:textId="77777777">
        <w:tblPrEx>
          <w:tblCellMar>
            <w:top w:w="0" w:type="dxa"/>
            <w:bottom w:w="0" w:type="dxa"/>
          </w:tblCellMar>
        </w:tblPrEx>
        <w:trPr>
          <w:trHeight w:val="225"/>
          <w:jc w:val="center"/>
        </w:trPr>
        <w:tc>
          <w:tcPr>
            <w:tcW w:w="2027" w:type="dxa"/>
            <w:shd w:val="clear" w:color="auto" w:fill="auto"/>
            <w:tcMar>
              <w:top w:w="0" w:type="dxa"/>
              <w:left w:w="108" w:type="dxa"/>
              <w:bottom w:w="0" w:type="dxa"/>
              <w:right w:w="108" w:type="dxa"/>
            </w:tcMar>
          </w:tcPr>
          <w:p w14:paraId="2D147C22" w14:textId="77777777" w:rsidR="006F678B" w:rsidRDefault="004749B5">
            <w:pPr>
              <w:pStyle w:val="Standard"/>
              <w:jc w:val="left"/>
              <w:rPr>
                <w:b/>
                <w:bCs/>
                <w:color w:val="0084D1"/>
              </w:rPr>
            </w:pPr>
            <w:r>
              <w:rPr>
                <w:b/>
                <w:bCs/>
                <w:color w:val="0084D1"/>
              </w:rPr>
              <w:t>II Titularidad:</w:t>
            </w:r>
          </w:p>
          <w:p w14:paraId="05EADFA0" w14:textId="77777777" w:rsidR="006F678B" w:rsidRDefault="006F678B">
            <w:pPr>
              <w:pStyle w:val="Standard"/>
              <w:jc w:val="left"/>
              <w:rPr>
                <w:b/>
                <w:bCs/>
                <w:color w:val="0084D1"/>
              </w:rPr>
            </w:pPr>
          </w:p>
        </w:tc>
        <w:tc>
          <w:tcPr>
            <w:tcW w:w="6477" w:type="dxa"/>
            <w:gridSpan w:val="2"/>
            <w:shd w:val="clear" w:color="auto" w:fill="auto"/>
            <w:tcMar>
              <w:top w:w="0" w:type="dxa"/>
              <w:left w:w="108" w:type="dxa"/>
              <w:bottom w:w="0" w:type="dxa"/>
              <w:right w:w="108" w:type="dxa"/>
            </w:tcMar>
          </w:tcPr>
          <w:p w14:paraId="1E91A43D" w14:textId="77777777" w:rsidR="006F678B" w:rsidRDefault="004749B5">
            <w:pPr>
              <w:pStyle w:val="Standard"/>
              <w:rPr>
                <w:lang w:val="en-US"/>
              </w:rPr>
            </w:pPr>
            <w:r>
              <w:rPr>
                <w:lang w:val="en-US"/>
              </w:rPr>
              <w:t>Pública</w:t>
            </w:r>
          </w:p>
        </w:tc>
        <w:tc>
          <w:tcPr>
            <w:tcW w:w="1134" w:type="dxa"/>
            <w:shd w:val="clear" w:color="auto" w:fill="auto"/>
            <w:tcMar>
              <w:top w:w="0" w:type="dxa"/>
              <w:left w:w="10" w:type="dxa"/>
              <w:bottom w:w="0" w:type="dxa"/>
              <w:right w:w="10" w:type="dxa"/>
            </w:tcMar>
          </w:tcPr>
          <w:p w14:paraId="54568AF4" w14:textId="77777777" w:rsidR="006F678B" w:rsidRDefault="006F678B">
            <w:pPr>
              <w:pStyle w:val="Standard"/>
              <w:rPr>
                <w:lang w:val="en-US"/>
              </w:rPr>
            </w:pPr>
          </w:p>
        </w:tc>
      </w:tr>
      <w:tr w:rsidR="006F678B" w14:paraId="6C56A8A2" w14:textId="77777777">
        <w:tblPrEx>
          <w:tblCellMar>
            <w:top w:w="0" w:type="dxa"/>
            <w:bottom w:w="0" w:type="dxa"/>
          </w:tblCellMar>
        </w:tblPrEx>
        <w:trPr>
          <w:trHeight w:val="225"/>
          <w:jc w:val="center"/>
        </w:trPr>
        <w:tc>
          <w:tcPr>
            <w:tcW w:w="2027" w:type="dxa"/>
            <w:shd w:val="clear" w:color="auto" w:fill="auto"/>
            <w:tcMar>
              <w:top w:w="0" w:type="dxa"/>
              <w:left w:w="108" w:type="dxa"/>
              <w:bottom w:w="0" w:type="dxa"/>
              <w:right w:w="108" w:type="dxa"/>
            </w:tcMar>
          </w:tcPr>
          <w:p w14:paraId="67BC4D26" w14:textId="77777777" w:rsidR="006F678B" w:rsidRDefault="004749B5">
            <w:pPr>
              <w:pStyle w:val="Standard"/>
              <w:jc w:val="left"/>
              <w:rPr>
                <w:b/>
                <w:bCs/>
                <w:color w:val="0084D1"/>
              </w:rPr>
            </w:pPr>
            <w:r>
              <w:rPr>
                <w:b/>
                <w:bCs/>
                <w:color w:val="0084D1"/>
              </w:rPr>
              <w:t>III Categorías interesados:</w:t>
            </w:r>
          </w:p>
        </w:tc>
        <w:tc>
          <w:tcPr>
            <w:tcW w:w="6477" w:type="dxa"/>
            <w:gridSpan w:val="2"/>
            <w:shd w:val="clear" w:color="auto" w:fill="auto"/>
            <w:tcMar>
              <w:top w:w="0" w:type="dxa"/>
              <w:left w:w="108" w:type="dxa"/>
              <w:bottom w:w="0" w:type="dxa"/>
              <w:right w:w="108" w:type="dxa"/>
            </w:tcMar>
          </w:tcPr>
          <w:p w14:paraId="3DE8A28A" w14:textId="77777777" w:rsidR="006F678B" w:rsidRDefault="004749B5">
            <w:pPr>
              <w:pStyle w:val="Standard"/>
            </w:pPr>
            <w:r>
              <w:t xml:space="preserve">CIUDADANOS Y </w:t>
            </w:r>
            <w:r>
              <w:t xml:space="preserve">RESIDENTES </w:t>
            </w:r>
            <w:r>
              <w:tab/>
            </w:r>
            <w:r>
              <w:br/>
            </w:r>
            <w:r>
              <w:t xml:space="preserve">CONTRIBUYENTES Y SUJETOS OBLIGADOS </w:t>
            </w:r>
            <w:r>
              <w:tab/>
            </w:r>
            <w:r>
              <w:br/>
            </w:r>
            <w:r>
              <w:t>REPRESENTANTES LEGALES</w:t>
            </w:r>
          </w:p>
          <w:p w14:paraId="20B06C04" w14:textId="77777777" w:rsidR="006F678B" w:rsidRDefault="006F678B">
            <w:pPr>
              <w:pStyle w:val="Standard"/>
            </w:pPr>
          </w:p>
          <w:p w14:paraId="2B2C8DCD" w14:textId="77777777" w:rsidR="006F678B" w:rsidRDefault="006F678B">
            <w:pPr>
              <w:pStyle w:val="Standard"/>
            </w:pPr>
          </w:p>
        </w:tc>
        <w:tc>
          <w:tcPr>
            <w:tcW w:w="1134" w:type="dxa"/>
            <w:shd w:val="clear" w:color="auto" w:fill="auto"/>
            <w:tcMar>
              <w:top w:w="0" w:type="dxa"/>
              <w:left w:w="10" w:type="dxa"/>
              <w:bottom w:w="0" w:type="dxa"/>
              <w:right w:w="10" w:type="dxa"/>
            </w:tcMar>
          </w:tcPr>
          <w:p w14:paraId="6748BBB9" w14:textId="77777777" w:rsidR="006F678B" w:rsidRDefault="006F678B">
            <w:pPr>
              <w:pStyle w:val="Standard"/>
            </w:pPr>
          </w:p>
        </w:tc>
      </w:tr>
      <w:tr w:rsidR="006F678B" w14:paraId="4B8DC234" w14:textId="77777777">
        <w:tblPrEx>
          <w:tblCellMar>
            <w:top w:w="0" w:type="dxa"/>
            <w:bottom w:w="0" w:type="dxa"/>
          </w:tblCellMar>
        </w:tblPrEx>
        <w:trPr>
          <w:trHeight w:val="77"/>
          <w:jc w:val="center"/>
        </w:trPr>
        <w:tc>
          <w:tcPr>
            <w:tcW w:w="2027" w:type="dxa"/>
            <w:shd w:val="clear" w:color="auto" w:fill="auto"/>
            <w:tcMar>
              <w:top w:w="0" w:type="dxa"/>
              <w:left w:w="108" w:type="dxa"/>
              <w:bottom w:w="0" w:type="dxa"/>
              <w:right w:w="108" w:type="dxa"/>
            </w:tcMar>
          </w:tcPr>
          <w:p w14:paraId="5390356D" w14:textId="77777777" w:rsidR="006F678B" w:rsidRDefault="004749B5">
            <w:pPr>
              <w:pStyle w:val="Standard"/>
              <w:jc w:val="left"/>
              <w:rPr>
                <w:b/>
                <w:bCs/>
                <w:color w:val="0084D1"/>
              </w:rPr>
            </w:pPr>
            <w:r>
              <w:rPr>
                <w:b/>
                <w:bCs/>
                <w:color w:val="0084D1"/>
              </w:rPr>
              <w:t>IV Fines del tratamiento:</w:t>
            </w:r>
          </w:p>
        </w:tc>
        <w:tc>
          <w:tcPr>
            <w:tcW w:w="6477" w:type="dxa"/>
            <w:gridSpan w:val="2"/>
            <w:shd w:val="clear" w:color="auto" w:fill="auto"/>
            <w:tcMar>
              <w:top w:w="0" w:type="dxa"/>
              <w:left w:w="108" w:type="dxa"/>
              <w:bottom w:w="0" w:type="dxa"/>
              <w:right w:w="108" w:type="dxa"/>
            </w:tcMar>
          </w:tcPr>
          <w:p w14:paraId="5E5E8A10" w14:textId="77777777" w:rsidR="006F678B" w:rsidRDefault="004749B5">
            <w:pPr>
              <w:pStyle w:val="Standard"/>
            </w:pPr>
            <w:r>
              <w:t>ACTUACIONES DE FUERZAS Y CUERPOS DE SEGURIDAD</w:t>
            </w:r>
            <w:r>
              <w:tab/>
            </w:r>
            <w:r>
              <w:br/>
            </w:r>
            <w:r>
              <w:t xml:space="preserve">JUSTICIA </w:t>
            </w:r>
            <w:r>
              <w:tab/>
            </w:r>
            <w:r>
              <w:br/>
            </w:r>
            <w:r>
              <w:t>SEGURIDAD PÚBLICA Y DEFENSA</w:t>
            </w:r>
          </w:p>
          <w:p w14:paraId="6BE35E21" w14:textId="77777777" w:rsidR="006F678B" w:rsidRDefault="006F678B">
            <w:pPr>
              <w:pStyle w:val="Standard"/>
            </w:pPr>
          </w:p>
          <w:p w14:paraId="0C9EFB6C" w14:textId="77777777" w:rsidR="006F678B" w:rsidRDefault="006F678B">
            <w:pPr>
              <w:pStyle w:val="Standard"/>
            </w:pPr>
          </w:p>
        </w:tc>
        <w:tc>
          <w:tcPr>
            <w:tcW w:w="1134" w:type="dxa"/>
            <w:shd w:val="clear" w:color="auto" w:fill="auto"/>
            <w:tcMar>
              <w:top w:w="0" w:type="dxa"/>
              <w:left w:w="10" w:type="dxa"/>
              <w:bottom w:w="0" w:type="dxa"/>
              <w:right w:w="10" w:type="dxa"/>
            </w:tcMar>
          </w:tcPr>
          <w:p w14:paraId="4A201335" w14:textId="77777777" w:rsidR="006F678B" w:rsidRDefault="006F678B">
            <w:pPr>
              <w:pStyle w:val="Standard"/>
            </w:pPr>
          </w:p>
        </w:tc>
      </w:tr>
      <w:tr w:rsidR="006F678B" w14:paraId="5085A61C" w14:textId="77777777">
        <w:tblPrEx>
          <w:tblCellMar>
            <w:top w:w="0" w:type="dxa"/>
            <w:bottom w:w="0" w:type="dxa"/>
          </w:tblCellMar>
        </w:tblPrEx>
        <w:trPr>
          <w:trHeight w:val="77"/>
          <w:jc w:val="center"/>
        </w:trPr>
        <w:tc>
          <w:tcPr>
            <w:tcW w:w="2027" w:type="dxa"/>
            <w:shd w:val="clear" w:color="auto" w:fill="auto"/>
            <w:tcMar>
              <w:top w:w="0" w:type="dxa"/>
              <w:left w:w="108" w:type="dxa"/>
              <w:bottom w:w="0" w:type="dxa"/>
              <w:right w:w="108" w:type="dxa"/>
            </w:tcMar>
          </w:tcPr>
          <w:p w14:paraId="18601897" w14:textId="77777777" w:rsidR="006F678B" w:rsidRDefault="004749B5">
            <w:pPr>
              <w:pStyle w:val="Standard"/>
              <w:jc w:val="left"/>
              <w:rPr>
                <w:b/>
                <w:bCs/>
                <w:color w:val="0084D1"/>
              </w:rPr>
            </w:pPr>
            <w:r>
              <w:rPr>
                <w:b/>
                <w:bCs/>
                <w:color w:val="0084D1"/>
              </w:rPr>
              <w:t>V Sistema de tratamiento:</w:t>
            </w:r>
          </w:p>
          <w:p w14:paraId="399C0836" w14:textId="77777777" w:rsidR="006F678B" w:rsidRDefault="006F678B">
            <w:pPr>
              <w:pStyle w:val="Standard"/>
              <w:jc w:val="left"/>
              <w:rPr>
                <w:b/>
                <w:bCs/>
                <w:color w:val="0084D1"/>
              </w:rPr>
            </w:pPr>
          </w:p>
        </w:tc>
        <w:tc>
          <w:tcPr>
            <w:tcW w:w="6477" w:type="dxa"/>
            <w:gridSpan w:val="2"/>
            <w:shd w:val="clear" w:color="auto" w:fill="auto"/>
            <w:tcMar>
              <w:top w:w="0" w:type="dxa"/>
              <w:left w:w="108" w:type="dxa"/>
              <w:bottom w:w="0" w:type="dxa"/>
              <w:right w:w="108" w:type="dxa"/>
            </w:tcMar>
          </w:tcPr>
          <w:p w14:paraId="31F3D1AA" w14:textId="77777777" w:rsidR="006F678B" w:rsidRDefault="004749B5">
            <w:pPr>
              <w:pStyle w:val="Standard"/>
            </w:pPr>
            <w:r>
              <w:t>MIXTO</w:t>
            </w:r>
          </w:p>
        </w:tc>
        <w:tc>
          <w:tcPr>
            <w:tcW w:w="1134" w:type="dxa"/>
            <w:shd w:val="clear" w:color="auto" w:fill="auto"/>
            <w:tcMar>
              <w:top w:w="0" w:type="dxa"/>
              <w:left w:w="10" w:type="dxa"/>
              <w:bottom w:w="0" w:type="dxa"/>
              <w:right w:w="10" w:type="dxa"/>
            </w:tcMar>
          </w:tcPr>
          <w:p w14:paraId="71BF3C9F" w14:textId="77777777" w:rsidR="006F678B" w:rsidRDefault="006F678B">
            <w:pPr>
              <w:pStyle w:val="Standard"/>
            </w:pPr>
          </w:p>
        </w:tc>
      </w:tr>
      <w:tr w:rsidR="006F678B" w14:paraId="783FAB32" w14:textId="77777777">
        <w:tblPrEx>
          <w:tblCellMar>
            <w:top w:w="0" w:type="dxa"/>
            <w:bottom w:w="0" w:type="dxa"/>
          </w:tblCellMar>
        </w:tblPrEx>
        <w:trPr>
          <w:trHeight w:val="166"/>
          <w:jc w:val="center"/>
        </w:trPr>
        <w:tc>
          <w:tcPr>
            <w:tcW w:w="2027" w:type="dxa"/>
            <w:shd w:val="clear" w:color="auto" w:fill="auto"/>
            <w:tcMar>
              <w:top w:w="0" w:type="dxa"/>
              <w:left w:w="108" w:type="dxa"/>
              <w:bottom w:w="0" w:type="dxa"/>
              <w:right w:w="108" w:type="dxa"/>
            </w:tcMar>
          </w:tcPr>
          <w:p w14:paraId="32424DE0" w14:textId="77777777" w:rsidR="006F678B" w:rsidRDefault="004749B5">
            <w:pPr>
              <w:pStyle w:val="Standard"/>
              <w:jc w:val="left"/>
              <w:rPr>
                <w:b/>
                <w:bCs/>
                <w:color w:val="0084D1"/>
              </w:rPr>
            </w:pPr>
            <w:r>
              <w:rPr>
                <w:b/>
                <w:bCs/>
                <w:color w:val="0084D1"/>
              </w:rPr>
              <w:t xml:space="preserve">VI Origen de los </w:t>
            </w:r>
            <w:r>
              <w:rPr>
                <w:b/>
                <w:bCs/>
                <w:color w:val="0084D1"/>
              </w:rPr>
              <w:t>datos:</w:t>
            </w:r>
          </w:p>
        </w:tc>
        <w:tc>
          <w:tcPr>
            <w:tcW w:w="6477" w:type="dxa"/>
            <w:gridSpan w:val="2"/>
            <w:shd w:val="clear" w:color="auto" w:fill="auto"/>
            <w:tcMar>
              <w:top w:w="0" w:type="dxa"/>
              <w:left w:w="108" w:type="dxa"/>
              <w:bottom w:w="0" w:type="dxa"/>
              <w:right w:w="108" w:type="dxa"/>
            </w:tcMar>
          </w:tcPr>
          <w:p w14:paraId="34B24BB7" w14:textId="77777777" w:rsidR="006F678B" w:rsidRDefault="004749B5">
            <w:pPr>
              <w:pStyle w:val="Standard"/>
            </w:pPr>
            <w:r>
              <w:t>El propio interesado o su representante legal: Sí</w:t>
            </w:r>
          </w:p>
          <w:p w14:paraId="370F6DF1" w14:textId="77777777" w:rsidR="006F678B" w:rsidRDefault="004749B5">
            <w:pPr>
              <w:pStyle w:val="Standard"/>
            </w:pPr>
            <w:r>
              <w:t>Registros públicos: No</w:t>
            </w:r>
          </w:p>
          <w:p w14:paraId="65F994CF" w14:textId="77777777" w:rsidR="006F678B" w:rsidRDefault="004749B5">
            <w:pPr>
              <w:pStyle w:val="Standard"/>
            </w:pPr>
            <w:r>
              <w:t>Otras personas físicas: Sí</w:t>
            </w:r>
          </w:p>
          <w:p w14:paraId="32CEB65F" w14:textId="77777777" w:rsidR="006F678B" w:rsidRDefault="004749B5">
            <w:pPr>
              <w:pStyle w:val="Standard"/>
            </w:pPr>
            <w:r>
              <w:t>Entidad privada: Sí</w:t>
            </w:r>
          </w:p>
          <w:p w14:paraId="3F3726F0" w14:textId="77777777" w:rsidR="006F678B" w:rsidRDefault="004749B5">
            <w:pPr>
              <w:pStyle w:val="Standard"/>
            </w:pPr>
            <w:r>
              <w:t>Fuentes accesibles al público: No</w:t>
            </w:r>
          </w:p>
          <w:p w14:paraId="41DDA984" w14:textId="77777777" w:rsidR="006F678B" w:rsidRDefault="004749B5">
            <w:pPr>
              <w:pStyle w:val="Standard"/>
            </w:pPr>
            <w:r>
              <w:t>Administración pública: Sí</w:t>
            </w:r>
          </w:p>
          <w:p w14:paraId="6FBD0F1B" w14:textId="77777777" w:rsidR="006F678B" w:rsidRDefault="006F678B">
            <w:pPr>
              <w:pStyle w:val="Standard"/>
            </w:pPr>
          </w:p>
        </w:tc>
        <w:tc>
          <w:tcPr>
            <w:tcW w:w="1134" w:type="dxa"/>
            <w:shd w:val="clear" w:color="auto" w:fill="auto"/>
            <w:tcMar>
              <w:top w:w="0" w:type="dxa"/>
              <w:left w:w="10" w:type="dxa"/>
              <w:bottom w:w="0" w:type="dxa"/>
              <w:right w:w="10" w:type="dxa"/>
            </w:tcMar>
          </w:tcPr>
          <w:p w14:paraId="42F97D10" w14:textId="77777777" w:rsidR="006F678B" w:rsidRDefault="006F678B">
            <w:pPr>
              <w:pStyle w:val="Standard"/>
            </w:pPr>
          </w:p>
        </w:tc>
      </w:tr>
      <w:tr w:rsidR="006F678B" w14:paraId="63E201C9" w14:textId="77777777">
        <w:tblPrEx>
          <w:tblCellMar>
            <w:top w:w="0" w:type="dxa"/>
            <w:bottom w:w="0" w:type="dxa"/>
          </w:tblCellMar>
        </w:tblPrEx>
        <w:trPr>
          <w:trHeight w:val="102"/>
          <w:jc w:val="center"/>
        </w:trPr>
        <w:tc>
          <w:tcPr>
            <w:tcW w:w="2027" w:type="dxa"/>
            <w:shd w:val="clear" w:color="auto" w:fill="auto"/>
            <w:tcMar>
              <w:top w:w="0" w:type="dxa"/>
              <w:left w:w="108" w:type="dxa"/>
              <w:bottom w:w="0" w:type="dxa"/>
              <w:right w:w="108" w:type="dxa"/>
            </w:tcMar>
          </w:tcPr>
          <w:p w14:paraId="3D979BF1" w14:textId="77777777" w:rsidR="006F678B" w:rsidRDefault="004749B5">
            <w:pPr>
              <w:pStyle w:val="Standard"/>
              <w:jc w:val="left"/>
              <w:rPr>
                <w:b/>
                <w:bCs/>
                <w:color w:val="0084D1"/>
              </w:rPr>
            </w:pPr>
            <w:r>
              <w:rPr>
                <w:b/>
                <w:bCs/>
                <w:color w:val="0084D1"/>
              </w:rPr>
              <w:t xml:space="preserve">VII Categorías de datos personales objeto de </w:t>
            </w:r>
            <w:r>
              <w:rPr>
                <w:b/>
                <w:bCs/>
                <w:color w:val="0084D1"/>
              </w:rPr>
              <w:t>tratamiento:</w:t>
            </w:r>
          </w:p>
        </w:tc>
        <w:tc>
          <w:tcPr>
            <w:tcW w:w="6477" w:type="dxa"/>
            <w:gridSpan w:val="2"/>
            <w:shd w:val="clear" w:color="auto" w:fill="auto"/>
            <w:tcMar>
              <w:top w:w="0" w:type="dxa"/>
              <w:left w:w="108" w:type="dxa"/>
              <w:bottom w:w="0" w:type="dxa"/>
              <w:right w:w="108" w:type="dxa"/>
            </w:tcMar>
          </w:tcPr>
          <w:p w14:paraId="7C465346" w14:textId="77777777" w:rsidR="006F678B" w:rsidRDefault="004749B5">
            <w:pPr>
              <w:pStyle w:val="Standard"/>
            </w:pPr>
            <w:r>
              <w:rPr>
                <w:u w:val="single"/>
              </w:rPr>
              <w:t>Datos identificativos</w:t>
            </w:r>
            <w:r>
              <w:t>:</w:t>
            </w:r>
          </w:p>
          <w:p w14:paraId="30F5A5C2" w14:textId="77777777" w:rsidR="006F678B" w:rsidRDefault="004749B5">
            <w:pPr>
              <w:pStyle w:val="Standard"/>
            </w:pPr>
            <w:r>
              <w:t>-DNI-NIF: Sí</w:t>
            </w:r>
          </w:p>
          <w:p w14:paraId="5AE4CABB" w14:textId="77777777" w:rsidR="006F678B" w:rsidRDefault="004749B5">
            <w:pPr>
              <w:pStyle w:val="Standard"/>
            </w:pPr>
            <w:r>
              <w:t>-Identificador nacional restringido art. 87: No</w:t>
            </w:r>
          </w:p>
          <w:p w14:paraId="16425E2C" w14:textId="77777777" w:rsidR="006F678B" w:rsidRDefault="004749B5">
            <w:pPr>
              <w:pStyle w:val="Standard"/>
            </w:pPr>
            <w:r>
              <w:t>-Dirección: Sí</w:t>
            </w:r>
          </w:p>
          <w:p w14:paraId="0B238997" w14:textId="77777777" w:rsidR="006F678B" w:rsidRDefault="004749B5">
            <w:pPr>
              <w:pStyle w:val="Standard"/>
            </w:pPr>
            <w:r>
              <w:t>-Imagen: Sí</w:t>
            </w:r>
          </w:p>
          <w:p w14:paraId="6D6223E5" w14:textId="77777777" w:rsidR="006F678B" w:rsidRDefault="004749B5">
            <w:pPr>
              <w:pStyle w:val="Standard"/>
            </w:pPr>
            <w:r>
              <w:t>-Número seguridad social: No</w:t>
            </w:r>
          </w:p>
          <w:p w14:paraId="6907F150" w14:textId="77777777" w:rsidR="006F678B" w:rsidRDefault="004749B5">
            <w:pPr>
              <w:pStyle w:val="Standard"/>
            </w:pPr>
            <w:r>
              <w:t>-Teléfono: Sí</w:t>
            </w:r>
          </w:p>
          <w:p w14:paraId="70C18445" w14:textId="77777777" w:rsidR="006F678B" w:rsidRDefault="004749B5">
            <w:pPr>
              <w:pStyle w:val="Standard"/>
            </w:pPr>
            <w:r>
              <w:t>-Firma manual o digitalizada: Sí</w:t>
            </w:r>
          </w:p>
          <w:p w14:paraId="4AFC2EB9" w14:textId="77777777" w:rsidR="006F678B" w:rsidRDefault="004749B5">
            <w:pPr>
              <w:pStyle w:val="Standard"/>
            </w:pPr>
            <w:r>
              <w:t>-Firma electrónica: No</w:t>
            </w:r>
          </w:p>
          <w:p w14:paraId="47993929" w14:textId="77777777" w:rsidR="006F678B" w:rsidRDefault="004749B5">
            <w:pPr>
              <w:pStyle w:val="Standard"/>
            </w:pPr>
            <w:r>
              <w:t>-Registro personal: No</w:t>
            </w:r>
          </w:p>
          <w:p w14:paraId="5C32BE72" w14:textId="77777777" w:rsidR="006F678B" w:rsidRDefault="004749B5">
            <w:pPr>
              <w:pStyle w:val="Standard"/>
            </w:pPr>
            <w:r>
              <w:t>-Marcas fí</w:t>
            </w:r>
            <w:r>
              <w:t>sicas: Sí</w:t>
            </w:r>
          </w:p>
          <w:p w14:paraId="21C1127A" w14:textId="77777777" w:rsidR="006F678B" w:rsidRDefault="004749B5">
            <w:pPr>
              <w:pStyle w:val="Standard"/>
            </w:pPr>
            <w:r>
              <w:t>-Tarjeta sanitaria: No</w:t>
            </w:r>
          </w:p>
          <w:p w14:paraId="06EE9DDA" w14:textId="77777777" w:rsidR="006F678B" w:rsidRDefault="004749B5">
            <w:pPr>
              <w:pStyle w:val="Standard"/>
            </w:pPr>
            <w:r>
              <w:t>-Nombre y apellidos: Sí</w:t>
            </w:r>
          </w:p>
          <w:p w14:paraId="0B2A6B45" w14:textId="77777777" w:rsidR="006F678B" w:rsidRDefault="004749B5">
            <w:pPr>
              <w:pStyle w:val="Standard"/>
            </w:pPr>
            <w:r>
              <w:t>-Huella digital: No</w:t>
            </w:r>
          </w:p>
          <w:p w14:paraId="7561FCF2" w14:textId="77777777" w:rsidR="006F678B" w:rsidRDefault="004749B5">
            <w:pPr>
              <w:pStyle w:val="Standard"/>
            </w:pPr>
            <w:r>
              <w:t>-Voz: No</w:t>
            </w:r>
          </w:p>
          <w:p w14:paraId="4B31C9AC" w14:textId="77777777" w:rsidR="006F678B" w:rsidRDefault="004749B5">
            <w:pPr>
              <w:pStyle w:val="Standard"/>
            </w:pPr>
            <w:r>
              <w:t>-CCC/IBAN: No</w:t>
            </w:r>
          </w:p>
          <w:p w14:paraId="5012ABC4" w14:textId="77777777" w:rsidR="006F678B" w:rsidRDefault="004749B5">
            <w:pPr>
              <w:pStyle w:val="Standard"/>
            </w:pPr>
            <w:r>
              <w:t>-Tarjeta bancaria o Similar: No</w:t>
            </w:r>
          </w:p>
          <w:p w14:paraId="775467B3" w14:textId="77777777" w:rsidR="006F678B" w:rsidRDefault="004749B5">
            <w:pPr>
              <w:pStyle w:val="Standard"/>
            </w:pPr>
            <w:r>
              <w:t>Otros datos identificativos:</w:t>
            </w:r>
          </w:p>
          <w:p w14:paraId="7C1B34A3" w14:textId="77777777" w:rsidR="006F678B" w:rsidRDefault="006F678B">
            <w:pPr>
              <w:pStyle w:val="Standard"/>
            </w:pPr>
          </w:p>
          <w:p w14:paraId="3ABF3FBC" w14:textId="77777777" w:rsidR="006F678B" w:rsidRDefault="004749B5">
            <w:pPr>
              <w:pStyle w:val="Standard"/>
            </w:pPr>
            <w:r>
              <w:rPr>
                <w:u w:val="single"/>
              </w:rPr>
              <w:t>Datos de categorías sensibles</w:t>
            </w:r>
            <w:r>
              <w:t>:</w:t>
            </w:r>
          </w:p>
          <w:p w14:paraId="55FCE623" w14:textId="77777777" w:rsidR="006F678B" w:rsidRDefault="004749B5">
            <w:pPr>
              <w:pStyle w:val="Standard"/>
            </w:pPr>
            <w:r>
              <w:t>-Ideología o ideas políticas: No</w:t>
            </w:r>
          </w:p>
          <w:p w14:paraId="6215BA8F" w14:textId="77777777" w:rsidR="006F678B" w:rsidRDefault="004749B5">
            <w:pPr>
              <w:pStyle w:val="Standard"/>
            </w:pPr>
            <w:r>
              <w:t>-Afiliación Sindical: No</w:t>
            </w:r>
          </w:p>
          <w:p w14:paraId="76A2E4BA" w14:textId="77777777" w:rsidR="006F678B" w:rsidRDefault="004749B5">
            <w:pPr>
              <w:pStyle w:val="Standard"/>
            </w:pPr>
            <w:r>
              <w:t>-Religión: No</w:t>
            </w:r>
          </w:p>
          <w:p w14:paraId="622D992C" w14:textId="77777777" w:rsidR="006F678B" w:rsidRDefault="004749B5">
            <w:pPr>
              <w:pStyle w:val="Standard"/>
            </w:pPr>
            <w:r>
              <w:t>-Creencias: No</w:t>
            </w:r>
          </w:p>
          <w:p w14:paraId="0A5A1284" w14:textId="77777777" w:rsidR="006F678B" w:rsidRDefault="004749B5">
            <w:pPr>
              <w:pStyle w:val="Standard"/>
            </w:pPr>
            <w:r>
              <w:t>-Origen racial o étnico: No</w:t>
            </w:r>
          </w:p>
          <w:p w14:paraId="3C850A26" w14:textId="77777777" w:rsidR="006F678B" w:rsidRDefault="004749B5">
            <w:pPr>
              <w:pStyle w:val="Standard"/>
            </w:pPr>
            <w:r>
              <w:t>-Salud: Sí</w:t>
            </w:r>
          </w:p>
          <w:p w14:paraId="56E3367C" w14:textId="77777777" w:rsidR="006F678B" w:rsidRDefault="004749B5">
            <w:pPr>
              <w:pStyle w:val="Standard"/>
            </w:pPr>
            <w:r>
              <w:t>-Vida Sexual: No</w:t>
            </w:r>
          </w:p>
          <w:p w14:paraId="65AE155A" w14:textId="77777777" w:rsidR="006F678B" w:rsidRDefault="006F678B">
            <w:pPr>
              <w:pStyle w:val="Standard"/>
            </w:pPr>
          </w:p>
          <w:p w14:paraId="62760385" w14:textId="77777777" w:rsidR="006F678B" w:rsidRDefault="004749B5">
            <w:pPr>
              <w:pStyle w:val="Standard"/>
            </w:pPr>
            <w:r>
              <w:rPr>
                <w:u w:val="single"/>
              </w:rPr>
              <w:t>Datos relativos a infracciones</w:t>
            </w:r>
            <w:r>
              <w:t>:</w:t>
            </w:r>
          </w:p>
          <w:p w14:paraId="6471FFBF" w14:textId="77777777" w:rsidR="006F678B" w:rsidRDefault="004749B5">
            <w:pPr>
              <w:pStyle w:val="Standard"/>
            </w:pPr>
            <w:r>
              <w:t>-Infracciones penales: Sí</w:t>
            </w:r>
          </w:p>
          <w:p w14:paraId="046D3AF3" w14:textId="77777777" w:rsidR="006F678B" w:rsidRDefault="004749B5">
            <w:pPr>
              <w:pStyle w:val="Standard"/>
            </w:pPr>
            <w:r>
              <w:t>-Infracciones administrativas: Sí</w:t>
            </w:r>
          </w:p>
          <w:p w14:paraId="6D7B39B7" w14:textId="77777777" w:rsidR="006F678B" w:rsidRDefault="006F678B">
            <w:pPr>
              <w:pStyle w:val="Standard"/>
            </w:pPr>
          </w:p>
          <w:p w14:paraId="2B621F96" w14:textId="77777777" w:rsidR="006F678B" w:rsidRDefault="004749B5">
            <w:pPr>
              <w:pStyle w:val="Standard"/>
            </w:pPr>
            <w:r>
              <w:rPr>
                <w:u w:val="single"/>
              </w:rPr>
              <w:t>Otras categorías de datos personales</w:t>
            </w:r>
            <w:r>
              <w:t>:</w:t>
            </w:r>
          </w:p>
          <w:p w14:paraId="6E628BF1" w14:textId="77777777" w:rsidR="006F678B" w:rsidRDefault="004749B5">
            <w:pPr>
              <w:pStyle w:val="Standard"/>
            </w:pPr>
            <w:r>
              <w:t xml:space="preserve">CARACTERÍSTICAS PERSONALES </w:t>
            </w:r>
            <w:r>
              <w:tab/>
            </w:r>
            <w:r>
              <w:br/>
            </w:r>
            <w:r>
              <w:t>CIRCUNSTAN</w:t>
            </w:r>
            <w:r>
              <w:t>CIAS SOCIALES</w:t>
            </w:r>
          </w:p>
          <w:p w14:paraId="559F7D35" w14:textId="77777777" w:rsidR="006F678B" w:rsidRDefault="006F678B">
            <w:pPr>
              <w:pStyle w:val="Standard"/>
            </w:pPr>
          </w:p>
          <w:p w14:paraId="62934061" w14:textId="77777777" w:rsidR="006F678B" w:rsidRDefault="006F678B">
            <w:pPr>
              <w:pStyle w:val="Standard"/>
            </w:pPr>
          </w:p>
        </w:tc>
        <w:tc>
          <w:tcPr>
            <w:tcW w:w="1134" w:type="dxa"/>
            <w:shd w:val="clear" w:color="auto" w:fill="auto"/>
            <w:tcMar>
              <w:top w:w="0" w:type="dxa"/>
              <w:left w:w="10" w:type="dxa"/>
              <w:bottom w:w="0" w:type="dxa"/>
              <w:right w:w="10" w:type="dxa"/>
            </w:tcMar>
          </w:tcPr>
          <w:p w14:paraId="4619B92E" w14:textId="77777777" w:rsidR="006F678B" w:rsidRDefault="006F678B">
            <w:pPr>
              <w:pStyle w:val="Standard"/>
            </w:pPr>
          </w:p>
        </w:tc>
      </w:tr>
      <w:tr w:rsidR="006F678B" w14:paraId="6105A1BA" w14:textId="77777777">
        <w:tblPrEx>
          <w:tblCellMar>
            <w:top w:w="0" w:type="dxa"/>
            <w:bottom w:w="0" w:type="dxa"/>
          </w:tblCellMar>
        </w:tblPrEx>
        <w:trPr>
          <w:trHeight w:val="166"/>
          <w:jc w:val="center"/>
        </w:trPr>
        <w:tc>
          <w:tcPr>
            <w:tcW w:w="2027" w:type="dxa"/>
            <w:shd w:val="clear" w:color="auto" w:fill="auto"/>
            <w:tcMar>
              <w:top w:w="0" w:type="dxa"/>
              <w:left w:w="108" w:type="dxa"/>
              <w:bottom w:w="0" w:type="dxa"/>
              <w:right w:w="108" w:type="dxa"/>
            </w:tcMar>
          </w:tcPr>
          <w:p w14:paraId="706B6152" w14:textId="77777777" w:rsidR="006F678B" w:rsidRDefault="004749B5">
            <w:pPr>
              <w:pStyle w:val="Standard"/>
              <w:jc w:val="left"/>
              <w:rPr>
                <w:b/>
                <w:bCs/>
                <w:color w:val="0084D1"/>
              </w:rPr>
            </w:pPr>
            <w:r>
              <w:rPr>
                <w:b/>
                <w:bCs/>
                <w:color w:val="0084D1"/>
              </w:rPr>
              <w:t>VIII Legitimidad (base jurídica) del tratamiento:</w:t>
            </w:r>
          </w:p>
          <w:p w14:paraId="628176CE" w14:textId="77777777" w:rsidR="006F678B" w:rsidRDefault="006F678B">
            <w:pPr>
              <w:pStyle w:val="Standard"/>
              <w:jc w:val="left"/>
              <w:rPr>
                <w:b/>
                <w:bCs/>
                <w:color w:val="0084D1"/>
              </w:rPr>
            </w:pPr>
          </w:p>
        </w:tc>
        <w:tc>
          <w:tcPr>
            <w:tcW w:w="6477" w:type="dxa"/>
            <w:gridSpan w:val="2"/>
            <w:shd w:val="clear" w:color="auto" w:fill="auto"/>
            <w:tcMar>
              <w:top w:w="0" w:type="dxa"/>
              <w:left w:w="108" w:type="dxa"/>
              <w:bottom w:w="0" w:type="dxa"/>
              <w:right w:w="108" w:type="dxa"/>
            </w:tcMar>
          </w:tcPr>
          <w:p w14:paraId="1BB7ABF5" w14:textId="77777777" w:rsidR="006F678B" w:rsidRDefault="004749B5">
            <w:pPr>
              <w:pStyle w:val="Standard"/>
            </w:pPr>
            <w:r>
              <w:t>-Consentimiento del interesado: No</w:t>
            </w:r>
          </w:p>
          <w:p w14:paraId="704C97CA" w14:textId="77777777" w:rsidR="006F678B" w:rsidRDefault="004749B5">
            <w:pPr>
              <w:pStyle w:val="Standard"/>
            </w:pPr>
            <w:r>
              <w:t>-Datos necesarios ejecución contrato: No</w:t>
            </w:r>
          </w:p>
          <w:p w14:paraId="45680CA7" w14:textId="77777777" w:rsidR="006F678B" w:rsidRDefault="004749B5">
            <w:pPr>
              <w:pStyle w:val="Standard"/>
            </w:pPr>
            <w:r>
              <w:t>-Cumplimiento obligación legal: Sí</w:t>
            </w:r>
          </w:p>
          <w:p w14:paraId="43BA4EA4" w14:textId="77777777" w:rsidR="006F678B" w:rsidRDefault="004749B5">
            <w:pPr>
              <w:pStyle w:val="Standard"/>
            </w:pPr>
            <w:r>
              <w:t xml:space="preserve">Ley Orgánica 4/2015, de 30 de marzo, de protección de la seguridad </w:t>
            </w:r>
            <w:r>
              <w:t xml:space="preserve">ciudadana. </w:t>
            </w:r>
            <w:r>
              <w:tab/>
            </w:r>
            <w:r>
              <w:br/>
            </w:r>
            <w:r>
              <w:t>Ley Orgánica 2/1986, de 13 de marzo, de Fuerzas y Cuerpos de Seguridad.</w:t>
            </w:r>
          </w:p>
          <w:p w14:paraId="5D67B99A" w14:textId="77777777" w:rsidR="006F678B" w:rsidRDefault="004749B5">
            <w:pPr>
              <w:pStyle w:val="Standard"/>
            </w:pPr>
            <w:r>
              <w:t>-Proteger intereses vitales: No</w:t>
            </w:r>
          </w:p>
          <w:p w14:paraId="6F48227B" w14:textId="77777777" w:rsidR="006F678B" w:rsidRDefault="004749B5">
            <w:pPr>
              <w:pStyle w:val="Standard"/>
            </w:pPr>
            <w:r>
              <w:t>-Misión, intereses o poderes públicos: Sí</w:t>
            </w:r>
          </w:p>
          <w:p w14:paraId="3D5FCB36" w14:textId="77777777" w:rsidR="006F678B" w:rsidRDefault="004749B5">
            <w:pPr>
              <w:pStyle w:val="Standard"/>
            </w:pPr>
            <w:r>
              <w:t>Cumplimiento del deber policial.</w:t>
            </w:r>
          </w:p>
          <w:p w14:paraId="1F039A48" w14:textId="77777777" w:rsidR="006F678B" w:rsidRDefault="004749B5">
            <w:pPr>
              <w:pStyle w:val="Standard"/>
            </w:pPr>
            <w:r>
              <w:t>-Interés legítimo del Responsable: No</w:t>
            </w:r>
          </w:p>
          <w:p w14:paraId="68427074" w14:textId="77777777" w:rsidR="006F678B" w:rsidRDefault="006F678B">
            <w:pPr>
              <w:pStyle w:val="Standard"/>
            </w:pPr>
          </w:p>
          <w:p w14:paraId="57E10A1A" w14:textId="77777777" w:rsidR="006F678B" w:rsidRDefault="004749B5">
            <w:pPr>
              <w:pStyle w:val="Standard"/>
            </w:pPr>
            <w:r>
              <w:t>-Consentimiento explícito</w:t>
            </w:r>
            <w:r>
              <w:t xml:space="preserve"> (en relación a datos de categorías especiales): No</w:t>
            </w:r>
          </w:p>
          <w:p w14:paraId="6F4D59DD" w14:textId="77777777" w:rsidR="006F678B" w:rsidRDefault="004749B5">
            <w:pPr>
              <w:pStyle w:val="Standard"/>
            </w:pPr>
            <w:r>
              <w:t>-Obligación derecho laboral (en relación a datos de categorías especiales): No</w:t>
            </w:r>
          </w:p>
          <w:p w14:paraId="057D6C00" w14:textId="77777777" w:rsidR="006F678B" w:rsidRDefault="004749B5">
            <w:pPr>
              <w:pStyle w:val="Standard"/>
            </w:pPr>
            <w:r>
              <w:t>-Proteger intereses vitales de una persona no capacitada para consentir (en relación a datos de categorías especiales): No</w:t>
            </w:r>
          </w:p>
          <w:p w14:paraId="37A4E117" w14:textId="77777777" w:rsidR="006F678B" w:rsidRDefault="004749B5">
            <w:pPr>
              <w:pStyle w:val="Standard"/>
            </w:pPr>
            <w:r>
              <w:t>-Miembros entidad sin ánimo de lucro (en relación a datos de categorías especiales): No</w:t>
            </w:r>
          </w:p>
          <w:p w14:paraId="4B5C05D3" w14:textId="77777777" w:rsidR="006F678B" w:rsidRDefault="004749B5">
            <w:pPr>
              <w:pStyle w:val="Standard"/>
            </w:pPr>
            <w:r>
              <w:t>-Datos hechos públicos por interesado (en relación a datos de categorías especiales): No</w:t>
            </w:r>
          </w:p>
          <w:p w14:paraId="24583AA8" w14:textId="77777777" w:rsidR="006F678B" w:rsidRDefault="004749B5">
            <w:pPr>
              <w:pStyle w:val="Standard"/>
            </w:pPr>
            <w:r>
              <w:t>-Ejercicio defensa o tribunales (en relación a datos de categorías especiales):</w:t>
            </w:r>
            <w:r>
              <w:t xml:space="preserve"> No</w:t>
            </w:r>
          </w:p>
          <w:p w14:paraId="67CF120D" w14:textId="77777777" w:rsidR="006F678B" w:rsidRDefault="004749B5">
            <w:pPr>
              <w:pStyle w:val="Standard"/>
            </w:pPr>
            <w:r>
              <w:t>-Interés público esencial (en relación a datos de categorías especiales): Sí</w:t>
            </w:r>
          </w:p>
          <w:p w14:paraId="0DF46075" w14:textId="77777777" w:rsidR="006F678B" w:rsidRDefault="004749B5">
            <w:pPr>
              <w:pStyle w:val="Standard"/>
            </w:pPr>
            <w:r>
              <w:t>-Medicina preventiva, laboral o servicios sanitarios (en relación a datos de categorías especiales): No</w:t>
            </w:r>
          </w:p>
          <w:p w14:paraId="732512E9" w14:textId="77777777" w:rsidR="006F678B" w:rsidRDefault="004749B5">
            <w:pPr>
              <w:pStyle w:val="Standard"/>
            </w:pPr>
            <w:r>
              <w:t>-Razones de salud pública (en relación a datos de categorías especiales</w:t>
            </w:r>
            <w:r>
              <w:t>): No</w:t>
            </w:r>
          </w:p>
          <w:p w14:paraId="70536D80" w14:textId="77777777" w:rsidR="006F678B" w:rsidRDefault="004749B5">
            <w:pPr>
              <w:pStyle w:val="Standard"/>
            </w:pPr>
            <w:r>
              <w:t>-Archivo investigación o estadística en interés público (en relación a datos de categorías especiales): No</w:t>
            </w:r>
          </w:p>
          <w:p w14:paraId="4B9CC741" w14:textId="77777777" w:rsidR="006F678B" w:rsidRDefault="006F678B">
            <w:pPr>
              <w:pStyle w:val="Standard"/>
            </w:pPr>
          </w:p>
        </w:tc>
        <w:tc>
          <w:tcPr>
            <w:tcW w:w="1134" w:type="dxa"/>
            <w:shd w:val="clear" w:color="auto" w:fill="auto"/>
            <w:tcMar>
              <w:top w:w="0" w:type="dxa"/>
              <w:left w:w="10" w:type="dxa"/>
              <w:bottom w:w="0" w:type="dxa"/>
              <w:right w:w="10" w:type="dxa"/>
            </w:tcMar>
          </w:tcPr>
          <w:p w14:paraId="5894D6EA" w14:textId="77777777" w:rsidR="006F678B" w:rsidRDefault="006F678B">
            <w:pPr>
              <w:pStyle w:val="Standard"/>
            </w:pPr>
          </w:p>
        </w:tc>
      </w:tr>
      <w:tr w:rsidR="006F678B" w14:paraId="5626ADA8" w14:textId="77777777">
        <w:tblPrEx>
          <w:tblCellMar>
            <w:top w:w="0" w:type="dxa"/>
            <w:bottom w:w="0" w:type="dxa"/>
          </w:tblCellMar>
        </w:tblPrEx>
        <w:trPr>
          <w:trHeight w:val="166"/>
          <w:jc w:val="center"/>
        </w:trPr>
        <w:tc>
          <w:tcPr>
            <w:tcW w:w="2027" w:type="dxa"/>
            <w:shd w:val="clear" w:color="auto" w:fill="auto"/>
            <w:tcMar>
              <w:top w:w="0" w:type="dxa"/>
              <w:left w:w="108" w:type="dxa"/>
              <w:bottom w:w="0" w:type="dxa"/>
              <w:right w:w="108" w:type="dxa"/>
            </w:tcMar>
          </w:tcPr>
          <w:p w14:paraId="301A4ACB" w14:textId="77777777" w:rsidR="006F678B" w:rsidRDefault="004749B5">
            <w:pPr>
              <w:pStyle w:val="Standard"/>
              <w:jc w:val="left"/>
              <w:rPr>
                <w:b/>
                <w:bCs/>
                <w:color w:val="0084D1"/>
              </w:rPr>
            </w:pPr>
            <w:r>
              <w:rPr>
                <w:b/>
                <w:bCs/>
                <w:color w:val="0084D1"/>
              </w:rPr>
              <w:t>IX Destinatarios de la información:</w:t>
            </w:r>
          </w:p>
        </w:tc>
        <w:tc>
          <w:tcPr>
            <w:tcW w:w="6477" w:type="dxa"/>
            <w:gridSpan w:val="2"/>
            <w:shd w:val="clear" w:color="auto" w:fill="auto"/>
            <w:tcMar>
              <w:top w:w="0" w:type="dxa"/>
              <w:left w:w="108" w:type="dxa"/>
              <w:bottom w:w="0" w:type="dxa"/>
              <w:right w:w="108" w:type="dxa"/>
            </w:tcMar>
          </w:tcPr>
          <w:p w14:paraId="7BB408A3" w14:textId="77777777" w:rsidR="006F678B" w:rsidRDefault="004749B5">
            <w:pPr>
              <w:pStyle w:val="Standard"/>
            </w:pPr>
            <w:r>
              <w:t xml:space="preserve">ÓRGANOS JUDICIALES </w:t>
            </w:r>
            <w:r>
              <w:tab/>
            </w:r>
            <w:r>
              <w:br/>
            </w:r>
            <w:r>
              <w:t>FUERZAS Y CUERPOS DE SEGURIDAD</w:t>
            </w:r>
          </w:p>
          <w:p w14:paraId="44BC4C93" w14:textId="77777777" w:rsidR="006F678B" w:rsidRDefault="006F678B">
            <w:pPr>
              <w:pStyle w:val="Standard"/>
            </w:pPr>
          </w:p>
        </w:tc>
        <w:tc>
          <w:tcPr>
            <w:tcW w:w="1134" w:type="dxa"/>
            <w:shd w:val="clear" w:color="auto" w:fill="auto"/>
            <w:tcMar>
              <w:top w:w="0" w:type="dxa"/>
              <w:left w:w="10" w:type="dxa"/>
              <w:bottom w:w="0" w:type="dxa"/>
              <w:right w:w="10" w:type="dxa"/>
            </w:tcMar>
          </w:tcPr>
          <w:p w14:paraId="06D28AE2" w14:textId="77777777" w:rsidR="006F678B" w:rsidRDefault="006F678B">
            <w:pPr>
              <w:pStyle w:val="Standard"/>
            </w:pPr>
          </w:p>
        </w:tc>
      </w:tr>
      <w:tr w:rsidR="006F678B" w14:paraId="561A3F69" w14:textId="77777777">
        <w:tblPrEx>
          <w:tblCellMar>
            <w:top w:w="0" w:type="dxa"/>
            <w:bottom w:w="0" w:type="dxa"/>
          </w:tblCellMar>
        </w:tblPrEx>
        <w:trPr>
          <w:trHeight w:val="166"/>
          <w:jc w:val="center"/>
        </w:trPr>
        <w:tc>
          <w:tcPr>
            <w:tcW w:w="2027" w:type="dxa"/>
            <w:shd w:val="clear" w:color="auto" w:fill="auto"/>
            <w:tcMar>
              <w:top w:w="0" w:type="dxa"/>
              <w:left w:w="108" w:type="dxa"/>
              <w:bottom w:w="0" w:type="dxa"/>
              <w:right w:w="108" w:type="dxa"/>
            </w:tcMar>
          </w:tcPr>
          <w:p w14:paraId="24E0F0A8" w14:textId="77777777" w:rsidR="006F678B" w:rsidRDefault="004749B5">
            <w:pPr>
              <w:pStyle w:val="Standard"/>
              <w:jc w:val="left"/>
              <w:rPr>
                <w:b/>
                <w:bCs/>
                <w:color w:val="0084D1"/>
              </w:rPr>
            </w:pPr>
            <w:r>
              <w:rPr>
                <w:b/>
                <w:bCs/>
                <w:color w:val="0084D1"/>
              </w:rPr>
              <w:t>X Transferencias internacionales:</w:t>
            </w:r>
          </w:p>
          <w:p w14:paraId="647D22B6" w14:textId="77777777" w:rsidR="006F678B" w:rsidRDefault="006F678B">
            <w:pPr>
              <w:pStyle w:val="Standard"/>
              <w:jc w:val="left"/>
              <w:rPr>
                <w:b/>
                <w:bCs/>
                <w:color w:val="0084D1"/>
              </w:rPr>
            </w:pPr>
          </w:p>
        </w:tc>
        <w:tc>
          <w:tcPr>
            <w:tcW w:w="6477" w:type="dxa"/>
            <w:gridSpan w:val="2"/>
            <w:shd w:val="clear" w:color="auto" w:fill="auto"/>
            <w:tcMar>
              <w:top w:w="0" w:type="dxa"/>
              <w:left w:w="108" w:type="dxa"/>
              <w:bottom w:w="0" w:type="dxa"/>
              <w:right w:w="108" w:type="dxa"/>
            </w:tcMar>
          </w:tcPr>
          <w:p w14:paraId="2FA99D79" w14:textId="77777777" w:rsidR="006F678B" w:rsidRDefault="004749B5">
            <w:pPr>
              <w:pStyle w:val="Standard"/>
            </w:pPr>
            <w:r>
              <w:t xml:space="preserve">No se </w:t>
            </w:r>
            <w:r>
              <w:t>realizarán transferencias internacionales de datos</w:t>
            </w:r>
          </w:p>
        </w:tc>
        <w:tc>
          <w:tcPr>
            <w:tcW w:w="1134" w:type="dxa"/>
            <w:shd w:val="clear" w:color="auto" w:fill="auto"/>
            <w:tcMar>
              <w:top w:w="0" w:type="dxa"/>
              <w:left w:w="10" w:type="dxa"/>
              <w:bottom w:w="0" w:type="dxa"/>
              <w:right w:w="10" w:type="dxa"/>
            </w:tcMar>
          </w:tcPr>
          <w:p w14:paraId="190B0061" w14:textId="77777777" w:rsidR="006F678B" w:rsidRDefault="006F678B">
            <w:pPr>
              <w:pStyle w:val="Standard"/>
            </w:pPr>
          </w:p>
        </w:tc>
      </w:tr>
      <w:tr w:rsidR="006F678B" w14:paraId="41FFF70E" w14:textId="77777777">
        <w:tblPrEx>
          <w:tblCellMar>
            <w:top w:w="0" w:type="dxa"/>
            <w:bottom w:w="0" w:type="dxa"/>
          </w:tblCellMar>
        </w:tblPrEx>
        <w:trPr>
          <w:trHeight w:val="166"/>
          <w:jc w:val="center"/>
        </w:trPr>
        <w:tc>
          <w:tcPr>
            <w:tcW w:w="2027" w:type="dxa"/>
            <w:shd w:val="clear" w:color="auto" w:fill="auto"/>
            <w:tcMar>
              <w:top w:w="0" w:type="dxa"/>
              <w:left w:w="108" w:type="dxa"/>
              <w:bottom w:w="0" w:type="dxa"/>
              <w:right w:w="108" w:type="dxa"/>
            </w:tcMar>
          </w:tcPr>
          <w:p w14:paraId="47FF857F" w14:textId="77777777" w:rsidR="006F678B" w:rsidRDefault="004749B5">
            <w:pPr>
              <w:pStyle w:val="Standard"/>
              <w:jc w:val="left"/>
              <w:rPr>
                <w:b/>
                <w:bCs/>
                <w:color w:val="0084D1"/>
              </w:rPr>
            </w:pPr>
            <w:r>
              <w:rPr>
                <w:b/>
                <w:bCs/>
                <w:color w:val="0084D1"/>
              </w:rPr>
              <w:t>XI Plazos de conservación de datos:</w:t>
            </w:r>
          </w:p>
        </w:tc>
        <w:tc>
          <w:tcPr>
            <w:tcW w:w="6477" w:type="dxa"/>
            <w:gridSpan w:val="2"/>
            <w:shd w:val="clear" w:color="auto" w:fill="auto"/>
            <w:tcMar>
              <w:top w:w="0" w:type="dxa"/>
              <w:left w:w="108" w:type="dxa"/>
              <w:bottom w:w="0" w:type="dxa"/>
              <w:right w:w="108" w:type="dxa"/>
            </w:tcMar>
          </w:tcPr>
          <w:p w14:paraId="30B1379F" w14:textId="77777777" w:rsidR="006F678B" w:rsidRDefault="006F678B">
            <w:pPr>
              <w:pStyle w:val="Standard"/>
            </w:pPr>
          </w:p>
          <w:p w14:paraId="19AFAA7A" w14:textId="77777777" w:rsidR="006F678B" w:rsidRDefault="004749B5">
            <w:pPr>
              <w:pStyle w:val="Standard"/>
            </w:pPr>
            <w:r>
              <w:t>Entre 10 y 20 años.</w:t>
            </w:r>
          </w:p>
        </w:tc>
        <w:tc>
          <w:tcPr>
            <w:tcW w:w="1134" w:type="dxa"/>
            <w:shd w:val="clear" w:color="auto" w:fill="auto"/>
            <w:tcMar>
              <w:top w:w="0" w:type="dxa"/>
              <w:left w:w="10" w:type="dxa"/>
              <w:bottom w:w="0" w:type="dxa"/>
              <w:right w:w="10" w:type="dxa"/>
            </w:tcMar>
          </w:tcPr>
          <w:p w14:paraId="032BCA63" w14:textId="77777777" w:rsidR="006F678B" w:rsidRDefault="006F678B">
            <w:pPr>
              <w:pStyle w:val="Standard"/>
            </w:pPr>
          </w:p>
        </w:tc>
      </w:tr>
      <w:tr w:rsidR="006F678B" w14:paraId="77538AB0" w14:textId="77777777">
        <w:tblPrEx>
          <w:tblCellMar>
            <w:top w:w="0" w:type="dxa"/>
            <w:bottom w:w="0" w:type="dxa"/>
          </w:tblCellMar>
        </w:tblPrEx>
        <w:trPr>
          <w:trHeight w:val="166"/>
          <w:jc w:val="center"/>
        </w:trPr>
        <w:tc>
          <w:tcPr>
            <w:tcW w:w="2027" w:type="dxa"/>
            <w:shd w:val="clear" w:color="auto" w:fill="auto"/>
            <w:tcMar>
              <w:top w:w="0" w:type="dxa"/>
              <w:left w:w="108" w:type="dxa"/>
              <w:bottom w:w="0" w:type="dxa"/>
              <w:right w:w="108" w:type="dxa"/>
            </w:tcMar>
          </w:tcPr>
          <w:p w14:paraId="13B5ABAF" w14:textId="77777777" w:rsidR="006F678B" w:rsidRDefault="004749B5">
            <w:pPr>
              <w:pStyle w:val="Standard"/>
              <w:jc w:val="left"/>
              <w:rPr>
                <w:b/>
                <w:bCs/>
                <w:color w:val="0084D1"/>
              </w:rPr>
            </w:pPr>
            <w:r>
              <w:rPr>
                <w:b/>
                <w:bCs/>
                <w:color w:val="0084D1"/>
              </w:rPr>
              <w:t>XII Descripción general de medidas técnicas y organizativas de seguridad:</w:t>
            </w:r>
          </w:p>
          <w:p w14:paraId="3B8809A7" w14:textId="77777777" w:rsidR="006F678B" w:rsidRDefault="006F678B">
            <w:pPr>
              <w:pStyle w:val="Standard"/>
              <w:jc w:val="left"/>
              <w:rPr>
                <w:b/>
                <w:bCs/>
                <w:color w:val="0084D1"/>
              </w:rPr>
            </w:pPr>
          </w:p>
        </w:tc>
        <w:tc>
          <w:tcPr>
            <w:tcW w:w="6477" w:type="dxa"/>
            <w:gridSpan w:val="2"/>
            <w:shd w:val="clear" w:color="auto" w:fill="auto"/>
            <w:tcMar>
              <w:top w:w="0" w:type="dxa"/>
              <w:left w:w="108" w:type="dxa"/>
              <w:bottom w:w="0" w:type="dxa"/>
              <w:right w:w="108" w:type="dxa"/>
            </w:tcMar>
          </w:tcPr>
          <w:p w14:paraId="6CE72488" w14:textId="77777777" w:rsidR="006F678B" w:rsidRDefault="006F678B">
            <w:pPr>
              <w:pStyle w:val="Standard"/>
            </w:pPr>
          </w:p>
          <w:p w14:paraId="7A715F94" w14:textId="77777777" w:rsidR="006F678B" w:rsidRDefault="006F678B">
            <w:pPr>
              <w:pStyle w:val="Standard"/>
            </w:pPr>
          </w:p>
          <w:p w14:paraId="6A6C9970" w14:textId="77777777" w:rsidR="006F678B" w:rsidRDefault="004749B5">
            <w:pPr>
              <w:pStyle w:val="Standard"/>
            </w:pPr>
            <w:r>
              <w:t>Documento de seguridad, Funciones y obligaciones del personal,</w:t>
            </w:r>
          </w:p>
          <w:p w14:paraId="63475472" w14:textId="77777777" w:rsidR="006F678B" w:rsidRDefault="004749B5">
            <w:pPr>
              <w:pStyle w:val="Standard"/>
            </w:pPr>
            <w:r>
              <w:t>Control de accesos, Control de acceso físico, Identificación y</w:t>
            </w:r>
          </w:p>
          <w:p w14:paraId="427F95CC" w14:textId="77777777" w:rsidR="006F678B" w:rsidRDefault="004749B5">
            <w:pPr>
              <w:pStyle w:val="Standard"/>
            </w:pPr>
            <w:r>
              <w:t>autenticación, Registro de incidencias, Distribución de soportes,</w:t>
            </w:r>
          </w:p>
          <w:p w14:paraId="33A27AAB" w14:textId="77777777" w:rsidR="006F678B" w:rsidRDefault="004749B5">
            <w:pPr>
              <w:pStyle w:val="Standard"/>
            </w:pPr>
            <w:r>
              <w:t>Seguridad de telecomunicaciones, Correos electrónicos, Dispositivos de almacenamiento, Criterios de archivo, Copias o reproducc</w:t>
            </w:r>
            <w:r>
              <w:t>iones,</w:t>
            </w:r>
          </w:p>
          <w:p w14:paraId="7B48B780" w14:textId="77777777" w:rsidR="006F678B" w:rsidRDefault="004749B5">
            <w:pPr>
              <w:pStyle w:val="Standard"/>
            </w:pPr>
            <w:r>
              <w:t>Borrado o destrucción de soportes</w:t>
            </w:r>
          </w:p>
          <w:p w14:paraId="2FB4B159" w14:textId="77777777" w:rsidR="006F678B" w:rsidRDefault="006F678B">
            <w:pPr>
              <w:pStyle w:val="Standard"/>
            </w:pPr>
          </w:p>
          <w:p w14:paraId="420462F2" w14:textId="77777777" w:rsidR="006F678B" w:rsidRDefault="006F678B">
            <w:pPr>
              <w:pStyle w:val="Standard"/>
            </w:pPr>
          </w:p>
        </w:tc>
        <w:tc>
          <w:tcPr>
            <w:tcW w:w="1134" w:type="dxa"/>
            <w:shd w:val="clear" w:color="auto" w:fill="auto"/>
            <w:tcMar>
              <w:top w:w="0" w:type="dxa"/>
              <w:left w:w="10" w:type="dxa"/>
              <w:bottom w:w="0" w:type="dxa"/>
              <w:right w:w="10" w:type="dxa"/>
            </w:tcMar>
          </w:tcPr>
          <w:p w14:paraId="3D54BFEC" w14:textId="77777777" w:rsidR="006F678B" w:rsidRDefault="006F678B">
            <w:pPr>
              <w:pStyle w:val="Standard"/>
            </w:pPr>
          </w:p>
        </w:tc>
      </w:tr>
      <w:tr w:rsidR="006F678B" w14:paraId="53061E98" w14:textId="77777777">
        <w:tblPrEx>
          <w:tblCellMar>
            <w:top w:w="0" w:type="dxa"/>
            <w:bottom w:w="0" w:type="dxa"/>
          </w:tblCellMar>
        </w:tblPrEx>
        <w:trPr>
          <w:trHeight w:val="166"/>
          <w:jc w:val="center"/>
        </w:trPr>
        <w:tc>
          <w:tcPr>
            <w:tcW w:w="2027" w:type="dxa"/>
            <w:shd w:val="clear" w:color="auto" w:fill="auto"/>
            <w:tcMar>
              <w:top w:w="0" w:type="dxa"/>
              <w:left w:w="108" w:type="dxa"/>
              <w:bottom w:w="0" w:type="dxa"/>
              <w:right w:w="108" w:type="dxa"/>
            </w:tcMar>
          </w:tcPr>
          <w:p w14:paraId="5AFC667D" w14:textId="77777777" w:rsidR="006F678B" w:rsidRDefault="004749B5">
            <w:pPr>
              <w:pStyle w:val="Standard"/>
              <w:jc w:val="left"/>
              <w:rPr>
                <w:b/>
                <w:bCs/>
                <w:color w:val="0084D1"/>
              </w:rPr>
            </w:pPr>
            <w:r>
              <w:rPr>
                <w:b/>
                <w:bCs/>
                <w:color w:val="0084D1"/>
              </w:rPr>
              <w:t>XIII Procedimiento para ejercitar los derechos:</w:t>
            </w:r>
          </w:p>
          <w:p w14:paraId="1FF4C0A0" w14:textId="77777777" w:rsidR="006F678B" w:rsidRDefault="006F678B">
            <w:pPr>
              <w:pStyle w:val="Standard"/>
              <w:jc w:val="left"/>
              <w:rPr>
                <w:b/>
                <w:bCs/>
                <w:color w:val="0084D1"/>
              </w:rPr>
            </w:pPr>
          </w:p>
        </w:tc>
        <w:tc>
          <w:tcPr>
            <w:tcW w:w="6477" w:type="dxa"/>
            <w:gridSpan w:val="2"/>
            <w:shd w:val="clear" w:color="auto" w:fill="auto"/>
            <w:tcMar>
              <w:top w:w="0" w:type="dxa"/>
              <w:left w:w="108" w:type="dxa"/>
              <w:bottom w:w="0" w:type="dxa"/>
              <w:right w:w="108" w:type="dxa"/>
            </w:tcMar>
          </w:tcPr>
          <w:p w14:paraId="0B8E6D3B" w14:textId="77777777" w:rsidR="006F678B" w:rsidRDefault="004749B5">
            <w:pPr>
              <w:pStyle w:val="Standard"/>
            </w:pPr>
            <w:r>
              <w:lastRenderedPageBreak/>
              <w:t xml:space="preserve">Pueden existir diferentes canales (email, correo postal, presencial, etc.) y se detallan en las diferentes cláusulas de información, así como en el </w:t>
            </w:r>
            <w:r>
              <w:lastRenderedPageBreak/>
              <w:t xml:space="preserve">procedimiento </w:t>
            </w:r>
            <w:r>
              <w:t xml:space="preserve">de gestión de derechos, en el que también se dispone de formularios de ejercicio de derechos para facilitar a los interesados.  </w:t>
            </w:r>
          </w:p>
          <w:p w14:paraId="72011F43" w14:textId="77777777" w:rsidR="006F678B" w:rsidRDefault="006F678B">
            <w:pPr>
              <w:pStyle w:val="Standard"/>
            </w:pPr>
          </w:p>
        </w:tc>
        <w:tc>
          <w:tcPr>
            <w:tcW w:w="1134" w:type="dxa"/>
            <w:shd w:val="clear" w:color="auto" w:fill="auto"/>
            <w:tcMar>
              <w:top w:w="0" w:type="dxa"/>
              <w:left w:w="10" w:type="dxa"/>
              <w:bottom w:w="0" w:type="dxa"/>
              <w:right w:w="10" w:type="dxa"/>
            </w:tcMar>
          </w:tcPr>
          <w:p w14:paraId="30193B56" w14:textId="77777777" w:rsidR="006F678B" w:rsidRDefault="006F678B">
            <w:pPr>
              <w:pStyle w:val="Standard"/>
            </w:pPr>
          </w:p>
        </w:tc>
      </w:tr>
    </w:tbl>
    <w:p w14:paraId="2CD08A95" w14:textId="77777777" w:rsidR="006F678B" w:rsidRDefault="004749B5">
      <w:pPr>
        <w:pStyle w:val="Ttulo2"/>
      </w:pPr>
      <w:r>
        <w:t xml:space="preserve">2.16. </w:t>
      </w:r>
      <w:bookmarkStart w:id="92" w:name="_Toc523489893"/>
      <w:bookmarkStart w:id="93" w:name="_Toc523736400"/>
      <w:r>
        <w:t>UNIDAD TÉCNICA PRESIDENCIA Y CULTURA:</w:t>
      </w:r>
      <w:bookmarkEnd w:id="92"/>
      <w:bookmarkEnd w:id="93"/>
    </w:p>
    <w:p w14:paraId="5761360B" w14:textId="77777777" w:rsidR="006F678B" w:rsidRDefault="006F678B">
      <w:pPr>
        <w:pStyle w:val="Standard"/>
      </w:pPr>
    </w:p>
    <w:tbl>
      <w:tblPr>
        <w:tblW w:w="5000" w:type="pct"/>
        <w:jc w:val="center"/>
        <w:tblLayout w:type="fixed"/>
        <w:tblCellMar>
          <w:left w:w="10" w:type="dxa"/>
          <w:right w:w="10" w:type="dxa"/>
        </w:tblCellMar>
        <w:tblLook w:val="0000" w:firstRow="0" w:lastRow="0" w:firstColumn="0" w:lastColumn="0" w:noHBand="0" w:noVBand="0"/>
      </w:tblPr>
      <w:tblGrid>
        <w:gridCol w:w="2280"/>
        <w:gridCol w:w="7358"/>
      </w:tblGrid>
      <w:tr w:rsidR="006F678B" w14:paraId="3186AFF9" w14:textId="77777777">
        <w:tblPrEx>
          <w:tblCellMar>
            <w:top w:w="0" w:type="dxa"/>
            <w:bottom w:w="0" w:type="dxa"/>
          </w:tblCellMar>
        </w:tblPrEx>
        <w:trPr>
          <w:trHeight w:val="308"/>
          <w:jc w:val="center"/>
        </w:trPr>
        <w:tc>
          <w:tcPr>
            <w:tcW w:w="2280" w:type="dxa"/>
            <w:shd w:val="clear" w:color="auto" w:fill="D9D9D9"/>
            <w:tcMar>
              <w:top w:w="0" w:type="dxa"/>
              <w:left w:w="108" w:type="dxa"/>
              <w:bottom w:w="0" w:type="dxa"/>
              <w:right w:w="108" w:type="dxa"/>
            </w:tcMar>
          </w:tcPr>
          <w:p w14:paraId="47631B83" w14:textId="77777777" w:rsidR="006F678B" w:rsidRDefault="004749B5">
            <w:pPr>
              <w:pStyle w:val="Standard"/>
            </w:pPr>
            <w:r>
              <w:t>Tratamiento:</w:t>
            </w:r>
          </w:p>
        </w:tc>
        <w:tc>
          <w:tcPr>
            <w:tcW w:w="7358" w:type="dxa"/>
            <w:shd w:val="clear" w:color="auto" w:fill="D9D9D9"/>
            <w:tcMar>
              <w:top w:w="0" w:type="dxa"/>
              <w:left w:w="108" w:type="dxa"/>
              <w:bottom w:w="0" w:type="dxa"/>
              <w:right w:w="108" w:type="dxa"/>
            </w:tcMar>
          </w:tcPr>
          <w:p w14:paraId="4023506C" w14:textId="77777777" w:rsidR="006F678B" w:rsidRDefault="004749B5">
            <w:pPr>
              <w:pStyle w:val="Ttulo3"/>
            </w:pPr>
            <w:r>
              <w:t xml:space="preserve">2.16.1. </w:t>
            </w:r>
            <w:bookmarkStart w:id="94" w:name="_Toc523489894"/>
            <w:bookmarkStart w:id="95" w:name="_Toc523736401"/>
            <w:r>
              <w:t>ARCHIVO GENERAL</w:t>
            </w:r>
            <w:bookmarkEnd w:id="94"/>
            <w:bookmarkEnd w:id="95"/>
          </w:p>
          <w:p w14:paraId="25D1254A" w14:textId="77777777" w:rsidR="006F678B" w:rsidRDefault="004749B5">
            <w:pPr>
              <w:pStyle w:val="Standard"/>
            </w:pPr>
            <w:r>
              <w:t xml:space="preserve">GESTIÓN Y CONTROL DE </w:t>
            </w:r>
            <w:r>
              <w:t>DOCUMENTACIÓN DE EXPEDIENTES</w:t>
            </w:r>
          </w:p>
          <w:p w14:paraId="63904A7E" w14:textId="77777777" w:rsidR="006F678B" w:rsidRDefault="004749B5">
            <w:pPr>
              <w:pStyle w:val="Standard"/>
            </w:pPr>
            <w:r>
              <w:t>UNIDAD TÉCNICA: PRESIDENCIA Y CULTURA, SECCIÓN DE ARCHIVO</w:t>
            </w:r>
          </w:p>
        </w:tc>
      </w:tr>
      <w:tr w:rsidR="006F678B" w14:paraId="5A4F336E" w14:textId="77777777">
        <w:tblPrEx>
          <w:tblCellMar>
            <w:top w:w="0" w:type="dxa"/>
            <w:bottom w:w="0" w:type="dxa"/>
          </w:tblCellMar>
        </w:tblPrEx>
        <w:trPr>
          <w:trHeight w:val="225"/>
          <w:jc w:val="center"/>
        </w:trPr>
        <w:tc>
          <w:tcPr>
            <w:tcW w:w="2280" w:type="dxa"/>
            <w:shd w:val="clear" w:color="auto" w:fill="auto"/>
            <w:tcMar>
              <w:top w:w="0" w:type="dxa"/>
              <w:left w:w="108" w:type="dxa"/>
              <w:bottom w:w="0" w:type="dxa"/>
              <w:right w:w="108" w:type="dxa"/>
            </w:tcMar>
          </w:tcPr>
          <w:p w14:paraId="1719A206" w14:textId="77777777" w:rsidR="006F678B" w:rsidRDefault="004749B5">
            <w:pPr>
              <w:pStyle w:val="Standard"/>
              <w:jc w:val="left"/>
              <w:rPr>
                <w:b/>
                <w:bCs/>
                <w:color w:val="0084D1"/>
              </w:rPr>
            </w:pPr>
            <w:r>
              <w:rPr>
                <w:b/>
                <w:bCs/>
                <w:color w:val="0084D1"/>
              </w:rPr>
              <w:t>I Responsables del tratamiento:</w:t>
            </w:r>
          </w:p>
          <w:p w14:paraId="4D698D5B"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6560B958" w14:textId="77777777" w:rsidR="006F678B" w:rsidRDefault="004749B5">
            <w:pPr>
              <w:pStyle w:val="Standard"/>
              <w:rPr>
                <w:lang w:val="en-US"/>
              </w:rPr>
            </w:pPr>
            <w:r>
              <w:rPr>
                <w:lang w:val="en-US"/>
              </w:rPr>
              <w:t>AYUNTAMIENTO DE LAS PALMAS DE GRAN CANARIA</w:t>
            </w:r>
          </w:p>
          <w:p w14:paraId="4AB34447" w14:textId="77777777" w:rsidR="006F678B" w:rsidRDefault="006F678B">
            <w:pPr>
              <w:pStyle w:val="Standard"/>
              <w:rPr>
                <w:lang w:val="en-US"/>
              </w:rPr>
            </w:pPr>
          </w:p>
        </w:tc>
      </w:tr>
      <w:tr w:rsidR="006F678B" w14:paraId="0C4832D1" w14:textId="77777777">
        <w:tblPrEx>
          <w:tblCellMar>
            <w:top w:w="0" w:type="dxa"/>
            <w:bottom w:w="0" w:type="dxa"/>
          </w:tblCellMar>
        </w:tblPrEx>
        <w:trPr>
          <w:trHeight w:val="225"/>
          <w:jc w:val="center"/>
        </w:trPr>
        <w:tc>
          <w:tcPr>
            <w:tcW w:w="2280" w:type="dxa"/>
            <w:shd w:val="clear" w:color="auto" w:fill="auto"/>
            <w:tcMar>
              <w:top w:w="0" w:type="dxa"/>
              <w:left w:w="108" w:type="dxa"/>
              <w:bottom w:w="0" w:type="dxa"/>
              <w:right w:w="108" w:type="dxa"/>
            </w:tcMar>
          </w:tcPr>
          <w:p w14:paraId="2B74E26C" w14:textId="77777777" w:rsidR="006F678B" w:rsidRDefault="004749B5">
            <w:pPr>
              <w:pStyle w:val="Standard"/>
              <w:jc w:val="left"/>
              <w:rPr>
                <w:b/>
                <w:bCs/>
                <w:color w:val="0084D1"/>
              </w:rPr>
            </w:pPr>
            <w:r>
              <w:rPr>
                <w:b/>
                <w:bCs/>
                <w:color w:val="0084D1"/>
              </w:rPr>
              <w:t>II Titularidad:</w:t>
            </w:r>
          </w:p>
          <w:p w14:paraId="3E1F0C72"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482D48A1" w14:textId="77777777" w:rsidR="006F678B" w:rsidRDefault="004749B5">
            <w:pPr>
              <w:pStyle w:val="Standard"/>
              <w:rPr>
                <w:lang w:val="en-US"/>
              </w:rPr>
            </w:pPr>
            <w:r>
              <w:rPr>
                <w:lang w:val="en-US"/>
              </w:rPr>
              <w:t>Pública</w:t>
            </w:r>
          </w:p>
        </w:tc>
      </w:tr>
      <w:tr w:rsidR="006F678B" w14:paraId="1652EC44" w14:textId="77777777">
        <w:tblPrEx>
          <w:tblCellMar>
            <w:top w:w="0" w:type="dxa"/>
            <w:bottom w:w="0" w:type="dxa"/>
          </w:tblCellMar>
        </w:tblPrEx>
        <w:trPr>
          <w:trHeight w:val="225"/>
          <w:jc w:val="center"/>
        </w:trPr>
        <w:tc>
          <w:tcPr>
            <w:tcW w:w="2280" w:type="dxa"/>
            <w:shd w:val="clear" w:color="auto" w:fill="auto"/>
            <w:tcMar>
              <w:top w:w="0" w:type="dxa"/>
              <w:left w:w="108" w:type="dxa"/>
              <w:bottom w:w="0" w:type="dxa"/>
              <w:right w:w="108" w:type="dxa"/>
            </w:tcMar>
          </w:tcPr>
          <w:p w14:paraId="48D225BC" w14:textId="77777777" w:rsidR="006F678B" w:rsidRDefault="004749B5">
            <w:pPr>
              <w:pStyle w:val="Standard"/>
              <w:jc w:val="left"/>
              <w:rPr>
                <w:b/>
                <w:bCs/>
                <w:color w:val="0084D1"/>
              </w:rPr>
            </w:pPr>
            <w:r>
              <w:rPr>
                <w:b/>
                <w:bCs/>
                <w:color w:val="0084D1"/>
              </w:rPr>
              <w:t>III Categorías interesados:</w:t>
            </w:r>
          </w:p>
        </w:tc>
        <w:tc>
          <w:tcPr>
            <w:tcW w:w="7358" w:type="dxa"/>
            <w:shd w:val="clear" w:color="auto" w:fill="auto"/>
            <w:tcMar>
              <w:top w:w="0" w:type="dxa"/>
              <w:left w:w="108" w:type="dxa"/>
              <w:bottom w:w="0" w:type="dxa"/>
              <w:right w:w="108" w:type="dxa"/>
            </w:tcMar>
          </w:tcPr>
          <w:p w14:paraId="40FE84C6" w14:textId="77777777" w:rsidR="006F678B" w:rsidRDefault="004749B5">
            <w:pPr>
              <w:pStyle w:val="Standard"/>
            </w:pPr>
            <w:r>
              <w:t xml:space="preserve">CIUDADANOS Y RESIDENTES </w:t>
            </w:r>
            <w:r>
              <w:tab/>
            </w:r>
            <w:r>
              <w:br/>
            </w:r>
            <w:r>
              <w:t>REPRESENTANTES LEGALES</w:t>
            </w:r>
          </w:p>
          <w:p w14:paraId="7F3873D9" w14:textId="77777777" w:rsidR="006F678B" w:rsidRDefault="006F678B">
            <w:pPr>
              <w:pStyle w:val="Standard"/>
            </w:pPr>
          </w:p>
          <w:p w14:paraId="33C13675" w14:textId="77777777" w:rsidR="006F678B" w:rsidRDefault="006F678B">
            <w:pPr>
              <w:pStyle w:val="Standard"/>
            </w:pPr>
          </w:p>
        </w:tc>
      </w:tr>
      <w:tr w:rsidR="006F678B" w14:paraId="4535DB8C" w14:textId="77777777">
        <w:tblPrEx>
          <w:tblCellMar>
            <w:top w:w="0" w:type="dxa"/>
            <w:bottom w:w="0" w:type="dxa"/>
          </w:tblCellMar>
        </w:tblPrEx>
        <w:trPr>
          <w:trHeight w:val="77"/>
          <w:jc w:val="center"/>
        </w:trPr>
        <w:tc>
          <w:tcPr>
            <w:tcW w:w="2280" w:type="dxa"/>
            <w:shd w:val="clear" w:color="auto" w:fill="auto"/>
            <w:tcMar>
              <w:top w:w="0" w:type="dxa"/>
              <w:left w:w="108" w:type="dxa"/>
              <w:bottom w:w="0" w:type="dxa"/>
              <w:right w:w="108" w:type="dxa"/>
            </w:tcMar>
          </w:tcPr>
          <w:p w14:paraId="063EA44E" w14:textId="77777777" w:rsidR="006F678B" w:rsidRDefault="004749B5">
            <w:pPr>
              <w:pStyle w:val="Standard"/>
              <w:jc w:val="left"/>
              <w:rPr>
                <w:b/>
                <w:bCs/>
                <w:color w:val="0084D1"/>
              </w:rPr>
            </w:pPr>
            <w:r>
              <w:rPr>
                <w:b/>
                <w:bCs/>
                <w:color w:val="0084D1"/>
              </w:rPr>
              <w:t>IV Fines del tratamiento:</w:t>
            </w:r>
          </w:p>
        </w:tc>
        <w:tc>
          <w:tcPr>
            <w:tcW w:w="7358" w:type="dxa"/>
            <w:shd w:val="clear" w:color="auto" w:fill="auto"/>
            <w:tcMar>
              <w:top w:w="0" w:type="dxa"/>
              <w:left w:w="108" w:type="dxa"/>
              <w:bottom w:w="0" w:type="dxa"/>
              <w:right w:w="108" w:type="dxa"/>
            </w:tcMar>
          </w:tcPr>
          <w:p w14:paraId="2C31EF45" w14:textId="77777777" w:rsidR="006F678B" w:rsidRDefault="004749B5">
            <w:pPr>
              <w:pStyle w:val="Standard"/>
            </w:pPr>
            <w:r>
              <w:t xml:space="preserve">PROCEDIMIENTO ADMINISTRATIVO </w:t>
            </w:r>
            <w:r>
              <w:tab/>
            </w:r>
            <w:r>
              <w:br/>
            </w:r>
            <w:r>
              <w:t>OTRAS FINALIDADES</w:t>
            </w:r>
          </w:p>
          <w:p w14:paraId="12B506FB" w14:textId="77777777" w:rsidR="006F678B" w:rsidRDefault="004749B5">
            <w:pPr>
              <w:pStyle w:val="Standard"/>
            </w:pPr>
            <w:r>
              <w:t>GUARDADO, Y GESTIÓN DE LA DOCUMENTACIÓN DE LA ENTIDAD LOCAL.</w:t>
            </w:r>
          </w:p>
          <w:p w14:paraId="45D987A7" w14:textId="77777777" w:rsidR="006F678B" w:rsidRDefault="006F678B">
            <w:pPr>
              <w:pStyle w:val="Standard"/>
            </w:pPr>
          </w:p>
        </w:tc>
      </w:tr>
      <w:tr w:rsidR="006F678B" w14:paraId="3087B050" w14:textId="77777777">
        <w:tblPrEx>
          <w:tblCellMar>
            <w:top w:w="0" w:type="dxa"/>
            <w:bottom w:w="0" w:type="dxa"/>
          </w:tblCellMar>
        </w:tblPrEx>
        <w:trPr>
          <w:trHeight w:val="77"/>
          <w:jc w:val="center"/>
        </w:trPr>
        <w:tc>
          <w:tcPr>
            <w:tcW w:w="2280" w:type="dxa"/>
            <w:shd w:val="clear" w:color="auto" w:fill="auto"/>
            <w:tcMar>
              <w:top w:w="0" w:type="dxa"/>
              <w:left w:w="108" w:type="dxa"/>
              <w:bottom w:w="0" w:type="dxa"/>
              <w:right w:w="108" w:type="dxa"/>
            </w:tcMar>
          </w:tcPr>
          <w:p w14:paraId="3E346772" w14:textId="77777777" w:rsidR="006F678B" w:rsidRDefault="004749B5">
            <w:pPr>
              <w:pStyle w:val="Standard"/>
              <w:jc w:val="left"/>
              <w:rPr>
                <w:b/>
                <w:bCs/>
                <w:color w:val="0084D1"/>
              </w:rPr>
            </w:pPr>
            <w:r>
              <w:rPr>
                <w:b/>
                <w:bCs/>
                <w:color w:val="0084D1"/>
              </w:rPr>
              <w:t>V Sistema de tratamiento:</w:t>
            </w:r>
          </w:p>
          <w:p w14:paraId="7B71553B"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45DFA9F3" w14:textId="77777777" w:rsidR="006F678B" w:rsidRDefault="004749B5">
            <w:pPr>
              <w:pStyle w:val="Standard"/>
            </w:pPr>
            <w:r>
              <w:t>MIXTO</w:t>
            </w:r>
          </w:p>
        </w:tc>
      </w:tr>
      <w:tr w:rsidR="006F678B" w14:paraId="27FC65F7"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6083A927" w14:textId="77777777" w:rsidR="006F678B" w:rsidRDefault="004749B5">
            <w:pPr>
              <w:pStyle w:val="Standard"/>
              <w:jc w:val="left"/>
              <w:rPr>
                <w:b/>
                <w:bCs/>
                <w:color w:val="0084D1"/>
              </w:rPr>
            </w:pPr>
            <w:r>
              <w:rPr>
                <w:b/>
                <w:bCs/>
                <w:color w:val="0084D1"/>
              </w:rPr>
              <w:t>VI Origen de los datos:</w:t>
            </w:r>
          </w:p>
        </w:tc>
        <w:tc>
          <w:tcPr>
            <w:tcW w:w="7358" w:type="dxa"/>
            <w:shd w:val="clear" w:color="auto" w:fill="auto"/>
            <w:tcMar>
              <w:top w:w="0" w:type="dxa"/>
              <w:left w:w="108" w:type="dxa"/>
              <w:bottom w:w="0" w:type="dxa"/>
              <w:right w:w="108" w:type="dxa"/>
            </w:tcMar>
          </w:tcPr>
          <w:p w14:paraId="35FD30EF" w14:textId="77777777" w:rsidR="006F678B" w:rsidRDefault="004749B5">
            <w:pPr>
              <w:pStyle w:val="Standard"/>
            </w:pPr>
            <w:r>
              <w:t xml:space="preserve">El propio interesado o su </w:t>
            </w:r>
            <w:r>
              <w:t>representante legal: Sí</w:t>
            </w:r>
          </w:p>
          <w:p w14:paraId="4D4B0CA7" w14:textId="77777777" w:rsidR="006F678B" w:rsidRDefault="004749B5">
            <w:pPr>
              <w:pStyle w:val="Standard"/>
            </w:pPr>
            <w:r>
              <w:t>Registros públicos: No</w:t>
            </w:r>
          </w:p>
          <w:p w14:paraId="5331359D" w14:textId="77777777" w:rsidR="006F678B" w:rsidRDefault="004749B5">
            <w:pPr>
              <w:pStyle w:val="Standard"/>
            </w:pPr>
            <w:r>
              <w:t>Otras personas físicas: Sí</w:t>
            </w:r>
          </w:p>
          <w:p w14:paraId="21E2A4CC" w14:textId="77777777" w:rsidR="006F678B" w:rsidRDefault="004749B5">
            <w:pPr>
              <w:pStyle w:val="Standard"/>
            </w:pPr>
            <w:r>
              <w:t>Entidad privada: No</w:t>
            </w:r>
          </w:p>
          <w:p w14:paraId="0ED8FB02" w14:textId="77777777" w:rsidR="006F678B" w:rsidRDefault="004749B5">
            <w:pPr>
              <w:pStyle w:val="Standard"/>
            </w:pPr>
            <w:r>
              <w:t>Fuentes accesibles al público: No</w:t>
            </w:r>
          </w:p>
          <w:p w14:paraId="3522277C" w14:textId="77777777" w:rsidR="006F678B" w:rsidRDefault="004749B5">
            <w:pPr>
              <w:pStyle w:val="Standard"/>
            </w:pPr>
            <w:r>
              <w:t>Administración pública: No</w:t>
            </w:r>
          </w:p>
          <w:p w14:paraId="7A519CE1" w14:textId="77777777" w:rsidR="006F678B" w:rsidRDefault="006F678B">
            <w:pPr>
              <w:pStyle w:val="Standard"/>
            </w:pPr>
          </w:p>
        </w:tc>
      </w:tr>
      <w:tr w:rsidR="006F678B" w14:paraId="0680B840" w14:textId="77777777">
        <w:tblPrEx>
          <w:tblCellMar>
            <w:top w:w="0" w:type="dxa"/>
            <w:bottom w:w="0" w:type="dxa"/>
          </w:tblCellMar>
        </w:tblPrEx>
        <w:trPr>
          <w:trHeight w:val="102"/>
          <w:jc w:val="center"/>
        </w:trPr>
        <w:tc>
          <w:tcPr>
            <w:tcW w:w="2280" w:type="dxa"/>
            <w:shd w:val="clear" w:color="auto" w:fill="auto"/>
            <w:tcMar>
              <w:top w:w="0" w:type="dxa"/>
              <w:left w:w="108" w:type="dxa"/>
              <w:bottom w:w="0" w:type="dxa"/>
              <w:right w:w="108" w:type="dxa"/>
            </w:tcMar>
          </w:tcPr>
          <w:p w14:paraId="18E082E2" w14:textId="77777777" w:rsidR="006F678B" w:rsidRDefault="004749B5">
            <w:pPr>
              <w:pStyle w:val="Standard"/>
              <w:jc w:val="left"/>
              <w:rPr>
                <w:b/>
                <w:bCs/>
                <w:color w:val="0084D1"/>
              </w:rPr>
            </w:pPr>
            <w:r>
              <w:rPr>
                <w:b/>
                <w:bCs/>
                <w:color w:val="0084D1"/>
              </w:rPr>
              <w:t>VII Categorías de datos personales objeto de tratamiento:</w:t>
            </w:r>
          </w:p>
        </w:tc>
        <w:tc>
          <w:tcPr>
            <w:tcW w:w="7358" w:type="dxa"/>
            <w:shd w:val="clear" w:color="auto" w:fill="auto"/>
            <w:tcMar>
              <w:top w:w="0" w:type="dxa"/>
              <w:left w:w="108" w:type="dxa"/>
              <w:bottom w:w="0" w:type="dxa"/>
              <w:right w:w="108" w:type="dxa"/>
            </w:tcMar>
          </w:tcPr>
          <w:p w14:paraId="7809DCE2" w14:textId="77777777" w:rsidR="006F678B" w:rsidRDefault="004749B5">
            <w:pPr>
              <w:pStyle w:val="Standard"/>
            </w:pPr>
            <w:r>
              <w:rPr>
                <w:u w:val="single"/>
              </w:rPr>
              <w:t>Datos identificativos</w:t>
            </w:r>
            <w:r>
              <w:t>:</w:t>
            </w:r>
          </w:p>
          <w:p w14:paraId="2D6BC091" w14:textId="77777777" w:rsidR="006F678B" w:rsidRDefault="004749B5">
            <w:pPr>
              <w:pStyle w:val="Standard"/>
            </w:pPr>
            <w:r>
              <w:t>-DNI-NIF: Sí</w:t>
            </w:r>
          </w:p>
          <w:p w14:paraId="19C734E6" w14:textId="77777777" w:rsidR="006F678B" w:rsidRDefault="004749B5">
            <w:pPr>
              <w:pStyle w:val="Standard"/>
            </w:pPr>
            <w:r>
              <w:t>-Identificador nacional restringido art. 87: No</w:t>
            </w:r>
          </w:p>
          <w:p w14:paraId="0A451434" w14:textId="77777777" w:rsidR="006F678B" w:rsidRDefault="004749B5">
            <w:pPr>
              <w:pStyle w:val="Standard"/>
            </w:pPr>
            <w:r>
              <w:t>-Dirección: Sí</w:t>
            </w:r>
          </w:p>
          <w:p w14:paraId="1724CEA8" w14:textId="77777777" w:rsidR="006F678B" w:rsidRDefault="004749B5">
            <w:pPr>
              <w:pStyle w:val="Standard"/>
            </w:pPr>
            <w:r>
              <w:t>-Imagen: No</w:t>
            </w:r>
          </w:p>
          <w:p w14:paraId="7A18CC9C" w14:textId="77777777" w:rsidR="006F678B" w:rsidRDefault="004749B5">
            <w:pPr>
              <w:pStyle w:val="Standard"/>
            </w:pPr>
            <w:r>
              <w:t>-Número seguridad social: No</w:t>
            </w:r>
          </w:p>
          <w:p w14:paraId="246E64C0" w14:textId="77777777" w:rsidR="006F678B" w:rsidRDefault="004749B5">
            <w:pPr>
              <w:pStyle w:val="Standard"/>
            </w:pPr>
            <w:r>
              <w:t>-Teléfono: Sí</w:t>
            </w:r>
          </w:p>
          <w:p w14:paraId="3A1BD8C4" w14:textId="77777777" w:rsidR="006F678B" w:rsidRDefault="004749B5">
            <w:pPr>
              <w:pStyle w:val="Standard"/>
            </w:pPr>
            <w:r>
              <w:t>-Firma manual o digitalizada: No</w:t>
            </w:r>
          </w:p>
          <w:p w14:paraId="5957A7D3" w14:textId="77777777" w:rsidR="006F678B" w:rsidRDefault="004749B5">
            <w:pPr>
              <w:pStyle w:val="Standard"/>
            </w:pPr>
            <w:r>
              <w:t>-Firma electrónica: No</w:t>
            </w:r>
          </w:p>
          <w:p w14:paraId="12CE3494" w14:textId="77777777" w:rsidR="006F678B" w:rsidRDefault="004749B5">
            <w:pPr>
              <w:pStyle w:val="Standard"/>
            </w:pPr>
            <w:r>
              <w:t>-Registro personal: No</w:t>
            </w:r>
          </w:p>
          <w:p w14:paraId="0BC3CCF6" w14:textId="77777777" w:rsidR="006F678B" w:rsidRDefault="004749B5">
            <w:pPr>
              <w:pStyle w:val="Standard"/>
            </w:pPr>
            <w:r>
              <w:t>-Marcas físicas: No</w:t>
            </w:r>
          </w:p>
          <w:p w14:paraId="719ABFDF" w14:textId="77777777" w:rsidR="006F678B" w:rsidRDefault="004749B5">
            <w:pPr>
              <w:pStyle w:val="Standard"/>
            </w:pPr>
            <w:r>
              <w:t>-Tarjeta sanitaria: No</w:t>
            </w:r>
          </w:p>
          <w:p w14:paraId="58BFCB4A" w14:textId="77777777" w:rsidR="006F678B" w:rsidRDefault="004749B5">
            <w:pPr>
              <w:pStyle w:val="Standard"/>
            </w:pPr>
            <w:r>
              <w:t>-Nombre y apelli</w:t>
            </w:r>
            <w:r>
              <w:t>dos: Sí</w:t>
            </w:r>
          </w:p>
          <w:p w14:paraId="50E6CAB2" w14:textId="77777777" w:rsidR="006F678B" w:rsidRDefault="004749B5">
            <w:pPr>
              <w:pStyle w:val="Standard"/>
            </w:pPr>
            <w:r>
              <w:t>-Huella digital: No</w:t>
            </w:r>
          </w:p>
          <w:p w14:paraId="40FAEF52" w14:textId="77777777" w:rsidR="006F678B" w:rsidRDefault="004749B5">
            <w:pPr>
              <w:pStyle w:val="Standard"/>
            </w:pPr>
            <w:r>
              <w:t>-Voz: No</w:t>
            </w:r>
          </w:p>
          <w:p w14:paraId="75BC02C3" w14:textId="77777777" w:rsidR="006F678B" w:rsidRDefault="004749B5">
            <w:pPr>
              <w:pStyle w:val="Standard"/>
            </w:pPr>
            <w:r>
              <w:t>-CCC/IBAN: No</w:t>
            </w:r>
          </w:p>
          <w:p w14:paraId="48C2FB36" w14:textId="77777777" w:rsidR="006F678B" w:rsidRDefault="004749B5">
            <w:pPr>
              <w:pStyle w:val="Standard"/>
            </w:pPr>
            <w:r>
              <w:t>-Tarjeta bancaria o Similar: No</w:t>
            </w:r>
          </w:p>
          <w:p w14:paraId="7B2C1091" w14:textId="77777777" w:rsidR="006F678B" w:rsidRDefault="004749B5">
            <w:pPr>
              <w:pStyle w:val="Standard"/>
            </w:pPr>
            <w:r>
              <w:t>Otros datos identificativos:</w:t>
            </w:r>
          </w:p>
          <w:p w14:paraId="64849597" w14:textId="77777777" w:rsidR="006F678B" w:rsidRDefault="006F678B">
            <w:pPr>
              <w:pStyle w:val="Standard"/>
            </w:pPr>
          </w:p>
          <w:p w14:paraId="4D6BB911" w14:textId="77777777" w:rsidR="006F678B" w:rsidRDefault="004749B5">
            <w:pPr>
              <w:pStyle w:val="Standard"/>
            </w:pPr>
            <w:r>
              <w:rPr>
                <w:u w:val="single"/>
              </w:rPr>
              <w:t>Datos de categorías sensibles</w:t>
            </w:r>
            <w:r>
              <w:t>:</w:t>
            </w:r>
          </w:p>
          <w:p w14:paraId="38A79AA4" w14:textId="77777777" w:rsidR="006F678B" w:rsidRDefault="004749B5">
            <w:pPr>
              <w:pStyle w:val="Standard"/>
            </w:pPr>
            <w:r>
              <w:t>-Ideología o ideas políticas: No</w:t>
            </w:r>
          </w:p>
          <w:p w14:paraId="10E45AC6" w14:textId="77777777" w:rsidR="006F678B" w:rsidRDefault="004749B5">
            <w:pPr>
              <w:pStyle w:val="Standard"/>
            </w:pPr>
            <w:r>
              <w:t>-Afiliación Sindical: No</w:t>
            </w:r>
          </w:p>
          <w:p w14:paraId="237B2590" w14:textId="77777777" w:rsidR="006F678B" w:rsidRDefault="004749B5">
            <w:pPr>
              <w:pStyle w:val="Standard"/>
            </w:pPr>
            <w:r>
              <w:t>-Religión: No</w:t>
            </w:r>
          </w:p>
          <w:p w14:paraId="465CD1AA" w14:textId="77777777" w:rsidR="006F678B" w:rsidRDefault="004749B5">
            <w:pPr>
              <w:pStyle w:val="Standard"/>
            </w:pPr>
            <w:r>
              <w:t>-Creencias: No</w:t>
            </w:r>
          </w:p>
          <w:p w14:paraId="71E4441E" w14:textId="77777777" w:rsidR="006F678B" w:rsidRDefault="004749B5">
            <w:pPr>
              <w:pStyle w:val="Standard"/>
            </w:pPr>
            <w:r>
              <w:t xml:space="preserve">-Origen racial o </w:t>
            </w:r>
            <w:r>
              <w:t>étnico: No</w:t>
            </w:r>
          </w:p>
          <w:p w14:paraId="5D16192D" w14:textId="77777777" w:rsidR="006F678B" w:rsidRDefault="004749B5">
            <w:pPr>
              <w:pStyle w:val="Standard"/>
            </w:pPr>
            <w:r>
              <w:t>-Salud: No</w:t>
            </w:r>
          </w:p>
          <w:p w14:paraId="33D0AAF1" w14:textId="77777777" w:rsidR="006F678B" w:rsidRDefault="004749B5">
            <w:pPr>
              <w:pStyle w:val="Standard"/>
            </w:pPr>
            <w:r>
              <w:t>-Vida Sexual: No</w:t>
            </w:r>
          </w:p>
          <w:p w14:paraId="673A9FFD" w14:textId="77777777" w:rsidR="006F678B" w:rsidRDefault="006F678B">
            <w:pPr>
              <w:pStyle w:val="Standard"/>
            </w:pPr>
          </w:p>
          <w:p w14:paraId="4F188ED7" w14:textId="77777777" w:rsidR="006F678B" w:rsidRDefault="004749B5">
            <w:pPr>
              <w:pStyle w:val="Standard"/>
            </w:pPr>
            <w:r>
              <w:rPr>
                <w:u w:val="single"/>
              </w:rPr>
              <w:t>Datos relativos a infracciones</w:t>
            </w:r>
            <w:r>
              <w:t>:</w:t>
            </w:r>
          </w:p>
          <w:p w14:paraId="7C2CB774" w14:textId="77777777" w:rsidR="006F678B" w:rsidRDefault="004749B5">
            <w:pPr>
              <w:pStyle w:val="Standard"/>
            </w:pPr>
            <w:r>
              <w:lastRenderedPageBreak/>
              <w:t>-Infracciones penales: No</w:t>
            </w:r>
          </w:p>
          <w:p w14:paraId="5A86C5D0" w14:textId="77777777" w:rsidR="006F678B" w:rsidRDefault="004749B5">
            <w:pPr>
              <w:pStyle w:val="Standard"/>
            </w:pPr>
            <w:r>
              <w:t>-Infracciones administrativas: No</w:t>
            </w:r>
          </w:p>
          <w:p w14:paraId="7F5FB352" w14:textId="77777777" w:rsidR="006F678B" w:rsidRDefault="006F678B">
            <w:pPr>
              <w:pStyle w:val="Standard"/>
            </w:pPr>
          </w:p>
          <w:p w14:paraId="156F4D2C" w14:textId="77777777" w:rsidR="006F678B" w:rsidRDefault="004749B5">
            <w:pPr>
              <w:pStyle w:val="Standard"/>
            </w:pPr>
            <w:r>
              <w:rPr>
                <w:u w:val="single"/>
              </w:rPr>
              <w:t>Otras categorías de datos personales</w:t>
            </w:r>
            <w:r>
              <w:t>:</w:t>
            </w:r>
          </w:p>
          <w:p w14:paraId="69F0588A" w14:textId="77777777" w:rsidR="006F678B" w:rsidRDefault="006F678B">
            <w:pPr>
              <w:pStyle w:val="Standard"/>
            </w:pPr>
          </w:p>
          <w:p w14:paraId="448191E1" w14:textId="77777777" w:rsidR="006F678B" w:rsidRDefault="006F678B">
            <w:pPr>
              <w:pStyle w:val="Standard"/>
            </w:pPr>
          </w:p>
          <w:p w14:paraId="39C64638" w14:textId="77777777" w:rsidR="006F678B" w:rsidRDefault="006F678B">
            <w:pPr>
              <w:pStyle w:val="Standard"/>
            </w:pPr>
          </w:p>
        </w:tc>
      </w:tr>
      <w:tr w:rsidR="006F678B" w14:paraId="7C238C60"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132923ED" w14:textId="77777777" w:rsidR="006F678B" w:rsidRDefault="004749B5">
            <w:pPr>
              <w:pStyle w:val="Standard"/>
              <w:jc w:val="left"/>
              <w:rPr>
                <w:b/>
                <w:bCs/>
                <w:color w:val="0084D1"/>
              </w:rPr>
            </w:pPr>
            <w:r>
              <w:rPr>
                <w:b/>
                <w:bCs/>
                <w:color w:val="0084D1"/>
              </w:rPr>
              <w:lastRenderedPageBreak/>
              <w:t>VIII Legitimidad (base jurídica) del tratamiento:</w:t>
            </w:r>
          </w:p>
          <w:p w14:paraId="2C54092D"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2EF0C12A" w14:textId="77777777" w:rsidR="006F678B" w:rsidRDefault="004749B5">
            <w:pPr>
              <w:pStyle w:val="Standard"/>
            </w:pPr>
            <w:r>
              <w:t xml:space="preserve">-Consentimiento del </w:t>
            </w:r>
            <w:r>
              <w:t>interesado: No</w:t>
            </w:r>
          </w:p>
          <w:p w14:paraId="652F3C7A" w14:textId="77777777" w:rsidR="006F678B" w:rsidRDefault="004749B5">
            <w:pPr>
              <w:pStyle w:val="Standard"/>
            </w:pPr>
            <w:r>
              <w:t>-Datos necesarios ejecución contrato: No</w:t>
            </w:r>
          </w:p>
          <w:p w14:paraId="602FF474" w14:textId="77777777" w:rsidR="006F678B" w:rsidRDefault="004749B5">
            <w:pPr>
              <w:pStyle w:val="Standard"/>
            </w:pPr>
            <w:r>
              <w:t>-Cumplimiento obligación legal: Sí</w:t>
            </w:r>
          </w:p>
          <w:p w14:paraId="2AC1E1B4" w14:textId="77777777" w:rsidR="006F678B" w:rsidRDefault="004749B5">
            <w:pPr>
              <w:pStyle w:val="Standard"/>
            </w:pPr>
            <w:r>
              <w:t xml:space="preserve">Ley 7/1985, de 2 de abril, Reguladora de las Bases del Régimen Local. </w:t>
            </w:r>
            <w:r>
              <w:tab/>
            </w:r>
            <w:r>
              <w:br/>
            </w:r>
            <w:r>
              <w:t xml:space="preserve">Ley 39/2015, de 1 de octubre, del Procedimiento Administrativo Común de las Administraciones </w:t>
            </w:r>
            <w:r>
              <w:t>Públicas</w:t>
            </w:r>
          </w:p>
          <w:p w14:paraId="6AFC8EE1" w14:textId="77777777" w:rsidR="006F678B" w:rsidRDefault="004749B5">
            <w:pPr>
              <w:pStyle w:val="Standard"/>
            </w:pPr>
            <w:r>
              <w:t>-Proteger intereses vitales: No</w:t>
            </w:r>
          </w:p>
          <w:p w14:paraId="76023B6E" w14:textId="77777777" w:rsidR="006F678B" w:rsidRDefault="004749B5">
            <w:pPr>
              <w:pStyle w:val="Standard"/>
            </w:pPr>
            <w:r>
              <w:t>-Misión, intereses o poderes públicos: No</w:t>
            </w:r>
          </w:p>
          <w:p w14:paraId="4EAEE82A" w14:textId="77777777" w:rsidR="006F678B" w:rsidRDefault="006F678B">
            <w:pPr>
              <w:pStyle w:val="Standard"/>
            </w:pPr>
          </w:p>
          <w:p w14:paraId="270D812E" w14:textId="77777777" w:rsidR="006F678B" w:rsidRDefault="004749B5">
            <w:pPr>
              <w:pStyle w:val="Standard"/>
            </w:pPr>
            <w:r>
              <w:t>-Interés legítimo del Responsable: No</w:t>
            </w:r>
          </w:p>
          <w:p w14:paraId="4C218718" w14:textId="77777777" w:rsidR="006F678B" w:rsidRDefault="006F678B">
            <w:pPr>
              <w:pStyle w:val="Standard"/>
            </w:pPr>
          </w:p>
          <w:p w14:paraId="3D488533" w14:textId="77777777" w:rsidR="006F678B" w:rsidRDefault="004749B5">
            <w:pPr>
              <w:pStyle w:val="Standard"/>
            </w:pPr>
            <w:r>
              <w:t>-Consentimiento explícito (en relación a datos de categorías especiales): No</w:t>
            </w:r>
          </w:p>
          <w:p w14:paraId="222ADB6F" w14:textId="77777777" w:rsidR="006F678B" w:rsidRDefault="004749B5">
            <w:pPr>
              <w:pStyle w:val="Standard"/>
            </w:pPr>
            <w:r>
              <w:t>-Obligación derecho laboral (en relación a datos de cate</w:t>
            </w:r>
            <w:r>
              <w:t>gorías especiales): No</w:t>
            </w:r>
          </w:p>
          <w:p w14:paraId="6130E5FF" w14:textId="77777777" w:rsidR="006F678B" w:rsidRDefault="004749B5">
            <w:pPr>
              <w:pStyle w:val="Standard"/>
            </w:pPr>
            <w:r>
              <w:t>-Proteger intereses vitales de una persona no capacitada para consentir (en relación a datos de categorías especiales): No</w:t>
            </w:r>
          </w:p>
          <w:p w14:paraId="2BF45C14" w14:textId="77777777" w:rsidR="006F678B" w:rsidRDefault="004749B5">
            <w:pPr>
              <w:pStyle w:val="Standard"/>
            </w:pPr>
            <w:r>
              <w:t>-Miembros entidad sin ánimo de lucro (en relación a datos de categorías especiales): No</w:t>
            </w:r>
          </w:p>
          <w:p w14:paraId="587D2915" w14:textId="77777777" w:rsidR="006F678B" w:rsidRDefault="004749B5">
            <w:pPr>
              <w:pStyle w:val="Standard"/>
            </w:pPr>
            <w:r>
              <w:t xml:space="preserve">-Datos hechos </w:t>
            </w:r>
            <w:r>
              <w:t>públicos por interesado (en relación a datos de categorías especiales): No</w:t>
            </w:r>
          </w:p>
          <w:p w14:paraId="549DDED9" w14:textId="77777777" w:rsidR="006F678B" w:rsidRDefault="004749B5">
            <w:pPr>
              <w:pStyle w:val="Standard"/>
            </w:pPr>
            <w:r>
              <w:t>-Ejercicio defensa o tribunales (en relación a datos de categorías especiales): No</w:t>
            </w:r>
          </w:p>
          <w:p w14:paraId="477B0AF7" w14:textId="77777777" w:rsidR="006F678B" w:rsidRDefault="004749B5">
            <w:pPr>
              <w:pStyle w:val="Standard"/>
            </w:pPr>
            <w:r>
              <w:t>-Interés público esencial (en relación a datos de categorías especiales): No</w:t>
            </w:r>
          </w:p>
          <w:p w14:paraId="5660814B" w14:textId="77777777" w:rsidR="006F678B" w:rsidRDefault="004749B5">
            <w:pPr>
              <w:pStyle w:val="Standard"/>
            </w:pPr>
            <w:r>
              <w:t xml:space="preserve">-Medicina </w:t>
            </w:r>
            <w:r>
              <w:t>preventiva, laboral o servicios sanitarios (en relación a datos de categorías especiales): No</w:t>
            </w:r>
          </w:p>
          <w:p w14:paraId="4F4CF2BC" w14:textId="77777777" w:rsidR="006F678B" w:rsidRDefault="004749B5">
            <w:pPr>
              <w:pStyle w:val="Standard"/>
            </w:pPr>
            <w:r>
              <w:t>-Razones de salud pública (en relación a datos de categorías especiales): No</w:t>
            </w:r>
          </w:p>
          <w:p w14:paraId="560903FE" w14:textId="77777777" w:rsidR="006F678B" w:rsidRDefault="004749B5">
            <w:pPr>
              <w:pStyle w:val="Standard"/>
            </w:pPr>
            <w:r>
              <w:t>-Archivo investigación o estadística en interés público (en relación a datos de categ</w:t>
            </w:r>
            <w:r>
              <w:t>orías especiales): No</w:t>
            </w:r>
          </w:p>
          <w:p w14:paraId="32EAFE1E" w14:textId="77777777" w:rsidR="006F678B" w:rsidRDefault="006F678B">
            <w:pPr>
              <w:pStyle w:val="Standard"/>
            </w:pPr>
          </w:p>
        </w:tc>
      </w:tr>
      <w:tr w:rsidR="006F678B" w14:paraId="52C21E5B"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7ACD4A03" w14:textId="77777777" w:rsidR="006F678B" w:rsidRDefault="004749B5">
            <w:pPr>
              <w:pStyle w:val="Standard"/>
              <w:jc w:val="left"/>
              <w:rPr>
                <w:b/>
                <w:bCs/>
                <w:color w:val="0084D1"/>
              </w:rPr>
            </w:pPr>
            <w:r>
              <w:rPr>
                <w:b/>
                <w:bCs/>
                <w:color w:val="0084D1"/>
              </w:rPr>
              <w:t>IX Destinatarios de la información:</w:t>
            </w:r>
          </w:p>
        </w:tc>
        <w:tc>
          <w:tcPr>
            <w:tcW w:w="7358" w:type="dxa"/>
            <w:shd w:val="clear" w:color="auto" w:fill="auto"/>
            <w:tcMar>
              <w:top w:w="0" w:type="dxa"/>
              <w:left w:w="108" w:type="dxa"/>
              <w:bottom w:w="0" w:type="dxa"/>
              <w:right w:w="108" w:type="dxa"/>
            </w:tcMar>
          </w:tcPr>
          <w:p w14:paraId="309D6122" w14:textId="77777777" w:rsidR="006F678B" w:rsidRDefault="004749B5">
            <w:pPr>
              <w:pStyle w:val="Standard"/>
            </w:pPr>
            <w:r>
              <w:t>No hay</w:t>
            </w:r>
          </w:p>
          <w:p w14:paraId="20A41B90" w14:textId="77777777" w:rsidR="006F678B" w:rsidRDefault="006F678B">
            <w:pPr>
              <w:pStyle w:val="Standard"/>
            </w:pPr>
          </w:p>
        </w:tc>
      </w:tr>
      <w:tr w:rsidR="006F678B" w14:paraId="13AEE7A0"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7C1367FD" w14:textId="77777777" w:rsidR="006F678B" w:rsidRDefault="004749B5">
            <w:pPr>
              <w:pStyle w:val="Standard"/>
              <w:jc w:val="left"/>
              <w:rPr>
                <w:b/>
                <w:bCs/>
                <w:color w:val="0084D1"/>
              </w:rPr>
            </w:pPr>
            <w:r>
              <w:rPr>
                <w:b/>
                <w:bCs/>
                <w:color w:val="0084D1"/>
              </w:rPr>
              <w:t>X Transferencias internacionales:</w:t>
            </w:r>
          </w:p>
          <w:p w14:paraId="0F895A70"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235F222D" w14:textId="77777777" w:rsidR="006F678B" w:rsidRDefault="004749B5">
            <w:pPr>
              <w:pStyle w:val="Standard"/>
            </w:pPr>
            <w:r>
              <w:t>No se realizarán transferencias internacionales de datos</w:t>
            </w:r>
          </w:p>
        </w:tc>
      </w:tr>
      <w:tr w:rsidR="006F678B" w14:paraId="4D02B8DB"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37F89F58" w14:textId="77777777" w:rsidR="006F678B" w:rsidRDefault="004749B5">
            <w:pPr>
              <w:pStyle w:val="Standard"/>
              <w:jc w:val="left"/>
              <w:rPr>
                <w:b/>
                <w:bCs/>
                <w:color w:val="0084D1"/>
              </w:rPr>
            </w:pPr>
            <w:r>
              <w:rPr>
                <w:b/>
                <w:bCs/>
                <w:color w:val="0084D1"/>
              </w:rPr>
              <w:t>XI Plazos de conservación de datos:</w:t>
            </w:r>
          </w:p>
        </w:tc>
        <w:tc>
          <w:tcPr>
            <w:tcW w:w="7358" w:type="dxa"/>
            <w:shd w:val="clear" w:color="auto" w:fill="auto"/>
            <w:tcMar>
              <w:top w:w="0" w:type="dxa"/>
              <w:left w:w="108" w:type="dxa"/>
              <w:bottom w:w="0" w:type="dxa"/>
              <w:right w:w="108" w:type="dxa"/>
            </w:tcMar>
          </w:tcPr>
          <w:p w14:paraId="5805D1FA" w14:textId="77777777" w:rsidR="006F678B" w:rsidRDefault="006F678B">
            <w:pPr>
              <w:pStyle w:val="Standard"/>
            </w:pPr>
          </w:p>
          <w:p w14:paraId="725549F2" w14:textId="77777777" w:rsidR="006F678B" w:rsidRDefault="004749B5">
            <w:pPr>
              <w:pStyle w:val="Standard"/>
            </w:pPr>
            <w:r>
              <w:t>Indefinido.</w:t>
            </w:r>
          </w:p>
        </w:tc>
      </w:tr>
      <w:tr w:rsidR="006F678B" w14:paraId="5B8A98F5"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7C7A91C8" w14:textId="77777777" w:rsidR="006F678B" w:rsidRDefault="004749B5">
            <w:pPr>
              <w:pStyle w:val="Standard"/>
              <w:jc w:val="left"/>
              <w:rPr>
                <w:b/>
                <w:bCs/>
                <w:color w:val="0084D1"/>
              </w:rPr>
            </w:pPr>
            <w:r>
              <w:rPr>
                <w:b/>
                <w:bCs/>
                <w:color w:val="0084D1"/>
              </w:rPr>
              <w:t xml:space="preserve">XII Descripción general de medidas </w:t>
            </w:r>
            <w:r>
              <w:rPr>
                <w:b/>
                <w:bCs/>
                <w:color w:val="0084D1"/>
              </w:rPr>
              <w:t>técnicas y organizativas de seguridad:</w:t>
            </w:r>
          </w:p>
          <w:p w14:paraId="053798E6"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40F1711E" w14:textId="77777777" w:rsidR="006F678B" w:rsidRDefault="006F678B">
            <w:pPr>
              <w:pStyle w:val="Standard"/>
            </w:pPr>
          </w:p>
          <w:p w14:paraId="098D6345" w14:textId="77777777" w:rsidR="006F678B" w:rsidRDefault="006F678B">
            <w:pPr>
              <w:pStyle w:val="Standard"/>
            </w:pPr>
          </w:p>
          <w:p w14:paraId="1025F99A" w14:textId="77777777" w:rsidR="006F678B" w:rsidRDefault="004749B5">
            <w:pPr>
              <w:pStyle w:val="Standard"/>
            </w:pPr>
            <w:r>
              <w:t>Documento de seguridad, Funciones y obligaciones del personal,</w:t>
            </w:r>
          </w:p>
          <w:p w14:paraId="1BE550E1" w14:textId="77777777" w:rsidR="006F678B" w:rsidRDefault="004749B5">
            <w:pPr>
              <w:pStyle w:val="Standard"/>
            </w:pPr>
            <w:r>
              <w:t>Control de accesos, Control de acceso físico, Identificación y</w:t>
            </w:r>
          </w:p>
          <w:p w14:paraId="475C899A" w14:textId="77777777" w:rsidR="006F678B" w:rsidRDefault="004749B5">
            <w:pPr>
              <w:pStyle w:val="Standard"/>
            </w:pPr>
            <w:r>
              <w:t>autenticación, Registro de incidencias, Distribución de soportes,</w:t>
            </w:r>
          </w:p>
          <w:p w14:paraId="4417A5D2" w14:textId="77777777" w:rsidR="006F678B" w:rsidRDefault="004749B5">
            <w:pPr>
              <w:pStyle w:val="Standard"/>
            </w:pPr>
            <w:r>
              <w:t>Seguridad de telecomun</w:t>
            </w:r>
            <w:r>
              <w:t>icaciones, Correos electrónicos, Dispositivos de almacenamiento, Criterios de archivo, Copias o reproducciones,</w:t>
            </w:r>
          </w:p>
          <w:p w14:paraId="5A415110" w14:textId="77777777" w:rsidR="006F678B" w:rsidRDefault="004749B5">
            <w:pPr>
              <w:pStyle w:val="Standard"/>
            </w:pPr>
            <w:r>
              <w:t>Borrado o destrucción de soportes</w:t>
            </w:r>
          </w:p>
          <w:p w14:paraId="16CFC29C" w14:textId="77777777" w:rsidR="006F678B" w:rsidRDefault="006F678B">
            <w:pPr>
              <w:pStyle w:val="Standard"/>
            </w:pPr>
          </w:p>
          <w:p w14:paraId="3B698E73" w14:textId="77777777" w:rsidR="006F678B" w:rsidRDefault="006F678B">
            <w:pPr>
              <w:pStyle w:val="Standard"/>
            </w:pPr>
          </w:p>
        </w:tc>
      </w:tr>
      <w:tr w:rsidR="006F678B" w14:paraId="47E581E3"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6F1ADE45" w14:textId="77777777" w:rsidR="006F678B" w:rsidRDefault="004749B5">
            <w:pPr>
              <w:pStyle w:val="Standard"/>
              <w:jc w:val="left"/>
              <w:rPr>
                <w:b/>
                <w:bCs/>
                <w:color w:val="0084D1"/>
              </w:rPr>
            </w:pPr>
            <w:r>
              <w:rPr>
                <w:b/>
                <w:bCs/>
                <w:color w:val="0084D1"/>
              </w:rPr>
              <w:t>XIII Procedimiento para ejercitar los derechos:</w:t>
            </w:r>
          </w:p>
          <w:p w14:paraId="74CDF327"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1BF60333" w14:textId="77777777" w:rsidR="006F678B" w:rsidRDefault="004749B5">
            <w:pPr>
              <w:pStyle w:val="Standard"/>
            </w:pPr>
            <w:r>
              <w:t>Pueden existir diferentes canales (email, correo postal, p</w:t>
            </w:r>
            <w:r>
              <w:t>resencial, etc.) y se detallan en las diferentes cláusulas de información, así como en el procedimiento de gestión de derechos, en el que también se dispone de formularios de ejercicio de derechos para facilitar a los interesados.</w:t>
            </w:r>
          </w:p>
        </w:tc>
      </w:tr>
    </w:tbl>
    <w:p w14:paraId="4AB4AA72" w14:textId="77777777" w:rsidR="006F678B" w:rsidRDefault="006F678B">
      <w:pPr>
        <w:pStyle w:val="Standard"/>
      </w:pPr>
    </w:p>
    <w:p w14:paraId="0FFBAE1C" w14:textId="77777777" w:rsidR="006F678B" w:rsidRDefault="006F678B">
      <w:pPr>
        <w:pStyle w:val="Standard"/>
      </w:pPr>
    </w:p>
    <w:p w14:paraId="455321B8" w14:textId="77777777" w:rsidR="006F678B" w:rsidRDefault="006F678B">
      <w:pPr>
        <w:pStyle w:val="Standard"/>
      </w:pPr>
    </w:p>
    <w:p w14:paraId="21415681" w14:textId="77777777" w:rsidR="006F678B" w:rsidRDefault="006F678B">
      <w:pPr>
        <w:pStyle w:val="Standard"/>
      </w:pPr>
    </w:p>
    <w:p w14:paraId="62A0515A" w14:textId="77777777" w:rsidR="006F678B" w:rsidRDefault="006F678B">
      <w:pPr>
        <w:pStyle w:val="Standard"/>
      </w:pPr>
    </w:p>
    <w:p w14:paraId="3B5DD644" w14:textId="77777777" w:rsidR="006F678B" w:rsidRDefault="006F678B">
      <w:pPr>
        <w:pStyle w:val="Standard"/>
      </w:pPr>
    </w:p>
    <w:p w14:paraId="19F1D01D" w14:textId="77777777" w:rsidR="006F678B" w:rsidRDefault="006F678B">
      <w:pPr>
        <w:pStyle w:val="Standard"/>
      </w:pPr>
    </w:p>
    <w:p w14:paraId="6CC9A11B" w14:textId="77777777" w:rsidR="006F678B" w:rsidRDefault="006F678B">
      <w:pPr>
        <w:pStyle w:val="Standard"/>
      </w:pPr>
    </w:p>
    <w:p w14:paraId="0E3667F9" w14:textId="77777777" w:rsidR="006F678B" w:rsidRDefault="006F678B">
      <w:pPr>
        <w:pStyle w:val="Standard"/>
      </w:pPr>
    </w:p>
    <w:p w14:paraId="583F62F1" w14:textId="77777777" w:rsidR="006F678B" w:rsidRDefault="004749B5">
      <w:pPr>
        <w:pStyle w:val="Ttulo2"/>
      </w:pPr>
      <w:r>
        <w:t xml:space="preserve">2.17. </w:t>
      </w:r>
      <w:bookmarkStart w:id="96" w:name="_Toc523489895"/>
      <w:bookmarkStart w:id="97" w:name="_Toc523736402"/>
      <w:r>
        <w:t>UNIDAD TÉCNICA PREVENCIÓN DE RIESGOS LABORALES:</w:t>
      </w:r>
      <w:bookmarkEnd w:id="96"/>
      <w:bookmarkEnd w:id="97"/>
    </w:p>
    <w:p w14:paraId="12C3AD31" w14:textId="77777777" w:rsidR="006F678B" w:rsidRDefault="006F678B">
      <w:pPr>
        <w:pStyle w:val="Standard"/>
      </w:pPr>
    </w:p>
    <w:tbl>
      <w:tblPr>
        <w:tblW w:w="5000" w:type="pct"/>
        <w:jc w:val="center"/>
        <w:tblLayout w:type="fixed"/>
        <w:tblCellMar>
          <w:left w:w="10" w:type="dxa"/>
          <w:right w:w="10" w:type="dxa"/>
        </w:tblCellMar>
        <w:tblLook w:val="0000" w:firstRow="0" w:lastRow="0" w:firstColumn="0" w:lastColumn="0" w:noHBand="0" w:noVBand="0"/>
      </w:tblPr>
      <w:tblGrid>
        <w:gridCol w:w="2280"/>
        <w:gridCol w:w="7358"/>
      </w:tblGrid>
      <w:tr w:rsidR="006F678B" w14:paraId="7D59F4DE" w14:textId="77777777">
        <w:tblPrEx>
          <w:tblCellMar>
            <w:top w:w="0" w:type="dxa"/>
            <w:bottom w:w="0" w:type="dxa"/>
          </w:tblCellMar>
        </w:tblPrEx>
        <w:trPr>
          <w:trHeight w:val="308"/>
          <w:jc w:val="center"/>
        </w:trPr>
        <w:tc>
          <w:tcPr>
            <w:tcW w:w="2280" w:type="dxa"/>
            <w:shd w:val="clear" w:color="auto" w:fill="D9D9D9"/>
            <w:tcMar>
              <w:top w:w="0" w:type="dxa"/>
              <w:left w:w="108" w:type="dxa"/>
              <w:bottom w:w="0" w:type="dxa"/>
              <w:right w:w="108" w:type="dxa"/>
            </w:tcMar>
          </w:tcPr>
          <w:p w14:paraId="77D7EB04" w14:textId="77777777" w:rsidR="006F678B" w:rsidRDefault="004749B5">
            <w:pPr>
              <w:pStyle w:val="Standard"/>
            </w:pPr>
            <w:r>
              <w:t>Tratamiento:</w:t>
            </w:r>
          </w:p>
        </w:tc>
        <w:tc>
          <w:tcPr>
            <w:tcW w:w="7358" w:type="dxa"/>
            <w:shd w:val="clear" w:color="auto" w:fill="D9D9D9"/>
            <w:tcMar>
              <w:top w:w="0" w:type="dxa"/>
              <w:left w:w="108" w:type="dxa"/>
              <w:bottom w:w="0" w:type="dxa"/>
              <w:right w:w="108" w:type="dxa"/>
            </w:tcMar>
          </w:tcPr>
          <w:p w14:paraId="315FFDD4" w14:textId="77777777" w:rsidR="006F678B" w:rsidRDefault="004749B5">
            <w:pPr>
              <w:pStyle w:val="Ttulo3"/>
            </w:pPr>
            <w:r>
              <w:t xml:space="preserve">2.17.1. </w:t>
            </w:r>
            <w:bookmarkStart w:id="98" w:name="_Toc523489896"/>
            <w:bookmarkStart w:id="99" w:name="_Toc523736403"/>
            <w:r>
              <w:t>SALUD LABORAL</w:t>
            </w:r>
            <w:bookmarkEnd w:id="98"/>
            <w:bookmarkEnd w:id="99"/>
          </w:p>
          <w:p w14:paraId="4A996DC7" w14:textId="77777777" w:rsidR="006F678B" w:rsidRDefault="004749B5">
            <w:pPr>
              <w:pStyle w:val="Standard"/>
            </w:pPr>
            <w:r>
              <w:t>GESTIÓN DE LA VIGILANCIA DE LA SALUD</w:t>
            </w:r>
          </w:p>
          <w:p w14:paraId="7B155B3C" w14:textId="77777777" w:rsidR="006F678B" w:rsidRDefault="004749B5">
            <w:pPr>
              <w:pStyle w:val="Standard"/>
            </w:pPr>
            <w:r>
              <w:t>UNIDAD TÉCNICA: PREVENCIÓN DE RIESGOS LABORALES</w:t>
            </w:r>
          </w:p>
        </w:tc>
      </w:tr>
      <w:tr w:rsidR="006F678B" w14:paraId="48D96798" w14:textId="77777777">
        <w:tblPrEx>
          <w:tblCellMar>
            <w:top w:w="0" w:type="dxa"/>
            <w:bottom w:w="0" w:type="dxa"/>
          </w:tblCellMar>
        </w:tblPrEx>
        <w:trPr>
          <w:trHeight w:val="225"/>
          <w:jc w:val="center"/>
        </w:trPr>
        <w:tc>
          <w:tcPr>
            <w:tcW w:w="2280" w:type="dxa"/>
            <w:shd w:val="clear" w:color="auto" w:fill="auto"/>
            <w:tcMar>
              <w:top w:w="0" w:type="dxa"/>
              <w:left w:w="108" w:type="dxa"/>
              <w:bottom w:w="0" w:type="dxa"/>
              <w:right w:w="108" w:type="dxa"/>
            </w:tcMar>
          </w:tcPr>
          <w:p w14:paraId="7F13F463" w14:textId="77777777" w:rsidR="006F678B" w:rsidRDefault="004749B5">
            <w:pPr>
              <w:pStyle w:val="Standard"/>
              <w:jc w:val="left"/>
              <w:rPr>
                <w:b/>
                <w:bCs/>
                <w:color w:val="0084D1"/>
              </w:rPr>
            </w:pPr>
            <w:r>
              <w:rPr>
                <w:b/>
                <w:bCs/>
                <w:color w:val="0084D1"/>
              </w:rPr>
              <w:t>I Responsables del tratamiento:</w:t>
            </w:r>
          </w:p>
          <w:p w14:paraId="3B937107"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2263E526" w14:textId="77777777" w:rsidR="006F678B" w:rsidRDefault="004749B5">
            <w:pPr>
              <w:pStyle w:val="Standard"/>
              <w:rPr>
                <w:lang w:val="en-US"/>
              </w:rPr>
            </w:pPr>
            <w:r>
              <w:rPr>
                <w:lang w:val="en-US"/>
              </w:rPr>
              <w:t>AYUNTAMIENTO DE LAS PALMAS DE GRAN CANARIA</w:t>
            </w:r>
          </w:p>
          <w:p w14:paraId="6D5AA0D8" w14:textId="77777777" w:rsidR="006F678B" w:rsidRDefault="006F678B">
            <w:pPr>
              <w:pStyle w:val="Standard"/>
              <w:rPr>
                <w:lang w:val="en-US"/>
              </w:rPr>
            </w:pPr>
          </w:p>
        </w:tc>
      </w:tr>
      <w:tr w:rsidR="006F678B" w14:paraId="71251FAB" w14:textId="77777777">
        <w:tblPrEx>
          <w:tblCellMar>
            <w:top w:w="0" w:type="dxa"/>
            <w:bottom w:w="0" w:type="dxa"/>
          </w:tblCellMar>
        </w:tblPrEx>
        <w:trPr>
          <w:trHeight w:val="225"/>
          <w:jc w:val="center"/>
        </w:trPr>
        <w:tc>
          <w:tcPr>
            <w:tcW w:w="2280" w:type="dxa"/>
            <w:shd w:val="clear" w:color="auto" w:fill="auto"/>
            <w:tcMar>
              <w:top w:w="0" w:type="dxa"/>
              <w:left w:w="108" w:type="dxa"/>
              <w:bottom w:w="0" w:type="dxa"/>
              <w:right w:w="108" w:type="dxa"/>
            </w:tcMar>
          </w:tcPr>
          <w:p w14:paraId="57680610" w14:textId="77777777" w:rsidR="006F678B" w:rsidRDefault="004749B5">
            <w:pPr>
              <w:pStyle w:val="Standard"/>
              <w:jc w:val="left"/>
              <w:rPr>
                <w:b/>
                <w:bCs/>
                <w:color w:val="0084D1"/>
              </w:rPr>
            </w:pPr>
            <w:r>
              <w:rPr>
                <w:b/>
                <w:bCs/>
                <w:color w:val="0084D1"/>
              </w:rPr>
              <w:t xml:space="preserve">II </w:t>
            </w:r>
            <w:r>
              <w:rPr>
                <w:b/>
                <w:bCs/>
                <w:color w:val="0084D1"/>
              </w:rPr>
              <w:t>Titularidad:</w:t>
            </w:r>
          </w:p>
          <w:p w14:paraId="4CBD7777"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1B9D0067" w14:textId="77777777" w:rsidR="006F678B" w:rsidRDefault="004749B5">
            <w:pPr>
              <w:pStyle w:val="Standard"/>
              <w:rPr>
                <w:lang w:val="en-US"/>
              </w:rPr>
            </w:pPr>
            <w:r>
              <w:rPr>
                <w:lang w:val="en-US"/>
              </w:rPr>
              <w:t>Pública</w:t>
            </w:r>
          </w:p>
        </w:tc>
      </w:tr>
      <w:tr w:rsidR="006F678B" w14:paraId="1922823D" w14:textId="77777777">
        <w:tblPrEx>
          <w:tblCellMar>
            <w:top w:w="0" w:type="dxa"/>
            <w:bottom w:w="0" w:type="dxa"/>
          </w:tblCellMar>
        </w:tblPrEx>
        <w:trPr>
          <w:trHeight w:val="225"/>
          <w:jc w:val="center"/>
        </w:trPr>
        <w:tc>
          <w:tcPr>
            <w:tcW w:w="2280" w:type="dxa"/>
            <w:shd w:val="clear" w:color="auto" w:fill="auto"/>
            <w:tcMar>
              <w:top w:w="0" w:type="dxa"/>
              <w:left w:w="108" w:type="dxa"/>
              <w:bottom w:w="0" w:type="dxa"/>
              <w:right w:w="108" w:type="dxa"/>
            </w:tcMar>
          </w:tcPr>
          <w:p w14:paraId="383CE26D" w14:textId="77777777" w:rsidR="006F678B" w:rsidRDefault="004749B5">
            <w:pPr>
              <w:pStyle w:val="Standard"/>
              <w:jc w:val="left"/>
              <w:rPr>
                <w:b/>
                <w:bCs/>
                <w:color w:val="0084D1"/>
              </w:rPr>
            </w:pPr>
            <w:r>
              <w:rPr>
                <w:b/>
                <w:bCs/>
                <w:color w:val="0084D1"/>
              </w:rPr>
              <w:t>III Categorías interesados:</w:t>
            </w:r>
          </w:p>
        </w:tc>
        <w:tc>
          <w:tcPr>
            <w:tcW w:w="7358" w:type="dxa"/>
            <w:shd w:val="clear" w:color="auto" w:fill="auto"/>
            <w:tcMar>
              <w:top w:w="0" w:type="dxa"/>
              <w:left w:w="108" w:type="dxa"/>
              <w:bottom w:w="0" w:type="dxa"/>
              <w:right w:w="108" w:type="dxa"/>
            </w:tcMar>
          </w:tcPr>
          <w:p w14:paraId="12C73A74" w14:textId="77777777" w:rsidR="006F678B" w:rsidRDefault="004749B5">
            <w:pPr>
              <w:pStyle w:val="Standard"/>
            </w:pPr>
            <w:r>
              <w:t>EMPLEADOS</w:t>
            </w:r>
          </w:p>
          <w:p w14:paraId="001A393B" w14:textId="77777777" w:rsidR="006F678B" w:rsidRDefault="006F678B">
            <w:pPr>
              <w:pStyle w:val="Standard"/>
            </w:pPr>
          </w:p>
          <w:p w14:paraId="09122BAF" w14:textId="77777777" w:rsidR="006F678B" w:rsidRDefault="006F678B">
            <w:pPr>
              <w:pStyle w:val="Standard"/>
            </w:pPr>
          </w:p>
        </w:tc>
      </w:tr>
      <w:tr w:rsidR="006F678B" w14:paraId="120D1732" w14:textId="77777777">
        <w:tblPrEx>
          <w:tblCellMar>
            <w:top w:w="0" w:type="dxa"/>
            <w:bottom w:w="0" w:type="dxa"/>
          </w:tblCellMar>
        </w:tblPrEx>
        <w:trPr>
          <w:trHeight w:val="77"/>
          <w:jc w:val="center"/>
        </w:trPr>
        <w:tc>
          <w:tcPr>
            <w:tcW w:w="2280" w:type="dxa"/>
            <w:shd w:val="clear" w:color="auto" w:fill="auto"/>
            <w:tcMar>
              <w:top w:w="0" w:type="dxa"/>
              <w:left w:w="108" w:type="dxa"/>
              <w:bottom w:w="0" w:type="dxa"/>
              <w:right w:w="108" w:type="dxa"/>
            </w:tcMar>
          </w:tcPr>
          <w:p w14:paraId="5BEB1FB6" w14:textId="77777777" w:rsidR="006F678B" w:rsidRDefault="004749B5">
            <w:pPr>
              <w:pStyle w:val="Standard"/>
              <w:jc w:val="left"/>
              <w:rPr>
                <w:b/>
                <w:bCs/>
                <w:color w:val="0084D1"/>
              </w:rPr>
            </w:pPr>
            <w:r>
              <w:rPr>
                <w:b/>
                <w:bCs/>
                <w:color w:val="0084D1"/>
              </w:rPr>
              <w:t>IV Fines del tratamiento:</w:t>
            </w:r>
          </w:p>
        </w:tc>
        <w:tc>
          <w:tcPr>
            <w:tcW w:w="7358" w:type="dxa"/>
            <w:shd w:val="clear" w:color="auto" w:fill="auto"/>
            <w:tcMar>
              <w:top w:w="0" w:type="dxa"/>
              <w:left w:w="108" w:type="dxa"/>
              <w:bottom w:w="0" w:type="dxa"/>
              <w:right w:w="108" w:type="dxa"/>
            </w:tcMar>
          </w:tcPr>
          <w:p w14:paraId="662C7799" w14:textId="77777777" w:rsidR="006F678B" w:rsidRDefault="004749B5">
            <w:pPr>
              <w:pStyle w:val="Standard"/>
            </w:pPr>
            <w:r>
              <w:t>PREVISIÓN DE RIESGOS LABORALES</w:t>
            </w:r>
          </w:p>
          <w:p w14:paraId="52F50F15" w14:textId="77777777" w:rsidR="006F678B" w:rsidRDefault="004749B5">
            <w:pPr>
              <w:pStyle w:val="Standard"/>
            </w:pPr>
            <w:r>
              <w:t>SALUD Y SEGURIDAD LABORAL</w:t>
            </w:r>
          </w:p>
          <w:p w14:paraId="1E50850D" w14:textId="77777777" w:rsidR="006F678B" w:rsidRDefault="006F678B">
            <w:pPr>
              <w:pStyle w:val="Standard"/>
            </w:pPr>
          </w:p>
        </w:tc>
      </w:tr>
      <w:tr w:rsidR="006F678B" w14:paraId="6A86DEF8" w14:textId="77777777">
        <w:tblPrEx>
          <w:tblCellMar>
            <w:top w:w="0" w:type="dxa"/>
            <w:bottom w:w="0" w:type="dxa"/>
          </w:tblCellMar>
        </w:tblPrEx>
        <w:trPr>
          <w:trHeight w:val="77"/>
          <w:jc w:val="center"/>
        </w:trPr>
        <w:tc>
          <w:tcPr>
            <w:tcW w:w="2280" w:type="dxa"/>
            <w:shd w:val="clear" w:color="auto" w:fill="auto"/>
            <w:tcMar>
              <w:top w:w="0" w:type="dxa"/>
              <w:left w:w="108" w:type="dxa"/>
              <w:bottom w:w="0" w:type="dxa"/>
              <w:right w:w="108" w:type="dxa"/>
            </w:tcMar>
          </w:tcPr>
          <w:p w14:paraId="1B3F99FB" w14:textId="77777777" w:rsidR="006F678B" w:rsidRDefault="004749B5">
            <w:pPr>
              <w:pStyle w:val="Standard"/>
              <w:jc w:val="left"/>
              <w:rPr>
                <w:b/>
                <w:bCs/>
                <w:color w:val="0084D1"/>
              </w:rPr>
            </w:pPr>
            <w:r>
              <w:rPr>
                <w:b/>
                <w:bCs/>
                <w:color w:val="0084D1"/>
              </w:rPr>
              <w:t>V Sistema de tratamiento:</w:t>
            </w:r>
          </w:p>
          <w:p w14:paraId="7202EA3A"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74E0AE2D" w14:textId="77777777" w:rsidR="006F678B" w:rsidRDefault="004749B5">
            <w:pPr>
              <w:pStyle w:val="Standard"/>
            </w:pPr>
            <w:r>
              <w:t>AUTOMATIZADO</w:t>
            </w:r>
          </w:p>
        </w:tc>
      </w:tr>
      <w:tr w:rsidR="006F678B" w14:paraId="65203246"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5324BC37" w14:textId="77777777" w:rsidR="006F678B" w:rsidRDefault="004749B5">
            <w:pPr>
              <w:pStyle w:val="Standard"/>
              <w:jc w:val="left"/>
              <w:rPr>
                <w:b/>
                <w:bCs/>
                <w:color w:val="0084D1"/>
              </w:rPr>
            </w:pPr>
            <w:r>
              <w:rPr>
                <w:b/>
                <w:bCs/>
                <w:color w:val="0084D1"/>
              </w:rPr>
              <w:t>VI Origen de los datos:</w:t>
            </w:r>
          </w:p>
        </w:tc>
        <w:tc>
          <w:tcPr>
            <w:tcW w:w="7358" w:type="dxa"/>
            <w:shd w:val="clear" w:color="auto" w:fill="auto"/>
            <w:tcMar>
              <w:top w:w="0" w:type="dxa"/>
              <w:left w:w="108" w:type="dxa"/>
              <w:bottom w:w="0" w:type="dxa"/>
              <w:right w:w="108" w:type="dxa"/>
            </w:tcMar>
          </w:tcPr>
          <w:p w14:paraId="435567F1" w14:textId="77777777" w:rsidR="006F678B" w:rsidRDefault="004749B5">
            <w:pPr>
              <w:pStyle w:val="Standard"/>
            </w:pPr>
            <w:r>
              <w:t xml:space="preserve">El propio interesado o su </w:t>
            </w:r>
            <w:r>
              <w:t>representante legal: No</w:t>
            </w:r>
          </w:p>
          <w:p w14:paraId="3E8159D9" w14:textId="77777777" w:rsidR="006F678B" w:rsidRDefault="004749B5">
            <w:pPr>
              <w:pStyle w:val="Standard"/>
            </w:pPr>
            <w:r>
              <w:t>Registros públicos: No</w:t>
            </w:r>
          </w:p>
          <w:p w14:paraId="0360B6BF" w14:textId="77777777" w:rsidR="006F678B" w:rsidRDefault="004749B5">
            <w:pPr>
              <w:pStyle w:val="Standard"/>
            </w:pPr>
            <w:r>
              <w:t>Otras personas físicas: No</w:t>
            </w:r>
          </w:p>
          <w:p w14:paraId="304F79DB" w14:textId="77777777" w:rsidR="006F678B" w:rsidRDefault="004749B5">
            <w:pPr>
              <w:pStyle w:val="Standard"/>
            </w:pPr>
            <w:r>
              <w:t>Entidad privada: No</w:t>
            </w:r>
          </w:p>
          <w:p w14:paraId="7402906F" w14:textId="77777777" w:rsidR="006F678B" w:rsidRDefault="004749B5">
            <w:pPr>
              <w:pStyle w:val="Standard"/>
            </w:pPr>
            <w:r>
              <w:t>Fuentes accesibles al público: No</w:t>
            </w:r>
          </w:p>
          <w:p w14:paraId="216BF646" w14:textId="77777777" w:rsidR="006F678B" w:rsidRDefault="004749B5">
            <w:pPr>
              <w:pStyle w:val="Standard"/>
            </w:pPr>
            <w:r>
              <w:t>Administración pública: No</w:t>
            </w:r>
          </w:p>
          <w:p w14:paraId="45D3B053" w14:textId="77777777" w:rsidR="006F678B" w:rsidRDefault="006F678B">
            <w:pPr>
              <w:pStyle w:val="Standard"/>
            </w:pPr>
          </w:p>
        </w:tc>
      </w:tr>
      <w:tr w:rsidR="006F678B" w14:paraId="4D071993" w14:textId="77777777">
        <w:tblPrEx>
          <w:tblCellMar>
            <w:top w:w="0" w:type="dxa"/>
            <w:bottom w:w="0" w:type="dxa"/>
          </w:tblCellMar>
        </w:tblPrEx>
        <w:trPr>
          <w:trHeight w:val="102"/>
          <w:jc w:val="center"/>
        </w:trPr>
        <w:tc>
          <w:tcPr>
            <w:tcW w:w="2280" w:type="dxa"/>
            <w:shd w:val="clear" w:color="auto" w:fill="auto"/>
            <w:tcMar>
              <w:top w:w="0" w:type="dxa"/>
              <w:left w:w="108" w:type="dxa"/>
              <w:bottom w:w="0" w:type="dxa"/>
              <w:right w:w="108" w:type="dxa"/>
            </w:tcMar>
          </w:tcPr>
          <w:p w14:paraId="1F358445" w14:textId="77777777" w:rsidR="006F678B" w:rsidRDefault="004749B5">
            <w:pPr>
              <w:pStyle w:val="Standard"/>
              <w:jc w:val="left"/>
              <w:rPr>
                <w:b/>
                <w:bCs/>
                <w:color w:val="0084D1"/>
              </w:rPr>
            </w:pPr>
            <w:r>
              <w:rPr>
                <w:b/>
                <w:bCs/>
                <w:color w:val="0084D1"/>
              </w:rPr>
              <w:t>VII Categorías de datos personales objeto de tratamiento:</w:t>
            </w:r>
          </w:p>
        </w:tc>
        <w:tc>
          <w:tcPr>
            <w:tcW w:w="7358" w:type="dxa"/>
            <w:shd w:val="clear" w:color="auto" w:fill="auto"/>
            <w:tcMar>
              <w:top w:w="0" w:type="dxa"/>
              <w:left w:w="108" w:type="dxa"/>
              <w:bottom w:w="0" w:type="dxa"/>
              <w:right w:w="108" w:type="dxa"/>
            </w:tcMar>
          </w:tcPr>
          <w:p w14:paraId="63200090" w14:textId="77777777" w:rsidR="006F678B" w:rsidRDefault="004749B5">
            <w:pPr>
              <w:pStyle w:val="Standard"/>
            </w:pPr>
            <w:r>
              <w:rPr>
                <w:u w:val="single"/>
              </w:rPr>
              <w:t>Datos identificativos</w:t>
            </w:r>
            <w:r>
              <w:t>:</w:t>
            </w:r>
          </w:p>
          <w:p w14:paraId="5DC288AD" w14:textId="77777777" w:rsidR="006F678B" w:rsidRDefault="004749B5">
            <w:pPr>
              <w:pStyle w:val="Standard"/>
            </w:pPr>
            <w:r>
              <w:t>-DNI-NIF: Sí</w:t>
            </w:r>
          </w:p>
          <w:p w14:paraId="0B023210" w14:textId="77777777" w:rsidR="006F678B" w:rsidRDefault="004749B5">
            <w:pPr>
              <w:pStyle w:val="Standard"/>
            </w:pPr>
            <w:r>
              <w:t>-Identificador nacional restringido art. 87: No</w:t>
            </w:r>
          </w:p>
          <w:p w14:paraId="6E4741CA" w14:textId="77777777" w:rsidR="006F678B" w:rsidRDefault="004749B5">
            <w:pPr>
              <w:pStyle w:val="Standard"/>
            </w:pPr>
            <w:r>
              <w:t>-Dirección: Sí</w:t>
            </w:r>
          </w:p>
          <w:p w14:paraId="3EB3C224" w14:textId="77777777" w:rsidR="006F678B" w:rsidRDefault="004749B5">
            <w:pPr>
              <w:pStyle w:val="Standard"/>
            </w:pPr>
            <w:r>
              <w:t>-Imagen: Sí</w:t>
            </w:r>
          </w:p>
          <w:p w14:paraId="112BBE51" w14:textId="77777777" w:rsidR="006F678B" w:rsidRDefault="004749B5">
            <w:pPr>
              <w:pStyle w:val="Standard"/>
            </w:pPr>
            <w:r>
              <w:t>-Número seguridad social: Sí</w:t>
            </w:r>
          </w:p>
          <w:p w14:paraId="5630D7BB" w14:textId="77777777" w:rsidR="006F678B" w:rsidRDefault="004749B5">
            <w:pPr>
              <w:pStyle w:val="Standard"/>
            </w:pPr>
            <w:r>
              <w:t>-Teléfono: Sí</w:t>
            </w:r>
          </w:p>
          <w:p w14:paraId="2AD10484" w14:textId="77777777" w:rsidR="006F678B" w:rsidRDefault="004749B5">
            <w:pPr>
              <w:pStyle w:val="Standard"/>
            </w:pPr>
            <w:r>
              <w:t>-Firma manual o digitalizada: Sí</w:t>
            </w:r>
          </w:p>
          <w:p w14:paraId="2FA6FECA" w14:textId="77777777" w:rsidR="006F678B" w:rsidRDefault="004749B5">
            <w:pPr>
              <w:pStyle w:val="Standard"/>
            </w:pPr>
            <w:r>
              <w:t>-Firma electrónica: Sí</w:t>
            </w:r>
          </w:p>
          <w:p w14:paraId="3489661F" w14:textId="77777777" w:rsidR="006F678B" w:rsidRDefault="004749B5">
            <w:pPr>
              <w:pStyle w:val="Standard"/>
            </w:pPr>
            <w:r>
              <w:t>-Registro personal: No</w:t>
            </w:r>
          </w:p>
          <w:p w14:paraId="161F8BD4" w14:textId="77777777" w:rsidR="006F678B" w:rsidRDefault="004749B5">
            <w:pPr>
              <w:pStyle w:val="Standard"/>
            </w:pPr>
            <w:r>
              <w:t>-Marcas físicas: Sí</w:t>
            </w:r>
          </w:p>
          <w:p w14:paraId="53441251" w14:textId="77777777" w:rsidR="006F678B" w:rsidRDefault="004749B5">
            <w:pPr>
              <w:pStyle w:val="Standard"/>
            </w:pPr>
            <w:r>
              <w:t>-Tarjeta sanitaria: Sí</w:t>
            </w:r>
          </w:p>
          <w:p w14:paraId="757F8025" w14:textId="77777777" w:rsidR="006F678B" w:rsidRDefault="004749B5">
            <w:pPr>
              <w:pStyle w:val="Standard"/>
            </w:pPr>
            <w:r>
              <w:t>-Nombre y apelli</w:t>
            </w:r>
            <w:r>
              <w:t>dos: Sí</w:t>
            </w:r>
          </w:p>
          <w:p w14:paraId="3763F9A9" w14:textId="77777777" w:rsidR="006F678B" w:rsidRDefault="004749B5">
            <w:pPr>
              <w:pStyle w:val="Standard"/>
            </w:pPr>
            <w:r>
              <w:t>-Huella digital: No</w:t>
            </w:r>
          </w:p>
          <w:p w14:paraId="116DA9BB" w14:textId="77777777" w:rsidR="006F678B" w:rsidRDefault="004749B5">
            <w:pPr>
              <w:pStyle w:val="Standard"/>
            </w:pPr>
            <w:r>
              <w:t>-Voz: No</w:t>
            </w:r>
          </w:p>
          <w:p w14:paraId="37151C89" w14:textId="77777777" w:rsidR="006F678B" w:rsidRDefault="004749B5">
            <w:pPr>
              <w:pStyle w:val="Standard"/>
            </w:pPr>
            <w:r>
              <w:t>-CCC/IBAN: No</w:t>
            </w:r>
          </w:p>
          <w:p w14:paraId="3FF4970D" w14:textId="77777777" w:rsidR="006F678B" w:rsidRDefault="004749B5">
            <w:pPr>
              <w:pStyle w:val="Standard"/>
            </w:pPr>
            <w:r>
              <w:t>-Tarjeta bancaria o Similar: No</w:t>
            </w:r>
          </w:p>
          <w:p w14:paraId="25539B0D" w14:textId="77777777" w:rsidR="006F678B" w:rsidRDefault="004749B5">
            <w:pPr>
              <w:pStyle w:val="Standard"/>
            </w:pPr>
            <w:r>
              <w:t>Otros datos identificativos:</w:t>
            </w:r>
          </w:p>
          <w:p w14:paraId="13700696" w14:textId="77777777" w:rsidR="006F678B" w:rsidRDefault="006F678B">
            <w:pPr>
              <w:pStyle w:val="Standard"/>
            </w:pPr>
          </w:p>
          <w:p w14:paraId="4BB95932" w14:textId="77777777" w:rsidR="006F678B" w:rsidRDefault="004749B5">
            <w:pPr>
              <w:pStyle w:val="Standard"/>
            </w:pPr>
            <w:r>
              <w:rPr>
                <w:u w:val="single"/>
              </w:rPr>
              <w:t>Datos de categorías sensibles</w:t>
            </w:r>
            <w:r>
              <w:t>:</w:t>
            </w:r>
          </w:p>
          <w:p w14:paraId="209FAF8E" w14:textId="77777777" w:rsidR="006F678B" w:rsidRDefault="004749B5">
            <w:pPr>
              <w:pStyle w:val="Standard"/>
            </w:pPr>
            <w:r>
              <w:t>-Ideología o ideas políticas: No</w:t>
            </w:r>
          </w:p>
          <w:p w14:paraId="291E8CA4" w14:textId="77777777" w:rsidR="006F678B" w:rsidRDefault="004749B5">
            <w:pPr>
              <w:pStyle w:val="Standard"/>
            </w:pPr>
            <w:r>
              <w:t>-Afiliación Sindical: No</w:t>
            </w:r>
          </w:p>
          <w:p w14:paraId="14062FF2" w14:textId="77777777" w:rsidR="006F678B" w:rsidRDefault="004749B5">
            <w:pPr>
              <w:pStyle w:val="Standard"/>
            </w:pPr>
            <w:r>
              <w:t>-Religión: No</w:t>
            </w:r>
          </w:p>
          <w:p w14:paraId="4C6A0B83" w14:textId="77777777" w:rsidR="006F678B" w:rsidRDefault="004749B5">
            <w:pPr>
              <w:pStyle w:val="Standard"/>
            </w:pPr>
            <w:r>
              <w:t>-Creencias: No</w:t>
            </w:r>
          </w:p>
          <w:p w14:paraId="1B488E10" w14:textId="77777777" w:rsidR="006F678B" w:rsidRDefault="004749B5">
            <w:pPr>
              <w:pStyle w:val="Standard"/>
            </w:pPr>
            <w:r>
              <w:t xml:space="preserve">-Origen racial o </w:t>
            </w:r>
            <w:r>
              <w:t>étnico: No</w:t>
            </w:r>
          </w:p>
          <w:p w14:paraId="497EBDC0" w14:textId="77777777" w:rsidR="006F678B" w:rsidRDefault="004749B5">
            <w:pPr>
              <w:pStyle w:val="Standard"/>
            </w:pPr>
            <w:r>
              <w:t>-Salud: Sí</w:t>
            </w:r>
          </w:p>
          <w:p w14:paraId="1E424299" w14:textId="77777777" w:rsidR="006F678B" w:rsidRDefault="004749B5">
            <w:pPr>
              <w:pStyle w:val="Standard"/>
            </w:pPr>
            <w:r>
              <w:t>-Vida Sexual: No</w:t>
            </w:r>
          </w:p>
          <w:p w14:paraId="6F01A4DF" w14:textId="77777777" w:rsidR="006F678B" w:rsidRDefault="006F678B">
            <w:pPr>
              <w:pStyle w:val="Standard"/>
            </w:pPr>
          </w:p>
          <w:p w14:paraId="2D1EEF2E" w14:textId="77777777" w:rsidR="006F678B" w:rsidRDefault="004749B5">
            <w:pPr>
              <w:pStyle w:val="Standard"/>
            </w:pPr>
            <w:r>
              <w:rPr>
                <w:u w:val="single"/>
              </w:rPr>
              <w:t>Datos relativos a infracciones</w:t>
            </w:r>
            <w:r>
              <w:t>:</w:t>
            </w:r>
          </w:p>
          <w:p w14:paraId="16CA8E68" w14:textId="77777777" w:rsidR="006F678B" w:rsidRDefault="004749B5">
            <w:pPr>
              <w:pStyle w:val="Standard"/>
            </w:pPr>
            <w:r>
              <w:t>-Infracciones penales: No</w:t>
            </w:r>
          </w:p>
          <w:p w14:paraId="73C5E553" w14:textId="77777777" w:rsidR="006F678B" w:rsidRDefault="004749B5">
            <w:pPr>
              <w:pStyle w:val="Standard"/>
            </w:pPr>
            <w:r>
              <w:lastRenderedPageBreak/>
              <w:t>-Infracciones administrativas: No</w:t>
            </w:r>
          </w:p>
          <w:p w14:paraId="09FB8E2D" w14:textId="77777777" w:rsidR="006F678B" w:rsidRDefault="006F678B">
            <w:pPr>
              <w:pStyle w:val="Standard"/>
            </w:pPr>
          </w:p>
          <w:p w14:paraId="128A12EA" w14:textId="77777777" w:rsidR="006F678B" w:rsidRDefault="004749B5">
            <w:pPr>
              <w:pStyle w:val="Standard"/>
            </w:pPr>
            <w:r>
              <w:rPr>
                <w:u w:val="single"/>
              </w:rPr>
              <w:t>Otras categorías de datos personales</w:t>
            </w:r>
            <w:r>
              <w:t>:</w:t>
            </w:r>
          </w:p>
          <w:p w14:paraId="5604682F" w14:textId="77777777" w:rsidR="006F678B" w:rsidRDefault="004749B5">
            <w:pPr>
              <w:pStyle w:val="Standard"/>
            </w:pPr>
            <w:r>
              <w:t xml:space="preserve">CARACTERÍSTICAS PERSONALES </w:t>
            </w:r>
            <w:r>
              <w:tab/>
            </w:r>
            <w:r>
              <w:br/>
            </w:r>
            <w:r>
              <w:t xml:space="preserve">CIRCUNSTANCIAS SOCIALES </w:t>
            </w:r>
            <w:r>
              <w:tab/>
            </w:r>
            <w:r>
              <w:br/>
            </w:r>
            <w:r>
              <w:t xml:space="preserve">ACADÉMICOS Y PROFESIONALES </w:t>
            </w:r>
            <w:r>
              <w:tab/>
            </w:r>
            <w:r>
              <w:br/>
            </w:r>
            <w:r>
              <w:t>D</w:t>
            </w:r>
            <w:r>
              <w:t>ETALLES DEL EMPLEO</w:t>
            </w:r>
          </w:p>
          <w:p w14:paraId="021DB05D" w14:textId="77777777" w:rsidR="006F678B" w:rsidRDefault="006F678B">
            <w:pPr>
              <w:pStyle w:val="Standard"/>
            </w:pPr>
          </w:p>
          <w:p w14:paraId="480398BB" w14:textId="77777777" w:rsidR="006F678B" w:rsidRDefault="006F678B">
            <w:pPr>
              <w:pStyle w:val="Standard"/>
            </w:pPr>
          </w:p>
        </w:tc>
      </w:tr>
      <w:tr w:rsidR="006F678B" w14:paraId="0D9512DB"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246CEC81" w14:textId="77777777" w:rsidR="006F678B" w:rsidRDefault="004749B5">
            <w:pPr>
              <w:pStyle w:val="Standard"/>
              <w:jc w:val="left"/>
              <w:rPr>
                <w:b/>
                <w:bCs/>
                <w:color w:val="0084D1"/>
              </w:rPr>
            </w:pPr>
            <w:r>
              <w:rPr>
                <w:b/>
                <w:bCs/>
                <w:color w:val="0084D1"/>
              </w:rPr>
              <w:lastRenderedPageBreak/>
              <w:t>VIII Legitimidad (base jurídica) del tratamiento:</w:t>
            </w:r>
          </w:p>
          <w:p w14:paraId="01B9CB03"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4FADE3C4" w14:textId="77777777" w:rsidR="006F678B" w:rsidRDefault="004749B5">
            <w:pPr>
              <w:pStyle w:val="Standard"/>
            </w:pPr>
            <w:r>
              <w:t>-Consentimiento del interesado: No</w:t>
            </w:r>
          </w:p>
          <w:p w14:paraId="5D07C074" w14:textId="77777777" w:rsidR="006F678B" w:rsidRDefault="004749B5">
            <w:pPr>
              <w:pStyle w:val="Standard"/>
            </w:pPr>
            <w:r>
              <w:t>-Datos necesarios ejecución contrato: No</w:t>
            </w:r>
          </w:p>
          <w:p w14:paraId="0D6F025A" w14:textId="77777777" w:rsidR="006F678B" w:rsidRDefault="004749B5">
            <w:pPr>
              <w:pStyle w:val="Standard"/>
            </w:pPr>
            <w:r>
              <w:t>-Cumplimiento obligación legal: Sí</w:t>
            </w:r>
          </w:p>
          <w:p w14:paraId="76B9F2DC" w14:textId="77777777" w:rsidR="006F678B" w:rsidRDefault="004749B5">
            <w:pPr>
              <w:pStyle w:val="Standard"/>
            </w:pPr>
            <w:r>
              <w:t xml:space="preserve">Ley 31 /1995. De 8 de noviembre, de Prevención de Riesgos </w:t>
            </w:r>
            <w:r>
              <w:t xml:space="preserve">Laborales. </w:t>
            </w:r>
            <w:r>
              <w:tab/>
            </w:r>
            <w:r>
              <w:br/>
            </w:r>
            <w:r>
              <w:t>RD 39/1997, de 17 de enero, del Reglamento de los Servicios de Prevención</w:t>
            </w:r>
          </w:p>
          <w:p w14:paraId="56A6DCA7" w14:textId="77777777" w:rsidR="006F678B" w:rsidRDefault="004749B5">
            <w:pPr>
              <w:pStyle w:val="Standard"/>
            </w:pPr>
            <w:r>
              <w:t>-Proteger intereses vitales: No</w:t>
            </w:r>
          </w:p>
          <w:p w14:paraId="5A6BE0E3" w14:textId="77777777" w:rsidR="006F678B" w:rsidRDefault="004749B5">
            <w:pPr>
              <w:pStyle w:val="Standard"/>
            </w:pPr>
            <w:r>
              <w:t>-Misión, intereses o poderes públicos: No</w:t>
            </w:r>
          </w:p>
          <w:p w14:paraId="779F45B8" w14:textId="77777777" w:rsidR="006F678B" w:rsidRDefault="006F678B">
            <w:pPr>
              <w:pStyle w:val="Standard"/>
            </w:pPr>
          </w:p>
          <w:p w14:paraId="34429B35" w14:textId="77777777" w:rsidR="006F678B" w:rsidRDefault="004749B5">
            <w:pPr>
              <w:pStyle w:val="Standard"/>
            </w:pPr>
            <w:r>
              <w:t>-Interés legítimo del Responsable: No</w:t>
            </w:r>
          </w:p>
          <w:p w14:paraId="7A49015D" w14:textId="77777777" w:rsidR="006F678B" w:rsidRDefault="006F678B">
            <w:pPr>
              <w:pStyle w:val="Standard"/>
            </w:pPr>
          </w:p>
          <w:p w14:paraId="5DC64711" w14:textId="77777777" w:rsidR="006F678B" w:rsidRDefault="004749B5">
            <w:pPr>
              <w:pStyle w:val="Standard"/>
            </w:pPr>
            <w:r>
              <w:t>-Consentimiento explícito (en relación a datos de categ</w:t>
            </w:r>
            <w:r>
              <w:t>orías especiales): No</w:t>
            </w:r>
          </w:p>
          <w:p w14:paraId="1AA141CD" w14:textId="77777777" w:rsidR="006F678B" w:rsidRDefault="004749B5">
            <w:pPr>
              <w:pStyle w:val="Standard"/>
            </w:pPr>
            <w:r>
              <w:t>-Obligación derecho laboral (en relación a datos de categorías especiales): No</w:t>
            </w:r>
          </w:p>
          <w:p w14:paraId="37661B28" w14:textId="77777777" w:rsidR="006F678B" w:rsidRDefault="004749B5">
            <w:pPr>
              <w:pStyle w:val="Standard"/>
            </w:pPr>
            <w:r>
              <w:t>-Proteger intereses vitales de una persona no capacitada para consentir (en relación a datos de categorías especiales): No</w:t>
            </w:r>
          </w:p>
          <w:p w14:paraId="632CA485" w14:textId="77777777" w:rsidR="006F678B" w:rsidRDefault="004749B5">
            <w:pPr>
              <w:pStyle w:val="Standard"/>
            </w:pPr>
            <w:r>
              <w:t>-Miembros entidad sin ánimo de l</w:t>
            </w:r>
            <w:r>
              <w:t>ucro (en relación a datos de categorías especiales): No</w:t>
            </w:r>
          </w:p>
          <w:p w14:paraId="42B07E19" w14:textId="77777777" w:rsidR="006F678B" w:rsidRDefault="004749B5">
            <w:pPr>
              <w:pStyle w:val="Standard"/>
            </w:pPr>
            <w:r>
              <w:t>-Datos hechos públicos por interesado (en relación a datos de categorías especiales): No</w:t>
            </w:r>
          </w:p>
          <w:p w14:paraId="07E2619F" w14:textId="77777777" w:rsidR="006F678B" w:rsidRDefault="004749B5">
            <w:pPr>
              <w:pStyle w:val="Standard"/>
            </w:pPr>
            <w:r>
              <w:t>-Ejercicio defensa o tribunales (en relación a datos de categorías especiales): No</w:t>
            </w:r>
          </w:p>
          <w:p w14:paraId="12C7D0C1" w14:textId="77777777" w:rsidR="006F678B" w:rsidRDefault="004749B5">
            <w:pPr>
              <w:pStyle w:val="Standard"/>
            </w:pPr>
            <w:r>
              <w:t xml:space="preserve">-Interés público </w:t>
            </w:r>
            <w:r>
              <w:t>esencial (en relación a datos de categorías especiales): No</w:t>
            </w:r>
          </w:p>
          <w:p w14:paraId="16A0343D" w14:textId="77777777" w:rsidR="006F678B" w:rsidRDefault="004749B5">
            <w:pPr>
              <w:pStyle w:val="Standard"/>
            </w:pPr>
            <w:r>
              <w:t>-Medicina preventiva, laboral o servicios sanitarios (en relación a datos de categorías especiales): No</w:t>
            </w:r>
          </w:p>
          <w:p w14:paraId="1B00BD83" w14:textId="77777777" w:rsidR="006F678B" w:rsidRDefault="004749B5">
            <w:pPr>
              <w:pStyle w:val="Standard"/>
            </w:pPr>
            <w:r>
              <w:t>-Razones de salud pública (en relación a datos de categorías especiales): No</w:t>
            </w:r>
          </w:p>
          <w:p w14:paraId="06730AA8" w14:textId="77777777" w:rsidR="006F678B" w:rsidRDefault="004749B5">
            <w:pPr>
              <w:pStyle w:val="Standard"/>
            </w:pPr>
            <w:r>
              <w:t>-Archivo invest</w:t>
            </w:r>
            <w:r>
              <w:t>igación o estadística en interés público (en relación a datos de categorías especiales): No</w:t>
            </w:r>
          </w:p>
          <w:p w14:paraId="066C8E20" w14:textId="77777777" w:rsidR="006F678B" w:rsidRDefault="006F678B">
            <w:pPr>
              <w:pStyle w:val="Standard"/>
            </w:pPr>
          </w:p>
        </w:tc>
      </w:tr>
      <w:tr w:rsidR="006F678B" w14:paraId="0BEEC1DC"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2B011C00" w14:textId="77777777" w:rsidR="006F678B" w:rsidRDefault="004749B5">
            <w:pPr>
              <w:pStyle w:val="Standard"/>
              <w:jc w:val="left"/>
              <w:rPr>
                <w:b/>
                <w:bCs/>
                <w:color w:val="0084D1"/>
              </w:rPr>
            </w:pPr>
            <w:r>
              <w:rPr>
                <w:b/>
                <w:bCs/>
                <w:color w:val="0084D1"/>
              </w:rPr>
              <w:t>IX Destinatarios de la información:</w:t>
            </w:r>
          </w:p>
        </w:tc>
        <w:tc>
          <w:tcPr>
            <w:tcW w:w="7358" w:type="dxa"/>
            <w:shd w:val="clear" w:color="auto" w:fill="auto"/>
            <w:tcMar>
              <w:top w:w="0" w:type="dxa"/>
              <w:left w:w="108" w:type="dxa"/>
              <w:bottom w:w="0" w:type="dxa"/>
              <w:right w:w="108" w:type="dxa"/>
            </w:tcMar>
          </w:tcPr>
          <w:p w14:paraId="649BE791" w14:textId="77777777" w:rsidR="006F678B" w:rsidRDefault="004749B5">
            <w:pPr>
              <w:pStyle w:val="Standard"/>
            </w:pPr>
            <w:r>
              <w:t xml:space="preserve">ENTIDADES ASEGURADORAS </w:t>
            </w:r>
            <w:r>
              <w:tab/>
            </w:r>
            <w:r>
              <w:br/>
            </w:r>
            <w:r>
              <w:t>ENTIDADES SANITARIAS</w:t>
            </w:r>
          </w:p>
          <w:p w14:paraId="4C0F8F06" w14:textId="77777777" w:rsidR="006F678B" w:rsidRDefault="006F678B">
            <w:pPr>
              <w:pStyle w:val="Standard"/>
            </w:pPr>
          </w:p>
        </w:tc>
      </w:tr>
      <w:tr w:rsidR="006F678B" w14:paraId="63C20BD7"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618FBEE1" w14:textId="77777777" w:rsidR="006F678B" w:rsidRDefault="004749B5">
            <w:pPr>
              <w:pStyle w:val="Standard"/>
              <w:jc w:val="left"/>
              <w:rPr>
                <w:b/>
                <w:bCs/>
                <w:color w:val="0084D1"/>
              </w:rPr>
            </w:pPr>
            <w:r>
              <w:rPr>
                <w:b/>
                <w:bCs/>
                <w:color w:val="0084D1"/>
              </w:rPr>
              <w:t>X Transferencias internacionales:</w:t>
            </w:r>
          </w:p>
          <w:p w14:paraId="629AB326"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63D7AAD8" w14:textId="77777777" w:rsidR="006F678B" w:rsidRDefault="004749B5">
            <w:pPr>
              <w:pStyle w:val="Standard"/>
            </w:pPr>
            <w:r>
              <w:t>No se realizarán transferencias internacion</w:t>
            </w:r>
            <w:r>
              <w:t>ales de datos</w:t>
            </w:r>
          </w:p>
        </w:tc>
      </w:tr>
      <w:tr w:rsidR="006F678B" w14:paraId="09F39BFE"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264D1C1C" w14:textId="77777777" w:rsidR="006F678B" w:rsidRDefault="004749B5">
            <w:pPr>
              <w:pStyle w:val="Standard"/>
              <w:jc w:val="left"/>
              <w:rPr>
                <w:b/>
                <w:bCs/>
                <w:color w:val="0084D1"/>
              </w:rPr>
            </w:pPr>
            <w:r>
              <w:rPr>
                <w:b/>
                <w:bCs/>
                <w:color w:val="0084D1"/>
              </w:rPr>
              <w:t>XI Plazos de conservación de datos:</w:t>
            </w:r>
          </w:p>
          <w:p w14:paraId="773C3250"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5B632697" w14:textId="77777777" w:rsidR="006F678B" w:rsidRDefault="006F678B">
            <w:pPr>
              <w:pStyle w:val="Standard"/>
            </w:pPr>
          </w:p>
          <w:p w14:paraId="05CC4EB1" w14:textId="77777777" w:rsidR="006F678B" w:rsidRDefault="004749B5">
            <w:pPr>
              <w:pStyle w:val="Standard"/>
            </w:pPr>
            <w:r>
              <w:t>5 años</w:t>
            </w:r>
          </w:p>
        </w:tc>
      </w:tr>
      <w:tr w:rsidR="006F678B" w14:paraId="06233359"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61B421E2" w14:textId="77777777" w:rsidR="006F678B" w:rsidRDefault="004749B5">
            <w:pPr>
              <w:pStyle w:val="Standard"/>
              <w:jc w:val="left"/>
              <w:rPr>
                <w:b/>
                <w:bCs/>
                <w:color w:val="0084D1"/>
              </w:rPr>
            </w:pPr>
            <w:r>
              <w:rPr>
                <w:b/>
                <w:bCs/>
                <w:color w:val="0084D1"/>
              </w:rPr>
              <w:t>XII Descripción general de medidas técnicas y organizativas de seguridad:</w:t>
            </w:r>
          </w:p>
          <w:p w14:paraId="5684C74C"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3EDE938A" w14:textId="77777777" w:rsidR="006F678B" w:rsidRDefault="006F678B">
            <w:pPr>
              <w:pStyle w:val="Standard"/>
            </w:pPr>
          </w:p>
          <w:p w14:paraId="7BCEE24E" w14:textId="77777777" w:rsidR="006F678B" w:rsidRDefault="006F678B">
            <w:pPr>
              <w:pStyle w:val="Standard"/>
            </w:pPr>
          </w:p>
          <w:p w14:paraId="4ACCCDFC" w14:textId="77777777" w:rsidR="006F678B" w:rsidRDefault="004749B5">
            <w:pPr>
              <w:pStyle w:val="Standard"/>
            </w:pPr>
            <w:r>
              <w:t>Documento de seguridad, Funciones y obligaciones del personal,</w:t>
            </w:r>
          </w:p>
          <w:p w14:paraId="2E071BEF" w14:textId="77777777" w:rsidR="006F678B" w:rsidRDefault="004749B5">
            <w:pPr>
              <w:pStyle w:val="Standard"/>
            </w:pPr>
            <w:r>
              <w:t xml:space="preserve">Control de accesos, Control de acceso físico, </w:t>
            </w:r>
            <w:r>
              <w:t>Identificación y</w:t>
            </w:r>
          </w:p>
          <w:p w14:paraId="61C75C11" w14:textId="77777777" w:rsidR="006F678B" w:rsidRDefault="004749B5">
            <w:pPr>
              <w:pStyle w:val="Standard"/>
            </w:pPr>
            <w:r>
              <w:t>autenticación, Registro de incidencias, Distribución de soportes,</w:t>
            </w:r>
          </w:p>
          <w:p w14:paraId="3823D384" w14:textId="77777777" w:rsidR="006F678B" w:rsidRDefault="004749B5">
            <w:pPr>
              <w:pStyle w:val="Standard"/>
            </w:pPr>
            <w:r>
              <w:t>Seguridad de telecomunicaciones, Correos electrónicos, Dispositivos de almacenamiento, Criterios de archivo, Copias o reproducciones,</w:t>
            </w:r>
          </w:p>
          <w:p w14:paraId="5176328A" w14:textId="77777777" w:rsidR="006F678B" w:rsidRDefault="004749B5">
            <w:pPr>
              <w:pStyle w:val="Standard"/>
            </w:pPr>
            <w:r>
              <w:t>Borrado o destrucción de soportes</w:t>
            </w:r>
          </w:p>
          <w:p w14:paraId="3E7DABD4" w14:textId="77777777" w:rsidR="006F678B" w:rsidRDefault="006F678B">
            <w:pPr>
              <w:pStyle w:val="Standard"/>
            </w:pPr>
          </w:p>
          <w:p w14:paraId="7635B9BB" w14:textId="77777777" w:rsidR="006F678B" w:rsidRDefault="006F678B">
            <w:pPr>
              <w:pStyle w:val="Standard"/>
            </w:pPr>
          </w:p>
        </w:tc>
      </w:tr>
      <w:tr w:rsidR="006F678B" w14:paraId="5FB77D19"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0F758CEA" w14:textId="77777777" w:rsidR="006F678B" w:rsidRDefault="004749B5">
            <w:pPr>
              <w:pStyle w:val="Standard"/>
              <w:jc w:val="left"/>
              <w:rPr>
                <w:b/>
                <w:bCs/>
                <w:color w:val="0084D1"/>
              </w:rPr>
            </w:pPr>
            <w:r>
              <w:rPr>
                <w:b/>
                <w:bCs/>
                <w:color w:val="0084D1"/>
              </w:rPr>
              <w:t>XI</w:t>
            </w:r>
            <w:r>
              <w:rPr>
                <w:b/>
                <w:bCs/>
                <w:color w:val="0084D1"/>
              </w:rPr>
              <w:t>II Procedimiento para ejercitar los derechos:</w:t>
            </w:r>
          </w:p>
          <w:p w14:paraId="2BABAD99"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742F9015" w14:textId="77777777" w:rsidR="006F678B" w:rsidRDefault="004749B5">
            <w:pPr>
              <w:pStyle w:val="Standard"/>
            </w:pPr>
            <w:r>
              <w:t>Pueden existir diferentes canales (email, correo postal, presencial, etc.) y se detallan en las diferentes cláusulas de información, así como en el procedimiento de gestión de derechos, en el que también se di</w:t>
            </w:r>
            <w:r>
              <w:t>spone de formularios de ejercicio de derechos para facilitar a los interesados.</w:t>
            </w:r>
          </w:p>
        </w:tc>
      </w:tr>
    </w:tbl>
    <w:p w14:paraId="1D471182" w14:textId="77777777" w:rsidR="006F678B" w:rsidRDefault="006F678B">
      <w:pPr>
        <w:pStyle w:val="Standard"/>
      </w:pPr>
    </w:p>
    <w:p w14:paraId="4A777182" w14:textId="77777777" w:rsidR="006F678B" w:rsidRDefault="006F678B">
      <w:pPr>
        <w:pStyle w:val="Standard"/>
      </w:pPr>
    </w:p>
    <w:p w14:paraId="634A546D" w14:textId="77777777" w:rsidR="006F678B" w:rsidRDefault="006F678B">
      <w:pPr>
        <w:pStyle w:val="Standard"/>
      </w:pPr>
    </w:p>
    <w:p w14:paraId="3595CF63" w14:textId="77777777" w:rsidR="006F678B" w:rsidRDefault="006F678B">
      <w:pPr>
        <w:pStyle w:val="Standard"/>
      </w:pPr>
    </w:p>
    <w:p w14:paraId="4F41D11F" w14:textId="77777777" w:rsidR="006F678B" w:rsidRDefault="006F678B">
      <w:pPr>
        <w:pStyle w:val="Standard"/>
      </w:pPr>
    </w:p>
    <w:tbl>
      <w:tblPr>
        <w:tblW w:w="5000" w:type="pct"/>
        <w:jc w:val="center"/>
        <w:tblLayout w:type="fixed"/>
        <w:tblCellMar>
          <w:left w:w="10" w:type="dxa"/>
          <w:right w:w="10" w:type="dxa"/>
        </w:tblCellMar>
        <w:tblLook w:val="0000" w:firstRow="0" w:lastRow="0" w:firstColumn="0" w:lastColumn="0" w:noHBand="0" w:noVBand="0"/>
      </w:tblPr>
      <w:tblGrid>
        <w:gridCol w:w="2280"/>
        <w:gridCol w:w="7358"/>
      </w:tblGrid>
      <w:tr w:rsidR="006F678B" w14:paraId="57A887CB" w14:textId="77777777">
        <w:tblPrEx>
          <w:tblCellMar>
            <w:top w:w="0" w:type="dxa"/>
            <w:bottom w:w="0" w:type="dxa"/>
          </w:tblCellMar>
        </w:tblPrEx>
        <w:trPr>
          <w:trHeight w:val="308"/>
          <w:jc w:val="center"/>
        </w:trPr>
        <w:tc>
          <w:tcPr>
            <w:tcW w:w="2280" w:type="dxa"/>
            <w:shd w:val="clear" w:color="auto" w:fill="D9D9D9"/>
            <w:tcMar>
              <w:top w:w="0" w:type="dxa"/>
              <w:left w:w="108" w:type="dxa"/>
              <w:bottom w:w="0" w:type="dxa"/>
              <w:right w:w="108" w:type="dxa"/>
            </w:tcMar>
          </w:tcPr>
          <w:p w14:paraId="2B006908" w14:textId="77777777" w:rsidR="006F678B" w:rsidRDefault="004749B5">
            <w:pPr>
              <w:pStyle w:val="Standard"/>
            </w:pPr>
            <w:r>
              <w:t>Tratamiento:</w:t>
            </w:r>
          </w:p>
        </w:tc>
        <w:tc>
          <w:tcPr>
            <w:tcW w:w="7358" w:type="dxa"/>
            <w:shd w:val="clear" w:color="auto" w:fill="D9D9D9"/>
            <w:tcMar>
              <w:top w:w="0" w:type="dxa"/>
              <w:left w:w="108" w:type="dxa"/>
              <w:bottom w:w="0" w:type="dxa"/>
              <w:right w:w="108" w:type="dxa"/>
            </w:tcMar>
          </w:tcPr>
          <w:p w14:paraId="49CA186B" w14:textId="77777777" w:rsidR="006F678B" w:rsidRDefault="004749B5">
            <w:pPr>
              <w:pStyle w:val="Ttulo3"/>
            </w:pPr>
            <w:r>
              <w:t xml:space="preserve">2.17.2. </w:t>
            </w:r>
            <w:bookmarkStart w:id="100" w:name="_Toc523489897"/>
            <w:bookmarkStart w:id="101" w:name="_Toc523736404"/>
            <w:r>
              <w:t>PREVENCIÓN DE RIESGOS LABORALES</w:t>
            </w:r>
            <w:bookmarkEnd w:id="100"/>
            <w:bookmarkEnd w:id="101"/>
          </w:p>
          <w:p w14:paraId="6917A9C5" w14:textId="77777777" w:rsidR="006F678B" w:rsidRDefault="004749B5">
            <w:pPr>
              <w:pStyle w:val="Standard"/>
            </w:pPr>
            <w:r>
              <w:t>GESTIÓN DE LOS DATOS DE LOS TRABAJADORES PARA LA PREVENCIÓN DE LOS RIESGOS DERIVADOS DEL TRABAJO</w:t>
            </w:r>
          </w:p>
          <w:p w14:paraId="4BD8CFCB" w14:textId="77777777" w:rsidR="006F678B" w:rsidRDefault="004749B5">
            <w:pPr>
              <w:pStyle w:val="Standard"/>
            </w:pPr>
            <w:r>
              <w:t xml:space="preserve">UNIDAD </w:t>
            </w:r>
            <w:r>
              <w:t>TÉCNICA: PREVENCIÓN DE RIESGOS LABORALES</w:t>
            </w:r>
          </w:p>
        </w:tc>
      </w:tr>
      <w:tr w:rsidR="006F678B" w14:paraId="31ECCDE1" w14:textId="77777777">
        <w:tblPrEx>
          <w:tblCellMar>
            <w:top w:w="0" w:type="dxa"/>
            <w:bottom w:w="0" w:type="dxa"/>
          </w:tblCellMar>
        </w:tblPrEx>
        <w:trPr>
          <w:trHeight w:val="225"/>
          <w:jc w:val="center"/>
        </w:trPr>
        <w:tc>
          <w:tcPr>
            <w:tcW w:w="2280" w:type="dxa"/>
            <w:shd w:val="clear" w:color="auto" w:fill="auto"/>
            <w:tcMar>
              <w:top w:w="0" w:type="dxa"/>
              <w:left w:w="108" w:type="dxa"/>
              <w:bottom w:w="0" w:type="dxa"/>
              <w:right w:w="108" w:type="dxa"/>
            </w:tcMar>
          </w:tcPr>
          <w:p w14:paraId="776E69E8" w14:textId="77777777" w:rsidR="006F678B" w:rsidRDefault="004749B5">
            <w:pPr>
              <w:pStyle w:val="Standard"/>
              <w:jc w:val="left"/>
              <w:rPr>
                <w:b/>
                <w:bCs/>
                <w:color w:val="0084D1"/>
              </w:rPr>
            </w:pPr>
            <w:r>
              <w:rPr>
                <w:b/>
                <w:bCs/>
                <w:color w:val="0084D1"/>
              </w:rPr>
              <w:t>I Responsables del tratamiento:</w:t>
            </w:r>
          </w:p>
          <w:p w14:paraId="61E1F073"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33D25FB1" w14:textId="77777777" w:rsidR="006F678B" w:rsidRDefault="004749B5">
            <w:pPr>
              <w:pStyle w:val="Standard"/>
              <w:rPr>
                <w:lang w:val="en-US"/>
              </w:rPr>
            </w:pPr>
            <w:r>
              <w:rPr>
                <w:lang w:val="en-US"/>
              </w:rPr>
              <w:t>AYUNTAMIENTO DE LAS PALMAS DE GRAN CANARIA</w:t>
            </w:r>
          </w:p>
          <w:p w14:paraId="28ADE311" w14:textId="77777777" w:rsidR="006F678B" w:rsidRDefault="006F678B">
            <w:pPr>
              <w:pStyle w:val="Standard"/>
              <w:rPr>
                <w:lang w:val="en-US"/>
              </w:rPr>
            </w:pPr>
          </w:p>
        </w:tc>
      </w:tr>
      <w:tr w:rsidR="006F678B" w14:paraId="77376A6C" w14:textId="77777777">
        <w:tblPrEx>
          <w:tblCellMar>
            <w:top w:w="0" w:type="dxa"/>
            <w:bottom w:w="0" w:type="dxa"/>
          </w:tblCellMar>
        </w:tblPrEx>
        <w:trPr>
          <w:trHeight w:val="225"/>
          <w:jc w:val="center"/>
        </w:trPr>
        <w:tc>
          <w:tcPr>
            <w:tcW w:w="2280" w:type="dxa"/>
            <w:shd w:val="clear" w:color="auto" w:fill="auto"/>
            <w:tcMar>
              <w:top w:w="0" w:type="dxa"/>
              <w:left w:w="108" w:type="dxa"/>
              <w:bottom w:w="0" w:type="dxa"/>
              <w:right w:w="108" w:type="dxa"/>
            </w:tcMar>
          </w:tcPr>
          <w:p w14:paraId="64A30E3F" w14:textId="77777777" w:rsidR="006F678B" w:rsidRDefault="004749B5">
            <w:pPr>
              <w:pStyle w:val="Standard"/>
              <w:jc w:val="left"/>
              <w:rPr>
                <w:b/>
                <w:bCs/>
                <w:color w:val="0084D1"/>
              </w:rPr>
            </w:pPr>
            <w:r>
              <w:rPr>
                <w:b/>
                <w:bCs/>
                <w:color w:val="0084D1"/>
              </w:rPr>
              <w:t>II Titularidad:</w:t>
            </w:r>
          </w:p>
          <w:p w14:paraId="5E667B19"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1C8D63B9" w14:textId="77777777" w:rsidR="006F678B" w:rsidRDefault="004749B5">
            <w:pPr>
              <w:pStyle w:val="Standard"/>
              <w:rPr>
                <w:lang w:val="en-US"/>
              </w:rPr>
            </w:pPr>
            <w:r>
              <w:rPr>
                <w:lang w:val="en-US"/>
              </w:rPr>
              <w:t>Pública</w:t>
            </w:r>
          </w:p>
        </w:tc>
      </w:tr>
      <w:tr w:rsidR="006F678B" w14:paraId="0CBD47AD" w14:textId="77777777">
        <w:tblPrEx>
          <w:tblCellMar>
            <w:top w:w="0" w:type="dxa"/>
            <w:bottom w:w="0" w:type="dxa"/>
          </w:tblCellMar>
        </w:tblPrEx>
        <w:trPr>
          <w:trHeight w:val="225"/>
          <w:jc w:val="center"/>
        </w:trPr>
        <w:tc>
          <w:tcPr>
            <w:tcW w:w="2280" w:type="dxa"/>
            <w:shd w:val="clear" w:color="auto" w:fill="auto"/>
            <w:tcMar>
              <w:top w:w="0" w:type="dxa"/>
              <w:left w:w="108" w:type="dxa"/>
              <w:bottom w:w="0" w:type="dxa"/>
              <w:right w:w="108" w:type="dxa"/>
            </w:tcMar>
          </w:tcPr>
          <w:p w14:paraId="23FAB69C" w14:textId="77777777" w:rsidR="006F678B" w:rsidRDefault="004749B5">
            <w:pPr>
              <w:pStyle w:val="Standard"/>
              <w:jc w:val="left"/>
              <w:rPr>
                <w:b/>
                <w:bCs/>
                <w:color w:val="0084D1"/>
              </w:rPr>
            </w:pPr>
            <w:r>
              <w:rPr>
                <w:b/>
                <w:bCs/>
                <w:color w:val="0084D1"/>
              </w:rPr>
              <w:t>III Categorías interesados:</w:t>
            </w:r>
          </w:p>
        </w:tc>
        <w:tc>
          <w:tcPr>
            <w:tcW w:w="7358" w:type="dxa"/>
            <w:shd w:val="clear" w:color="auto" w:fill="auto"/>
            <w:tcMar>
              <w:top w:w="0" w:type="dxa"/>
              <w:left w:w="108" w:type="dxa"/>
              <w:bottom w:w="0" w:type="dxa"/>
              <w:right w:w="108" w:type="dxa"/>
            </w:tcMar>
          </w:tcPr>
          <w:p w14:paraId="643C3E6F" w14:textId="77777777" w:rsidR="006F678B" w:rsidRDefault="004749B5">
            <w:pPr>
              <w:pStyle w:val="Standard"/>
            </w:pPr>
            <w:r>
              <w:t xml:space="preserve">EMPLEADOS </w:t>
            </w:r>
            <w:r>
              <w:tab/>
            </w:r>
            <w:r>
              <w:br/>
            </w:r>
            <w:r>
              <w:t>REPRESENTANTES LEGALES</w:t>
            </w:r>
          </w:p>
          <w:p w14:paraId="76341844" w14:textId="77777777" w:rsidR="006F678B" w:rsidRDefault="006F678B">
            <w:pPr>
              <w:pStyle w:val="Standard"/>
            </w:pPr>
          </w:p>
          <w:p w14:paraId="4793D0C7" w14:textId="77777777" w:rsidR="006F678B" w:rsidRDefault="006F678B">
            <w:pPr>
              <w:pStyle w:val="Standard"/>
            </w:pPr>
          </w:p>
        </w:tc>
      </w:tr>
      <w:tr w:rsidR="006F678B" w14:paraId="2F55D813" w14:textId="77777777">
        <w:tblPrEx>
          <w:tblCellMar>
            <w:top w:w="0" w:type="dxa"/>
            <w:bottom w:w="0" w:type="dxa"/>
          </w:tblCellMar>
        </w:tblPrEx>
        <w:trPr>
          <w:trHeight w:val="77"/>
          <w:jc w:val="center"/>
        </w:trPr>
        <w:tc>
          <w:tcPr>
            <w:tcW w:w="2280" w:type="dxa"/>
            <w:shd w:val="clear" w:color="auto" w:fill="auto"/>
            <w:tcMar>
              <w:top w:w="0" w:type="dxa"/>
              <w:left w:w="108" w:type="dxa"/>
              <w:bottom w:w="0" w:type="dxa"/>
              <w:right w:w="108" w:type="dxa"/>
            </w:tcMar>
          </w:tcPr>
          <w:p w14:paraId="5473621B" w14:textId="77777777" w:rsidR="006F678B" w:rsidRDefault="004749B5">
            <w:pPr>
              <w:pStyle w:val="Standard"/>
              <w:jc w:val="left"/>
              <w:rPr>
                <w:b/>
                <w:bCs/>
                <w:color w:val="0084D1"/>
              </w:rPr>
            </w:pPr>
            <w:r>
              <w:rPr>
                <w:b/>
                <w:bCs/>
                <w:color w:val="0084D1"/>
              </w:rPr>
              <w:t>IV Fines del tratamiento:</w:t>
            </w:r>
          </w:p>
        </w:tc>
        <w:tc>
          <w:tcPr>
            <w:tcW w:w="7358" w:type="dxa"/>
            <w:shd w:val="clear" w:color="auto" w:fill="auto"/>
            <w:tcMar>
              <w:top w:w="0" w:type="dxa"/>
              <w:left w:w="108" w:type="dxa"/>
              <w:bottom w:w="0" w:type="dxa"/>
              <w:right w:w="108" w:type="dxa"/>
            </w:tcMar>
          </w:tcPr>
          <w:p w14:paraId="698790BB" w14:textId="77777777" w:rsidR="006F678B" w:rsidRDefault="004749B5">
            <w:pPr>
              <w:pStyle w:val="Standard"/>
            </w:pPr>
            <w:r>
              <w:t xml:space="preserve">PREVISIÓN DE </w:t>
            </w:r>
            <w:r>
              <w:t>RIESGOS LABORALES</w:t>
            </w:r>
          </w:p>
          <w:p w14:paraId="10C8377E" w14:textId="77777777" w:rsidR="006F678B" w:rsidRDefault="006F678B">
            <w:pPr>
              <w:pStyle w:val="Standard"/>
            </w:pPr>
          </w:p>
          <w:p w14:paraId="6C05A347" w14:textId="77777777" w:rsidR="006F678B" w:rsidRDefault="006F678B">
            <w:pPr>
              <w:pStyle w:val="Standard"/>
            </w:pPr>
          </w:p>
        </w:tc>
      </w:tr>
      <w:tr w:rsidR="006F678B" w14:paraId="1567E292" w14:textId="77777777">
        <w:tblPrEx>
          <w:tblCellMar>
            <w:top w:w="0" w:type="dxa"/>
            <w:bottom w:w="0" w:type="dxa"/>
          </w:tblCellMar>
        </w:tblPrEx>
        <w:trPr>
          <w:trHeight w:val="77"/>
          <w:jc w:val="center"/>
        </w:trPr>
        <w:tc>
          <w:tcPr>
            <w:tcW w:w="2280" w:type="dxa"/>
            <w:shd w:val="clear" w:color="auto" w:fill="auto"/>
            <w:tcMar>
              <w:top w:w="0" w:type="dxa"/>
              <w:left w:w="108" w:type="dxa"/>
              <w:bottom w:w="0" w:type="dxa"/>
              <w:right w:w="108" w:type="dxa"/>
            </w:tcMar>
          </w:tcPr>
          <w:p w14:paraId="0B4F1F5B" w14:textId="77777777" w:rsidR="006F678B" w:rsidRDefault="004749B5">
            <w:pPr>
              <w:pStyle w:val="Standard"/>
              <w:jc w:val="left"/>
              <w:rPr>
                <w:b/>
                <w:bCs/>
                <w:color w:val="0084D1"/>
              </w:rPr>
            </w:pPr>
            <w:r>
              <w:rPr>
                <w:b/>
                <w:bCs/>
                <w:color w:val="0084D1"/>
              </w:rPr>
              <w:t>V Sistema de tratamiento:</w:t>
            </w:r>
          </w:p>
          <w:p w14:paraId="7572A05A"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497E82AC" w14:textId="77777777" w:rsidR="006F678B" w:rsidRDefault="004749B5">
            <w:pPr>
              <w:pStyle w:val="Standard"/>
            </w:pPr>
            <w:r>
              <w:t>MIXTO</w:t>
            </w:r>
          </w:p>
        </w:tc>
      </w:tr>
      <w:tr w:rsidR="006F678B" w14:paraId="4EB8137F"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4D6BA599" w14:textId="77777777" w:rsidR="006F678B" w:rsidRDefault="004749B5">
            <w:pPr>
              <w:pStyle w:val="Standard"/>
              <w:jc w:val="left"/>
              <w:rPr>
                <w:b/>
                <w:bCs/>
                <w:color w:val="0084D1"/>
              </w:rPr>
            </w:pPr>
            <w:r>
              <w:rPr>
                <w:b/>
                <w:bCs/>
                <w:color w:val="0084D1"/>
              </w:rPr>
              <w:t>VI Origen de los datos:</w:t>
            </w:r>
          </w:p>
        </w:tc>
        <w:tc>
          <w:tcPr>
            <w:tcW w:w="7358" w:type="dxa"/>
            <w:shd w:val="clear" w:color="auto" w:fill="auto"/>
            <w:tcMar>
              <w:top w:w="0" w:type="dxa"/>
              <w:left w:w="108" w:type="dxa"/>
              <w:bottom w:w="0" w:type="dxa"/>
              <w:right w:w="108" w:type="dxa"/>
            </w:tcMar>
          </w:tcPr>
          <w:p w14:paraId="35BCBF04" w14:textId="77777777" w:rsidR="006F678B" w:rsidRDefault="004749B5">
            <w:pPr>
              <w:pStyle w:val="Standard"/>
            </w:pPr>
            <w:r>
              <w:t>El propio interesado o su representante legal: No</w:t>
            </w:r>
          </w:p>
          <w:p w14:paraId="24F8CD87" w14:textId="77777777" w:rsidR="006F678B" w:rsidRDefault="004749B5">
            <w:pPr>
              <w:pStyle w:val="Standard"/>
            </w:pPr>
            <w:r>
              <w:t>Registros públicos: No</w:t>
            </w:r>
          </w:p>
          <w:p w14:paraId="77F17C0C" w14:textId="77777777" w:rsidR="006F678B" w:rsidRDefault="004749B5">
            <w:pPr>
              <w:pStyle w:val="Standard"/>
            </w:pPr>
            <w:r>
              <w:t>Otras personas físicas: No</w:t>
            </w:r>
          </w:p>
          <w:p w14:paraId="0630C78F" w14:textId="77777777" w:rsidR="006F678B" w:rsidRDefault="004749B5">
            <w:pPr>
              <w:pStyle w:val="Standard"/>
            </w:pPr>
            <w:r>
              <w:t>Entidad privada: No</w:t>
            </w:r>
          </w:p>
          <w:p w14:paraId="18645B58" w14:textId="77777777" w:rsidR="006F678B" w:rsidRDefault="004749B5">
            <w:pPr>
              <w:pStyle w:val="Standard"/>
            </w:pPr>
            <w:r>
              <w:t>Fuentes accesibles al público: No</w:t>
            </w:r>
          </w:p>
          <w:p w14:paraId="5D1100C1" w14:textId="77777777" w:rsidR="006F678B" w:rsidRDefault="004749B5">
            <w:pPr>
              <w:pStyle w:val="Standard"/>
            </w:pPr>
            <w:r>
              <w:t>Administración pública: No</w:t>
            </w:r>
          </w:p>
          <w:p w14:paraId="7056D862" w14:textId="77777777" w:rsidR="006F678B" w:rsidRDefault="006F678B">
            <w:pPr>
              <w:pStyle w:val="Standard"/>
            </w:pPr>
          </w:p>
        </w:tc>
      </w:tr>
      <w:tr w:rsidR="006F678B" w14:paraId="0014A80E" w14:textId="77777777">
        <w:tblPrEx>
          <w:tblCellMar>
            <w:top w:w="0" w:type="dxa"/>
            <w:bottom w:w="0" w:type="dxa"/>
          </w:tblCellMar>
        </w:tblPrEx>
        <w:trPr>
          <w:trHeight w:val="102"/>
          <w:jc w:val="center"/>
        </w:trPr>
        <w:tc>
          <w:tcPr>
            <w:tcW w:w="2280" w:type="dxa"/>
            <w:shd w:val="clear" w:color="auto" w:fill="auto"/>
            <w:tcMar>
              <w:top w:w="0" w:type="dxa"/>
              <w:left w:w="108" w:type="dxa"/>
              <w:bottom w:w="0" w:type="dxa"/>
              <w:right w:w="108" w:type="dxa"/>
            </w:tcMar>
          </w:tcPr>
          <w:p w14:paraId="06D0DE8F" w14:textId="77777777" w:rsidR="006F678B" w:rsidRDefault="004749B5">
            <w:pPr>
              <w:pStyle w:val="Standard"/>
              <w:jc w:val="left"/>
              <w:rPr>
                <w:b/>
                <w:bCs/>
                <w:color w:val="0084D1"/>
              </w:rPr>
            </w:pPr>
            <w:r>
              <w:rPr>
                <w:b/>
                <w:bCs/>
                <w:color w:val="0084D1"/>
              </w:rPr>
              <w:t>VII Categorías de datos personales objeto de tratamiento:</w:t>
            </w:r>
          </w:p>
        </w:tc>
        <w:tc>
          <w:tcPr>
            <w:tcW w:w="7358" w:type="dxa"/>
            <w:shd w:val="clear" w:color="auto" w:fill="auto"/>
            <w:tcMar>
              <w:top w:w="0" w:type="dxa"/>
              <w:left w:w="108" w:type="dxa"/>
              <w:bottom w:w="0" w:type="dxa"/>
              <w:right w:w="108" w:type="dxa"/>
            </w:tcMar>
          </w:tcPr>
          <w:p w14:paraId="15F6CB40" w14:textId="77777777" w:rsidR="006F678B" w:rsidRDefault="004749B5">
            <w:pPr>
              <w:pStyle w:val="Standard"/>
            </w:pPr>
            <w:r>
              <w:rPr>
                <w:u w:val="single"/>
              </w:rPr>
              <w:t>Datos identificativos</w:t>
            </w:r>
            <w:r>
              <w:t>:</w:t>
            </w:r>
          </w:p>
          <w:p w14:paraId="37E00BAD" w14:textId="77777777" w:rsidR="006F678B" w:rsidRDefault="004749B5">
            <w:pPr>
              <w:pStyle w:val="Standard"/>
            </w:pPr>
            <w:r>
              <w:t>-DNI-NIF: Sí</w:t>
            </w:r>
          </w:p>
          <w:p w14:paraId="292CB2E2" w14:textId="77777777" w:rsidR="006F678B" w:rsidRDefault="004749B5">
            <w:pPr>
              <w:pStyle w:val="Standard"/>
            </w:pPr>
            <w:r>
              <w:t>-Identificador nacional restringido art. 87: No</w:t>
            </w:r>
          </w:p>
          <w:p w14:paraId="32D74312" w14:textId="77777777" w:rsidR="006F678B" w:rsidRDefault="004749B5">
            <w:pPr>
              <w:pStyle w:val="Standard"/>
            </w:pPr>
            <w:r>
              <w:t>-Dirección: Sí</w:t>
            </w:r>
          </w:p>
          <w:p w14:paraId="0734E182" w14:textId="77777777" w:rsidR="006F678B" w:rsidRDefault="004749B5">
            <w:pPr>
              <w:pStyle w:val="Standard"/>
            </w:pPr>
            <w:r>
              <w:t>-Imagen: No</w:t>
            </w:r>
          </w:p>
          <w:p w14:paraId="12BBF525" w14:textId="77777777" w:rsidR="006F678B" w:rsidRDefault="004749B5">
            <w:pPr>
              <w:pStyle w:val="Standard"/>
            </w:pPr>
            <w:r>
              <w:t>-Número seguridad social: Sí</w:t>
            </w:r>
          </w:p>
          <w:p w14:paraId="4FB859C4" w14:textId="77777777" w:rsidR="006F678B" w:rsidRDefault="004749B5">
            <w:pPr>
              <w:pStyle w:val="Standard"/>
            </w:pPr>
            <w:r>
              <w:t>-Teléfono: Sí</w:t>
            </w:r>
          </w:p>
          <w:p w14:paraId="6E589F6C" w14:textId="77777777" w:rsidR="006F678B" w:rsidRDefault="004749B5">
            <w:pPr>
              <w:pStyle w:val="Standard"/>
            </w:pPr>
            <w:r>
              <w:t xml:space="preserve">-Firma </w:t>
            </w:r>
            <w:r>
              <w:t>manual o digitalizada: Sí</w:t>
            </w:r>
          </w:p>
          <w:p w14:paraId="58E8EFAA" w14:textId="77777777" w:rsidR="006F678B" w:rsidRDefault="004749B5">
            <w:pPr>
              <w:pStyle w:val="Standard"/>
            </w:pPr>
            <w:r>
              <w:t>-Firma electrónica: Sí</w:t>
            </w:r>
          </w:p>
          <w:p w14:paraId="7B3F294A" w14:textId="77777777" w:rsidR="006F678B" w:rsidRDefault="004749B5">
            <w:pPr>
              <w:pStyle w:val="Standard"/>
            </w:pPr>
            <w:r>
              <w:t>-Registro personal: No</w:t>
            </w:r>
          </w:p>
          <w:p w14:paraId="41200899" w14:textId="77777777" w:rsidR="006F678B" w:rsidRDefault="004749B5">
            <w:pPr>
              <w:pStyle w:val="Standard"/>
            </w:pPr>
            <w:r>
              <w:t>-Marcas físicas: No</w:t>
            </w:r>
          </w:p>
          <w:p w14:paraId="04F6B438" w14:textId="77777777" w:rsidR="006F678B" w:rsidRDefault="004749B5">
            <w:pPr>
              <w:pStyle w:val="Standard"/>
            </w:pPr>
            <w:r>
              <w:t>-Tarjeta sanitaria: No</w:t>
            </w:r>
          </w:p>
          <w:p w14:paraId="076C8BA2" w14:textId="77777777" w:rsidR="006F678B" w:rsidRDefault="004749B5">
            <w:pPr>
              <w:pStyle w:val="Standard"/>
            </w:pPr>
            <w:r>
              <w:t>-Nombre y apellidos: Sí</w:t>
            </w:r>
          </w:p>
          <w:p w14:paraId="6A357DAC" w14:textId="77777777" w:rsidR="006F678B" w:rsidRDefault="004749B5">
            <w:pPr>
              <w:pStyle w:val="Standard"/>
            </w:pPr>
            <w:r>
              <w:t>-Huella digital: No</w:t>
            </w:r>
          </w:p>
          <w:p w14:paraId="212315B0" w14:textId="77777777" w:rsidR="006F678B" w:rsidRDefault="004749B5">
            <w:pPr>
              <w:pStyle w:val="Standard"/>
            </w:pPr>
            <w:r>
              <w:t>-Voz: No</w:t>
            </w:r>
          </w:p>
          <w:p w14:paraId="5A03D17C" w14:textId="77777777" w:rsidR="006F678B" w:rsidRDefault="004749B5">
            <w:pPr>
              <w:pStyle w:val="Standard"/>
            </w:pPr>
            <w:r>
              <w:t>-CCC/IBAN: No</w:t>
            </w:r>
          </w:p>
          <w:p w14:paraId="5F886600" w14:textId="77777777" w:rsidR="006F678B" w:rsidRDefault="004749B5">
            <w:pPr>
              <w:pStyle w:val="Standard"/>
            </w:pPr>
            <w:r>
              <w:t>-Tarjeta bancaria o Similar: No</w:t>
            </w:r>
          </w:p>
          <w:p w14:paraId="0EBDF3AE" w14:textId="77777777" w:rsidR="006F678B" w:rsidRDefault="004749B5">
            <w:pPr>
              <w:pStyle w:val="Standard"/>
            </w:pPr>
            <w:r>
              <w:t xml:space="preserve">Otros datos </w:t>
            </w:r>
            <w:r>
              <w:t>identificativos:</w:t>
            </w:r>
          </w:p>
          <w:p w14:paraId="283A2058" w14:textId="77777777" w:rsidR="006F678B" w:rsidRDefault="006F678B">
            <w:pPr>
              <w:pStyle w:val="Standard"/>
            </w:pPr>
          </w:p>
          <w:p w14:paraId="58F7AA68" w14:textId="77777777" w:rsidR="006F678B" w:rsidRDefault="004749B5">
            <w:pPr>
              <w:pStyle w:val="Standard"/>
            </w:pPr>
            <w:r>
              <w:rPr>
                <w:u w:val="single"/>
              </w:rPr>
              <w:t>Datos de categorías sensibles</w:t>
            </w:r>
            <w:r>
              <w:t>:</w:t>
            </w:r>
          </w:p>
          <w:p w14:paraId="30513AD6" w14:textId="77777777" w:rsidR="006F678B" w:rsidRDefault="004749B5">
            <w:pPr>
              <w:pStyle w:val="Standard"/>
            </w:pPr>
            <w:r>
              <w:t>-Ideología o ideas políticas: No</w:t>
            </w:r>
          </w:p>
          <w:p w14:paraId="374B0287" w14:textId="77777777" w:rsidR="006F678B" w:rsidRDefault="004749B5">
            <w:pPr>
              <w:pStyle w:val="Standard"/>
            </w:pPr>
            <w:r>
              <w:t>-Afiliación Sindical: No</w:t>
            </w:r>
          </w:p>
          <w:p w14:paraId="53ACC644" w14:textId="77777777" w:rsidR="006F678B" w:rsidRDefault="004749B5">
            <w:pPr>
              <w:pStyle w:val="Standard"/>
            </w:pPr>
            <w:r>
              <w:t>-Religión: No</w:t>
            </w:r>
          </w:p>
          <w:p w14:paraId="263EF4A6" w14:textId="77777777" w:rsidR="006F678B" w:rsidRDefault="004749B5">
            <w:pPr>
              <w:pStyle w:val="Standard"/>
            </w:pPr>
            <w:r>
              <w:t>-Creencias: No</w:t>
            </w:r>
          </w:p>
          <w:p w14:paraId="583C44E4" w14:textId="77777777" w:rsidR="006F678B" w:rsidRDefault="004749B5">
            <w:pPr>
              <w:pStyle w:val="Standard"/>
            </w:pPr>
            <w:r>
              <w:t>-Origen racial o étnico: No</w:t>
            </w:r>
          </w:p>
          <w:p w14:paraId="1B2BCEB3" w14:textId="77777777" w:rsidR="006F678B" w:rsidRDefault="004749B5">
            <w:pPr>
              <w:pStyle w:val="Standard"/>
            </w:pPr>
            <w:r>
              <w:t>-Salud: No</w:t>
            </w:r>
          </w:p>
          <w:p w14:paraId="7AA563C5" w14:textId="77777777" w:rsidR="006F678B" w:rsidRDefault="004749B5">
            <w:pPr>
              <w:pStyle w:val="Standard"/>
            </w:pPr>
            <w:r>
              <w:t>-Vida Sexual: No</w:t>
            </w:r>
          </w:p>
          <w:p w14:paraId="35F165FE" w14:textId="77777777" w:rsidR="006F678B" w:rsidRDefault="006F678B">
            <w:pPr>
              <w:pStyle w:val="Standard"/>
            </w:pPr>
          </w:p>
          <w:p w14:paraId="08E28AA2" w14:textId="77777777" w:rsidR="006F678B" w:rsidRDefault="004749B5">
            <w:pPr>
              <w:pStyle w:val="Standard"/>
            </w:pPr>
            <w:r>
              <w:rPr>
                <w:u w:val="single"/>
              </w:rPr>
              <w:t>Datos relativos a infracciones</w:t>
            </w:r>
            <w:r>
              <w:t>:</w:t>
            </w:r>
          </w:p>
          <w:p w14:paraId="75ED15A8" w14:textId="77777777" w:rsidR="006F678B" w:rsidRDefault="004749B5">
            <w:pPr>
              <w:pStyle w:val="Standard"/>
            </w:pPr>
            <w:r>
              <w:t>-Infracciones penales: No</w:t>
            </w:r>
          </w:p>
          <w:p w14:paraId="2364BFB3" w14:textId="77777777" w:rsidR="006F678B" w:rsidRDefault="004749B5">
            <w:pPr>
              <w:pStyle w:val="Standard"/>
            </w:pPr>
            <w:r>
              <w:t>-Infracciones administrativas: No</w:t>
            </w:r>
          </w:p>
          <w:p w14:paraId="6B1AFEA1" w14:textId="77777777" w:rsidR="006F678B" w:rsidRDefault="006F678B">
            <w:pPr>
              <w:pStyle w:val="Standard"/>
            </w:pPr>
          </w:p>
          <w:p w14:paraId="05A76712" w14:textId="77777777" w:rsidR="006F678B" w:rsidRDefault="004749B5">
            <w:pPr>
              <w:pStyle w:val="Standard"/>
            </w:pPr>
            <w:r>
              <w:rPr>
                <w:u w:val="single"/>
              </w:rPr>
              <w:lastRenderedPageBreak/>
              <w:t>Otras categorías de datos personales</w:t>
            </w:r>
            <w:r>
              <w:t>:</w:t>
            </w:r>
          </w:p>
          <w:p w14:paraId="0229C555" w14:textId="77777777" w:rsidR="006F678B" w:rsidRDefault="004749B5">
            <w:pPr>
              <w:pStyle w:val="Standard"/>
            </w:pPr>
            <w:r>
              <w:t xml:space="preserve">CARACTERÍSTICAS PERSONALES </w:t>
            </w:r>
            <w:r>
              <w:tab/>
            </w:r>
            <w:r>
              <w:br/>
            </w:r>
            <w:r>
              <w:t xml:space="preserve">CIRCUNSTANCIAS SOCIALES </w:t>
            </w:r>
            <w:r>
              <w:tab/>
            </w:r>
            <w:r>
              <w:br/>
            </w:r>
            <w:r>
              <w:t xml:space="preserve">ACADÉMICOS Y PROFESIONALES </w:t>
            </w:r>
            <w:r>
              <w:tab/>
            </w:r>
            <w:r>
              <w:br/>
            </w:r>
            <w:r>
              <w:t>DETALLES DEL EMPLEO</w:t>
            </w:r>
          </w:p>
          <w:p w14:paraId="1783EC4D" w14:textId="77777777" w:rsidR="006F678B" w:rsidRDefault="006F678B">
            <w:pPr>
              <w:pStyle w:val="Standard"/>
            </w:pPr>
          </w:p>
          <w:p w14:paraId="3B0D1613" w14:textId="77777777" w:rsidR="006F678B" w:rsidRDefault="006F678B">
            <w:pPr>
              <w:pStyle w:val="Standard"/>
            </w:pPr>
          </w:p>
        </w:tc>
      </w:tr>
      <w:tr w:rsidR="006F678B" w14:paraId="14DF83EA"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337FC9B3" w14:textId="77777777" w:rsidR="006F678B" w:rsidRDefault="004749B5">
            <w:pPr>
              <w:pStyle w:val="Standard"/>
              <w:jc w:val="left"/>
              <w:rPr>
                <w:b/>
                <w:bCs/>
                <w:color w:val="0084D1"/>
              </w:rPr>
            </w:pPr>
            <w:r>
              <w:rPr>
                <w:b/>
                <w:bCs/>
                <w:color w:val="0084D1"/>
              </w:rPr>
              <w:lastRenderedPageBreak/>
              <w:t>VIII Legitimidad (base jurídica) del tratamiento:</w:t>
            </w:r>
          </w:p>
          <w:p w14:paraId="48699CBD"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16AED56E" w14:textId="77777777" w:rsidR="006F678B" w:rsidRDefault="004749B5">
            <w:pPr>
              <w:pStyle w:val="Standard"/>
            </w:pPr>
            <w:r>
              <w:t>-Consentimiento del interesado: No</w:t>
            </w:r>
          </w:p>
          <w:p w14:paraId="4C3E9D79" w14:textId="77777777" w:rsidR="006F678B" w:rsidRDefault="004749B5">
            <w:pPr>
              <w:pStyle w:val="Standard"/>
            </w:pPr>
            <w:r>
              <w:t>-Datos necesarios ejecución contrato: No</w:t>
            </w:r>
          </w:p>
          <w:p w14:paraId="192C13DC" w14:textId="77777777" w:rsidR="006F678B" w:rsidRDefault="004749B5">
            <w:pPr>
              <w:pStyle w:val="Standard"/>
            </w:pPr>
            <w:r>
              <w:t>-Cumplimiento obligación legal: Sí</w:t>
            </w:r>
          </w:p>
          <w:p w14:paraId="4B029DC9" w14:textId="77777777" w:rsidR="006F678B" w:rsidRDefault="004749B5">
            <w:pPr>
              <w:pStyle w:val="Standard"/>
            </w:pPr>
            <w:r>
              <w:t xml:space="preserve">Ley 31 /1995. De 8 de noviembre, de Prevención de Riesgos Laborales. </w:t>
            </w:r>
            <w:r>
              <w:tab/>
            </w:r>
            <w:r>
              <w:br/>
            </w:r>
            <w:r>
              <w:t>RD 39/1997, de 17 de enero, del Reglamento de los Servicios de Prevención</w:t>
            </w:r>
          </w:p>
          <w:p w14:paraId="3E6C1112" w14:textId="77777777" w:rsidR="006F678B" w:rsidRDefault="004749B5">
            <w:pPr>
              <w:pStyle w:val="Standard"/>
            </w:pPr>
            <w:r>
              <w:t>-Proteger intereses vitales: No</w:t>
            </w:r>
          </w:p>
          <w:p w14:paraId="52D7AC57" w14:textId="77777777" w:rsidR="006F678B" w:rsidRDefault="004749B5">
            <w:pPr>
              <w:pStyle w:val="Standard"/>
            </w:pPr>
            <w:r>
              <w:t>-Misión, intereses o poderes públicos: No</w:t>
            </w:r>
          </w:p>
          <w:p w14:paraId="36FB666A" w14:textId="77777777" w:rsidR="006F678B" w:rsidRDefault="006F678B">
            <w:pPr>
              <w:pStyle w:val="Standard"/>
            </w:pPr>
          </w:p>
          <w:p w14:paraId="6594BE0E" w14:textId="77777777" w:rsidR="006F678B" w:rsidRDefault="004749B5">
            <w:pPr>
              <w:pStyle w:val="Standard"/>
            </w:pPr>
            <w:r>
              <w:t>-Interés legítimo del Responsable: No</w:t>
            </w:r>
          </w:p>
          <w:p w14:paraId="164C1F37" w14:textId="77777777" w:rsidR="006F678B" w:rsidRDefault="006F678B">
            <w:pPr>
              <w:pStyle w:val="Standard"/>
            </w:pPr>
          </w:p>
          <w:p w14:paraId="01564BB0" w14:textId="77777777" w:rsidR="006F678B" w:rsidRDefault="004749B5">
            <w:pPr>
              <w:pStyle w:val="Standard"/>
            </w:pPr>
            <w:r>
              <w:t>-Consentimiento explícito (en relación a datos de categorías especiales): No</w:t>
            </w:r>
          </w:p>
          <w:p w14:paraId="66A25615" w14:textId="77777777" w:rsidR="006F678B" w:rsidRDefault="004749B5">
            <w:pPr>
              <w:pStyle w:val="Standard"/>
            </w:pPr>
            <w:r>
              <w:t>-Obligación derecho laboral (en relación a datos de categorías es</w:t>
            </w:r>
            <w:r>
              <w:t>peciales): No</w:t>
            </w:r>
          </w:p>
          <w:p w14:paraId="7CCD57D7" w14:textId="77777777" w:rsidR="006F678B" w:rsidRDefault="004749B5">
            <w:pPr>
              <w:pStyle w:val="Standard"/>
            </w:pPr>
            <w:r>
              <w:t>-Proteger intereses vitales de una persona no capacitada para consentir (en relación a datos de categorías especiales): No</w:t>
            </w:r>
          </w:p>
          <w:p w14:paraId="6CAFD434" w14:textId="77777777" w:rsidR="006F678B" w:rsidRDefault="004749B5">
            <w:pPr>
              <w:pStyle w:val="Standard"/>
            </w:pPr>
            <w:r>
              <w:t>-Miembros entidad sin ánimo de lucro (en relación a datos de categorías especiales): No</w:t>
            </w:r>
          </w:p>
          <w:p w14:paraId="306CCDE5" w14:textId="77777777" w:rsidR="006F678B" w:rsidRDefault="004749B5">
            <w:pPr>
              <w:pStyle w:val="Standard"/>
            </w:pPr>
            <w:r>
              <w:t>-Datos hechos públicos por inte</w:t>
            </w:r>
            <w:r>
              <w:t>resado (en relación a datos de categorías especiales): No</w:t>
            </w:r>
          </w:p>
          <w:p w14:paraId="59239F89" w14:textId="77777777" w:rsidR="006F678B" w:rsidRDefault="004749B5">
            <w:pPr>
              <w:pStyle w:val="Standard"/>
            </w:pPr>
            <w:r>
              <w:t>-Ejercicio defensa o tribunales (en relación a datos de categorías especiales): No</w:t>
            </w:r>
          </w:p>
          <w:p w14:paraId="46AC2056" w14:textId="77777777" w:rsidR="006F678B" w:rsidRDefault="004749B5">
            <w:pPr>
              <w:pStyle w:val="Standard"/>
            </w:pPr>
            <w:r>
              <w:t>-Interés público esencial (en relación a datos de categorías especiales): No</w:t>
            </w:r>
          </w:p>
          <w:p w14:paraId="54616DB7" w14:textId="77777777" w:rsidR="006F678B" w:rsidRDefault="004749B5">
            <w:pPr>
              <w:pStyle w:val="Standard"/>
            </w:pPr>
            <w:r>
              <w:t xml:space="preserve">-Medicina preventiva, laboral o </w:t>
            </w:r>
            <w:r>
              <w:t>servicios sanitarios (en relación a datos de categorías especiales): No</w:t>
            </w:r>
          </w:p>
          <w:p w14:paraId="38BAE397" w14:textId="77777777" w:rsidR="006F678B" w:rsidRDefault="004749B5">
            <w:pPr>
              <w:pStyle w:val="Standard"/>
            </w:pPr>
            <w:r>
              <w:t>-Razones de salud pública (en relación a datos de categorías especiales): No</w:t>
            </w:r>
          </w:p>
          <w:p w14:paraId="74B9F716" w14:textId="77777777" w:rsidR="006F678B" w:rsidRDefault="004749B5">
            <w:pPr>
              <w:pStyle w:val="Standard"/>
            </w:pPr>
            <w:r>
              <w:t>-Archivo investigación o estadística en interés público (en relación a datos de categorías especiales): No</w:t>
            </w:r>
          </w:p>
          <w:p w14:paraId="1D490207" w14:textId="77777777" w:rsidR="006F678B" w:rsidRDefault="006F678B">
            <w:pPr>
              <w:pStyle w:val="Standard"/>
            </w:pPr>
          </w:p>
        </w:tc>
      </w:tr>
      <w:tr w:rsidR="006F678B" w14:paraId="3AEDFC7D"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5DD4526A" w14:textId="77777777" w:rsidR="006F678B" w:rsidRDefault="004749B5">
            <w:pPr>
              <w:pStyle w:val="Standard"/>
              <w:jc w:val="left"/>
              <w:rPr>
                <w:b/>
                <w:bCs/>
                <w:color w:val="0084D1"/>
              </w:rPr>
            </w:pPr>
            <w:r>
              <w:rPr>
                <w:b/>
                <w:bCs/>
                <w:color w:val="0084D1"/>
              </w:rPr>
              <w:t>IX Destinatarios de la información:</w:t>
            </w:r>
          </w:p>
        </w:tc>
        <w:tc>
          <w:tcPr>
            <w:tcW w:w="7358" w:type="dxa"/>
            <w:shd w:val="clear" w:color="auto" w:fill="auto"/>
            <w:tcMar>
              <w:top w:w="0" w:type="dxa"/>
              <w:left w:w="108" w:type="dxa"/>
              <w:bottom w:w="0" w:type="dxa"/>
              <w:right w:w="108" w:type="dxa"/>
            </w:tcMar>
          </w:tcPr>
          <w:p w14:paraId="356AA55E" w14:textId="77777777" w:rsidR="006F678B" w:rsidRDefault="004749B5">
            <w:pPr>
              <w:pStyle w:val="Standard"/>
            </w:pPr>
            <w:r>
              <w:t>No hay</w:t>
            </w:r>
          </w:p>
          <w:p w14:paraId="5756E076" w14:textId="77777777" w:rsidR="006F678B" w:rsidRDefault="006F678B">
            <w:pPr>
              <w:pStyle w:val="Standard"/>
            </w:pPr>
          </w:p>
        </w:tc>
      </w:tr>
      <w:tr w:rsidR="006F678B" w14:paraId="342E36E2"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56FC1748" w14:textId="77777777" w:rsidR="006F678B" w:rsidRDefault="004749B5">
            <w:pPr>
              <w:pStyle w:val="Standard"/>
              <w:jc w:val="left"/>
              <w:rPr>
                <w:b/>
                <w:bCs/>
                <w:color w:val="0084D1"/>
              </w:rPr>
            </w:pPr>
            <w:r>
              <w:rPr>
                <w:b/>
                <w:bCs/>
                <w:color w:val="0084D1"/>
              </w:rPr>
              <w:t>X Transferencias internacionales:</w:t>
            </w:r>
          </w:p>
          <w:p w14:paraId="20161720"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0A81E4AB" w14:textId="77777777" w:rsidR="006F678B" w:rsidRDefault="004749B5">
            <w:pPr>
              <w:pStyle w:val="Standard"/>
            </w:pPr>
            <w:r>
              <w:t>No se realizarán transferencias internacionales de datos</w:t>
            </w:r>
          </w:p>
        </w:tc>
      </w:tr>
      <w:tr w:rsidR="006F678B" w14:paraId="2BBFB0C1"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6BFC4FDE" w14:textId="77777777" w:rsidR="006F678B" w:rsidRDefault="004749B5">
            <w:pPr>
              <w:pStyle w:val="Standard"/>
              <w:jc w:val="left"/>
              <w:rPr>
                <w:b/>
                <w:bCs/>
                <w:color w:val="0084D1"/>
              </w:rPr>
            </w:pPr>
            <w:r>
              <w:rPr>
                <w:b/>
                <w:bCs/>
                <w:color w:val="0084D1"/>
              </w:rPr>
              <w:t>XI Plazos de conservación de datos:</w:t>
            </w:r>
          </w:p>
        </w:tc>
        <w:tc>
          <w:tcPr>
            <w:tcW w:w="7358" w:type="dxa"/>
            <w:shd w:val="clear" w:color="auto" w:fill="auto"/>
            <w:tcMar>
              <w:top w:w="0" w:type="dxa"/>
              <w:left w:w="108" w:type="dxa"/>
              <w:bottom w:w="0" w:type="dxa"/>
              <w:right w:w="108" w:type="dxa"/>
            </w:tcMar>
          </w:tcPr>
          <w:p w14:paraId="4990FAB3" w14:textId="77777777" w:rsidR="006F678B" w:rsidRDefault="006F678B">
            <w:pPr>
              <w:pStyle w:val="Standard"/>
            </w:pPr>
          </w:p>
          <w:p w14:paraId="59EE7307" w14:textId="77777777" w:rsidR="006F678B" w:rsidRDefault="004749B5">
            <w:pPr>
              <w:pStyle w:val="Standard"/>
            </w:pPr>
            <w:r>
              <w:t>5 años</w:t>
            </w:r>
          </w:p>
        </w:tc>
      </w:tr>
      <w:tr w:rsidR="006F678B" w14:paraId="48E33A39"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73ECB473" w14:textId="77777777" w:rsidR="006F678B" w:rsidRDefault="004749B5">
            <w:pPr>
              <w:pStyle w:val="Standard"/>
              <w:jc w:val="left"/>
              <w:rPr>
                <w:b/>
                <w:bCs/>
                <w:color w:val="0084D1"/>
              </w:rPr>
            </w:pPr>
            <w:r>
              <w:rPr>
                <w:b/>
                <w:bCs/>
                <w:color w:val="0084D1"/>
              </w:rPr>
              <w:t xml:space="preserve">XII Descripción general de medidas técnicas y </w:t>
            </w:r>
            <w:r>
              <w:rPr>
                <w:b/>
                <w:bCs/>
                <w:color w:val="0084D1"/>
              </w:rPr>
              <w:t>organizativas de seguridad:</w:t>
            </w:r>
          </w:p>
          <w:p w14:paraId="5AD3A5E6"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049047CB" w14:textId="77777777" w:rsidR="006F678B" w:rsidRDefault="006F678B">
            <w:pPr>
              <w:pStyle w:val="Standard"/>
            </w:pPr>
          </w:p>
          <w:p w14:paraId="2E1EE50E" w14:textId="77777777" w:rsidR="006F678B" w:rsidRDefault="006F678B">
            <w:pPr>
              <w:pStyle w:val="Standard"/>
            </w:pPr>
          </w:p>
          <w:p w14:paraId="7246074D" w14:textId="77777777" w:rsidR="006F678B" w:rsidRDefault="004749B5">
            <w:pPr>
              <w:pStyle w:val="Standard"/>
            </w:pPr>
            <w:r>
              <w:t>Documento de seguridad, Funciones y obligaciones del personal,</w:t>
            </w:r>
          </w:p>
          <w:p w14:paraId="0392FE2D" w14:textId="77777777" w:rsidR="006F678B" w:rsidRDefault="004749B5">
            <w:pPr>
              <w:pStyle w:val="Standard"/>
            </w:pPr>
            <w:r>
              <w:t>Control de accesos, Control de acceso físico, Identificación y</w:t>
            </w:r>
          </w:p>
          <w:p w14:paraId="392DB8B9" w14:textId="77777777" w:rsidR="006F678B" w:rsidRDefault="004749B5">
            <w:pPr>
              <w:pStyle w:val="Standard"/>
            </w:pPr>
            <w:r>
              <w:t>autenticación, Registro de incidencias, Distribución de soportes,</w:t>
            </w:r>
          </w:p>
          <w:p w14:paraId="2A1469C6" w14:textId="77777777" w:rsidR="006F678B" w:rsidRDefault="004749B5">
            <w:pPr>
              <w:pStyle w:val="Standard"/>
            </w:pPr>
            <w:r>
              <w:t xml:space="preserve">Seguridad de telecomunicaciones, </w:t>
            </w:r>
            <w:r>
              <w:t>Correos electrónicos, Dispositivos de almacenamiento, Criterios de archivo, Copias o reproducciones,</w:t>
            </w:r>
          </w:p>
          <w:p w14:paraId="6C2A9F3A" w14:textId="77777777" w:rsidR="006F678B" w:rsidRDefault="004749B5">
            <w:pPr>
              <w:pStyle w:val="Standard"/>
            </w:pPr>
            <w:r>
              <w:t>Borrado o destrucción de soportes</w:t>
            </w:r>
          </w:p>
          <w:p w14:paraId="3A2B6D28" w14:textId="77777777" w:rsidR="006F678B" w:rsidRDefault="006F678B">
            <w:pPr>
              <w:pStyle w:val="Standard"/>
            </w:pPr>
          </w:p>
          <w:p w14:paraId="2F075F64" w14:textId="77777777" w:rsidR="006F678B" w:rsidRDefault="006F678B">
            <w:pPr>
              <w:pStyle w:val="Standard"/>
            </w:pPr>
          </w:p>
        </w:tc>
      </w:tr>
      <w:tr w:rsidR="006F678B" w14:paraId="06912575"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503D6DB4" w14:textId="77777777" w:rsidR="006F678B" w:rsidRDefault="004749B5">
            <w:pPr>
              <w:pStyle w:val="Standard"/>
              <w:jc w:val="left"/>
              <w:rPr>
                <w:b/>
                <w:bCs/>
                <w:color w:val="0084D1"/>
              </w:rPr>
            </w:pPr>
            <w:r>
              <w:rPr>
                <w:b/>
                <w:bCs/>
                <w:color w:val="0084D1"/>
              </w:rPr>
              <w:t>XIII Procedimiento para ejercitar los derechos:</w:t>
            </w:r>
          </w:p>
          <w:p w14:paraId="5FA679CA"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109B2DB3" w14:textId="77777777" w:rsidR="006F678B" w:rsidRDefault="004749B5">
            <w:pPr>
              <w:pStyle w:val="Standard"/>
            </w:pPr>
            <w:r>
              <w:t xml:space="preserve">Pueden existir diferentes canales (email, correo postal, </w:t>
            </w:r>
            <w:r>
              <w:t xml:space="preserve">presencial, etc.) y se detallan en las diferentes cláusulas de información, así como en el procedimiento de gestión de derechos, en el que también se dispone de formularios de ejercicio de derechos para facilitar a los interesados.  </w:t>
            </w:r>
          </w:p>
          <w:p w14:paraId="2C34F469" w14:textId="77777777" w:rsidR="006F678B" w:rsidRDefault="006F678B">
            <w:pPr>
              <w:pStyle w:val="Standard"/>
            </w:pPr>
          </w:p>
        </w:tc>
      </w:tr>
    </w:tbl>
    <w:p w14:paraId="0956ADA8" w14:textId="77777777" w:rsidR="006F678B" w:rsidRDefault="006F678B">
      <w:pPr>
        <w:pStyle w:val="Standard"/>
      </w:pPr>
    </w:p>
    <w:p w14:paraId="5D50C9B1" w14:textId="77777777" w:rsidR="006F678B" w:rsidRDefault="006F678B">
      <w:pPr>
        <w:pStyle w:val="Standard"/>
      </w:pPr>
    </w:p>
    <w:p w14:paraId="7F5665F6" w14:textId="77777777" w:rsidR="006F678B" w:rsidRDefault="006F678B">
      <w:pPr>
        <w:pStyle w:val="Standard"/>
      </w:pPr>
    </w:p>
    <w:p w14:paraId="30928654" w14:textId="77777777" w:rsidR="006F678B" w:rsidRDefault="006F678B">
      <w:pPr>
        <w:pStyle w:val="Standard"/>
      </w:pPr>
    </w:p>
    <w:p w14:paraId="00381704" w14:textId="77777777" w:rsidR="006F678B" w:rsidRDefault="006F678B">
      <w:pPr>
        <w:pStyle w:val="Standard"/>
      </w:pPr>
    </w:p>
    <w:p w14:paraId="02D7A769" w14:textId="77777777" w:rsidR="006F678B" w:rsidRDefault="006F678B">
      <w:pPr>
        <w:pStyle w:val="Standard"/>
      </w:pPr>
    </w:p>
    <w:p w14:paraId="263E080B" w14:textId="77777777" w:rsidR="006F678B" w:rsidRDefault="004749B5">
      <w:pPr>
        <w:pStyle w:val="Ttulo2"/>
      </w:pPr>
      <w:r>
        <w:t xml:space="preserve">2.18. </w:t>
      </w:r>
      <w:bookmarkStart w:id="102" w:name="_Toc523489898"/>
      <w:bookmarkStart w:id="103" w:name="_Toc523736405"/>
      <w:r>
        <w:t>UNIDAD TÉCNICA PROTECCIÓN DEL PAISAJE:</w:t>
      </w:r>
      <w:bookmarkEnd w:id="102"/>
      <w:bookmarkEnd w:id="103"/>
    </w:p>
    <w:p w14:paraId="34C745E2" w14:textId="77777777" w:rsidR="006F678B" w:rsidRDefault="006F678B">
      <w:pPr>
        <w:pStyle w:val="Standard"/>
      </w:pPr>
    </w:p>
    <w:tbl>
      <w:tblPr>
        <w:tblW w:w="5000" w:type="pct"/>
        <w:jc w:val="center"/>
        <w:tblLayout w:type="fixed"/>
        <w:tblCellMar>
          <w:left w:w="10" w:type="dxa"/>
          <w:right w:w="10" w:type="dxa"/>
        </w:tblCellMar>
        <w:tblLook w:val="0000" w:firstRow="0" w:lastRow="0" w:firstColumn="0" w:lastColumn="0" w:noHBand="0" w:noVBand="0"/>
      </w:tblPr>
      <w:tblGrid>
        <w:gridCol w:w="2280"/>
        <w:gridCol w:w="7358"/>
      </w:tblGrid>
      <w:tr w:rsidR="006F678B" w14:paraId="0479B0EA" w14:textId="77777777">
        <w:tblPrEx>
          <w:tblCellMar>
            <w:top w:w="0" w:type="dxa"/>
            <w:bottom w:w="0" w:type="dxa"/>
          </w:tblCellMar>
        </w:tblPrEx>
        <w:trPr>
          <w:trHeight w:val="308"/>
          <w:jc w:val="center"/>
        </w:trPr>
        <w:tc>
          <w:tcPr>
            <w:tcW w:w="2280" w:type="dxa"/>
            <w:shd w:val="clear" w:color="auto" w:fill="D9D9D9"/>
            <w:tcMar>
              <w:top w:w="0" w:type="dxa"/>
              <w:left w:w="108" w:type="dxa"/>
              <w:bottom w:w="0" w:type="dxa"/>
              <w:right w:w="108" w:type="dxa"/>
            </w:tcMar>
          </w:tcPr>
          <w:p w14:paraId="5BD0B605" w14:textId="77777777" w:rsidR="006F678B" w:rsidRDefault="004749B5">
            <w:pPr>
              <w:pStyle w:val="Standard"/>
            </w:pPr>
            <w:r>
              <w:t>Tratamiento:</w:t>
            </w:r>
          </w:p>
        </w:tc>
        <w:tc>
          <w:tcPr>
            <w:tcW w:w="7358" w:type="dxa"/>
            <w:shd w:val="clear" w:color="auto" w:fill="D9D9D9"/>
            <w:tcMar>
              <w:top w:w="0" w:type="dxa"/>
              <w:left w:w="108" w:type="dxa"/>
              <w:bottom w:w="0" w:type="dxa"/>
              <w:right w:w="108" w:type="dxa"/>
            </w:tcMar>
          </w:tcPr>
          <w:p w14:paraId="70E3C7E0" w14:textId="77777777" w:rsidR="006F678B" w:rsidRDefault="004749B5">
            <w:pPr>
              <w:pStyle w:val="Ttulo3"/>
            </w:pPr>
            <w:r>
              <w:t xml:space="preserve">2.18.1. </w:t>
            </w:r>
            <w:bookmarkStart w:id="104" w:name="_Toc523489899"/>
            <w:bookmarkStart w:id="105" w:name="_Toc523736406"/>
            <w:r>
              <w:t>TUTELA PAISAJE URBANO</w:t>
            </w:r>
            <w:bookmarkEnd w:id="104"/>
            <w:bookmarkEnd w:id="105"/>
          </w:p>
          <w:p w14:paraId="6D77CDAA" w14:textId="77777777" w:rsidR="006F678B" w:rsidRDefault="004749B5">
            <w:pPr>
              <w:pStyle w:val="Standard"/>
            </w:pPr>
            <w:r>
              <w:t>TUTELA DE LA GESTIÓN DEL PAISAJE URBANO</w:t>
            </w:r>
          </w:p>
          <w:p w14:paraId="2819E52D" w14:textId="77777777" w:rsidR="006F678B" w:rsidRDefault="004749B5">
            <w:pPr>
              <w:pStyle w:val="Standard"/>
            </w:pPr>
            <w:r>
              <w:t>UNIDAD TÉCNICA: PROTECCIÓN DEL PAISAJE</w:t>
            </w:r>
          </w:p>
        </w:tc>
      </w:tr>
      <w:tr w:rsidR="006F678B" w14:paraId="3F0DC8D5" w14:textId="77777777">
        <w:tblPrEx>
          <w:tblCellMar>
            <w:top w:w="0" w:type="dxa"/>
            <w:bottom w:w="0" w:type="dxa"/>
          </w:tblCellMar>
        </w:tblPrEx>
        <w:trPr>
          <w:trHeight w:val="225"/>
          <w:jc w:val="center"/>
        </w:trPr>
        <w:tc>
          <w:tcPr>
            <w:tcW w:w="2280" w:type="dxa"/>
            <w:shd w:val="clear" w:color="auto" w:fill="auto"/>
            <w:tcMar>
              <w:top w:w="0" w:type="dxa"/>
              <w:left w:w="108" w:type="dxa"/>
              <w:bottom w:w="0" w:type="dxa"/>
              <w:right w:w="108" w:type="dxa"/>
            </w:tcMar>
          </w:tcPr>
          <w:p w14:paraId="4B84B203" w14:textId="77777777" w:rsidR="006F678B" w:rsidRDefault="004749B5">
            <w:pPr>
              <w:pStyle w:val="Standard"/>
              <w:jc w:val="left"/>
              <w:rPr>
                <w:b/>
                <w:bCs/>
                <w:color w:val="0084D1"/>
              </w:rPr>
            </w:pPr>
            <w:r>
              <w:rPr>
                <w:b/>
                <w:bCs/>
                <w:color w:val="0084D1"/>
              </w:rPr>
              <w:t>I Responsables del tratamiento:</w:t>
            </w:r>
          </w:p>
          <w:p w14:paraId="3CADEEFD"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77B627D7" w14:textId="77777777" w:rsidR="006F678B" w:rsidRDefault="004749B5">
            <w:pPr>
              <w:pStyle w:val="Standard"/>
              <w:rPr>
                <w:lang w:val="en-US"/>
              </w:rPr>
            </w:pPr>
            <w:r>
              <w:rPr>
                <w:lang w:val="en-US"/>
              </w:rPr>
              <w:t>AYUNTAMIENTO DE LAS PALMAS DE GRAN CANARIA</w:t>
            </w:r>
          </w:p>
          <w:p w14:paraId="22234B55" w14:textId="77777777" w:rsidR="006F678B" w:rsidRDefault="006F678B">
            <w:pPr>
              <w:pStyle w:val="Standard"/>
              <w:rPr>
                <w:lang w:val="en-US"/>
              </w:rPr>
            </w:pPr>
          </w:p>
        </w:tc>
      </w:tr>
      <w:tr w:rsidR="006F678B" w14:paraId="0A8C1E74" w14:textId="77777777">
        <w:tblPrEx>
          <w:tblCellMar>
            <w:top w:w="0" w:type="dxa"/>
            <w:bottom w:w="0" w:type="dxa"/>
          </w:tblCellMar>
        </w:tblPrEx>
        <w:trPr>
          <w:trHeight w:val="225"/>
          <w:jc w:val="center"/>
        </w:trPr>
        <w:tc>
          <w:tcPr>
            <w:tcW w:w="2280" w:type="dxa"/>
            <w:shd w:val="clear" w:color="auto" w:fill="auto"/>
            <w:tcMar>
              <w:top w:w="0" w:type="dxa"/>
              <w:left w:w="108" w:type="dxa"/>
              <w:bottom w:w="0" w:type="dxa"/>
              <w:right w:w="108" w:type="dxa"/>
            </w:tcMar>
          </w:tcPr>
          <w:p w14:paraId="0EDE5BC3" w14:textId="77777777" w:rsidR="006F678B" w:rsidRDefault="004749B5">
            <w:pPr>
              <w:pStyle w:val="Standard"/>
              <w:jc w:val="left"/>
              <w:rPr>
                <w:b/>
                <w:bCs/>
                <w:color w:val="0084D1"/>
              </w:rPr>
            </w:pPr>
            <w:r>
              <w:rPr>
                <w:b/>
                <w:bCs/>
                <w:color w:val="0084D1"/>
              </w:rPr>
              <w:t xml:space="preserve">II </w:t>
            </w:r>
            <w:r>
              <w:rPr>
                <w:b/>
                <w:bCs/>
                <w:color w:val="0084D1"/>
              </w:rPr>
              <w:t>Titularidad:</w:t>
            </w:r>
          </w:p>
          <w:p w14:paraId="03730D27"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6FCC4551" w14:textId="77777777" w:rsidR="006F678B" w:rsidRDefault="004749B5">
            <w:pPr>
              <w:pStyle w:val="Standard"/>
              <w:rPr>
                <w:lang w:val="en-US"/>
              </w:rPr>
            </w:pPr>
            <w:r>
              <w:rPr>
                <w:lang w:val="en-US"/>
              </w:rPr>
              <w:t>Pública</w:t>
            </w:r>
          </w:p>
        </w:tc>
      </w:tr>
      <w:tr w:rsidR="006F678B" w14:paraId="0EA0651F" w14:textId="77777777">
        <w:tblPrEx>
          <w:tblCellMar>
            <w:top w:w="0" w:type="dxa"/>
            <w:bottom w:w="0" w:type="dxa"/>
          </w:tblCellMar>
        </w:tblPrEx>
        <w:trPr>
          <w:trHeight w:val="225"/>
          <w:jc w:val="center"/>
        </w:trPr>
        <w:tc>
          <w:tcPr>
            <w:tcW w:w="2280" w:type="dxa"/>
            <w:shd w:val="clear" w:color="auto" w:fill="auto"/>
            <w:tcMar>
              <w:top w:w="0" w:type="dxa"/>
              <w:left w:w="108" w:type="dxa"/>
              <w:bottom w:w="0" w:type="dxa"/>
              <w:right w:w="108" w:type="dxa"/>
            </w:tcMar>
          </w:tcPr>
          <w:p w14:paraId="3C78FC84" w14:textId="77777777" w:rsidR="006F678B" w:rsidRDefault="004749B5">
            <w:pPr>
              <w:pStyle w:val="Standard"/>
              <w:jc w:val="left"/>
              <w:rPr>
                <w:b/>
                <w:bCs/>
                <w:color w:val="0084D1"/>
              </w:rPr>
            </w:pPr>
            <w:r>
              <w:rPr>
                <w:b/>
                <w:bCs/>
                <w:color w:val="0084D1"/>
              </w:rPr>
              <w:t>III Categorías interesados:</w:t>
            </w:r>
          </w:p>
        </w:tc>
        <w:tc>
          <w:tcPr>
            <w:tcW w:w="7358" w:type="dxa"/>
            <w:shd w:val="clear" w:color="auto" w:fill="auto"/>
            <w:tcMar>
              <w:top w:w="0" w:type="dxa"/>
              <w:left w:w="108" w:type="dxa"/>
              <w:bottom w:w="0" w:type="dxa"/>
              <w:right w:w="108" w:type="dxa"/>
            </w:tcMar>
          </w:tcPr>
          <w:p w14:paraId="087C2C86" w14:textId="77777777" w:rsidR="006F678B" w:rsidRDefault="004749B5">
            <w:pPr>
              <w:pStyle w:val="Standard"/>
            </w:pPr>
            <w:r>
              <w:t xml:space="preserve">CIUDADANOS Y RESIDENTES </w:t>
            </w:r>
            <w:r>
              <w:tab/>
            </w:r>
            <w:r>
              <w:br/>
            </w:r>
            <w:r>
              <w:t xml:space="preserve">PROPIETARIOS O ARRENDATARIOS </w:t>
            </w:r>
            <w:r>
              <w:tab/>
            </w:r>
            <w:r>
              <w:br/>
            </w:r>
            <w:r>
              <w:t>REPRESENTANTES LEGALES</w:t>
            </w:r>
          </w:p>
          <w:p w14:paraId="1EC4B89E" w14:textId="77777777" w:rsidR="006F678B" w:rsidRDefault="006F678B">
            <w:pPr>
              <w:pStyle w:val="Standard"/>
            </w:pPr>
          </w:p>
          <w:p w14:paraId="7BEB581E" w14:textId="77777777" w:rsidR="006F678B" w:rsidRDefault="006F678B">
            <w:pPr>
              <w:pStyle w:val="Standard"/>
            </w:pPr>
          </w:p>
        </w:tc>
      </w:tr>
      <w:tr w:rsidR="006F678B" w14:paraId="73CF6DE5" w14:textId="77777777">
        <w:tblPrEx>
          <w:tblCellMar>
            <w:top w:w="0" w:type="dxa"/>
            <w:bottom w:w="0" w:type="dxa"/>
          </w:tblCellMar>
        </w:tblPrEx>
        <w:trPr>
          <w:trHeight w:val="77"/>
          <w:jc w:val="center"/>
        </w:trPr>
        <w:tc>
          <w:tcPr>
            <w:tcW w:w="2280" w:type="dxa"/>
            <w:shd w:val="clear" w:color="auto" w:fill="auto"/>
            <w:tcMar>
              <w:top w:w="0" w:type="dxa"/>
              <w:left w:w="108" w:type="dxa"/>
              <w:bottom w:w="0" w:type="dxa"/>
              <w:right w:w="108" w:type="dxa"/>
            </w:tcMar>
          </w:tcPr>
          <w:p w14:paraId="3A54113B" w14:textId="77777777" w:rsidR="006F678B" w:rsidRDefault="004749B5">
            <w:pPr>
              <w:pStyle w:val="Standard"/>
              <w:jc w:val="left"/>
              <w:rPr>
                <w:b/>
                <w:bCs/>
                <w:color w:val="0084D1"/>
              </w:rPr>
            </w:pPr>
            <w:r>
              <w:rPr>
                <w:b/>
                <w:bCs/>
                <w:color w:val="0084D1"/>
              </w:rPr>
              <w:t>IV Fines del tratamiento:</w:t>
            </w:r>
          </w:p>
        </w:tc>
        <w:tc>
          <w:tcPr>
            <w:tcW w:w="7358" w:type="dxa"/>
            <w:shd w:val="clear" w:color="auto" w:fill="auto"/>
            <w:tcMar>
              <w:top w:w="0" w:type="dxa"/>
              <w:left w:w="108" w:type="dxa"/>
              <w:bottom w:w="0" w:type="dxa"/>
              <w:right w:w="108" w:type="dxa"/>
            </w:tcMar>
          </w:tcPr>
          <w:p w14:paraId="4625DC66" w14:textId="77777777" w:rsidR="006F678B" w:rsidRDefault="004749B5">
            <w:pPr>
              <w:pStyle w:val="Standard"/>
            </w:pPr>
            <w:r>
              <w:t xml:space="preserve">PROCEDIMIENTO ADMINISTRATIVO </w:t>
            </w:r>
            <w:r>
              <w:tab/>
            </w:r>
            <w:r>
              <w:br/>
            </w:r>
            <w:r>
              <w:t>GESTIÓN SANCIONADORA</w:t>
            </w:r>
          </w:p>
          <w:p w14:paraId="35851856" w14:textId="77777777" w:rsidR="006F678B" w:rsidRDefault="004749B5">
            <w:pPr>
              <w:pStyle w:val="Standard"/>
            </w:pPr>
            <w:r>
              <w:t>PROTECCIÓN DE LA IMÁGEN URBANA</w:t>
            </w:r>
          </w:p>
          <w:p w14:paraId="4E036891" w14:textId="77777777" w:rsidR="006F678B" w:rsidRDefault="006F678B">
            <w:pPr>
              <w:pStyle w:val="Standard"/>
            </w:pPr>
          </w:p>
        </w:tc>
      </w:tr>
      <w:tr w:rsidR="006F678B" w14:paraId="2BAAD3B9" w14:textId="77777777">
        <w:tblPrEx>
          <w:tblCellMar>
            <w:top w:w="0" w:type="dxa"/>
            <w:bottom w:w="0" w:type="dxa"/>
          </w:tblCellMar>
        </w:tblPrEx>
        <w:trPr>
          <w:trHeight w:val="77"/>
          <w:jc w:val="center"/>
        </w:trPr>
        <w:tc>
          <w:tcPr>
            <w:tcW w:w="2280" w:type="dxa"/>
            <w:shd w:val="clear" w:color="auto" w:fill="auto"/>
            <w:tcMar>
              <w:top w:w="0" w:type="dxa"/>
              <w:left w:w="108" w:type="dxa"/>
              <w:bottom w:w="0" w:type="dxa"/>
              <w:right w:w="108" w:type="dxa"/>
            </w:tcMar>
          </w:tcPr>
          <w:p w14:paraId="77B7E79E" w14:textId="77777777" w:rsidR="006F678B" w:rsidRDefault="004749B5">
            <w:pPr>
              <w:pStyle w:val="Standard"/>
              <w:jc w:val="left"/>
              <w:rPr>
                <w:b/>
                <w:bCs/>
                <w:color w:val="0084D1"/>
              </w:rPr>
            </w:pPr>
            <w:r>
              <w:rPr>
                <w:b/>
                <w:bCs/>
                <w:color w:val="0084D1"/>
              </w:rPr>
              <w:t xml:space="preserve">V </w:t>
            </w:r>
            <w:r>
              <w:rPr>
                <w:b/>
                <w:bCs/>
                <w:color w:val="0084D1"/>
              </w:rPr>
              <w:t>Sistema de tratamiento:</w:t>
            </w:r>
          </w:p>
          <w:p w14:paraId="653D9B4C"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077B990A" w14:textId="77777777" w:rsidR="006F678B" w:rsidRDefault="004749B5">
            <w:pPr>
              <w:pStyle w:val="Standard"/>
            </w:pPr>
            <w:r>
              <w:t>MIXTO</w:t>
            </w:r>
          </w:p>
        </w:tc>
      </w:tr>
      <w:tr w:rsidR="006F678B" w14:paraId="079E57E9"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538937CC" w14:textId="77777777" w:rsidR="006F678B" w:rsidRDefault="004749B5">
            <w:pPr>
              <w:pStyle w:val="Standard"/>
              <w:jc w:val="left"/>
              <w:rPr>
                <w:b/>
                <w:bCs/>
                <w:color w:val="0084D1"/>
              </w:rPr>
            </w:pPr>
            <w:r>
              <w:rPr>
                <w:b/>
                <w:bCs/>
                <w:color w:val="0084D1"/>
              </w:rPr>
              <w:t>VI Origen de los datos:</w:t>
            </w:r>
          </w:p>
        </w:tc>
        <w:tc>
          <w:tcPr>
            <w:tcW w:w="7358" w:type="dxa"/>
            <w:shd w:val="clear" w:color="auto" w:fill="auto"/>
            <w:tcMar>
              <w:top w:w="0" w:type="dxa"/>
              <w:left w:w="108" w:type="dxa"/>
              <w:bottom w:w="0" w:type="dxa"/>
              <w:right w:w="108" w:type="dxa"/>
            </w:tcMar>
          </w:tcPr>
          <w:p w14:paraId="522E73E9" w14:textId="77777777" w:rsidR="006F678B" w:rsidRDefault="004749B5">
            <w:pPr>
              <w:pStyle w:val="Standard"/>
            </w:pPr>
            <w:r>
              <w:t>El propio interesado o su representante legal: Sí</w:t>
            </w:r>
          </w:p>
          <w:p w14:paraId="5B219393" w14:textId="77777777" w:rsidR="006F678B" w:rsidRDefault="004749B5">
            <w:pPr>
              <w:pStyle w:val="Standard"/>
            </w:pPr>
            <w:r>
              <w:t>Registros públicos: No</w:t>
            </w:r>
          </w:p>
          <w:p w14:paraId="322757C1" w14:textId="77777777" w:rsidR="006F678B" w:rsidRDefault="004749B5">
            <w:pPr>
              <w:pStyle w:val="Standard"/>
            </w:pPr>
            <w:r>
              <w:t>Otras personas físicas: Sí</w:t>
            </w:r>
          </w:p>
          <w:p w14:paraId="2A5E496D" w14:textId="77777777" w:rsidR="006F678B" w:rsidRDefault="004749B5">
            <w:pPr>
              <w:pStyle w:val="Standard"/>
            </w:pPr>
            <w:r>
              <w:t>Entidad privada: Sí</w:t>
            </w:r>
          </w:p>
          <w:p w14:paraId="7E33AAEB" w14:textId="77777777" w:rsidR="006F678B" w:rsidRDefault="004749B5">
            <w:pPr>
              <w:pStyle w:val="Standard"/>
            </w:pPr>
            <w:r>
              <w:t>Fuentes accesibles al público: No</w:t>
            </w:r>
          </w:p>
          <w:p w14:paraId="1F30EEC9" w14:textId="77777777" w:rsidR="006F678B" w:rsidRDefault="004749B5">
            <w:pPr>
              <w:pStyle w:val="Standard"/>
            </w:pPr>
            <w:r>
              <w:t>Administración pública: Sí</w:t>
            </w:r>
          </w:p>
          <w:p w14:paraId="334560C6" w14:textId="77777777" w:rsidR="006F678B" w:rsidRDefault="006F678B">
            <w:pPr>
              <w:pStyle w:val="Standard"/>
            </w:pPr>
          </w:p>
        </w:tc>
      </w:tr>
      <w:tr w:rsidR="006F678B" w14:paraId="5EFF1914" w14:textId="77777777">
        <w:tblPrEx>
          <w:tblCellMar>
            <w:top w:w="0" w:type="dxa"/>
            <w:bottom w:w="0" w:type="dxa"/>
          </w:tblCellMar>
        </w:tblPrEx>
        <w:trPr>
          <w:trHeight w:val="102"/>
          <w:jc w:val="center"/>
        </w:trPr>
        <w:tc>
          <w:tcPr>
            <w:tcW w:w="2280" w:type="dxa"/>
            <w:shd w:val="clear" w:color="auto" w:fill="auto"/>
            <w:tcMar>
              <w:top w:w="0" w:type="dxa"/>
              <w:left w:w="108" w:type="dxa"/>
              <w:bottom w:w="0" w:type="dxa"/>
              <w:right w:w="108" w:type="dxa"/>
            </w:tcMar>
          </w:tcPr>
          <w:p w14:paraId="609F4029" w14:textId="77777777" w:rsidR="006F678B" w:rsidRDefault="004749B5">
            <w:pPr>
              <w:pStyle w:val="Standard"/>
              <w:jc w:val="left"/>
              <w:rPr>
                <w:b/>
                <w:bCs/>
                <w:color w:val="0084D1"/>
              </w:rPr>
            </w:pPr>
            <w:r>
              <w:rPr>
                <w:b/>
                <w:bCs/>
                <w:color w:val="0084D1"/>
              </w:rPr>
              <w:t xml:space="preserve">VII </w:t>
            </w:r>
            <w:r>
              <w:rPr>
                <w:b/>
                <w:bCs/>
                <w:color w:val="0084D1"/>
              </w:rPr>
              <w:t>Categorías de datos personales objeto de tratamiento:</w:t>
            </w:r>
          </w:p>
        </w:tc>
        <w:tc>
          <w:tcPr>
            <w:tcW w:w="7358" w:type="dxa"/>
            <w:shd w:val="clear" w:color="auto" w:fill="auto"/>
            <w:tcMar>
              <w:top w:w="0" w:type="dxa"/>
              <w:left w:w="108" w:type="dxa"/>
              <w:bottom w:w="0" w:type="dxa"/>
              <w:right w:w="108" w:type="dxa"/>
            </w:tcMar>
          </w:tcPr>
          <w:p w14:paraId="586D5FC7" w14:textId="77777777" w:rsidR="006F678B" w:rsidRDefault="004749B5">
            <w:pPr>
              <w:pStyle w:val="Standard"/>
            </w:pPr>
            <w:r>
              <w:rPr>
                <w:u w:val="single"/>
              </w:rPr>
              <w:t>Datos identificativos</w:t>
            </w:r>
            <w:r>
              <w:t>:</w:t>
            </w:r>
          </w:p>
          <w:p w14:paraId="77002AEF" w14:textId="77777777" w:rsidR="006F678B" w:rsidRDefault="004749B5">
            <w:pPr>
              <w:pStyle w:val="Standard"/>
            </w:pPr>
            <w:r>
              <w:t>-DNI-NIF: Sí</w:t>
            </w:r>
          </w:p>
          <w:p w14:paraId="5C7C0444" w14:textId="77777777" w:rsidR="006F678B" w:rsidRDefault="004749B5">
            <w:pPr>
              <w:pStyle w:val="Standard"/>
            </w:pPr>
            <w:r>
              <w:t>-Identificador nacional restringido art. 87: No</w:t>
            </w:r>
          </w:p>
          <w:p w14:paraId="1CBC7ED8" w14:textId="77777777" w:rsidR="006F678B" w:rsidRDefault="004749B5">
            <w:pPr>
              <w:pStyle w:val="Standard"/>
            </w:pPr>
            <w:r>
              <w:t>-Dirección: Sí</w:t>
            </w:r>
          </w:p>
          <w:p w14:paraId="065AEBA8" w14:textId="77777777" w:rsidR="006F678B" w:rsidRDefault="004749B5">
            <w:pPr>
              <w:pStyle w:val="Standard"/>
            </w:pPr>
            <w:r>
              <w:t>-Imagen: No</w:t>
            </w:r>
          </w:p>
          <w:p w14:paraId="690F2E92" w14:textId="77777777" w:rsidR="006F678B" w:rsidRDefault="004749B5">
            <w:pPr>
              <w:pStyle w:val="Standard"/>
            </w:pPr>
            <w:r>
              <w:t>-Número seguridad social: No</w:t>
            </w:r>
          </w:p>
          <w:p w14:paraId="067A8D21" w14:textId="77777777" w:rsidR="006F678B" w:rsidRDefault="004749B5">
            <w:pPr>
              <w:pStyle w:val="Standard"/>
            </w:pPr>
            <w:r>
              <w:t>-Teléfono: Sí</w:t>
            </w:r>
          </w:p>
          <w:p w14:paraId="2684E8A8" w14:textId="77777777" w:rsidR="006F678B" w:rsidRDefault="004749B5">
            <w:pPr>
              <w:pStyle w:val="Standard"/>
            </w:pPr>
            <w:r>
              <w:t>-Firma manual o digitalizada: Sí</w:t>
            </w:r>
          </w:p>
          <w:p w14:paraId="53DE3B50" w14:textId="77777777" w:rsidR="006F678B" w:rsidRDefault="004749B5">
            <w:pPr>
              <w:pStyle w:val="Standard"/>
            </w:pPr>
            <w:r>
              <w:t>-Firma electrón</w:t>
            </w:r>
            <w:r>
              <w:t>ica: Sí</w:t>
            </w:r>
          </w:p>
          <w:p w14:paraId="0F965471" w14:textId="77777777" w:rsidR="006F678B" w:rsidRDefault="004749B5">
            <w:pPr>
              <w:pStyle w:val="Standard"/>
            </w:pPr>
            <w:r>
              <w:t>-Registro personal: No</w:t>
            </w:r>
          </w:p>
          <w:p w14:paraId="15322781" w14:textId="77777777" w:rsidR="006F678B" w:rsidRDefault="004749B5">
            <w:pPr>
              <w:pStyle w:val="Standard"/>
            </w:pPr>
            <w:r>
              <w:t>-Marcas físicas: No</w:t>
            </w:r>
          </w:p>
          <w:p w14:paraId="40223909" w14:textId="77777777" w:rsidR="006F678B" w:rsidRDefault="004749B5">
            <w:pPr>
              <w:pStyle w:val="Standard"/>
            </w:pPr>
            <w:r>
              <w:t>-Tarjeta sanitaria: No</w:t>
            </w:r>
          </w:p>
          <w:p w14:paraId="7BF2D872" w14:textId="77777777" w:rsidR="006F678B" w:rsidRDefault="004749B5">
            <w:pPr>
              <w:pStyle w:val="Standard"/>
            </w:pPr>
            <w:r>
              <w:t>-Nombre y apellidos: Sí</w:t>
            </w:r>
          </w:p>
          <w:p w14:paraId="2E6686E0" w14:textId="77777777" w:rsidR="006F678B" w:rsidRDefault="004749B5">
            <w:pPr>
              <w:pStyle w:val="Standard"/>
            </w:pPr>
            <w:r>
              <w:t>-Huella digital: No</w:t>
            </w:r>
          </w:p>
          <w:p w14:paraId="2E5103C9" w14:textId="77777777" w:rsidR="006F678B" w:rsidRDefault="004749B5">
            <w:pPr>
              <w:pStyle w:val="Standard"/>
            </w:pPr>
            <w:r>
              <w:t>-Voz: No</w:t>
            </w:r>
          </w:p>
          <w:p w14:paraId="750B09A3" w14:textId="77777777" w:rsidR="006F678B" w:rsidRDefault="004749B5">
            <w:pPr>
              <w:pStyle w:val="Standard"/>
            </w:pPr>
            <w:r>
              <w:t>-CCC/IBAN: No</w:t>
            </w:r>
          </w:p>
          <w:p w14:paraId="437DA754" w14:textId="77777777" w:rsidR="006F678B" w:rsidRDefault="004749B5">
            <w:pPr>
              <w:pStyle w:val="Standard"/>
            </w:pPr>
            <w:r>
              <w:t>-Tarjeta bancaria o similar: No</w:t>
            </w:r>
          </w:p>
          <w:p w14:paraId="468917C2" w14:textId="77777777" w:rsidR="006F678B" w:rsidRDefault="004749B5">
            <w:pPr>
              <w:pStyle w:val="Standard"/>
            </w:pPr>
            <w:r>
              <w:t>Otros datos identificativos:</w:t>
            </w:r>
          </w:p>
          <w:p w14:paraId="146149F1" w14:textId="77777777" w:rsidR="006F678B" w:rsidRDefault="006F678B">
            <w:pPr>
              <w:pStyle w:val="Standard"/>
            </w:pPr>
          </w:p>
          <w:p w14:paraId="735E5B92" w14:textId="77777777" w:rsidR="006F678B" w:rsidRDefault="004749B5">
            <w:pPr>
              <w:pStyle w:val="Standard"/>
            </w:pPr>
            <w:r>
              <w:rPr>
                <w:u w:val="single"/>
              </w:rPr>
              <w:t>Datos de categorías sensibles</w:t>
            </w:r>
            <w:r>
              <w:t>:</w:t>
            </w:r>
          </w:p>
          <w:p w14:paraId="05EBD2A6" w14:textId="77777777" w:rsidR="006F678B" w:rsidRDefault="004749B5">
            <w:pPr>
              <w:pStyle w:val="Standard"/>
            </w:pPr>
            <w:r>
              <w:t xml:space="preserve">-Ideología o </w:t>
            </w:r>
            <w:r>
              <w:t>ideas políticas: No</w:t>
            </w:r>
          </w:p>
          <w:p w14:paraId="42FCDF47" w14:textId="77777777" w:rsidR="006F678B" w:rsidRDefault="004749B5">
            <w:pPr>
              <w:pStyle w:val="Standard"/>
            </w:pPr>
            <w:r>
              <w:t>-Afiliación Sindical: No</w:t>
            </w:r>
          </w:p>
          <w:p w14:paraId="7A0E90BD" w14:textId="77777777" w:rsidR="006F678B" w:rsidRDefault="004749B5">
            <w:pPr>
              <w:pStyle w:val="Standard"/>
            </w:pPr>
            <w:r>
              <w:t>-Religión: No</w:t>
            </w:r>
          </w:p>
          <w:p w14:paraId="1BD39CB9" w14:textId="77777777" w:rsidR="006F678B" w:rsidRDefault="004749B5">
            <w:pPr>
              <w:pStyle w:val="Standard"/>
            </w:pPr>
            <w:r>
              <w:t>-Creencias: No</w:t>
            </w:r>
          </w:p>
          <w:p w14:paraId="203014A4" w14:textId="77777777" w:rsidR="006F678B" w:rsidRDefault="004749B5">
            <w:pPr>
              <w:pStyle w:val="Standard"/>
            </w:pPr>
            <w:r>
              <w:t>-Origen racial o étnico: No</w:t>
            </w:r>
          </w:p>
          <w:p w14:paraId="6F948A3A" w14:textId="77777777" w:rsidR="006F678B" w:rsidRDefault="004749B5">
            <w:pPr>
              <w:pStyle w:val="Standard"/>
            </w:pPr>
            <w:r>
              <w:t>-Salud: No</w:t>
            </w:r>
          </w:p>
          <w:p w14:paraId="3087CB2E" w14:textId="77777777" w:rsidR="006F678B" w:rsidRDefault="004749B5">
            <w:pPr>
              <w:pStyle w:val="Standard"/>
            </w:pPr>
            <w:r>
              <w:t>-Vida Sexual: No</w:t>
            </w:r>
          </w:p>
          <w:p w14:paraId="648A8424" w14:textId="77777777" w:rsidR="006F678B" w:rsidRDefault="006F678B">
            <w:pPr>
              <w:pStyle w:val="Standard"/>
            </w:pPr>
          </w:p>
          <w:p w14:paraId="30FC5084" w14:textId="77777777" w:rsidR="006F678B" w:rsidRDefault="004749B5">
            <w:pPr>
              <w:pStyle w:val="Standard"/>
            </w:pPr>
            <w:r>
              <w:rPr>
                <w:u w:val="single"/>
              </w:rPr>
              <w:t>Datos relativos a infracciones</w:t>
            </w:r>
            <w:r>
              <w:t>:</w:t>
            </w:r>
          </w:p>
          <w:p w14:paraId="5AA99FF5" w14:textId="77777777" w:rsidR="006F678B" w:rsidRDefault="004749B5">
            <w:pPr>
              <w:pStyle w:val="Standard"/>
            </w:pPr>
            <w:r>
              <w:t>-Infracciones penales: No</w:t>
            </w:r>
          </w:p>
          <w:p w14:paraId="386A6933" w14:textId="77777777" w:rsidR="006F678B" w:rsidRDefault="004749B5">
            <w:pPr>
              <w:pStyle w:val="Standard"/>
            </w:pPr>
            <w:r>
              <w:lastRenderedPageBreak/>
              <w:t>-Infracciones administrativas: Sí</w:t>
            </w:r>
          </w:p>
          <w:p w14:paraId="65529248" w14:textId="77777777" w:rsidR="006F678B" w:rsidRDefault="006F678B">
            <w:pPr>
              <w:pStyle w:val="Standard"/>
            </w:pPr>
          </w:p>
          <w:p w14:paraId="2BC2BC4F" w14:textId="77777777" w:rsidR="006F678B" w:rsidRDefault="006F678B">
            <w:pPr>
              <w:pStyle w:val="Standard"/>
            </w:pPr>
          </w:p>
          <w:p w14:paraId="68BEE89B" w14:textId="77777777" w:rsidR="006F678B" w:rsidRDefault="004749B5">
            <w:pPr>
              <w:pStyle w:val="Standard"/>
            </w:pPr>
            <w:r>
              <w:rPr>
                <w:u w:val="single"/>
              </w:rPr>
              <w:t>Otras categorías de datos perso</w:t>
            </w:r>
            <w:r>
              <w:rPr>
                <w:u w:val="single"/>
              </w:rPr>
              <w:t>nales</w:t>
            </w:r>
            <w:r>
              <w:t>:</w:t>
            </w:r>
          </w:p>
          <w:p w14:paraId="7EEE6E34" w14:textId="77777777" w:rsidR="006F678B" w:rsidRDefault="004749B5">
            <w:pPr>
              <w:pStyle w:val="Standard"/>
            </w:pPr>
            <w:r>
              <w:t>CARACTERÍSTICAS PERSONALES</w:t>
            </w:r>
          </w:p>
          <w:p w14:paraId="1C06B050" w14:textId="77777777" w:rsidR="006F678B" w:rsidRDefault="006F678B">
            <w:pPr>
              <w:pStyle w:val="Standard"/>
            </w:pPr>
          </w:p>
          <w:p w14:paraId="47A6A46F" w14:textId="77777777" w:rsidR="006F678B" w:rsidRDefault="006F678B">
            <w:pPr>
              <w:pStyle w:val="Standard"/>
            </w:pPr>
          </w:p>
        </w:tc>
      </w:tr>
      <w:tr w:rsidR="006F678B" w14:paraId="0F0EB177"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7B71FD89" w14:textId="77777777" w:rsidR="006F678B" w:rsidRDefault="004749B5">
            <w:pPr>
              <w:pStyle w:val="Standard"/>
              <w:jc w:val="left"/>
              <w:rPr>
                <w:b/>
                <w:bCs/>
                <w:color w:val="0084D1"/>
              </w:rPr>
            </w:pPr>
            <w:r>
              <w:rPr>
                <w:b/>
                <w:bCs/>
                <w:color w:val="0084D1"/>
              </w:rPr>
              <w:lastRenderedPageBreak/>
              <w:t>VIII Legitimidad (base jurídica) del tratamiento:</w:t>
            </w:r>
          </w:p>
          <w:p w14:paraId="5F1878D6"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48E0A48D" w14:textId="77777777" w:rsidR="006F678B" w:rsidRDefault="004749B5">
            <w:pPr>
              <w:pStyle w:val="Standard"/>
            </w:pPr>
            <w:r>
              <w:t>-Consentimiento del interesado: No</w:t>
            </w:r>
          </w:p>
          <w:p w14:paraId="6D1583E5" w14:textId="77777777" w:rsidR="006F678B" w:rsidRDefault="004749B5">
            <w:pPr>
              <w:pStyle w:val="Standard"/>
            </w:pPr>
            <w:r>
              <w:t>-Datos necesarios ejecución contrato: No</w:t>
            </w:r>
          </w:p>
          <w:p w14:paraId="6D71DDC0" w14:textId="77777777" w:rsidR="006F678B" w:rsidRDefault="004749B5">
            <w:pPr>
              <w:pStyle w:val="Standard"/>
            </w:pPr>
            <w:r>
              <w:t>-Cumplimiento obligación legal: Sí</w:t>
            </w:r>
          </w:p>
          <w:p w14:paraId="44550ECD" w14:textId="77777777" w:rsidR="006F678B" w:rsidRDefault="004749B5">
            <w:pPr>
              <w:pStyle w:val="Standard"/>
            </w:pPr>
            <w:r>
              <w:t xml:space="preserve">Ley 7/1985, de 2 de abril, Reguladora de las Bases del </w:t>
            </w:r>
            <w:r>
              <w:t>Régimen Local.</w:t>
            </w:r>
            <w:r>
              <w:tab/>
            </w:r>
            <w:r>
              <w:br/>
            </w:r>
            <w:r>
              <w:t>Ley 39/2015, de 1 de octubre, del Procedimiento Administrativo Común de las Administraciones Públicas.</w:t>
            </w:r>
            <w:r>
              <w:tab/>
            </w:r>
            <w:r>
              <w:br/>
            </w:r>
            <w:r>
              <w:t>Real Decreto Legislativo 7/2015, de 30 de octubre, por el que se aprueba el texto refundido de la Ley del Suelo y Rehabilitación Urbana.</w:t>
            </w:r>
            <w:r>
              <w:t xml:space="preserve"> </w:t>
            </w:r>
            <w:r>
              <w:tab/>
            </w:r>
            <w:r>
              <w:br/>
            </w:r>
            <w:r>
              <w:t>Ley 4/2017, de 13 de julio, del Suelo y de los Espacios Naturales de Canarias</w:t>
            </w:r>
          </w:p>
          <w:p w14:paraId="0E25B8A6" w14:textId="77777777" w:rsidR="006F678B" w:rsidRDefault="004749B5">
            <w:pPr>
              <w:pStyle w:val="Standard"/>
            </w:pPr>
            <w:r>
              <w:t>-Proteger intereses vitales: No</w:t>
            </w:r>
          </w:p>
          <w:p w14:paraId="58297A8A" w14:textId="77777777" w:rsidR="006F678B" w:rsidRDefault="004749B5">
            <w:pPr>
              <w:pStyle w:val="Standard"/>
            </w:pPr>
            <w:r>
              <w:t>-Misión, intereses o poderes públicos: No</w:t>
            </w:r>
          </w:p>
          <w:p w14:paraId="4A4EEFDA" w14:textId="77777777" w:rsidR="006F678B" w:rsidRDefault="006F678B">
            <w:pPr>
              <w:pStyle w:val="Standard"/>
            </w:pPr>
          </w:p>
          <w:p w14:paraId="5154515D" w14:textId="77777777" w:rsidR="006F678B" w:rsidRDefault="004749B5">
            <w:pPr>
              <w:pStyle w:val="Standard"/>
            </w:pPr>
            <w:r>
              <w:t>-Interés legítimo del Responsable: No</w:t>
            </w:r>
          </w:p>
          <w:p w14:paraId="2AC24E74" w14:textId="77777777" w:rsidR="006F678B" w:rsidRDefault="006F678B">
            <w:pPr>
              <w:pStyle w:val="Standard"/>
            </w:pPr>
          </w:p>
          <w:p w14:paraId="7B4880AB" w14:textId="77777777" w:rsidR="006F678B" w:rsidRDefault="004749B5">
            <w:pPr>
              <w:pStyle w:val="Standard"/>
            </w:pPr>
            <w:r>
              <w:t xml:space="preserve">-Consentimiento explícito (en relación a datos de categorías </w:t>
            </w:r>
            <w:r>
              <w:t>especiales): No</w:t>
            </w:r>
          </w:p>
          <w:p w14:paraId="277D19BB" w14:textId="77777777" w:rsidR="006F678B" w:rsidRDefault="004749B5">
            <w:pPr>
              <w:pStyle w:val="Standard"/>
            </w:pPr>
            <w:r>
              <w:t>-Obligación derecho laboral (en relación a datos de categorías especiales): No</w:t>
            </w:r>
          </w:p>
          <w:p w14:paraId="0550ED49" w14:textId="77777777" w:rsidR="006F678B" w:rsidRDefault="004749B5">
            <w:pPr>
              <w:pStyle w:val="Standard"/>
            </w:pPr>
            <w:r>
              <w:t>-Proteger intereses vitales de una persona no capacitada para consentir (en relación a datos de categorías especiales): No</w:t>
            </w:r>
          </w:p>
          <w:p w14:paraId="0CABAE8A" w14:textId="77777777" w:rsidR="006F678B" w:rsidRDefault="004749B5">
            <w:pPr>
              <w:pStyle w:val="Standard"/>
            </w:pPr>
            <w:r>
              <w:t>-Miembros entidad sin ánimo de lucro (</w:t>
            </w:r>
            <w:r>
              <w:t>en relación a datos de categorías especiales): No</w:t>
            </w:r>
          </w:p>
          <w:p w14:paraId="31538D45" w14:textId="77777777" w:rsidR="006F678B" w:rsidRDefault="004749B5">
            <w:pPr>
              <w:pStyle w:val="Standard"/>
            </w:pPr>
            <w:r>
              <w:t>-Datos hechos públicos por interesado (en relación a datos de categorías especiales): No</w:t>
            </w:r>
          </w:p>
          <w:p w14:paraId="6D5F5F30" w14:textId="77777777" w:rsidR="006F678B" w:rsidRDefault="004749B5">
            <w:pPr>
              <w:pStyle w:val="Standard"/>
            </w:pPr>
            <w:r>
              <w:t>-Ejercicio defensa o tribunales (en relación a datos de categorías especiales): No</w:t>
            </w:r>
          </w:p>
          <w:p w14:paraId="7ED3AD71" w14:textId="77777777" w:rsidR="006F678B" w:rsidRDefault="004749B5">
            <w:pPr>
              <w:pStyle w:val="Standard"/>
            </w:pPr>
            <w:r>
              <w:t xml:space="preserve">-Interés público esencial (en </w:t>
            </w:r>
            <w:r>
              <w:t>relación a datos de categorías especiales): No</w:t>
            </w:r>
          </w:p>
          <w:p w14:paraId="19B1D5BE" w14:textId="77777777" w:rsidR="006F678B" w:rsidRDefault="004749B5">
            <w:pPr>
              <w:pStyle w:val="Standard"/>
            </w:pPr>
            <w:r>
              <w:t>-Medicina preventiva, laboral o servicios sanitarios (en relación a datos de categorías especiales): No</w:t>
            </w:r>
          </w:p>
          <w:p w14:paraId="5661A015" w14:textId="77777777" w:rsidR="006F678B" w:rsidRDefault="004749B5">
            <w:pPr>
              <w:pStyle w:val="Standard"/>
            </w:pPr>
            <w:r>
              <w:t>-Razones de salud pública (en relación a datos de categorías especiales): No</w:t>
            </w:r>
          </w:p>
          <w:p w14:paraId="7A471919" w14:textId="77777777" w:rsidR="006F678B" w:rsidRDefault="004749B5">
            <w:pPr>
              <w:pStyle w:val="Standard"/>
            </w:pPr>
            <w:r>
              <w:t>-Archivo investigación o est</w:t>
            </w:r>
            <w:r>
              <w:t>adística en interés público (en relación a datos de categorías especiales): No</w:t>
            </w:r>
          </w:p>
          <w:p w14:paraId="149ABB43" w14:textId="77777777" w:rsidR="006F678B" w:rsidRDefault="006F678B">
            <w:pPr>
              <w:pStyle w:val="Standard"/>
            </w:pPr>
          </w:p>
        </w:tc>
      </w:tr>
      <w:tr w:rsidR="006F678B" w14:paraId="086BA535"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41BAD794" w14:textId="77777777" w:rsidR="006F678B" w:rsidRDefault="004749B5">
            <w:pPr>
              <w:pStyle w:val="Standard"/>
              <w:jc w:val="left"/>
              <w:rPr>
                <w:b/>
                <w:bCs/>
                <w:color w:val="0084D1"/>
              </w:rPr>
            </w:pPr>
            <w:r>
              <w:rPr>
                <w:b/>
                <w:bCs/>
                <w:color w:val="0084D1"/>
              </w:rPr>
              <w:t>IX Destinatarios de la información:</w:t>
            </w:r>
          </w:p>
        </w:tc>
        <w:tc>
          <w:tcPr>
            <w:tcW w:w="7358" w:type="dxa"/>
            <w:shd w:val="clear" w:color="auto" w:fill="auto"/>
            <w:tcMar>
              <w:top w:w="0" w:type="dxa"/>
              <w:left w:w="108" w:type="dxa"/>
              <w:bottom w:w="0" w:type="dxa"/>
              <w:right w:w="108" w:type="dxa"/>
            </w:tcMar>
          </w:tcPr>
          <w:p w14:paraId="37ED2F32" w14:textId="77777777" w:rsidR="006F678B" w:rsidRDefault="004749B5">
            <w:pPr>
              <w:pStyle w:val="Standard"/>
            </w:pPr>
            <w:r>
              <w:t>No hay</w:t>
            </w:r>
          </w:p>
          <w:p w14:paraId="21385042" w14:textId="77777777" w:rsidR="006F678B" w:rsidRDefault="006F678B">
            <w:pPr>
              <w:pStyle w:val="Standard"/>
            </w:pPr>
          </w:p>
        </w:tc>
      </w:tr>
      <w:tr w:rsidR="006F678B" w14:paraId="123E7356"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24ADA2B2" w14:textId="77777777" w:rsidR="006F678B" w:rsidRDefault="004749B5">
            <w:pPr>
              <w:pStyle w:val="Standard"/>
              <w:jc w:val="left"/>
              <w:rPr>
                <w:b/>
                <w:bCs/>
                <w:color w:val="0084D1"/>
              </w:rPr>
            </w:pPr>
            <w:r>
              <w:rPr>
                <w:b/>
                <w:bCs/>
                <w:color w:val="0084D1"/>
              </w:rPr>
              <w:t>X Transferencias internacionales:</w:t>
            </w:r>
          </w:p>
          <w:p w14:paraId="3447423C"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2CC4BAC9" w14:textId="77777777" w:rsidR="006F678B" w:rsidRDefault="004749B5">
            <w:pPr>
              <w:pStyle w:val="Standard"/>
            </w:pPr>
            <w:r>
              <w:t>No se realizarán transferencias internacionales de datos</w:t>
            </w:r>
          </w:p>
        </w:tc>
      </w:tr>
      <w:tr w:rsidR="006F678B" w14:paraId="777A11FA"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00DB5435" w14:textId="77777777" w:rsidR="006F678B" w:rsidRDefault="004749B5">
            <w:pPr>
              <w:pStyle w:val="Standard"/>
              <w:jc w:val="left"/>
              <w:rPr>
                <w:b/>
                <w:bCs/>
                <w:color w:val="0084D1"/>
              </w:rPr>
            </w:pPr>
            <w:r>
              <w:rPr>
                <w:b/>
                <w:bCs/>
                <w:color w:val="0084D1"/>
              </w:rPr>
              <w:t xml:space="preserve">XI Plazos de conservación de </w:t>
            </w:r>
            <w:r>
              <w:rPr>
                <w:b/>
                <w:bCs/>
                <w:color w:val="0084D1"/>
              </w:rPr>
              <w:t>datos:</w:t>
            </w:r>
          </w:p>
        </w:tc>
        <w:tc>
          <w:tcPr>
            <w:tcW w:w="7358" w:type="dxa"/>
            <w:shd w:val="clear" w:color="auto" w:fill="auto"/>
            <w:tcMar>
              <w:top w:w="0" w:type="dxa"/>
              <w:left w:w="108" w:type="dxa"/>
              <w:bottom w:w="0" w:type="dxa"/>
              <w:right w:w="108" w:type="dxa"/>
            </w:tcMar>
          </w:tcPr>
          <w:p w14:paraId="793A1DF0" w14:textId="77777777" w:rsidR="006F678B" w:rsidRDefault="006F678B">
            <w:pPr>
              <w:pStyle w:val="Standard"/>
            </w:pPr>
          </w:p>
          <w:p w14:paraId="459B723B" w14:textId="77777777" w:rsidR="006F678B" w:rsidRDefault="004749B5">
            <w:pPr>
              <w:pStyle w:val="Standard"/>
            </w:pPr>
            <w:r>
              <w:t>Permanente</w:t>
            </w:r>
          </w:p>
        </w:tc>
      </w:tr>
      <w:tr w:rsidR="006F678B" w14:paraId="3D7D7CAC"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2110AE24" w14:textId="77777777" w:rsidR="006F678B" w:rsidRDefault="004749B5">
            <w:pPr>
              <w:pStyle w:val="Standard"/>
              <w:jc w:val="left"/>
              <w:rPr>
                <w:b/>
                <w:bCs/>
                <w:color w:val="0084D1"/>
              </w:rPr>
            </w:pPr>
            <w:r>
              <w:rPr>
                <w:b/>
                <w:bCs/>
                <w:color w:val="0084D1"/>
              </w:rPr>
              <w:t>XII Descripción general de medidas técnicas y organizativas de seguridad:</w:t>
            </w:r>
          </w:p>
          <w:p w14:paraId="17F55A8C"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3A9F5A91" w14:textId="77777777" w:rsidR="006F678B" w:rsidRDefault="006F678B">
            <w:pPr>
              <w:pStyle w:val="Standard"/>
            </w:pPr>
          </w:p>
          <w:p w14:paraId="0E623EE0" w14:textId="77777777" w:rsidR="006F678B" w:rsidRDefault="006F678B">
            <w:pPr>
              <w:pStyle w:val="Standard"/>
            </w:pPr>
          </w:p>
          <w:p w14:paraId="6A12D4D0" w14:textId="77777777" w:rsidR="006F678B" w:rsidRDefault="004749B5">
            <w:pPr>
              <w:pStyle w:val="Standard"/>
            </w:pPr>
            <w:r>
              <w:t>Documento de seguridad, Funciones y obligaciones del personal,</w:t>
            </w:r>
          </w:p>
          <w:p w14:paraId="6F7B2DAA" w14:textId="77777777" w:rsidR="006F678B" w:rsidRDefault="004749B5">
            <w:pPr>
              <w:pStyle w:val="Standard"/>
            </w:pPr>
            <w:r>
              <w:t>Control de accesos, Control de acceso físico, Identificación y</w:t>
            </w:r>
          </w:p>
          <w:p w14:paraId="6393C77F" w14:textId="77777777" w:rsidR="006F678B" w:rsidRDefault="004749B5">
            <w:pPr>
              <w:pStyle w:val="Standard"/>
            </w:pPr>
            <w:r>
              <w:t xml:space="preserve">autenticación, Registro de </w:t>
            </w:r>
            <w:r>
              <w:t>incidencias, Distribución de soportes,</w:t>
            </w:r>
          </w:p>
          <w:p w14:paraId="37592CFA" w14:textId="77777777" w:rsidR="006F678B" w:rsidRDefault="004749B5">
            <w:pPr>
              <w:pStyle w:val="Standard"/>
            </w:pPr>
            <w:r>
              <w:t>Seguridad de telecomunicaciones, Correos electrónicos, Dispositivos de almacenamiento, Criterios de archivo, Copias o reproducciones,</w:t>
            </w:r>
          </w:p>
          <w:p w14:paraId="731F447D" w14:textId="77777777" w:rsidR="006F678B" w:rsidRDefault="004749B5">
            <w:pPr>
              <w:pStyle w:val="Standard"/>
            </w:pPr>
            <w:r>
              <w:t>Borrado o destrucción de soportes.</w:t>
            </w:r>
          </w:p>
          <w:p w14:paraId="11936F2B" w14:textId="77777777" w:rsidR="006F678B" w:rsidRDefault="006F678B">
            <w:pPr>
              <w:pStyle w:val="Standard"/>
            </w:pPr>
          </w:p>
          <w:p w14:paraId="601C6C8E" w14:textId="77777777" w:rsidR="006F678B" w:rsidRDefault="006F678B">
            <w:pPr>
              <w:pStyle w:val="Standard"/>
            </w:pPr>
          </w:p>
        </w:tc>
      </w:tr>
      <w:tr w:rsidR="006F678B" w14:paraId="76B07AE6"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12249A58" w14:textId="77777777" w:rsidR="006F678B" w:rsidRDefault="004749B5">
            <w:pPr>
              <w:pStyle w:val="Standard"/>
              <w:jc w:val="left"/>
              <w:rPr>
                <w:b/>
                <w:bCs/>
                <w:color w:val="0084D1"/>
              </w:rPr>
            </w:pPr>
            <w:r>
              <w:rPr>
                <w:b/>
                <w:bCs/>
                <w:color w:val="0084D1"/>
              </w:rPr>
              <w:t>XIII Procedimiento para ejercitar los derecho</w:t>
            </w:r>
            <w:r>
              <w:rPr>
                <w:b/>
                <w:bCs/>
                <w:color w:val="0084D1"/>
              </w:rPr>
              <w:t>s:</w:t>
            </w:r>
          </w:p>
          <w:p w14:paraId="2141DCDD"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76C2DB48" w14:textId="77777777" w:rsidR="006F678B" w:rsidRDefault="004749B5">
            <w:pPr>
              <w:pStyle w:val="Standard"/>
            </w:pPr>
            <w:r>
              <w:t>Pueden existir diferentes canales (email, correo postal, presencial, etc.) y se detallan en las diferentes cláusulas de información, así como en el procedimiento de gestión de derechos, en el que también se dispone de formularios de ejercicio de derech</w:t>
            </w:r>
            <w:r>
              <w:t xml:space="preserve">os para facilitar a los interesados.  </w:t>
            </w:r>
          </w:p>
          <w:p w14:paraId="2C63408F" w14:textId="77777777" w:rsidR="006F678B" w:rsidRDefault="006F678B">
            <w:pPr>
              <w:pStyle w:val="Standard"/>
            </w:pPr>
          </w:p>
        </w:tc>
      </w:tr>
    </w:tbl>
    <w:p w14:paraId="6B67B84C" w14:textId="77777777" w:rsidR="006F678B" w:rsidRDefault="006F678B">
      <w:pPr>
        <w:pStyle w:val="Standard"/>
      </w:pPr>
    </w:p>
    <w:p w14:paraId="0516276F" w14:textId="77777777" w:rsidR="006F678B" w:rsidRDefault="006F678B">
      <w:pPr>
        <w:pStyle w:val="Standard"/>
      </w:pPr>
    </w:p>
    <w:p w14:paraId="3DF38F7D" w14:textId="77777777" w:rsidR="006F678B" w:rsidRDefault="006F678B">
      <w:pPr>
        <w:pStyle w:val="Standard"/>
      </w:pPr>
    </w:p>
    <w:p w14:paraId="43D470CC" w14:textId="77777777" w:rsidR="006F678B" w:rsidRDefault="004749B5">
      <w:pPr>
        <w:pStyle w:val="Ttulo2"/>
      </w:pPr>
      <w:r>
        <w:t xml:space="preserve">2.19. </w:t>
      </w:r>
      <w:bookmarkStart w:id="106" w:name="_Toc523489900"/>
      <w:bookmarkStart w:id="107" w:name="_Toc523736407"/>
      <w:r>
        <w:t>UNIDAD TÉCNICA RECURSOS HUMANOS:</w:t>
      </w:r>
      <w:bookmarkEnd w:id="106"/>
      <w:bookmarkEnd w:id="107"/>
    </w:p>
    <w:p w14:paraId="47F81967" w14:textId="77777777" w:rsidR="006F678B" w:rsidRDefault="006F678B">
      <w:pPr>
        <w:pStyle w:val="Standard"/>
      </w:pPr>
    </w:p>
    <w:tbl>
      <w:tblPr>
        <w:tblW w:w="5000" w:type="pct"/>
        <w:jc w:val="center"/>
        <w:tblLayout w:type="fixed"/>
        <w:tblCellMar>
          <w:left w:w="10" w:type="dxa"/>
          <w:right w:w="10" w:type="dxa"/>
        </w:tblCellMar>
        <w:tblLook w:val="0000" w:firstRow="0" w:lastRow="0" w:firstColumn="0" w:lastColumn="0" w:noHBand="0" w:noVBand="0"/>
      </w:tblPr>
      <w:tblGrid>
        <w:gridCol w:w="2280"/>
        <w:gridCol w:w="7358"/>
      </w:tblGrid>
      <w:tr w:rsidR="006F678B" w14:paraId="472F25E4" w14:textId="77777777">
        <w:tblPrEx>
          <w:tblCellMar>
            <w:top w:w="0" w:type="dxa"/>
            <w:bottom w:w="0" w:type="dxa"/>
          </w:tblCellMar>
        </w:tblPrEx>
        <w:trPr>
          <w:trHeight w:val="308"/>
          <w:jc w:val="center"/>
        </w:trPr>
        <w:tc>
          <w:tcPr>
            <w:tcW w:w="2280" w:type="dxa"/>
            <w:shd w:val="clear" w:color="auto" w:fill="D9D9D9"/>
            <w:tcMar>
              <w:top w:w="0" w:type="dxa"/>
              <w:left w:w="108" w:type="dxa"/>
              <w:bottom w:w="0" w:type="dxa"/>
              <w:right w:w="108" w:type="dxa"/>
            </w:tcMar>
          </w:tcPr>
          <w:p w14:paraId="13F34F59" w14:textId="77777777" w:rsidR="006F678B" w:rsidRDefault="004749B5">
            <w:pPr>
              <w:pStyle w:val="Standard"/>
            </w:pPr>
            <w:r>
              <w:t>Tratamiento:</w:t>
            </w:r>
          </w:p>
        </w:tc>
        <w:tc>
          <w:tcPr>
            <w:tcW w:w="7358" w:type="dxa"/>
            <w:shd w:val="clear" w:color="auto" w:fill="D9D9D9"/>
            <w:tcMar>
              <w:top w:w="0" w:type="dxa"/>
              <w:left w:w="108" w:type="dxa"/>
              <w:bottom w:w="0" w:type="dxa"/>
              <w:right w:w="108" w:type="dxa"/>
            </w:tcMar>
          </w:tcPr>
          <w:p w14:paraId="7837D562" w14:textId="77777777" w:rsidR="006F678B" w:rsidRDefault="004749B5">
            <w:pPr>
              <w:pStyle w:val="Ttulo3"/>
            </w:pPr>
            <w:r>
              <w:t xml:space="preserve">2.19.1. </w:t>
            </w:r>
            <w:bookmarkStart w:id="108" w:name="_Toc523489901"/>
            <w:bookmarkStart w:id="109" w:name="_Toc523736408"/>
            <w:r>
              <w:t>NÓMINAS, PERSONAL Y RECURSOS HUMANOS</w:t>
            </w:r>
            <w:bookmarkEnd w:id="108"/>
            <w:bookmarkEnd w:id="109"/>
          </w:p>
          <w:p w14:paraId="1101F875" w14:textId="77777777" w:rsidR="006F678B" w:rsidRDefault="004749B5">
            <w:pPr>
              <w:pStyle w:val="Standard"/>
            </w:pPr>
            <w:r>
              <w:t>GESTIÓN INTEGRAL DE LOS RECURSOS HUMANOS</w:t>
            </w:r>
          </w:p>
          <w:p w14:paraId="13A54AB1" w14:textId="77777777" w:rsidR="006F678B" w:rsidRDefault="004749B5">
            <w:pPr>
              <w:pStyle w:val="Standard"/>
            </w:pPr>
            <w:r>
              <w:t>UNIDAD TÉCNICA: RECURSOS HUMANOS</w:t>
            </w:r>
          </w:p>
        </w:tc>
      </w:tr>
      <w:tr w:rsidR="006F678B" w14:paraId="728E18C0" w14:textId="77777777">
        <w:tblPrEx>
          <w:tblCellMar>
            <w:top w:w="0" w:type="dxa"/>
            <w:bottom w:w="0" w:type="dxa"/>
          </w:tblCellMar>
        </w:tblPrEx>
        <w:trPr>
          <w:trHeight w:val="225"/>
          <w:jc w:val="center"/>
        </w:trPr>
        <w:tc>
          <w:tcPr>
            <w:tcW w:w="2280" w:type="dxa"/>
            <w:shd w:val="clear" w:color="auto" w:fill="auto"/>
            <w:tcMar>
              <w:top w:w="0" w:type="dxa"/>
              <w:left w:w="108" w:type="dxa"/>
              <w:bottom w:w="0" w:type="dxa"/>
              <w:right w:w="108" w:type="dxa"/>
            </w:tcMar>
          </w:tcPr>
          <w:p w14:paraId="76CD8181" w14:textId="77777777" w:rsidR="006F678B" w:rsidRDefault="004749B5">
            <w:pPr>
              <w:pStyle w:val="Standard"/>
              <w:jc w:val="left"/>
              <w:rPr>
                <w:b/>
                <w:bCs/>
                <w:color w:val="0084D1"/>
              </w:rPr>
            </w:pPr>
            <w:r>
              <w:rPr>
                <w:b/>
                <w:bCs/>
                <w:color w:val="0084D1"/>
              </w:rPr>
              <w:t xml:space="preserve">I Responsables del </w:t>
            </w:r>
            <w:r>
              <w:rPr>
                <w:b/>
                <w:bCs/>
                <w:color w:val="0084D1"/>
              </w:rPr>
              <w:t>tratamiento:</w:t>
            </w:r>
          </w:p>
          <w:p w14:paraId="44EE1E5C"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7E0F89DB" w14:textId="77777777" w:rsidR="006F678B" w:rsidRDefault="004749B5">
            <w:pPr>
              <w:pStyle w:val="Standard"/>
              <w:rPr>
                <w:lang w:val="en-US"/>
              </w:rPr>
            </w:pPr>
            <w:r>
              <w:rPr>
                <w:lang w:val="en-US"/>
              </w:rPr>
              <w:t>AYUNTAMIENTO DE LAS PALMAS DE GRAN CANARIA</w:t>
            </w:r>
          </w:p>
          <w:p w14:paraId="35289FFA" w14:textId="77777777" w:rsidR="006F678B" w:rsidRDefault="006F678B">
            <w:pPr>
              <w:pStyle w:val="Standard"/>
              <w:rPr>
                <w:lang w:val="en-US"/>
              </w:rPr>
            </w:pPr>
          </w:p>
        </w:tc>
      </w:tr>
      <w:tr w:rsidR="006F678B" w14:paraId="112163B2" w14:textId="77777777">
        <w:tblPrEx>
          <w:tblCellMar>
            <w:top w:w="0" w:type="dxa"/>
            <w:bottom w:w="0" w:type="dxa"/>
          </w:tblCellMar>
        </w:tblPrEx>
        <w:trPr>
          <w:trHeight w:val="225"/>
          <w:jc w:val="center"/>
        </w:trPr>
        <w:tc>
          <w:tcPr>
            <w:tcW w:w="2280" w:type="dxa"/>
            <w:shd w:val="clear" w:color="auto" w:fill="auto"/>
            <w:tcMar>
              <w:top w:w="0" w:type="dxa"/>
              <w:left w:w="108" w:type="dxa"/>
              <w:bottom w:w="0" w:type="dxa"/>
              <w:right w:w="108" w:type="dxa"/>
            </w:tcMar>
          </w:tcPr>
          <w:p w14:paraId="50588346" w14:textId="77777777" w:rsidR="006F678B" w:rsidRDefault="004749B5">
            <w:pPr>
              <w:pStyle w:val="Standard"/>
              <w:jc w:val="left"/>
              <w:rPr>
                <w:b/>
                <w:bCs/>
                <w:color w:val="0084D1"/>
              </w:rPr>
            </w:pPr>
            <w:r>
              <w:rPr>
                <w:b/>
                <w:bCs/>
                <w:color w:val="0084D1"/>
              </w:rPr>
              <w:t>II Titularidad:</w:t>
            </w:r>
          </w:p>
          <w:p w14:paraId="6EB0E247"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12E5B36F" w14:textId="77777777" w:rsidR="006F678B" w:rsidRDefault="004749B5">
            <w:pPr>
              <w:pStyle w:val="Standard"/>
              <w:rPr>
                <w:lang w:val="en-US"/>
              </w:rPr>
            </w:pPr>
            <w:r>
              <w:rPr>
                <w:lang w:val="en-US"/>
              </w:rPr>
              <w:t>Pública</w:t>
            </w:r>
          </w:p>
        </w:tc>
      </w:tr>
      <w:tr w:rsidR="006F678B" w14:paraId="5E7B762E" w14:textId="77777777">
        <w:tblPrEx>
          <w:tblCellMar>
            <w:top w:w="0" w:type="dxa"/>
            <w:bottom w:w="0" w:type="dxa"/>
          </w:tblCellMar>
        </w:tblPrEx>
        <w:trPr>
          <w:trHeight w:val="225"/>
          <w:jc w:val="center"/>
        </w:trPr>
        <w:tc>
          <w:tcPr>
            <w:tcW w:w="2280" w:type="dxa"/>
            <w:shd w:val="clear" w:color="auto" w:fill="auto"/>
            <w:tcMar>
              <w:top w:w="0" w:type="dxa"/>
              <w:left w:w="108" w:type="dxa"/>
              <w:bottom w:w="0" w:type="dxa"/>
              <w:right w:w="108" w:type="dxa"/>
            </w:tcMar>
          </w:tcPr>
          <w:p w14:paraId="48FA6A3F" w14:textId="77777777" w:rsidR="006F678B" w:rsidRDefault="004749B5">
            <w:pPr>
              <w:pStyle w:val="Standard"/>
              <w:jc w:val="left"/>
              <w:rPr>
                <w:b/>
                <w:bCs/>
                <w:color w:val="0084D1"/>
              </w:rPr>
            </w:pPr>
            <w:r>
              <w:rPr>
                <w:b/>
                <w:bCs/>
                <w:color w:val="0084D1"/>
              </w:rPr>
              <w:t>III Categorías interesados:</w:t>
            </w:r>
          </w:p>
        </w:tc>
        <w:tc>
          <w:tcPr>
            <w:tcW w:w="7358" w:type="dxa"/>
            <w:shd w:val="clear" w:color="auto" w:fill="auto"/>
            <w:tcMar>
              <w:top w:w="0" w:type="dxa"/>
              <w:left w:w="108" w:type="dxa"/>
              <w:bottom w:w="0" w:type="dxa"/>
              <w:right w:w="108" w:type="dxa"/>
            </w:tcMar>
          </w:tcPr>
          <w:p w14:paraId="49CAD0C6" w14:textId="77777777" w:rsidR="006F678B" w:rsidRDefault="004749B5">
            <w:pPr>
              <w:pStyle w:val="Standard"/>
            </w:pPr>
            <w:r>
              <w:t>EMPLEADOS</w:t>
            </w:r>
          </w:p>
          <w:p w14:paraId="04B80643" w14:textId="77777777" w:rsidR="006F678B" w:rsidRDefault="006F678B">
            <w:pPr>
              <w:pStyle w:val="Standard"/>
            </w:pPr>
          </w:p>
          <w:p w14:paraId="22D4F303" w14:textId="77777777" w:rsidR="006F678B" w:rsidRDefault="006F678B">
            <w:pPr>
              <w:pStyle w:val="Standard"/>
            </w:pPr>
          </w:p>
        </w:tc>
      </w:tr>
      <w:tr w:rsidR="006F678B" w14:paraId="4994EE7C" w14:textId="77777777">
        <w:tblPrEx>
          <w:tblCellMar>
            <w:top w:w="0" w:type="dxa"/>
            <w:bottom w:w="0" w:type="dxa"/>
          </w:tblCellMar>
        </w:tblPrEx>
        <w:trPr>
          <w:trHeight w:val="77"/>
          <w:jc w:val="center"/>
        </w:trPr>
        <w:tc>
          <w:tcPr>
            <w:tcW w:w="2280" w:type="dxa"/>
            <w:shd w:val="clear" w:color="auto" w:fill="auto"/>
            <w:tcMar>
              <w:top w:w="0" w:type="dxa"/>
              <w:left w:w="108" w:type="dxa"/>
              <w:bottom w:w="0" w:type="dxa"/>
              <w:right w:w="108" w:type="dxa"/>
            </w:tcMar>
          </w:tcPr>
          <w:p w14:paraId="4171B67A" w14:textId="77777777" w:rsidR="006F678B" w:rsidRDefault="004749B5">
            <w:pPr>
              <w:pStyle w:val="Standard"/>
              <w:jc w:val="left"/>
              <w:rPr>
                <w:b/>
                <w:bCs/>
                <w:color w:val="0084D1"/>
              </w:rPr>
            </w:pPr>
            <w:r>
              <w:rPr>
                <w:b/>
                <w:bCs/>
                <w:color w:val="0084D1"/>
              </w:rPr>
              <w:t>IV Fines del tratamiento:</w:t>
            </w:r>
          </w:p>
        </w:tc>
        <w:tc>
          <w:tcPr>
            <w:tcW w:w="7358" w:type="dxa"/>
            <w:shd w:val="clear" w:color="auto" w:fill="auto"/>
            <w:tcMar>
              <w:top w:w="0" w:type="dxa"/>
              <w:left w:w="108" w:type="dxa"/>
              <w:bottom w:w="0" w:type="dxa"/>
              <w:right w:w="108" w:type="dxa"/>
            </w:tcMar>
          </w:tcPr>
          <w:p w14:paraId="42723226" w14:textId="77777777" w:rsidR="006F678B" w:rsidRDefault="004749B5">
            <w:pPr>
              <w:pStyle w:val="Standard"/>
            </w:pPr>
            <w:r>
              <w:t xml:space="preserve">RECURSOS HUMANOS </w:t>
            </w:r>
            <w:r>
              <w:tab/>
            </w:r>
            <w:r>
              <w:br/>
            </w:r>
            <w:r>
              <w:t>GESTIÓN DE NÓMINA</w:t>
            </w:r>
          </w:p>
          <w:p w14:paraId="31FAAEC0" w14:textId="77777777" w:rsidR="006F678B" w:rsidRDefault="006F678B">
            <w:pPr>
              <w:pStyle w:val="Standard"/>
            </w:pPr>
          </w:p>
          <w:p w14:paraId="790ED882" w14:textId="77777777" w:rsidR="006F678B" w:rsidRDefault="006F678B">
            <w:pPr>
              <w:pStyle w:val="Standard"/>
            </w:pPr>
          </w:p>
        </w:tc>
      </w:tr>
      <w:tr w:rsidR="006F678B" w14:paraId="6375175A" w14:textId="77777777">
        <w:tblPrEx>
          <w:tblCellMar>
            <w:top w:w="0" w:type="dxa"/>
            <w:bottom w:w="0" w:type="dxa"/>
          </w:tblCellMar>
        </w:tblPrEx>
        <w:trPr>
          <w:trHeight w:val="77"/>
          <w:jc w:val="center"/>
        </w:trPr>
        <w:tc>
          <w:tcPr>
            <w:tcW w:w="2280" w:type="dxa"/>
            <w:shd w:val="clear" w:color="auto" w:fill="auto"/>
            <w:tcMar>
              <w:top w:w="0" w:type="dxa"/>
              <w:left w:w="108" w:type="dxa"/>
              <w:bottom w:w="0" w:type="dxa"/>
              <w:right w:w="108" w:type="dxa"/>
            </w:tcMar>
          </w:tcPr>
          <w:p w14:paraId="718DDD3E" w14:textId="77777777" w:rsidR="006F678B" w:rsidRDefault="004749B5">
            <w:pPr>
              <w:pStyle w:val="Standard"/>
              <w:jc w:val="left"/>
              <w:rPr>
                <w:b/>
                <w:bCs/>
                <w:color w:val="0084D1"/>
              </w:rPr>
            </w:pPr>
            <w:r>
              <w:rPr>
                <w:b/>
                <w:bCs/>
                <w:color w:val="0084D1"/>
              </w:rPr>
              <w:t>V Sistema de tratamiento:</w:t>
            </w:r>
          </w:p>
          <w:p w14:paraId="6A6D7753"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0487A943" w14:textId="77777777" w:rsidR="006F678B" w:rsidRDefault="004749B5">
            <w:pPr>
              <w:pStyle w:val="Standard"/>
            </w:pPr>
            <w:r>
              <w:t>Mixto</w:t>
            </w:r>
          </w:p>
        </w:tc>
      </w:tr>
      <w:tr w:rsidR="006F678B" w14:paraId="015A37FE"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1E0DB163" w14:textId="77777777" w:rsidR="006F678B" w:rsidRDefault="004749B5">
            <w:pPr>
              <w:pStyle w:val="Standard"/>
              <w:jc w:val="left"/>
              <w:rPr>
                <w:b/>
                <w:bCs/>
                <w:color w:val="0084D1"/>
              </w:rPr>
            </w:pPr>
            <w:r>
              <w:rPr>
                <w:b/>
                <w:bCs/>
                <w:color w:val="0084D1"/>
              </w:rPr>
              <w:t>VI Origen de los datos:</w:t>
            </w:r>
          </w:p>
        </w:tc>
        <w:tc>
          <w:tcPr>
            <w:tcW w:w="7358" w:type="dxa"/>
            <w:shd w:val="clear" w:color="auto" w:fill="auto"/>
            <w:tcMar>
              <w:top w:w="0" w:type="dxa"/>
              <w:left w:w="108" w:type="dxa"/>
              <w:bottom w:w="0" w:type="dxa"/>
              <w:right w:w="108" w:type="dxa"/>
            </w:tcMar>
          </w:tcPr>
          <w:p w14:paraId="0E5AE6B4" w14:textId="77777777" w:rsidR="006F678B" w:rsidRDefault="004749B5">
            <w:pPr>
              <w:pStyle w:val="Standard"/>
            </w:pPr>
            <w:r>
              <w:t xml:space="preserve">El </w:t>
            </w:r>
            <w:r>
              <w:t>propio interesado o su representante legal: Sí</w:t>
            </w:r>
          </w:p>
          <w:p w14:paraId="505142A9" w14:textId="77777777" w:rsidR="006F678B" w:rsidRDefault="004749B5">
            <w:pPr>
              <w:pStyle w:val="Standard"/>
            </w:pPr>
            <w:r>
              <w:t>Registros públicos: No</w:t>
            </w:r>
          </w:p>
          <w:p w14:paraId="58771ADF" w14:textId="77777777" w:rsidR="006F678B" w:rsidRDefault="004749B5">
            <w:pPr>
              <w:pStyle w:val="Standard"/>
            </w:pPr>
            <w:r>
              <w:t>Otras personas físicas: No</w:t>
            </w:r>
          </w:p>
          <w:p w14:paraId="6C4EAFCE" w14:textId="77777777" w:rsidR="006F678B" w:rsidRDefault="004749B5">
            <w:pPr>
              <w:pStyle w:val="Standard"/>
            </w:pPr>
            <w:r>
              <w:t>Entidad privada: No</w:t>
            </w:r>
          </w:p>
          <w:p w14:paraId="21BB6707" w14:textId="77777777" w:rsidR="006F678B" w:rsidRDefault="004749B5">
            <w:pPr>
              <w:pStyle w:val="Standard"/>
            </w:pPr>
            <w:r>
              <w:t>Fuentes accesibles al público: No</w:t>
            </w:r>
          </w:p>
          <w:p w14:paraId="2D6C2E51" w14:textId="77777777" w:rsidR="006F678B" w:rsidRDefault="004749B5">
            <w:pPr>
              <w:pStyle w:val="Standard"/>
            </w:pPr>
            <w:r>
              <w:t>Administración pública: No</w:t>
            </w:r>
          </w:p>
          <w:p w14:paraId="2A39AACD" w14:textId="77777777" w:rsidR="006F678B" w:rsidRDefault="006F678B">
            <w:pPr>
              <w:pStyle w:val="Standard"/>
            </w:pPr>
          </w:p>
        </w:tc>
      </w:tr>
      <w:tr w:rsidR="006F678B" w14:paraId="71068FCA" w14:textId="77777777">
        <w:tblPrEx>
          <w:tblCellMar>
            <w:top w:w="0" w:type="dxa"/>
            <w:bottom w:w="0" w:type="dxa"/>
          </w:tblCellMar>
        </w:tblPrEx>
        <w:trPr>
          <w:trHeight w:val="102"/>
          <w:jc w:val="center"/>
        </w:trPr>
        <w:tc>
          <w:tcPr>
            <w:tcW w:w="2280" w:type="dxa"/>
            <w:shd w:val="clear" w:color="auto" w:fill="auto"/>
            <w:tcMar>
              <w:top w:w="0" w:type="dxa"/>
              <w:left w:w="108" w:type="dxa"/>
              <w:bottom w:w="0" w:type="dxa"/>
              <w:right w:w="108" w:type="dxa"/>
            </w:tcMar>
          </w:tcPr>
          <w:p w14:paraId="7D22C39E" w14:textId="77777777" w:rsidR="006F678B" w:rsidRDefault="004749B5">
            <w:pPr>
              <w:pStyle w:val="Standard"/>
              <w:jc w:val="left"/>
              <w:rPr>
                <w:b/>
                <w:bCs/>
                <w:color w:val="0084D1"/>
              </w:rPr>
            </w:pPr>
            <w:r>
              <w:rPr>
                <w:b/>
                <w:bCs/>
                <w:color w:val="0084D1"/>
              </w:rPr>
              <w:t>VII Categorías de datos personales objeto de tratamiento:</w:t>
            </w:r>
          </w:p>
        </w:tc>
        <w:tc>
          <w:tcPr>
            <w:tcW w:w="7358" w:type="dxa"/>
            <w:shd w:val="clear" w:color="auto" w:fill="auto"/>
            <w:tcMar>
              <w:top w:w="0" w:type="dxa"/>
              <w:left w:w="108" w:type="dxa"/>
              <w:bottom w:w="0" w:type="dxa"/>
              <w:right w:w="108" w:type="dxa"/>
            </w:tcMar>
          </w:tcPr>
          <w:p w14:paraId="39B77504" w14:textId="77777777" w:rsidR="006F678B" w:rsidRDefault="004749B5">
            <w:pPr>
              <w:pStyle w:val="Standard"/>
            </w:pPr>
            <w:r>
              <w:rPr>
                <w:u w:val="single"/>
              </w:rPr>
              <w:t xml:space="preserve">Datos </w:t>
            </w:r>
            <w:r>
              <w:rPr>
                <w:u w:val="single"/>
              </w:rPr>
              <w:t>identificativos</w:t>
            </w:r>
            <w:r>
              <w:t>:</w:t>
            </w:r>
          </w:p>
          <w:p w14:paraId="4E110021" w14:textId="77777777" w:rsidR="006F678B" w:rsidRDefault="004749B5">
            <w:pPr>
              <w:pStyle w:val="Standard"/>
            </w:pPr>
            <w:r>
              <w:t>-DNI-NIF: Sí</w:t>
            </w:r>
          </w:p>
          <w:p w14:paraId="7D3EDE7B" w14:textId="77777777" w:rsidR="006F678B" w:rsidRDefault="004749B5">
            <w:pPr>
              <w:pStyle w:val="Standard"/>
            </w:pPr>
            <w:r>
              <w:t>-Identificador nacional restringido art. 87: No</w:t>
            </w:r>
          </w:p>
          <w:p w14:paraId="6FEA157C" w14:textId="77777777" w:rsidR="006F678B" w:rsidRDefault="004749B5">
            <w:pPr>
              <w:pStyle w:val="Standard"/>
            </w:pPr>
            <w:r>
              <w:t>-Dirección: Sí</w:t>
            </w:r>
          </w:p>
          <w:p w14:paraId="0247192E" w14:textId="77777777" w:rsidR="006F678B" w:rsidRDefault="004749B5">
            <w:pPr>
              <w:pStyle w:val="Standard"/>
            </w:pPr>
            <w:r>
              <w:t>-Imagen: Sí</w:t>
            </w:r>
          </w:p>
          <w:p w14:paraId="7C9DB92C" w14:textId="77777777" w:rsidR="006F678B" w:rsidRDefault="004749B5">
            <w:pPr>
              <w:pStyle w:val="Standard"/>
            </w:pPr>
            <w:r>
              <w:t>-Número seguridad social: Sí</w:t>
            </w:r>
          </w:p>
          <w:p w14:paraId="49D5C76B" w14:textId="77777777" w:rsidR="006F678B" w:rsidRDefault="004749B5">
            <w:pPr>
              <w:pStyle w:val="Standard"/>
            </w:pPr>
            <w:r>
              <w:t>-Teléfono: Sí</w:t>
            </w:r>
          </w:p>
          <w:p w14:paraId="29503D26" w14:textId="77777777" w:rsidR="006F678B" w:rsidRDefault="004749B5">
            <w:pPr>
              <w:pStyle w:val="Standard"/>
            </w:pPr>
            <w:r>
              <w:t>-Firma manual o digitalizada: Sí</w:t>
            </w:r>
          </w:p>
          <w:p w14:paraId="06469627" w14:textId="77777777" w:rsidR="006F678B" w:rsidRDefault="004749B5">
            <w:pPr>
              <w:pStyle w:val="Standard"/>
            </w:pPr>
            <w:r>
              <w:t>-Firma electrónica: Sí</w:t>
            </w:r>
          </w:p>
          <w:p w14:paraId="5CFB043F" w14:textId="77777777" w:rsidR="006F678B" w:rsidRDefault="004749B5">
            <w:pPr>
              <w:pStyle w:val="Standard"/>
            </w:pPr>
            <w:r>
              <w:t>-Registro personal: No</w:t>
            </w:r>
          </w:p>
          <w:p w14:paraId="24DED9ED" w14:textId="77777777" w:rsidR="006F678B" w:rsidRDefault="004749B5">
            <w:pPr>
              <w:pStyle w:val="Standard"/>
            </w:pPr>
            <w:r>
              <w:t>-Marcas físicas: No</w:t>
            </w:r>
          </w:p>
          <w:p w14:paraId="145B284D" w14:textId="77777777" w:rsidR="006F678B" w:rsidRDefault="004749B5">
            <w:pPr>
              <w:pStyle w:val="Standard"/>
            </w:pPr>
            <w:r>
              <w:t>-Tarjeta sanitaria: No</w:t>
            </w:r>
          </w:p>
          <w:p w14:paraId="0825C53A" w14:textId="77777777" w:rsidR="006F678B" w:rsidRDefault="004749B5">
            <w:pPr>
              <w:pStyle w:val="Standard"/>
            </w:pPr>
            <w:r>
              <w:t>-Nombre y apellidos: Sí</w:t>
            </w:r>
          </w:p>
          <w:p w14:paraId="2C0BFED7" w14:textId="77777777" w:rsidR="006F678B" w:rsidRDefault="004749B5">
            <w:pPr>
              <w:pStyle w:val="Standard"/>
            </w:pPr>
            <w:r>
              <w:t>-Huella digital: Sí</w:t>
            </w:r>
          </w:p>
          <w:p w14:paraId="633C3D7E" w14:textId="77777777" w:rsidR="006F678B" w:rsidRDefault="004749B5">
            <w:pPr>
              <w:pStyle w:val="Standard"/>
            </w:pPr>
            <w:r>
              <w:t>-Voz: No</w:t>
            </w:r>
          </w:p>
          <w:p w14:paraId="190FFE3E" w14:textId="77777777" w:rsidR="006F678B" w:rsidRDefault="004749B5">
            <w:pPr>
              <w:pStyle w:val="Standard"/>
            </w:pPr>
            <w:r>
              <w:t>-CCC/IBAN: No</w:t>
            </w:r>
          </w:p>
          <w:p w14:paraId="1599407B" w14:textId="77777777" w:rsidR="006F678B" w:rsidRDefault="004749B5">
            <w:pPr>
              <w:pStyle w:val="Standard"/>
            </w:pPr>
            <w:r>
              <w:t>-Tarjeta bancaria o similar: Sí</w:t>
            </w:r>
          </w:p>
          <w:p w14:paraId="334B6BC0" w14:textId="77777777" w:rsidR="006F678B" w:rsidRDefault="004749B5">
            <w:pPr>
              <w:pStyle w:val="Standard"/>
            </w:pPr>
            <w:r>
              <w:t>Otros datos identificativos:</w:t>
            </w:r>
          </w:p>
          <w:p w14:paraId="6F718003" w14:textId="77777777" w:rsidR="006F678B" w:rsidRDefault="006F678B">
            <w:pPr>
              <w:pStyle w:val="Standard"/>
            </w:pPr>
          </w:p>
          <w:p w14:paraId="7048D611" w14:textId="77777777" w:rsidR="006F678B" w:rsidRDefault="004749B5">
            <w:pPr>
              <w:pStyle w:val="Standard"/>
            </w:pPr>
            <w:r>
              <w:rPr>
                <w:u w:val="single"/>
              </w:rPr>
              <w:t>Datos de categorías sensibles</w:t>
            </w:r>
            <w:r>
              <w:t>:</w:t>
            </w:r>
          </w:p>
          <w:p w14:paraId="3549486E" w14:textId="77777777" w:rsidR="006F678B" w:rsidRDefault="004749B5">
            <w:pPr>
              <w:pStyle w:val="Standard"/>
            </w:pPr>
            <w:r>
              <w:t>-Ideología o ideas políticas: No</w:t>
            </w:r>
          </w:p>
          <w:p w14:paraId="576C8059" w14:textId="77777777" w:rsidR="006F678B" w:rsidRDefault="004749B5">
            <w:pPr>
              <w:pStyle w:val="Standard"/>
            </w:pPr>
            <w:r>
              <w:t>-Afiliación Sindical: Sí</w:t>
            </w:r>
          </w:p>
          <w:p w14:paraId="7884AEBF" w14:textId="77777777" w:rsidR="006F678B" w:rsidRDefault="004749B5">
            <w:pPr>
              <w:pStyle w:val="Standard"/>
            </w:pPr>
            <w:r>
              <w:t>-Religión: No</w:t>
            </w:r>
          </w:p>
          <w:p w14:paraId="1530BC1E" w14:textId="77777777" w:rsidR="006F678B" w:rsidRDefault="004749B5">
            <w:pPr>
              <w:pStyle w:val="Standard"/>
            </w:pPr>
            <w:r>
              <w:t>-Creencias: No</w:t>
            </w:r>
          </w:p>
          <w:p w14:paraId="09AD7F94" w14:textId="77777777" w:rsidR="006F678B" w:rsidRDefault="004749B5">
            <w:pPr>
              <w:pStyle w:val="Standard"/>
            </w:pPr>
            <w:r>
              <w:t>-Origen racial o étnico: No</w:t>
            </w:r>
          </w:p>
          <w:p w14:paraId="6003F87A" w14:textId="77777777" w:rsidR="006F678B" w:rsidRDefault="004749B5">
            <w:pPr>
              <w:pStyle w:val="Standard"/>
            </w:pPr>
            <w:r>
              <w:t>-Salud: Sí</w:t>
            </w:r>
          </w:p>
          <w:p w14:paraId="13604481" w14:textId="77777777" w:rsidR="006F678B" w:rsidRDefault="004749B5">
            <w:pPr>
              <w:pStyle w:val="Standard"/>
            </w:pPr>
            <w:r>
              <w:t>-Vida Sexual: No</w:t>
            </w:r>
          </w:p>
          <w:p w14:paraId="6F30B6B8" w14:textId="77777777" w:rsidR="006F678B" w:rsidRDefault="006F678B">
            <w:pPr>
              <w:pStyle w:val="Standard"/>
            </w:pPr>
          </w:p>
          <w:p w14:paraId="3ADE90FA" w14:textId="77777777" w:rsidR="006F678B" w:rsidRDefault="004749B5">
            <w:pPr>
              <w:pStyle w:val="Standard"/>
            </w:pPr>
            <w:r>
              <w:rPr>
                <w:u w:val="single"/>
              </w:rPr>
              <w:t>Datos relativos a infracciones</w:t>
            </w:r>
            <w:r>
              <w:t>:</w:t>
            </w:r>
          </w:p>
          <w:p w14:paraId="076CA276" w14:textId="77777777" w:rsidR="006F678B" w:rsidRDefault="004749B5">
            <w:pPr>
              <w:pStyle w:val="Standard"/>
            </w:pPr>
            <w:r>
              <w:t>-Infracciones penales: Sí</w:t>
            </w:r>
          </w:p>
          <w:p w14:paraId="6DA141F6" w14:textId="77777777" w:rsidR="006F678B" w:rsidRDefault="004749B5">
            <w:pPr>
              <w:pStyle w:val="Standard"/>
            </w:pPr>
            <w:r>
              <w:t>-Infracciones administrativas: Sí</w:t>
            </w:r>
          </w:p>
          <w:p w14:paraId="5E6C63F1" w14:textId="77777777" w:rsidR="006F678B" w:rsidRDefault="006F678B">
            <w:pPr>
              <w:pStyle w:val="Standard"/>
            </w:pPr>
          </w:p>
          <w:p w14:paraId="7F42EBD7" w14:textId="77777777" w:rsidR="006F678B" w:rsidRDefault="004749B5">
            <w:pPr>
              <w:pStyle w:val="Standard"/>
            </w:pPr>
            <w:r>
              <w:rPr>
                <w:u w:val="single"/>
              </w:rPr>
              <w:t>Otras categorías de datos personales</w:t>
            </w:r>
            <w:r>
              <w:t>:</w:t>
            </w:r>
          </w:p>
          <w:p w14:paraId="455E8866" w14:textId="77777777" w:rsidR="006F678B" w:rsidRDefault="004749B5">
            <w:pPr>
              <w:pStyle w:val="Standard"/>
            </w:pPr>
            <w:r>
              <w:t xml:space="preserve">CARACTERÍSTICAS PERSONALES </w:t>
            </w:r>
            <w:r>
              <w:tab/>
            </w:r>
            <w:r>
              <w:br/>
            </w:r>
            <w:r>
              <w:t>CIRCUNSTAN</w:t>
            </w:r>
            <w:r>
              <w:t xml:space="preserve">CIAS SOCIALES </w:t>
            </w:r>
            <w:r>
              <w:tab/>
            </w:r>
            <w:r>
              <w:br/>
            </w:r>
            <w:r>
              <w:t xml:space="preserve">ACADÉMICOS Y PROFESIONALES </w:t>
            </w:r>
            <w:r>
              <w:tab/>
            </w:r>
            <w:r>
              <w:br/>
            </w:r>
            <w:r>
              <w:t>DETALLES DEL EMPLEO</w:t>
            </w:r>
          </w:p>
          <w:p w14:paraId="56A37D1B" w14:textId="77777777" w:rsidR="006F678B" w:rsidRDefault="006F678B">
            <w:pPr>
              <w:pStyle w:val="Standard"/>
            </w:pPr>
          </w:p>
          <w:p w14:paraId="59035CA8" w14:textId="77777777" w:rsidR="006F678B" w:rsidRDefault="006F678B">
            <w:pPr>
              <w:pStyle w:val="Standard"/>
            </w:pPr>
          </w:p>
        </w:tc>
      </w:tr>
      <w:tr w:rsidR="006F678B" w14:paraId="41A991A4"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23C734C4" w14:textId="77777777" w:rsidR="006F678B" w:rsidRDefault="004749B5">
            <w:pPr>
              <w:pStyle w:val="Standard"/>
              <w:jc w:val="left"/>
              <w:rPr>
                <w:b/>
                <w:bCs/>
                <w:color w:val="0084D1"/>
              </w:rPr>
            </w:pPr>
            <w:r>
              <w:rPr>
                <w:b/>
                <w:bCs/>
                <w:color w:val="0084D1"/>
              </w:rPr>
              <w:lastRenderedPageBreak/>
              <w:t>VIII Legitimidad (base jurídica) del tratamiento:</w:t>
            </w:r>
          </w:p>
          <w:p w14:paraId="2C400AC3"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2FE9A03A" w14:textId="77777777" w:rsidR="006F678B" w:rsidRDefault="004749B5">
            <w:pPr>
              <w:pStyle w:val="Standard"/>
            </w:pPr>
            <w:r>
              <w:t>-Consentimiento del interesado: No</w:t>
            </w:r>
          </w:p>
          <w:p w14:paraId="30B48C31" w14:textId="77777777" w:rsidR="006F678B" w:rsidRDefault="004749B5">
            <w:pPr>
              <w:pStyle w:val="Standard"/>
            </w:pPr>
            <w:r>
              <w:t>-Datos necesarios ejecución contrato: No</w:t>
            </w:r>
          </w:p>
          <w:p w14:paraId="1972F358" w14:textId="77777777" w:rsidR="006F678B" w:rsidRDefault="004749B5">
            <w:pPr>
              <w:pStyle w:val="Standard"/>
            </w:pPr>
            <w:r>
              <w:t>-Cumplimiento obligación legal: Sí</w:t>
            </w:r>
          </w:p>
          <w:p w14:paraId="69EE2BA4" w14:textId="77777777" w:rsidR="006F678B" w:rsidRDefault="004749B5">
            <w:pPr>
              <w:pStyle w:val="Standard"/>
            </w:pPr>
            <w:r>
              <w:t xml:space="preserve">Real Decreto </w:t>
            </w:r>
            <w:r>
              <w:t>Legislativo 2/2015, de 23 de octubre, por el que se aprueba el texto refundido de la Ley del Estatuto de los Trabajadores.</w:t>
            </w:r>
            <w:r>
              <w:tab/>
            </w:r>
            <w:r>
              <w:br/>
            </w:r>
            <w:r>
              <w:tab/>
            </w:r>
            <w:r>
              <w:br/>
            </w:r>
            <w:r>
              <w:t>Real Decreto Legislativo 5/2015, de 30 de octubre, por el que se aprueba el texto refundido de la Ley del Estatuto Básico del Empl</w:t>
            </w:r>
            <w:r>
              <w:t>eado Público</w:t>
            </w:r>
          </w:p>
          <w:p w14:paraId="710D2704" w14:textId="77777777" w:rsidR="006F678B" w:rsidRDefault="004749B5">
            <w:pPr>
              <w:pStyle w:val="Standard"/>
            </w:pPr>
            <w:r>
              <w:t>-Proteger intereses vitales: No</w:t>
            </w:r>
          </w:p>
          <w:p w14:paraId="209EA8A2" w14:textId="77777777" w:rsidR="006F678B" w:rsidRDefault="004749B5">
            <w:pPr>
              <w:pStyle w:val="Standard"/>
            </w:pPr>
            <w:r>
              <w:t>-Misión, intereses o poderes públicos: No</w:t>
            </w:r>
          </w:p>
          <w:p w14:paraId="01B82326" w14:textId="77777777" w:rsidR="006F678B" w:rsidRDefault="006F678B">
            <w:pPr>
              <w:pStyle w:val="Standard"/>
            </w:pPr>
          </w:p>
          <w:p w14:paraId="1029298C" w14:textId="77777777" w:rsidR="006F678B" w:rsidRDefault="004749B5">
            <w:pPr>
              <w:pStyle w:val="Standard"/>
            </w:pPr>
            <w:r>
              <w:t>-Interés legítimo del Responsable: No</w:t>
            </w:r>
          </w:p>
          <w:p w14:paraId="162B90F1" w14:textId="77777777" w:rsidR="006F678B" w:rsidRDefault="006F678B">
            <w:pPr>
              <w:pStyle w:val="Standard"/>
            </w:pPr>
          </w:p>
          <w:p w14:paraId="2064370F" w14:textId="77777777" w:rsidR="006F678B" w:rsidRDefault="004749B5">
            <w:pPr>
              <w:pStyle w:val="Standard"/>
            </w:pPr>
            <w:r>
              <w:t>-Consentimiento explícito (en relación a datos de categorías especiales): No</w:t>
            </w:r>
          </w:p>
          <w:p w14:paraId="3FA0F531" w14:textId="77777777" w:rsidR="006F678B" w:rsidRDefault="004749B5">
            <w:pPr>
              <w:pStyle w:val="Standard"/>
            </w:pPr>
            <w:r>
              <w:t xml:space="preserve">-Obligación derecho laboral (en relación a datos de </w:t>
            </w:r>
            <w:r>
              <w:t>categorías especiales): No</w:t>
            </w:r>
          </w:p>
          <w:p w14:paraId="1CEB423A" w14:textId="77777777" w:rsidR="006F678B" w:rsidRDefault="004749B5">
            <w:pPr>
              <w:pStyle w:val="Standard"/>
            </w:pPr>
            <w:r>
              <w:t>-Proteger intereses vitales de una persona no capacitada para consentir (en relación a datos de categorías especiales): No</w:t>
            </w:r>
          </w:p>
          <w:p w14:paraId="0858745B" w14:textId="77777777" w:rsidR="006F678B" w:rsidRDefault="004749B5">
            <w:pPr>
              <w:pStyle w:val="Standard"/>
            </w:pPr>
            <w:r>
              <w:t>-Miembros entidad sin ánimo de lucro (en relación a datos de categorías especiales): No</w:t>
            </w:r>
          </w:p>
          <w:p w14:paraId="44746CE6" w14:textId="77777777" w:rsidR="006F678B" w:rsidRDefault="004749B5">
            <w:pPr>
              <w:pStyle w:val="Standard"/>
            </w:pPr>
            <w:r>
              <w:t xml:space="preserve">-Datos </w:t>
            </w:r>
            <w:r>
              <w:t>hechos públicos por interesado (en relación a datos de categorías especiales): No</w:t>
            </w:r>
          </w:p>
          <w:p w14:paraId="418282FB" w14:textId="77777777" w:rsidR="006F678B" w:rsidRDefault="004749B5">
            <w:pPr>
              <w:pStyle w:val="Standard"/>
            </w:pPr>
            <w:r>
              <w:t>-Ejercicio defensa o tribunales (en relación a datos de categorías especiales): No</w:t>
            </w:r>
          </w:p>
          <w:p w14:paraId="46E79F57" w14:textId="77777777" w:rsidR="006F678B" w:rsidRDefault="004749B5">
            <w:pPr>
              <w:pStyle w:val="Standard"/>
            </w:pPr>
            <w:r>
              <w:t>-Interés público esencial (en relación a datos de categorías especiales): No</w:t>
            </w:r>
          </w:p>
          <w:p w14:paraId="3ED8A35F" w14:textId="77777777" w:rsidR="006F678B" w:rsidRDefault="004749B5">
            <w:pPr>
              <w:pStyle w:val="Standard"/>
            </w:pPr>
            <w:r>
              <w:t>-Medicina preventiva, laboral o servicios sanitarios (en relación a datos de categorías especiales): No</w:t>
            </w:r>
          </w:p>
          <w:p w14:paraId="18005A64" w14:textId="77777777" w:rsidR="006F678B" w:rsidRDefault="004749B5">
            <w:pPr>
              <w:pStyle w:val="Standard"/>
            </w:pPr>
            <w:r>
              <w:t>-Razones de salud pública (en relación a datos de categorías especiales): No</w:t>
            </w:r>
          </w:p>
          <w:p w14:paraId="609870DD" w14:textId="77777777" w:rsidR="006F678B" w:rsidRDefault="004749B5">
            <w:pPr>
              <w:pStyle w:val="Standard"/>
            </w:pPr>
            <w:r>
              <w:t>-Archivo investigación o estadística en interés público (en relación a dato</w:t>
            </w:r>
            <w:r>
              <w:t>s de categorías especiales): No</w:t>
            </w:r>
          </w:p>
          <w:p w14:paraId="532EB383" w14:textId="77777777" w:rsidR="006F678B" w:rsidRDefault="006F678B">
            <w:pPr>
              <w:pStyle w:val="Standard"/>
            </w:pPr>
          </w:p>
        </w:tc>
      </w:tr>
      <w:tr w:rsidR="006F678B" w14:paraId="057CD47D"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21450D62" w14:textId="77777777" w:rsidR="006F678B" w:rsidRDefault="004749B5">
            <w:pPr>
              <w:pStyle w:val="Standard"/>
              <w:jc w:val="left"/>
              <w:rPr>
                <w:b/>
                <w:bCs/>
                <w:color w:val="0084D1"/>
              </w:rPr>
            </w:pPr>
            <w:r>
              <w:rPr>
                <w:b/>
                <w:bCs/>
                <w:color w:val="0084D1"/>
              </w:rPr>
              <w:t>IX Destinatarios de la información:</w:t>
            </w:r>
          </w:p>
        </w:tc>
        <w:tc>
          <w:tcPr>
            <w:tcW w:w="7358" w:type="dxa"/>
            <w:shd w:val="clear" w:color="auto" w:fill="auto"/>
            <w:tcMar>
              <w:top w:w="0" w:type="dxa"/>
              <w:left w:w="108" w:type="dxa"/>
              <w:bottom w:w="0" w:type="dxa"/>
              <w:right w:w="108" w:type="dxa"/>
            </w:tcMar>
          </w:tcPr>
          <w:p w14:paraId="711F230B" w14:textId="77777777" w:rsidR="006F678B" w:rsidRDefault="004749B5">
            <w:pPr>
              <w:pStyle w:val="Standard"/>
            </w:pPr>
            <w:r>
              <w:t xml:space="preserve">ORGANISMOS DE LA SEGURIDAD SOCIAL </w:t>
            </w:r>
            <w:r>
              <w:tab/>
            </w:r>
            <w:r>
              <w:br/>
            </w:r>
            <w:r>
              <w:t xml:space="preserve">HACIENDA PÚBLICA Y ADMINISTRACIÓN TRIBUTARIA </w:t>
            </w:r>
            <w:r>
              <w:tab/>
            </w:r>
            <w:r>
              <w:br/>
            </w:r>
            <w:r>
              <w:t xml:space="preserve">BANCOS, CAJAS DE AHORRO Y CAJAS RURALES </w:t>
            </w:r>
            <w:r>
              <w:tab/>
            </w:r>
            <w:r>
              <w:br/>
            </w:r>
            <w:r>
              <w:t>ENTIDADES ASEGURADORAS</w:t>
            </w:r>
          </w:p>
          <w:p w14:paraId="529050E9" w14:textId="77777777" w:rsidR="006F678B" w:rsidRDefault="006F678B">
            <w:pPr>
              <w:pStyle w:val="Standard"/>
            </w:pPr>
          </w:p>
        </w:tc>
      </w:tr>
      <w:tr w:rsidR="006F678B" w14:paraId="423BABEF"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20F06AB9" w14:textId="77777777" w:rsidR="006F678B" w:rsidRDefault="004749B5">
            <w:pPr>
              <w:pStyle w:val="Standard"/>
              <w:jc w:val="left"/>
              <w:rPr>
                <w:b/>
                <w:bCs/>
                <w:color w:val="0084D1"/>
              </w:rPr>
            </w:pPr>
            <w:r>
              <w:rPr>
                <w:b/>
                <w:bCs/>
                <w:color w:val="0084D1"/>
              </w:rPr>
              <w:t>X Transferencias internacionales:</w:t>
            </w:r>
          </w:p>
          <w:p w14:paraId="423AEE3C"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69D24205" w14:textId="77777777" w:rsidR="006F678B" w:rsidRDefault="004749B5">
            <w:pPr>
              <w:pStyle w:val="Standard"/>
            </w:pPr>
            <w:r>
              <w:t>N</w:t>
            </w:r>
            <w:r>
              <w:t>o se realizarán transferencias internacionales de datos</w:t>
            </w:r>
          </w:p>
        </w:tc>
      </w:tr>
      <w:tr w:rsidR="006F678B" w14:paraId="17F10669"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063FBBCE" w14:textId="77777777" w:rsidR="006F678B" w:rsidRDefault="004749B5">
            <w:pPr>
              <w:pStyle w:val="Standard"/>
              <w:jc w:val="left"/>
              <w:rPr>
                <w:b/>
                <w:bCs/>
                <w:color w:val="0084D1"/>
              </w:rPr>
            </w:pPr>
            <w:r>
              <w:rPr>
                <w:b/>
                <w:bCs/>
                <w:color w:val="0084D1"/>
              </w:rPr>
              <w:t>XI Plazos de conservación de datos:</w:t>
            </w:r>
          </w:p>
        </w:tc>
        <w:tc>
          <w:tcPr>
            <w:tcW w:w="7358" w:type="dxa"/>
            <w:shd w:val="clear" w:color="auto" w:fill="auto"/>
            <w:tcMar>
              <w:top w:w="0" w:type="dxa"/>
              <w:left w:w="108" w:type="dxa"/>
              <w:bottom w:w="0" w:type="dxa"/>
              <w:right w:w="108" w:type="dxa"/>
            </w:tcMar>
          </w:tcPr>
          <w:p w14:paraId="5614885B" w14:textId="77777777" w:rsidR="006F678B" w:rsidRDefault="006F678B">
            <w:pPr>
              <w:pStyle w:val="Standard"/>
            </w:pPr>
          </w:p>
          <w:p w14:paraId="6CBFDF93" w14:textId="77777777" w:rsidR="006F678B" w:rsidRDefault="004749B5">
            <w:pPr>
              <w:pStyle w:val="Standard"/>
            </w:pPr>
            <w:r>
              <w:t>10 años</w:t>
            </w:r>
          </w:p>
        </w:tc>
      </w:tr>
      <w:tr w:rsidR="006F678B" w14:paraId="3B22D897"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148FB54D" w14:textId="77777777" w:rsidR="006F678B" w:rsidRDefault="004749B5">
            <w:pPr>
              <w:pStyle w:val="Standard"/>
              <w:jc w:val="left"/>
              <w:rPr>
                <w:b/>
                <w:bCs/>
                <w:color w:val="0084D1"/>
              </w:rPr>
            </w:pPr>
            <w:r>
              <w:rPr>
                <w:b/>
                <w:bCs/>
                <w:color w:val="0084D1"/>
              </w:rPr>
              <w:t>XII Descripción general de medidas técnicas y organizativas de seguridad:</w:t>
            </w:r>
          </w:p>
          <w:p w14:paraId="682B0591"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5581672A" w14:textId="77777777" w:rsidR="006F678B" w:rsidRDefault="006F678B">
            <w:pPr>
              <w:pStyle w:val="Standard"/>
            </w:pPr>
          </w:p>
          <w:p w14:paraId="605F87C7" w14:textId="77777777" w:rsidR="006F678B" w:rsidRDefault="006F678B">
            <w:pPr>
              <w:pStyle w:val="Standard"/>
            </w:pPr>
          </w:p>
          <w:p w14:paraId="4BE8CF1C" w14:textId="77777777" w:rsidR="006F678B" w:rsidRDefault="004749B5">
            <w:pPr>
              <w:pStyle w:val="Standard"/>
            </w:pPr>
            <w:r>
              <w:t>Documento de seguridad, Funciones y obligaciones del personal,</w:t>
            </w:r>
          </w:p>
          <w:p w14:paraId="3D5E3BA4" w14:textId="77777777" w:rsidR="006F678B" w:rsidRDefault="004749B5">
            <w:pPr>
              <w:pStyle w:val="Standard"/>
            </w:pPr>
            <w:r>
              <w:t>Control de accesos, Control de acceso físico, Identificación y</w:t>
            </w:r>
          </w:p>
          <w:p w14:paraId="6322CD94" w14:textId="77777777" w:rsidR="006F678B" w:rsidRDefault="004749B5">
            <w:pPr>
              <w:pStyle w:val="Standard"/>
            </w:pPr>
            <w:r>
              <w:t>autenticación, Registro de incidencias, Distribución de soportes,</w:t>
            </w:r>
          </w:p>
          <w:p w14:paraId="4935A026" w14:textId="77777777" w:rsidR="006F678B" w:rsidRDefault="004749B5">
            <w:pPr>
              <w:pStyle w:val="Standard"/>
            </w:pPr>
            <w:r>
              <w:t>Seguridad de telecomunicaciones, Correos electrónicos, Dispositivos de almacenamiento, Criterios de archivo, Copias o reproducc</w:t>
            </w:r>
            <w:r>
              <w:t>iones,</w:t>
            </w:r>
          </w:p>
          <w:p w14:paraId="294DB589" w14:textId="77777777" w:rsidR="006F678B" w:rsidRDefault="004749B5">
            <w:pPr>
              <w:pStyle w:val="Standard"/>
            </w:pPr>
            <w:r>
              <w:t>Borrado o destrucción de soportes</w:t>
            </w:r>
          </w:p>
          <w:p w14:paraId="253A198B" w14:textId="77777777" w:rsidR="006F678B" w:rsidRDefault="006F678B">
            <w:pPr>
              <w:pStyle w:val="Standard"/>
            </w:pPr>
          </w:p>
          <w:p w14:paraId="40F2BBFE" w14:textId="77777777" w:rsidR="006F678B" w:rsidRDefault="006F678B">
            <w:pPr>
              <w:pStyle w:val="Standard"/>
            </w:pPr>
          </w:p>
        </w:tc>
      </w:tr>
      <w:tr w:rsidR="006F678B" w14:paraId="27FA6C82"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42DBE01D" w14:textId="77777777" w:rsidR="006F678B" w:rsidRDefault="004749B5">
            <w:pPr>
              <w:pStyle w:val="Standard"/>
              <w:jc w:val="left"/>
              <w:rPr>
                <w:b/>
                <w:bCs/>
                <w:color w:val="0084D1"/>
              </w:rPr>
            </w:pPr>
            <w:r>
              <w:rPr>
                <w:b/>
                <w:bCs/>
                <w:color w:val="0084D1"/>
              </w:rPr>
              <w:t>XIII Procedimiento para ejercitar los derechos:</w:t>
            </w:r>
          </w:p>
          <w:p w14:paraId="0831886A"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6F4AEFBF" w14:textId="77777777" w:rsidR="006F678B" w:rsidRDefault="004749B5">
            <w:pPr>
              <w:pStyle w:val="Standard"/>
            </w:pPr>
            <w:r>
              <w:lastRenderedPageBreak/>
              <w:t xml:space="preserve">Pueden existir diferentes canales (email, correo postal, presencial, etc.) y se detallan en las diferentes cláusulas de información, así como en el procedimiento </w:t>
            </w:r>
            <w:r>
              <w:lastRenderedPageBreak/>
              <w:t>d</w:t>
            </w:r>
            <w:r>
              <w:t xml:space="preserve">e gestión de derechos, en el que también se dispone de formularios de ejercicio de derechos para facilitar a los interesados.  </w:t>
            </w:r>
          </w:p>
          <w:p w14:paraId="28DC56CB" w14:textId="77777777" w:rsidR="006F678B" w:rsidRDefault="006F678B">
            <w:pPr>
              <w:pStyle w:val="Standard"/>
            </w:pPr>
          </w:p>
        </w:tc>
      </w:tr>
    </w:tbl>
    <w:p w14:paraId="4D218AFF" w14:textId="77777777" w:rsidR="006F678B" w:rsidRDefault="004749B5">
      <w:pPr>
        <w:pStyle w:val="Ttulo2"/>
      </w:pPr>
      <w:r>
        <w:lastRenderedPageBreak/>
        <w:t xml:space="preserve">2.20. </w:t>
      </w:r>
      <w:bookmarkStart w:id="110" w:name="_Toc523489902"/>
      <w:bookmarkStart w:id="111" w:name="_Toc523736409"/>
      <w:r>
        <w:t>UNIDAD TÉCNICA RESPONSABILIDAD PATRIMONIAL:</w:t>
      </w:r>
      <w:bookmarkEnd w:id="110"/>
      <w:bookmarkEnd w:id="111"/>
    </w:p>
    <w:p w14:paraId="1ADE3553" w14:textId="77777777" w:rsidR="006F678B" w:rsidRDefault="006F678B">
      <w:pPr>
        <w:pStyle w:val="Standard"/>
      </w:pPr>
    </w:p>
    <w:tbl>
      <w:tblPr>
        <w:tblW w:w="5000" w:type="pct"/>
        <w:jc w:val="center"/>
        <w:tblLayout w:type="fixed"/>
        <w:tblCellMar>
          <w:left w:w="10" w:type="dxa"/>
          <w:right w:w="10" w:type="dxa"/>
        </w:tblCellMar>
        <w:tblLook w:val="0000" w:firstRow="0" w:lastRow="0" w:firstColumn="0" w:lastColumn="0" w:noHBand="0" w:noVBand="0"/>
      </w:tblPr>
      <w:tblGrid>
        <w:gridCol w:w="2280"/>
        <w:gridCol w:w="7358"/>
      </w:tblGrid>
      <w:tr w:rsidR="006F678B" w14:paraId="723C3664" w14:textId="77777777">
        <w:tblPrEx>
          <w:tblCellMar>
            <w:top w:w="0" w:type="dxa"/>
            <w:bottom w:w="0" w:type="dxa"/>
          </w:tblCellMar>
        </w:tblPrEx>
        <w:trPr>
          <w:trHeight w:val="308"/>
          <w:jc w:val="center"/>
        </w:trPr>
        <w:tc>
          <w:tcPr>
            <w:tcW w:w="2280" w:type="dxa"/>
            <w:shd w:val="clear" w:color="auto" w:fill="D9D9D9"/>
            <w:tcMar>
              <w:top w:w="0" w:type="dxa"/>
              <w:left w:w="108" w:type="dxa"/>
              <w:bottom w:w="0" w:type="dxa"/>
              <w:right w:w="108" w:type="dxa"/>
            </w:tcMar>
          </w:tcPr>
          <w:p w14:paraId="59B07F14" w14:textId="77777777" w:rsidR="006F678B" w:rsidRDefault="004749B5">
            <w:pPr>
              <w:pStyle w:val="Standard"/>
            </w:pPr>
            <w:r>
              <w:t>Tratamiento:</w:t>
            </w:r>
          </w:p>
        </w:tc>
        <w:tc>
          <w:tcPr>
            <w:tcW w:w="7358" w:type="dxa"/>
            <w:shd w:val="clear" w:color="auto" w:fill="D9D9D9"/>
            <w:tcMar>
              <w:top w:w="0" w:type="dxa"/>
              <w:left w:w="108" w:type="dxa"/>
              <w:bottom w:w="0" w:type="dxa"/>
              <w:right w:w="108" w:type="dxa"/>
            </w:tcMar>
          </w:tcPr>
          <w:p w14:paraId="6307F882" w14:textId="77777777" w:rsidR="006F678B" w:rsidRDefault="004749B5">
            <w:pPr>
              <w:pStyle w:val="Ttulo3"/>
            </w:pPr>
            <w:r>
              <w:t xml:space="preserve">2.20.1. </w:t>
            </w:r>
            <w:bookmarkStart w:id="112" w:name="_Toc523489903"/>
            <w:bookmarkStart w:id="113" w:name="_Toc523736410"/>
            <w:r>
              <w:t>RESPONSABILIDAD PATRIMONIAL</w:t>
            </w:r>
            <w:bookmarkEnd w:id="112"/>
            <w:bookmarkEnd w:id="113"/>
          </w:p>
          <w:p w14:paraId="43D56FB0" w14:textId="77777777" w:rsidR="006F678B" w:rsidRDefault="004749B5">
            <w:pPr>
              <w:pStyle w:val="Standard"/>
            </w:pPr>
            <w:r>
              <w:t xml:space="preserve">GESTIÓN DE LOS </w:t>
            </w:r>
            <w:r>
              <w:t>ACCIDENTES Y/O INCIDENTES EN LOS QUE EL AYUNTAMIENTO PUEDA TENER ALGUNA RESPONSABILIDAD PATRIMONIAL.</w:t>
            </w:r>
          </w:p>
          <w:p w14:paraId="6E2A9252" w14:textId="77777777" w:rsidR="006F678B" w:rsidRDefault="004749B5">
            <w:pPr>
              <w:pStyle w:val="Standard"/>
            </w:pPr>
            <w:r>
              <w:t>UNIDAD TÉCNICA: RESPONSABILIDAD PATRIMONIAL</w:t>
            </w:r>
          </w:p>
        </w:tc>
      </w:tr>
      <w:tr w:rsidR="006F678B" w14:paraId="4F0B5350" w14:textId="77777777">
        <w:tblPrEx>
          <w:tblCellMar>
            <w:top w:w="0" w:type="dxa"/>
            <w:bottom w:w="0" w:type="dxa"/>
          </w:tblCellMar>
        </w:tblPrEx>
        <w:trPr>
          <w:trHeight w:val="225"/>
          <w:jc w:val="center"/>
        </w:trPr>
        <w:tc>
          <w:tcPr>
            <w:tcW w:w="2280" w:type="dxa"/>
            <w:shd w:val="clear" w:color="auto" w:fill="auto"/>
            <w:tcMar>
              <w:top w:w="0" w:type="dxa"/>
              <w:left w:w="108" w:type="dxa"/>
              <w:bottom w:w="0" w:type="dxa"/>
              <w:right w:w="108" w:type="dxa"/>
            </w:tcMar>
          </w:tcPr>
          <w:p w14:paraId="0AFF9C08" w14:textId="77777777" w:rsidR="006F678B" w:rsidRDefault="004749B5">
            <w:pPr>
              <w:pStyle w:val="Standard"/>
              <w:jc w:val="left"/>
              <w:rPr>
                <w:b/>
                <w:bCs/>
                <w:color w:val="0084D1"/>
              </w:rPr>
            </w:pPr>
            <w:r>
              <w:rPr>
                <w:b/>
                <w:bCs/>
                <w:color w:val="0084D1"/>
              </w:rPr>
              <w:t>I Responsables del tratamiento:</w:t>
            </w:r>
          </w:p>
          <w:p w14:paraId="0B11A292"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3E966F57" w14:textId="77777777" w:rsidR="006F678B" w:rsidRDefault="004749B5">
            <w:pPr>
              <w:pStyle w:val="Standard"/>
              <w:rPr>
                <w:lang w:val="en-US"/>
              </w:rPr>
            </w:pPr>
            <w:r>
              <w:rPr>
                <w:lang w:val="en-US"/>
              </w:rPr>
              <w:t>AYUNTAMIENTO DE LAS PALMAS DE GRAN CANARIA</w:t>
            </w:r>
          </w:p>
          <w:p w14:paraId="2C3A2E34" w14:textId="77777777" w:rsidR="006F678B" w:rsidRDefault="006F678B">
            <w:pPr>
              <w:pStyle w:val="Standard"/>
              <w:rPr>
                <w:lang w:val="en-US"/>
              </w:rPr>
            </w:pPr>
          </w:p>
        </w:tc>
      </w:tr>
      <w:tr w:rsidR="006F678B" w14:paraId="66C76072" w14:textId="77777777">
        <w:tblPrEx>
          <w:tblCellMar>
            <w:top w:w="0" w:type="dxa"/>
            <w:bottom w:w="0" w:type="dxa"/>
          </w:tblCellMar>
        </w:tblPrEx>
        <w:trPr>
          <w:trHeight w:val="225"/>
          <w:jc w:val="center"/>
        </w:trPr>
        <w:tc>
          <w:tcPr>
            <w:tcW w:w="2280" w:type="dxa"/>
            <w:shd w:val="clear" w:color="auto" w:fill="auto"/>
            <w:tcMar>
              <w:top w:w="0" w:type="dxa"/>
              <w:left w:w="108" w:type="dxa"/>
              <w:bottom w:w="0" w:type="dxa"/>
              <w:right w:w="108" w:type="dxa"/>
            </w:tcMar>
          </w:tcPr>
          <w:p w14:paraId="0087F66A" w14:textId="77777777" w:rsidR="006F678B" w:rsidRDefault="004749B5">
            <w:pPr>
              <w:pStyle w:val="Standard"/>
              <w:jc w:val="left"/>
              <w:rPr>
                <w:b/>
                <w:bCs/>
                <w:color w:val="0084D1"/>
              </w:rPr>
            </w:pPr>
            <w:r>
              <w:rPr>
                <w:b/>
                <w:bCs/>
                <w:color w:val="0084D1"/>
              </w:rPr>
              <w:t>II Titularidad:</w:t>
            </w:r>
          </w:p>
          <w:p w14:paraId="7B04E585"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05E6152F" w14:textId="77777777" w:rsidR="006F678B" w:rsidRDefault="004749B5">
            <w:pPr>
              <w:pStyle w:val="Standard"/>
              <w:rPr>
                <w:lang w:val="en-US"/>
              </w:rPr>
            </w:pPr>
            <w:r>
              <w:rPr>
                <w:lang w:val="en-US"/>
              </w:rPr>
              <w:t>Pública</w:t>
            </w:r>
          </w:p>
        </w:tc>
      </w:tr>
      <w:tr w:rsidR="006F678B" w14:paraId="11BC196C" w14:textId="77777777">
        <w:tblPrEx>
          <w:tblCellMar>
            <w:top w:w="0" w:type="dxa"/>
            <w:bottom w:w="0" w:type="dxa"/>
          </w:tblCellMar>
        </w:tblPrEx>
        <w:trPr>
          <w:trHeight w:val="225"/>
          <w:jc w:val="center"/>
        </w:trPr>
        <w:tc>
          <w:tcPr>
            <w:tcW w:w="2280" w:type="dxa"/>
            <w:shd w:val="clear" w:color="auto" w:fill="auto"/>
            <w:tcMar>
              <w:top w:w="0" w:type="dxa"/>
              <w:left w:w="108" w:type="dxa"/>
              <w:bottom w:w="0" w:type="dxa"/>
              <w:right w:w="108" w:type="dxa"/>
            </w:tcMar>
          </w:tcPr>
          <w:p w14:paraId="09CBF459" w14:textId="77777777" w:rsidR="006F678B" w:rsidRDefault="004749B5">
            <w:pPr>
              <w:pStyle w:val="Standard"/>
              <w:jc w:val="left"/>
              <w:rPr>
                <w:b/>
                <w:bCs/>
                <w:color w:val="0084D1"/>
              </w:rPr>
            </w:pPr>
            <w:r>
              <w:rPr>
                <w:b/>
                <w:bCs/>
                <w:color w:val="0084D1"/>
              </w:rPr>
              <w:t xml:space="preserve">III </w:t>
            </w:r>
            <w:r>
              <w:rPr>
                <w:b/>
                <w:bCs/>
                <w:color w:val="0084D1"/>
              </w:rPr>
              <w:t>Categorías interesados:</w:t>
            </w:r>
          </w:p>
        </w:tc>
        <w:tc>
          <w:tcPr>
            <w:tcW w:w="7358" w:type="dxa"/>
            <w:shd w:val="clear" w:color="auto" w:fill="auto"/>
            <w:tcMar>
              <w:top w:w="0" w:type="dxa"/>
              <w:left w:w="108" w:type="dxa"/>
              <w:bottom w:w="0" w:type="dxa"/>
              <w:right w:w="108" w:type="dxa"/>
            </w:tcMar>
          </w:tcPr>
          <w:p w14:paraId="7069A244" w14:textId="77777777" w:rsidR="006F678B" w:rsidRDefault="004749B5">
            <w:pPr>
              <w:pStyle w:val="Standard"/>
            </w:pPr>
            <w:r>
              <w:t xml:space="preserve">CIUDADANOS Y RESIDENTES </w:t>
            </w:r>
            <w:r>
              <w:tab/>
            </w:r>
            <w:r>
              <w:br/>
            </w:r>
            <w:r>
              <w:t>REPRESENTANTES LEGALES</w:t>
            </w:r>
          </w:p>
          <w:p w14:paraId="1F8303CA" w14:textId="77777777" w:rsidR="006F678B" w:rsidRDefault="004749B5">
            <w:pPr>
              <w:pStyle w:val="Standard"/>
            </w:pPr>
            <w:r>
              <w:t>AFECTADOS</w:t>
            </w:r>
          </w:p>
          <w:p w14:paraId="0035243E" w14:textId="77777777" w:rsidR="006F678B" w:rsidRDefault="006F678B">
            <w:pPr>
              <w:pStyle w:val="Standard"/>
            </w:pPr>
          </w:p>
        </w:tc>
      </w:tr>
      <w:tr w:rsidR="006F678B" w14:paraId="037D95FD" w14:textId="77777777">
        <w:tblPrEx>
          <w:tblCellMar>
            <w:top w:w="0" w:type="dxa"/>
            <w:bottom w:w="0" w:type="dxa"/>
          </w:tblCellMar>
        </w:tblPrEx>
        <w:trPr>
          <w:trHeight w:val="77"/>
          <w:jc w:val="center"/>
        </w:trPr>
        <w:tc>
          <w:tcPr>
            <w:tcW w:w="2280" w:type="dxa"/>
            <w:shd w:val="clear" w:color="auto" w:fill="auto"/>
            <w:tcMar>
              <w:top w:w="0" w:type="dxa"/>
              <w:left w:w="108" w:type="dxa"/>
              <w:bottom w:w="0" w:type="dxa"/>
              <w:right w:w="108" w:type="dxa"/>
            </w:tcMar>
          </w:tcPr>
          <w:p w14:paraId="7827EEDE" w14:textId="77777777" w:rsidR="006F678B" w:rsidRDefault="004749B5">
            <w:pPr>
              <w:pStyle w:val="Standard"/>
              <w:jc w:val="left"/>
              <w:rPr>
                <w:b/>
                <w:bCs/>
                <w:color w:val="0084D1"/>
              </w:rPr>
            </w:pPr>
            <w:r>
              <w:rPr>
                <w:b/>
                <w:bCs/>
                <w:color w:val="0084D1"/>
              </w:rPr>
              <w:t>IV Fines del tratamiento:</w:t>
            </w:r>
          </w:p>
        </w:tc>
        <w:tc>
          <w:tcPr>
            <w:tcW w:w="7358" w:type="dxa"/>
            <w:shd w:val="clear" w:color="auto" w:fill="auto"/>
            <w:tcMar>
              <w:top w:w="0" w:type="dxa"/>
              <w:left w:w="108" w:type="dxa"/>
              <w:bottom w:w="0" w:type="dxa"/>
              <w:right w:w="108" w:type="dxa"/>
            </w:tcMar>
          </w:tcPr>
          <w:p w14:paraId="2F03B06B" w14:textId="77777777" w:rsidR="006F678B" w:rsidRDefault="004749B5">
            <w:pPr>
              <w:pStyle w:val="Standard"/>
            </w:pPr>
            <w:r>
              <w:t>PROCEDIMIENTO ADMINISTRATIVO</w:t>
            </w:r>
          </w:p>
          <w:p w14:paraId="3B93C8F8" w14:textId="77777777" w:rsidR="006F678B" w:rsidRDefault="004749B5">
            <w:pPr>
              <w:pStyle w:val="Standard"/>
            </w:pPr>
            <w:r>
              <w:t>GESTIÓN DE LA RESPONSABILIDAD PATRIMONIAL DEL AYUNTAMIENTO</w:t>
            </w:r>
          </w:p>
          <w:p w14:paraId="2F91B29A" w14:textId="77777777" w:rsidR="006F678B" w:rsidRDefault="006F678B">
            <w:pPr>
              <w:pStyle w:val="Standard"/>
            </w:pPr>
          </w:p>
        </w:tc>
      </w:tr>
      <w:tr w:rsidR="006F678B" w14:paraId="187AE7F1" w14:textId="77777777">
        <w:tblPrEx>
          <w:tblCellMar>
            <w:top w:w="0" w:type="dxa"/>
            <w:bottom w:w="0" w:type="dxa"/>
          </w:tblCellMar>
        </w:tblPrEx>
        <w:trPr>
          <w:trHeight w:val="77"/>
          <w:jc w:val="center"/>
        </w:trPr>
        <w:tc>
          <w:tcPr>
            <w:tcW w:w="2280" w:type="dxa"/>
            <w:shd w:val="clear" w:color="auto" w:fill="auto"/>
            <w:tcMar>
              <w:top w:w="0" w:type="dxa"/>
              <w:left w:w="108" w:type="dxa"/>
              <w:bottom w:w="0" w:type="dxa"/>
              <w:right w:w="108" w:type="dxa"/>
            </w:tcMar>
          </w:tcPr>
          <w:p w14:paraId="03EFCECD" w14:textId="77777777" w:rsidR="006F678B" w:rsidRDefault="004749B5">
            <w:pPr>
              <w:pStyle w:val="Standard"/>
              <w:jc w:val="left"/>
              <w:rPr>
                <w:b/>
                <w:bCs/>
                <w:color w:val="0084D1"/>
              </w:rPr>
            </w:pPr>
            <w:r>
              <w:rPr>
                <w:b/>
                <w:bCs/>
                <w:color w:val="0084D1"/>
              </w:rPr>
              <w:t>V Sistema de tratamiento:</w:t>
            </w:r>
          </w:p>
          <w:p w14:paraId="21DD3151"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3DB9B5A9" w14:textId="77777777" w:rsidR="006F678B" w:rsidRDefault="004749B5">
            <w:pPr>
              <w:pStyle w:val="Standard"/>
            </w:pPr>
            <w:r>
              <w:t>MIXTO</w:t>
            </w:r>
          </w:p>
        </w:tc>
      </w:tr>
      <w:tr w:rsidR="006F678B" w14:paraId="2AFA579D"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3E20D055" w14:textId="77777777" w:rsidR="006F678B" w:rsidRDefault="004749B5">
            <w:pPr>
              <w:pStyle w:val="Standard"/>
              <w:jc w:val="left"/>
              <w:rPr>
                <w:b/>
                <w:bCs/>
                <w:color w:val="0084D1"/>
              </w:rPr>
            </w:pPr>
            <w:r>
              <w:rPr>
                <w:b/>
                <w:bCs/>
                <w:color w:val="0084D1"/>
              </w:rPr>
              <w:t xml:space="preserve">VI Origen de los </w:t>
            </w:r>
            <w:r>
              <w:rPr>
                <w:b/>
                <w:bCs/>
                <w:color w:val="0084D1"/>
              </w:rPr>
              <w:t>datos:</w:t>
            </w:r>
          </w:p>
        </w:tc>
        <w:tc>
          <w:tcPr>
            <w:tcW w:w="7358" w:type="dxa"/>
            <w:shd w:val="clear" w:color="auto" w:fill="auto"/>
            <w:tcMar>
              <w:top w:w="0" w:type="dxa"/>
              <w:left w:w="108" w:type="dxa"/>
              <w:bottom w:w="0" w:type="dxa"/>
              <w:right w:w="108" w:type="dxa"/>
            </w:tcMar>
          </w:tcPr>
          <w:p w14:paraId="0BE5272C" w14:textId="77777777" w:rsidR="006F678B" w:rsidRDefault="004749B5">
            <w:pPr>
              <w:pStyle w:val="Standard"/>
            </w:pPr>
            <w:r>
              <w:t>El propio interesado o su representante legal: Sí</w:t>
            </w:r>
          </w:p>
          <w:p w14:paraId="711C71BD" w14:textId="77777777" w:rsidR="006F678B" w:rsidRDefault="004749B5">
            <w:pPr>
              <w:pStyle w:val="Standard"/>
            </w:pPr>
            <w:r>
              <w:t>Registros públicos: No</w:t>
            </w:r>
          </w:p>
          <w:p w14:paraId="6B4446AF" w14:textId="77777777" w:rsidR="006F678B" w:rsidRDefault="004749B5">
            <w:pPr>
              <w:pStyle w:val="Standard"/>
            </w:pPr>
            <w:r>
              <w:t>Otras personas físicas: No</w:t>
            </w:r>
          </w:p>
          <w:p w14:paraId="35589E7D" w14:textId="77777777" w:rsidR="006F678B" w:rsidRDefault="004749B5">
            <w:pPr>
              <w:pStyle w:val="Standard"/>
            </w:pPr>
            <w:r>
              <w:t>Entidad privada: No</w:t>
            </w:r>
          </w:p>
          <w:p w14:paraId="23C4DF14" w14:textId="77777777" w:rsidR="006F678B" w:rsidRDefault="004749B5">
            <w:pPr>
              <w:pStyle w:val="Standard"/>
            </w:pPr>
            <w:r>
              <w:t>Fuentes accesibles al público: No</w:t>
            </w:r>
          </w:p>
          <w:p w14:paraId="52AEC88C" w14:textId="77777777" w:rsidR="006F678B" w:rsidRDefault="004749B5">
            <w:pPr>
              <w:pStyle w:val="Standard"/>
            </w:pPr>
            <w:r>
              <w:t>Administración pública: No</w:t>
            </w:r>
          </w:p>
          <w:p w14:paraId="16508B3D" w14:textId="77777777" w:rsidR="006F678B" w:rsidRDefault="006F678B">
            <w:pPr>
              <w:pStyle w:val="Standard"/>
            </w:pPr>
          </w:p>
        </w:tc>
      </w:tr>
      <w:tr w:rsidR="006F678B" w14:paraId="0E5024AC" w14:textId="77777777">
        <w:tblPrEx>
          <w:tblCellMar>
            <w:top w:w="0" w:type="dxa"/>
            <w:bottom w:w="0" w:type="dxa"/>
          </w:tblCellMar>
        </w:tblPrEx>
        <w:trPr>
          <w:trHeight w:val="102"/>
          <w:jc w:val="center"/>
        </w:trPr>
        <w:tc>
          <w:tcPr>
            <w:tcW w:w="2280" w:type="dxa"/>
            <w:shd w:val="clear" w:color="auto" w:fill="auto"/>
            <w:tcMar>
              <w:top w:w="0" w:type="dxa"/>
              <w:left w:w="108" w:type="dxa"/>
              <w:bottom w:w="0" w:type="dxa"/>
              <w:right w:w="108" w:type="dxa"/>
            </w:tcMar>
          </w:tcPr>
          <w:p w14:paraId="60FFDB34" w14:textId="77777777" w:rsidR="006F678B" w:rsidRDefault="004749B5">
            <w:pPr>
              <w:pStyle w:val="Standard"/>
              <w:jc w:val="left"/>
              <w:rPr>
                <w:b/>
                <w:bCs/>
                <w:color w:val="0084D1"/>
              </w:rPr>
            </w:pPr>
            <w:r>
              <w:rPr>
                <w:b/>
                <w:bCs/>
                <w:color w:val="0084D1"/>
              </w:rPr>
              <w:t xml:space="preserve">VII Categorías de datos personales objeto de </w:t>
            </w:r>
            <w:r>
              <w:rPr>
                <w:b/>
                <w:bCs/>
                <w:color w:val="0084D1"/>
              </w:rPr>
              <w:t>tratamiento:</w:t>
            </w:r>
          </w:p>
        </w:tc>
        <w:tc>
          <w:tcPr>
            <w:tcW w:w="7358" w:type="dxa"/>
            <w:shd w:val="clear" w:color="auto" w:fill="auto"/>
            <w:tcMar>
              <w:top w:w="0" w:type="dxa"/>
              <w:left w:w="108" w:type="dxa"/>
              <w:bottom w:w="0" w:type="dxa"/>
              <w:right w:w="108" w:type="dxa"/>
            </w:tcMar>
          </w:tcPr>
          <w:p w14:paraId="52894A6F" w14:textId="77777777" w:rsidR="006F678B" w:rsidRDefault="004749B5">
            <w:pPr>
              <w:pStyle w:val="Standard"/>
            </w:pPr>
            <w:r>
              <w:rPr>
                <w:u w:val="single"/>
              </w:rPr>
              <w:t>Datos identificativos</w:t>
            </w:r>
            <w:r>
              <w:t>:</w:t>
            </w:r>
          </w:p>
          <w:p w14:paraId="77F9576B" w14:textId="77777777" w:rsidR="006F678B" w:rsidRDefault="004749B5">
            <w:pPr>
              <w:pStyle w:val="Standard"/>
            </w:pPr>
            <w:r>
              <w:t>-DNI-NIF: Sí</w:t>
            </w:r>
          </w:p>
          <w:p w14:paraId="339B8E92" w14:textId="77777777" w:rsidR="006F678B" w:rsidRDefault="004749B5">
            <w:pPr>
              <w:pStyle w:val="Standard"/>
            </w:pPr>
            <w:r>
              <w:t>-Identificador nacional restringido art. 87: No</w:t>
            </w:r>
          </w:p>
          <w:p w14:paraId="71B943B0" w14:textId="77777777" w:rsidR="006F678B" w:rsidRDefault="004749B5">
            <w:pPr>
              <w:pStyle w:val="Standard"/>
            </w:pPr>
            <w:r>
              <w:t>-Dirección: Sí</w:t>
            </w:r>
          </w:p>
          <w:p w14:paraId="6B66B02B" w14:textId="77777777" w:rsidR="006F678B" w:rsidRDefault="004749B5">
            <w:pPr>
              <w:pStyle w:val="Standard"/>
            </w:pPr>
            <w:r>
              <w:t>-Imagen: Sí</w:t>
            </w:r>
          </w:p>
          <w:p w14:paraId="5D815DED" w14:textId="77777777" w:rsidR="006F678B" w:rsidRDefault="004749B5">
            <w:pPr>
              <w:pStyle w:val="Standard"/>
            </w:pPr>
            <w:r>
              <w:t>-Número seguridad social: Sí</w:t>
            </w:r>
          </w:p>
          <w:p w14:paraId="46FD3420" w14:textId="77777777" w:rsidR="006F678B" w:rsidRDefault="004749B5">
            <w:pPr>
              <w:pStyle w:val="Standard"/>
            </w:pPr>
            <w:r>
              <w:t>-Teléfono: Sí</w:t>
            </w:r>
          </w:p>
          <w:p w14:paraId="7AC58018" w14:textId="77777777" w:rsidR="006F678B" w:rsidRDefault="004749B5">
            <w:pPr>
              <w:pStyle w:val="Standard"/>
            </w:pPr>
            <w:r>
              <w:t>-Firma manual o digitalizada: Sí</w:t>
            </w:r>
          </w:p>
          <w:p w14:paraId="05D01C12" w14:textId="77777777" w:rsidR="006F678B" w:rsidRDefault="004749B5">
            <w:pPr>
              <w:pStyle w:val="Standard"/>
            </w:pPr>
            <w:r>
              <w:t>-Firma electrónica: Sí</w:t>
            </w:r>
          </w:p>
          <w:p w14:paraId="1BD1A20D" w14:textId="77777777" w:rsidR="006F678B" w:rsidRDefault="004749B5">
            <w:pPr>
              <w:pStyle w:val="Standard"/>
            </w:pPr>
            <w:r>
              <w:t>-Registro personal: No</w:t>
            </w:r>
          </w:p>
          <w:p w14:paraId="54429973" w14:textId="77777777" w:rsidR="006F678B" w:rsidRDefault="004749B5">
            <w:pPr>
              <w:pStyle w:val="Standard"/>
            </w:pPr>
            <w:r>
              <w:t>-Marcas fí</w:t>
            </w:r>
            <w:r>
              <w:t>sicas: Sí</w:t>
            </w:r>
          </w:p>
          <w:p w14:paraId="1A05AA9E" w14:textId="77777777" w:rsidR="006F678B" w:rsidRDefault="004749B5">
            <w:pPr>
              <w:pStyle w:val="Standard"/>
            </w:pPr>
            <w:r>
              <w:t>-Tarjeta sanitaria: Sí</w:t>
            </w:r>
          </w:p>
          <w:p w14:paraId="666F4111" w14:textId="77777777" w:rsidR="006F678B" w:rsidRDefault="004749B5">
            <w:pPr>
              <w:pStyle w:val="Standard"/>
            </w:pPr>
            <w:r>
              <w:t>-Nombre y apellidos: Sí</w:t>
            </w:r>
          </w:p>
          <w:p w14:paraId="552028ED" w14:textId="77777777" w:rsidR="006F678B" w:rsidRDefault="004749B5">
            <w:pPr>
              <w:pStyle w:val="Standard"/>
            </w:pPr>
            <w:r>
              <w:t>-Huella digital: No</w:t>
            </w:r>
          </w:p>
          <w:p w14:paraId="4DCF00B0" w14:textId="77777777" w:rsidR="006F678B" w:rsidRDefault="004749B5">
            <w:pPr>
              <w:pStyle w:val="Standard"/>
            </w:pPr>
            <w:r>
              <w:t>-Voz: No</w:t>
            </w:r>
          </w:p>
          <w:p w14:paraId="195A2BB1" w14:textId="77777777" w:rsidR="006F678B" w:rsidRDefault="004749B5">
            <w:pPr>
              <w:pStyle w:val="Standard"/>
            </w:pPr>
            <w:r>
              <w:t>-CCC/IBAN: No</w:t>
            </w:r>
          </w:p>
          <w:p w14:paraId="334AF147" w14:textId="77777777" w:rsidR="006F678B" w:rsidRDefault="004749B5">
            <w:pPr>
              <w:pStyle w:val="Standard"/>
            </w:pPr>
            <w:r>
              <w:t>-Tarjeta bancaria o Similar: No</w:t>
            </w:r>
          </w:p>
          <w:p w14:paraId="5D1711AC" w14:textId="77777777" w:rsidR="006F678B" w:rsidRDefault="004749B5">
            <w:pPr>
              <w:pStyle w:val="Standard"/>
            </w:pPr>
            <w:r>
              <w:t>Otros datos identificativos:</w:t>
            </w:r>
          </w:p>
          <w:p w14:paraId="590DEE5E" w14:textId="77777777" w:rsidR="006F678B" w:rsidRDefault="006F678B">
            <w:pPr>
              <w:pStyle w:val="Standard"/>
            </w:pPr>
          </w:p>
          <w:p w14:paraId="067E61CC" w14:textId="77777777" w:rsidR="006F678B" w:rsidRDefault="004749B5">
            <w:pPr>
              <w:pStyle w:val="Standard"/>
            </w:pPr>
            <w:r>
              <w:rPr>
                <w:u w:val="single"/>
              </w:rPr>
              <w:t>Datos de categorías sensibles</w:t>
            </w:r>
            <w:r>
              <w:t>:</w:t>
            </w:r>
          </w:p>
          <w:p w14:paraId="397A73D3" w14:textId="77777777" w:rsidR="006F678B" w:rsidRDefault="004749B5">
            <w:pPr>
              <w:pStyle w:val="Standard"/>
            </w:pPr>
            <w:r>
              <w:t>-Ideología o ideas políticas: No</w:t>
            </w:r>
          </w:p>
          <w:p w14:paraId="29BA3FA5" w14:textId="77777777" w:rsidR="006F678B" w:rsidRDefault="004749B5">
            <w:pPr>
              <w:pStyle w:val="Standard"/>
            </w:pPr>
            <w:r>
              <w:t>-Afiliación Sindical: No</w:t>
            </w:r>
          </w:p>
          <w:p w14:paraId="6928562F" w14:textId="77777777" w:rsidR="006F678B" w:rsidRDefault="004749B5">
            <w:pPr>
              <w:pStyle w:val="Standard"/>
            </w:pPr>
            <w:r>
              <w:t>-Religión: No</w:t>
            </w:r>
          </w:p>
          <w:p w14:paraId="4B7F4096" w14:textId="77777777" w:rsidR="006F678B" w:rsidRDefault="004749B5">
            <w:pPr>
              <w:pStyle w:val="Standard"/>
            </w:pPr>
            <w:r>
              <w:t>-Creencias: No</w:t>
            </w:r>
          </w:p>
          <w:p w14:paraId="6BDD8977" w14:textId="77777777" w:rsidR="006F678B" w:rsidRDefault="004749B5">
            <w:pPr>
              <w:pStyle w:val="Standard"/>
            </w:pPr>
            <w:r>
              <w:t>-Origen racial o étnico: No</w:t>
            </w:r>
          </w:p>
          <w:p w14:paraId="2CEF854E" w14:textId="77777777" w:rsidR="006F678B" w:rsidRDefault="004749B5">
            <w:pPr>
              <w:pStyle w:val="Standard"/>
            </w:pPr>
            <w:r>
              <w:t>-Salud: Sí</w:t>
            </w:r>
          </w:p>
          <w:p w14:paraId="7BD9CA8A" w14:textId="77777777" w:rsidR="006F678B" w:rsidRDefault="004749B5">
            <w:pPr>
              <w:pStyle w:val="Standard"/>
            </w:pPr>
            <w:r>
              <w:t>-Vida Sexual: No</w:t>
            </w:r>
          </w:p>
          <w:p w14:paraId="6D3BFBBA" w14:textId="77777777" w:rsidR="006F678B" w:rsidRDefault="006F678B">
            <w:pPr>
              <w:pStyle w:val="Standard"/>
            </w:pPr>
          </w:p>
          <w:p w14:paraId="3135087B" w14:textId="77777777" w:rsidR="006F678B" w:rsidRDefault="004749B5">
            <w:pPr>
              <w:pStyle w:val="Standard"/>
            </w:pPr>
            <w:r>
              <w:rPr>
                <w:u w:val="single"/>
              </w:rPr>
              <w:lastRenderedPageBreak/>
              <w:t>Datos relativos a infracciones</w:t>
            </w:r>
            <w:r>
              <w:t>:</w:t>
            </w:r>
          </w:p>
          <w:p w14:paraId="5A931E8A" w14:textId="77777777" w:rsidR="006F678B" w:rsidRDefault="004749B5">
            <w:pPr>
              <w:pStyle w:val="Standard"/>
            </w:pPr>
            <w:r>
              <w:t>-Infracciones penales: No</w:t>
            </w:r>
          </w:p>
          <w:p w14:paraId="59077563" w14:textId="77777777" w:rsidR="006F678B" w:rsidRDefault="004749B5">
            <w:pPr>
              <w:pStyle w:val="Standard"/>
            </w:pPr>
            <w:r>
              <w:t>-Infracciones administrativas: Sí</w:t>
            </w:r>
          </w:p>
          <w:p w14:paraId="0E2F4E54" w14:textId="77777777" w:rsidR="006F678B" w:rsidRDefault="006F678B">
            <w:pPr>
              <w:pStyle w:val="Standard"/>
            </w:pPr>
          </w:p>
          <w:p w14:paraId="47DCAD8E" w14:textId="77777777" w:rsidR="006F678B" w:rsidRDefault="004749B5">
            <w:pPr>
              <w:pStyle w:val="Standard"/>
            </w:pPr>
            <w:r>
              <w:rPr>
                <w:u w:val="single"/>
              </w:rPr>
              <w:t>Otras categorías de datos personales</w:t>
            </w:r>
            <w:r>
              <w:t>:</w:t>
            </w:r>
          </w:p>
          <w:p w14:paraId="77FAED89" w14:textId="77777777" w:rsidR="006F678B" w:rsidRDefault="004749B5">
            <w:pPr>
              <w:pStyle w:val="Standard"/>
            </w:pPr>
            <w:r>
              <w:t xml:space="preserve">CARACTERÍSTICAS PERSONALES </w:t>
            </w:r>
            <w:r>
              <w:tab/>
            </w:r>
            <w:r>
              <w:br/>
            </w:r>
            <w:r>
              <w:t>CIRCUNSTAN</w:t>
            </w:r>
            <w:r>
              <w:t xml:space="preserve">CIAS SOCIALES </w:t>
            </w:r>
            <w:r>
              <w:tab/>
            </w:r>
            <w:r>
              <w:br/>
            </w:r>
            <w:r>
              <w:t xml:space="preserve">ACADÉMICOS Y PROFESIONALES </w:t>
            </w:r>
            <w:r>
              <w:tab/>
            </w:r>
            <w:r>
              <w:br/>
            </w:r>
            <w:r>
              <w:t xml:space="preserve">DETALLES DEL EMPLEO </w:t>
            </w:r>
            <w:r>
              <w:tab/>
            </w:r>
            <w:r>
              <w:br/>
            </w:r>
            <w:r>
              <w:t xml:space="preserve">ECONÓMICOS, FINANCIEROS Y DE SEGUROS </w:t>
            </w:r>
            <w:r>
              <w:tab/>
            </w:r>
            <w:r>
              <w:br/>
            </w:r>
            <w:r>
              <w:t>TRANSACCIONES DE BIENES Y SERVICIOS</w:t>
            </w:r>
          </w:p>
          <w:p w14:paraId="70778F83" w14:textId="77777777" w:rsidR="006F678B" w:rsidRDefault="006F678B">
            <w:pPr>
              <w:pStyle w:val="Standard"/>
            </w:pPr>
          </w:p>
          <w:p w14:paraId="35C9806A" w14:textId="77777777" w:rsidR="006F678B" w:rsidRDefault="006F678B">
            <w:pPr>
              <w:pStyle w:val="Standard"/>
            </w:pPr>
          </w:p>
        </w:tc>
      </w:tr>
      <w:tr w:rsidR="006F678B" w14:paraId="1CCAB0AD"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339B9CDF" w14:textId="77777777" w:rsidR="006F678B" w:rsidRDefault="004749B5">
            <w:pPr>
              <w:pStyle w:val="Standard"/>
              <w:jc w:val="left"/>
              <w:rPr>
                <w:b/>
                <w:bCs/>
                <w:color w:val="0084D1"/>
              </w:rPr>
            </w:pPr>
            <w:r>
              <w:rPr>
                <w:b/>
                <w:bCs/>
                <w:color w:val="0084D1"/>
              </w:rPr>
              <w:lastRenderedPageBreak/>
              <w:t>VIII Legitimidad (base jurídica) del tratamiento:</w:t>
            </w:r>
          </w:p>
          <w:p w14:paraId="73DDEE4D"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240BF144" w14:textId="77777777" w:rsidR="006F678B" w:rsidRDefault="004749B5">
            <w:pPr>
              <w:pStyle w:val="Standard"/>
            </w:pPr>
            <w:r>
              <w:t>-Consentimiento del interesado: No</w:t>
            </w:r>
          </w:p>
          <w:p w14:paraId="793389C1" w14:textId="77777777" w:rsidR="006F678B" w:rsidRDefault="004749B5">
            <w:pPr>
              <w:pStyle w:val="Standard"/>
            </w:pPr>
            <w:r>
              <w:t xml:space="preserve">-Datos </w:t>
            </w:r>
            <w:r>
              <w:t>necesarios ejecución contrato: No</w:t>
            </w:r>
          </w:p>
          <w:p w14:paraId="493898F7" w14:textId="77777777" w:rsidR="006F678B" w:rsidRDefault="004749B5">
            <w:pPr>
              <w:pStyle w:val="Standard"/>
            </w:pPr>
            <w:r>
              <w:t>-Cumplimiento obligación legal: Sí</w:t>
            </w:r>
          </w:p>
          <w:p w14:paraId="1B510C48" w14:textId="77777777" w:rsidR="006F678B" w:rsidRDefault="004749B5">
            <w:pPr>
              <w:pStyle w:val="Standard"/>
            </w:pPr>
            <w:r>
              <w:t xml:space="preserve">Ley 40/2015, de 1 de octubre, de Régimen Jurídico del Sector Público. </w:t>
            </w:r>
            <w:r>
              <w:tab/>
            </w:r>
            <w:r>
              <w:br/>
            </w:r>
            <w:r>
              <w:t>Ley 39/2015, de 1 de octubre, del Procedimiento Administrativo Común de las Administraciones Públicas.</w:t>
            </w:r>
          </w:p>
          <w:p w14:paraId="0F50E3C0" w14:textId="77777777" w:rsidR="006F678B" w:rsidRDefault="004749B5">
            <w:pPr>
              <w:pStyle w:val="Standard"/>
            </w:pPr>
            <w:r>
              <w:t>-Proteger in</w:t>
            </w:r>
            <w:r>
              <w:t>tereses vitales: No</w:t>
            </w:r>
          </w:p>
          <w:p w14:paraId="2D3DFC11" w14:textId="77777777" w:rsidR="006F678B" w:rsidRDefault="004749B5">
            <w:pPr>
              <w:pStyle w:val="Standard"/>
            </w:pPr>
            <w:r>
              <w:t>-Misión, intereses o poderes públicos: No</w:t>
            </w:r>
          </w:p>
          <w:p w14:paraId="3DFBDE4F" w14:textId="77777777" w:rsidR="006F678B" w:rsidRDefault="006F678B">
            <w:pPr>
              <w:pStyle w:val="Standard"/>
            </w:pPr>
          </w:p>
          <w:p w14:paraId="028C5724" w14:textId="77777777" w:rsidR="006F678B" w:rsidRDefault="004749B5">
            <w:pPr>
              <w:pStyle w:val="Standard"/>
            </w:pPr>
            <w:r>
              <w:t>-Interés legítimo del Responsable: No</w:t>
            </w:r>
          </w:p>
          <w:p w14:paraId="5CF7BCC5" w14:textId="77777777" w:rsidR="006F678B" w:rsidRDefault="006F678B">
            <w:pPr>
              <w:pStyle w:val="Standard"/>
            </w:pPr>
          </w:p>
          <w:p w14:paraId="2711B05B" w14:textId="77777777" w:rsidR="006F678B" w:rsidRDefault="004749B5">
            <w:pPr>
              <w:pStyle w:val="Standard"/>
            </w:pPr>
            <w:r>
              <w:t>-Consentimiento explícito (en relación a datos de categorías especiales): No</w:t>
            </w:r>
          </w:p>
          <w:p w14:paraId="6CA754EB" w14:textId="77777777" w:rsidR="006F678B" w:rsidRDefault="004749B5">
            <w:pPr>
              <w:pStyle w:val="Standard"/>
            </w:pPr>
            <w:r>
              <w:t>-Obligación derecho laboral (en relación a datos de categorías especiales): N</w:t>
            </w:r>
            <w:r>
              <w:t>o</w:t>
            </w:r>
          </w:p>
          <w:p w14:paraId="6A71AE9C" w14:textId="77777777" w:rsidR="006F678B" w:rsidRDefault="004749B5">
            <w:pPr>
              <w:pStyle w:val="Standard"/>
            </w:pPr>
            <w:r>
              <w:t>-Proteger intereses vitales de una persona no capacitada para consentir (en relación a datos de categorías especiales): No</w:t>
            </w:r>
          </w:p>
          <w:p w14:paraId="26447E99" w14:textId="77777777" w:rsidR="006F678B" w:rsidRDefault="004749B5">
            <w:pPr>
              <w:pStyle w:val="Standard"/>
            </w:pPr>
            <w:r>
              <w:t>-Miembros entidad sin ánimo de lucro (en relación a datos de categorías especiales): No</w:t>
            </w:r>
          </w:p>
          <w:p w14:paraId="2CB98AF3" w14:textId="77777777" w:rsidR="006F678B" w:rsidRDefault="004749B5">
            <w:pPr>
              <w:pStyle w:val="Standard"/>
            </w:pPr>
            <w:r>
              <w:t>-Datos hechos públicos por interesado (en r</w:t>
            </w:r>
            <w:r>
              <w:t>elación a datos de categorías especiales): No</w:t>
            </w:r>
          </w:p>
          <w:p w14:paraId="65145E2C" w14:textId="77777777" w:rsidR="006F678B" w:rsidRDefault="004749B5">
            <w:pPr>
              <w:pStyle w:val="Standard"/>
            </w:pPr>
            <w:r>
              <w:t>-Ejercicio defensa o tribunales (en relación a datos de categorías especiales): No</w:t>
            </w:r>
          </w:p>
          <w:p w14:paraId="596DAC47" w14:textId="77777777" w:rsidR="006F678B" w:rsidRDefault="004749B5">
            <w:pPr>
              <w:pStyle w:val="Standard"/>
            </w:pPr>
            <w:r>
              <w:t>-Interés público esencial (en relación a datos de categorías especiales): No</w:t>
            </w:r>
          </w:p>
          <w:p w14:paraId="5F770804" w14:textId="77777777" w:rsidR="006F678B" w:rsidRDefault="004749B5">
            <w:pPr>
              <w:pStyle w:val="Standard"/>
            </w:pPr>
            <w:r>
              <w:t xml:space="preserve">-Medicina preventiva, laboral o servicios </w:t>
            </w:r>
            <w:r>
              <w:t>sanitarios (en relación a datos de categorías especiales): No</w:t>
            </w:r>
          </w:p>
          <w:p w14:paraId="747B74B1" w14:textId="77777777" w:rsidR="006F678B" w:rsidRDefault="004749B5">
            <w:pPr>
              <w:pStyle w:val="Standard"/>
            </w:pPr>
            <w:r>
              <w:t>-Razones de salud pública (en relación a datos de categorías especiales): No</w:t>
            </w:r>
          </w:p>
          <w:p w14:paraId="3F389214" w14:textId="77777777" w:rsidR="006F678B" w:rsidRDefault="004749B5">
            <w:pPr>
              <w:pStyle w:val="Standard"/>
            </w:pPr>
            <w:r>
              <w:t>-Archivo investigación o estadística en interés público (en relación a datos de categorías especiales): No</w:t>
            </w:r>
          </w:p>
          <w:p w14:paraId="7848D2C4" w14:textId="77777777" w:rsidR="006F678B" w:rsidRDefault="006F678B">
            <w:pPr>
              <w:pStyle w:val="Standard"/>
            </w:pPr>
          </w:p>
        </w:tc>
      </w:tr>
      <w:tr w:rsidR="006F678B" w14:paraId="4FE30F65"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26E89FE9" w14:textId="77777777" w:rsidR="006F678B" w:rsidRDefault="004749B5">
            <w:pPr>
              <w:pStyle w:val="Standard"/>
              <w:jc w:val="left"/>
              <w:rPr>
                <w:b/>
                <w:bCs/>
                <w:color w:val="0084D1"/>
              </w:rPr>
            </w:pPr>
            <w:r>
              <w:rPr>
                <w:b/>
                <w:bCs/>
                <w:color w:val="0084D1"/>
              </w:rPr>
              <w:t>IX Desti</w:t>
            </w:r>
            <w:r>
              <w:rPr>
                <w:b/>
                <w:bCs/>
                <w:color w:val="0084D1"/>
              </w:rPr>
              <w:t>natarios de la información:</w:t>
            </w:r>
          </w:p>
        </w:tc>
        <w:tc>
          <w:tcPr>
            <w:tcW w:w="7358" w:type="dxa"/>
            <w:shd w:val="clear" w:color="auto" w:fill="auto"/>
            <w:tcMar>
              <w:top w:w="0" w:type="dxa"/>
              <w:left w:w="108" w:type="dxa"/>
              <w:bottom w:w="0" w:type="dxa"/>
              <w:right w:w="108" w:type="dxa"/>
            </w:tcMar>
          </w:tcPr>
          <w:p w14:paraId="454B76ED" w14:textId="77777777" w:rsidR="006F678B" w:rsidRDefault="004749B5">
            <w:pPr>
              <w:pStyle w:val="Standard"/>
            </w:pPr>
            <w:r>
              <w:t xml:space="preserve">ÓRGANOS JUDICIALES </w:t>
            </w:r>
            <w:r>
              <w:tab/>
            </w:r>
            <w:r>
              <w:br/>
            </w:r>
            <w:r>
              <w:t>ENTIDADES ASEGURADORAS</w:t>
            </w:r>
          </w:p>
          <w:p w14:paraId="7B1E2E4C" w14:textId="77777777" w:rsidR="006F678B" w:rsidRDefault="006F678B">
            <w:pPr>
              <w:pStyle w:val="Standard"/>
            </w:pPr>
          </w:p>
        </w:tc>
      </w:tr>
      <w:tr w:rsidR="006F678B" w14:paraId="40CA2138"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54D28436" w14:textId="77777777" w:rsidR="006F678B" w:rsidRDefault="004749B5">
            <w:pPr>
              <w:pStyle w:val="Standard"/>
              <w:jc w:val="left"/>
              <w:rPr>
                <w:b/>
                <w:bCs/>
                <w:color w:val="0084D1"/>
              </w:rPr>
            </w:pPr>
            <w:r>
              <w:rPr>
                <w:b/>
                <w:bCs/>
                <w:color w:val="0084D1"/>
              </w:rPr>
              <w:t>X Transferencias internacionales:</w:t>
            </w:r>
          </w:p>
          <w:p w14:paraId="2B26E263"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0DC7B07B" w14:textId="77777777" w:rsidR="006F678B" w:rsidRDefault="004749B5">
            <w:pPr>
              <w:pStyle w:val="Standard"/>
            </w:pPr>
            <w:r>
              <w:t>No se realizarán transferencias internacionales de datos</w:t>
            </w:r>
          </w:p>
        </w:tc>
      </w:tr>
      <w:tr w:rsidR="006F678B" w14:paraId="3884BA57"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25694693" w14:textId="77777777" w:rsidR="006F678B" w:rsidRDefault="004749B5">
            <w:pPr>
              <w:pStyle w:val="Standard"/>
              <w:jc w:val="left"/>
              <w:rPr>
                <w:b/>
                <w:bCs/>
                <w:color w:val="0084D1"/>
              </w:rPr>
            </w:pPr>
            <w:r>
              <w:rPr>
                <w:b/>
                <w:bCs/>
                <w:color w:val="0084D1"/>
              </w:rPr>
              <w:t>XI Plazos de conservación de datos:</w:t>
            </w:r>
          </w:p>
        </w:tc>
        <w:tc>
          <w:tcPr>
            <w:tcW w:w="7358" w:type="dxa"/>
            <w:shd w:val="clear" w:color="auto" w:fill="auto"/>
            <w:tcMar>
              <w:top w:w="0" w:type="dxa"/>
              <w:left w:w="108" w:type="dxa"/>
              <w:bottom w:w="0" w:type="dxa"/>
              <w:right w:w="108" w:type="dxa"/>
            </w:tcMar>
          </w:tcPr>
          <w:p w14:paraId="52C53816" w14:textId="77777777" w:rsidR="006F678B" w:rsidRDefault="006F678B">
            <w:pPr>
              <w:pStyle w:val="Standard"/>
            </w:pPr>
          </w:p>
          <w:p w14:paraId="73059727" w14:textId="77777777" w:rsidR="006F678B" w:rsidRDefault="004749B5">
            <w:pPr>
              <w:pStyle w:val="Standard"/>
            </w:pPr>
            <w:r>
              <w:t>Indefinido</w:t>
            </w:r>
          </w:p>
        </w:tc>
      </w:tr>
      <w:tr w:rsidR="006F678B" w14:paraId="50433380"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56ED6928" w14:textId="77777777" w:rsidR="006F678B" w:rsidRDefault="004749B5">
            <w:pPr>
              <w:pStyle w:val="Standard"/>
              <w:jc w:val="left"/>
              <w:rPr>
                <w:b/>
                <w:bCs/>
                <w:color w:val="0084D1"/>
              </w:rPr>
            </w:pPr>
            <w:r>
              <w:rPr>
                <w:b/>
                <w:bCs/>
                <w:color w:val="0084D1"/>
              </w:rPr>
              <w:t xml:space="preserve">XII Descripción general de </w:t>
            </w:r>
            <w:r>
              <w:rPr>
                <w:b/>
                <w:bCs/>
                <w:color w:val="0084D1"/>
              </w:rPr>
              <w:t>medidas técnicas y organizativas de seguridad:</w:t>
            </w:r>
          </w:p>
          <w:p w14:paraId="6CE7FD4B"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1AED1751" w14:textId="77777777" w:rsidR="006F678B" w:rsidRDefault="006F678B">
            <w:pPr>
              <w:pStyle w:val="Standard"/>
            </w:pPr>
          </w:p>
          <w:p w14:paraId="14A435A7" w14:textId="77777777" w:rsidR="006F678B" w:rsidRDefault="006F678B">
            <w:pPr>
              <w:pStyle w:val="Standard"/>
            </w:pPr>
          </w:p>
          <w:p w14:paraId="7AAAF61F" w14:textId="77777777" w:rsidR="006F678B" w:rsidRDefault="004749B5">
            <w:pPr>
              <w:pStyle w:val="Standard"/>
            </w:pPr>
            <w:r>
              <w:t>Documento de seguridad, Funciones y obligaciones del personal,</w:t>
            </w:r>
          </w:p>
          <w:p w14:paraId="0BB0F4C8" w14:textId="77777777" w:rsidR="006F678B" w:rsidRDefault="004749B5">
            <w:pPr>
              <w:pStyle w:val="Standard"/>
            </w:pPr>
            <w:r>
              <w:t>Control de accesos, Control de acceso físico, Identificación y</w:t>
            </w:r>
          </w:p>
          <w:p w14:paraId="1EAB5754" w14:textId="77777777" w:rsidR="006F678B" w:rsidRDefault="004749B5">
            <w:pPr>
              <w:pStyle w:val="Standard"/>
            </w:pPr>
            <w:r>
              <w:t>autenticación, Registro de incidencias, Distribución de soportes,</w:t>
            </w:r>
          </w:p>
          <w:p w14:paraId="2E41ED9C" w14:textId="77777777" w:rsidR="006F678B" w:rsidRDefault="004749B5">
            <w:pPr>
              <w:pStyle w:val="Standard"/>
            </w:pPr>
            <w:r>
              <w:t>Seguridad de t</w:t>
            </w:r>
            <w:r>
              <w:t>elecomunicaciones, Correos electrónicos, Dispositivos de almacenamiento, Criterios de archivo, Copias o reproducciones,</w:t>
            </w:r>
          </w:p>
          <w:p w14:paraId="32454713" w14:textId="77777777" w:rsidR="006F678B" w:rsidRDefault="004749B5">
            <w:pPr>
              <w:pStyle w:val="Standard"/>
            </w:pPr>
            <w:r>
              <w:t>Borrado o destrucción de soportes</w:t>
            </w:r>
          </w:p>
          <w:p w14:paraId="26C46FBB" w14:textId="77777777" w:rsidR="006F678B" w:rsidRDefault="006F678B">
            <w:pPr>
              <w:pStyle w:val="Standard"/>
            </w:pPr>
          </w:p>
          <w:p w14:paraId="58FF2BE1" w14:textId="77777777" w:rsidR="006F678B" w:rsidRDefault="006F678B">
            <w:pPr>
              <w:pStyle w:val="Standard"/>
            </w:pPr>
          </w:p>
        </w:tc>
      </w:tr>
      <w:tr w:rsidR="006F678B" w14:paraId="2368CF60"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3D1B8A65" w14:textId="77777777" w:rsidR="006F678B" w:rsidRDefault="004749B5">
            <w:pPr>
              <w:pStyle w:val="Standard"/>
              <w:jc w:val="left"/>
              <w:rPr>
                <w:b/>
                <w:bCs/>
                <w:color w:val="0084D1"/>
              </w:rPr>
            </w:pPr>
            <w:r>
              <w:rPr>
                <w:b/>
                <w:bCs/>
                <w:color w:val="0084D1"/>
              </w:rPr>
              <w:lastRenderedPageBreak/>
              <w:t>XIII Procedimiento para ejercitar los derechos:</w:t>
            </w:r>
          </w:p>
          <w:p w14:paraId="649916D0"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600D0666" w14:textId="77777777" w:rsidR="006F678B" w:rsidRDefault="004749B5">
            <w:pPr>
              <w:pStyle w:val="Standard"/>
            </w:pPr>
            <w:r>
              <w:t>Pueden existir diferentes canales (email, correo p</w:t>
            </w:r>
            <w:r>
              <w:t xml:space="preserve">ostal, presencial, etc.) y se detallan en las diferentes cláusulas de información, así como en el procedimiento de gestión de derechos, en el que también se dispone de formularios de ejercicio de derechos para facilitar a los interesados.  </w:t>
            </w:r>
          </w:p>
          <w:p w14:paraId="6EBB52EA" w14:textId="77777777" w:rsidR="006F678B" w:rsidRDefault="006F678B">
            <w:pPr>
              <w:pStyle w:val="Standard"/>
            </w:pPr>
          </w:p>
        </w:tc>
      </w:tr>
    </w:tbl>
    <w:p w14:paraId="06E84CCD" w14:textId="77777777" w:rsidR="006F678B" w:rsidRDefault="006F678B">
      <w:pPr>
        <w:pStyle w:val="Standard"/>
      </w:pPr>
    </w:p>
    <w:p w14:paraId="18D70D6C" w14:textId="77777777" w:rsidR="006F678B" w:rsidRDefault="004749B5">
      <w:pPr>
        <w:pStyle w:val="Ttulo2"/>
      </w:pPr>
      <w:r>
        <w:t xml:space="preserve">2.21. </w:t>
      </w:r>
      <w:bookmarkStart w:id="114" w:name="_Toc523489904"/>
      <w:bookmarkStart w:id="115" w:name="_Toc523736411"/>
      <w:r>
        <w:t>UNIDAD TÉCNICA SALUD PÚBLICA:</w:t>
      </w:r>
      <w:bookmarkEnd w:id="114"/>
      <w:bookmarkEnd w:id="115"/>
    </w:p>
    <w:p w14:paraId="0D2A9D83" w14:textId="77777777" w:rsidR="006F678B" w:rsidRDefault="006F678B">
      <w:pPr>
        <w:pStyle w:val="Standard"/>
      </w:pPr>
    </w:p>
    <w:tbl>
      <w:tblPr>
        <w:tblW w:w="5000" w:type="pct"/>
        <w:jc w:val="center"/>
        <w:tblLayout w:type="fixed"/>
        <w:tblCellMar>
          <w:left w:w="10" w:type="dxa"/>
          <w:right w:w="10" w:type="dxa"/>
        </w:tblCellMar>
        <w:tblLook w:val="0000" w:firstRow="0" w:lastRow="0" w:firstColumn="0" w:lastColumn="0" w:noHBand="0" w:noVBand="0"/>
      </w:tblPr>
      <w:tblGrid>
        <w:gridCol w:w="2280"/>
        <w:gridCol w:w="7358"/>
      </w:tblGrid>
      <w:tr w:rsidR="006F678B" w14:paraId="2D720A41" w14:textId="77777777">
        <w:tblPrEx>
          <w:tblCellMar>
            <w:top w:w="0" w:type="dxa"/>
            <w:bottom w:w="0" w:type="dxa"/>
          </w:tblCellMar>
        </w:tblPrEx>
        <w:trPr>
          <w:trHeight w:val="308"/>
          <w:jc w:val="center"/>
        </w:trPr>
        <w:tc>
          <w:tcPr>
            <w:tcW w:w="2280" w:type="dxa"/>
            <w:shd w:val="clear" w:color="auto" w:fill="D9D9D9"/>
            <w:tcMar>
              <w:top w:w="0" w:type="dxa"/>
              <w:left w:w="108" w:type="dxa"/>
              <w:bottom w:w="0" w:type="dxa"/>
              <w:right w:w="108" w:type="dxa"/>
            </w:tcMar>
          </w:tcPr>
          <w:p w14:paraId="36E963B0" w14:textId="77777777" w:rsidR="006F678B" w:rsidRDefault="004749B5">
            <w:pPr>
              <w:pStyle w:val="Standard"/>
            </w:pPr>
            <w:r>
              <w:t>Tratamiento:</w:t>
            </w:r>
          </w:p>
        </w:tc>
        <w:tc>
          <w:tcPr>
            <w:tcW w:w="7358" w:type="dxa"/>
            <w:shd w:val="clear" w:color="auto" w:fill="D9D9D9"/>
            <w:tcMar>
              <w:top w:w="0" w:type="dxa"/>
              <w:left w:w="108" w:type="dxa"/>
              <w:bottom w:w="0" w:type="dxa"/>
              <w:right w:w="108" w:type="dxa"/>
            </w:tcMar>
          </w:tcPr>
          <w:p w14:paraId="32A21A26" w14:textId="77777777" w:rsidR="006F678B" w:rsidRDefault="004749B5">
            <w:pPr>
              <w:pStyle w:val="Ttulo3"/>
            </w:pPr>
            <w:r>
              <w:t xml:space="preserve">2.21.1. </w:t>
            </w:r>
            <w:bookmarkStart w:id="116" w:name="_Toc523489905"/>
            <w:bookmarkStart w:id="117" w:name="_Toc523736412"/>
            <w:r>
              <w:t>CENSO DE ANIMALES DE COMPAÑIA</w:t>
            </w:r>
            <w:bookmarkEnd w:id="116"/>
            <w:bookmarkEnd w:id="117"/>
          </w:p>
          <w:p w14:paraId="0FD1FB06" w14:textId="77777777" w:rsidR="006F678B" w:rsidRDefault="004749B5">
            <w:pPr>
              <w:pStyle w:val="Standard"/>
            </w:pPr>
            <w:r>
              <w:t>CONTROL Y GESTIÓN DE ANIMALES DE COMPAÑÍA</w:t>
            </w:r>
          </w:p>
          <w:p w14:paraId="0597D925" w14:textId="77777777" w:rsidR="006F678B" w:rsidRDefault="004749B5">
            <w:pPr>
              <w:pStyle w:val="Standard"/>
            </w:pPr>
            <w:r>
              <w:t>UNIDAD TÉCNICA: SALUD PÚBLICA</w:t>
            </w:r>
          </w:p>
        </w:tc>
      </w:tr>
      <w:tr w:rsidR="006F678B" w14:paraId="6FCB42A1" w14:textId="77777777">
        <w:tblPrEx>
          <w:tblCellMar>
            <w:top w:w="0" w:type="dxa"/>
            <w:bottom w:w="0" w:type="dxa"/>
          </w:tblCellMar>
        </w:tblPrEx>
        <w:trPr>
          <w:trHeight w:val="225"/>
          <w:jc w:val="center"/>
        </w:trPr>
        <w:tc>
          <w:tcPr>
            <w:tcW w:w="2280" w:type="dxa"/>
            <w:shd w:val="clear" w:color="auto" w:fill="auto"/>
            <w:tcMar>
              <w:top w:w="0" w:type="dxa"/>
              <w:left w:w="108" w:type="dxa"/>
              <w:bottom w:w="0" w:type="dxa"/>
              <w:right w:w="108" w:type="dxa"/>
            </w:tcMar>
          </w:tcPr>
          <w:p w14:paraId="0B0020BB" w14:textId="77777777" w:rsidR="006F678B" w:rsidRDefault="004749B5">
            <w:pPr>
              <w:pStyle w:val="Standard"/>
              <w:jc w:val="left"/>
              <w:rPr>
                <w:b/>
                <w:bCs/>
                <w:color w:val="0084D1"/>
              </w:rPr>
            </w:pPr>
            <w:r>
              <w:rPr>
                <w:b/>
                <w:bCs/>
                <w:color w:val="0084D1"/>
              </w:rPr>
              <w:t>I Responsables del tratamiento:</w:t>
            </w:r>
          </w:p>
          <w:p w14:paraId="1EF4537E"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1E33CD09" w14:textId="77777777" w:rsidR="006F678B" w:rsidRDefault="004749B5">
            <w:pPr>
              <w:pStyle w:val="Standard"/>
              <w:rPr>
                <w:lang w:val="en-US"/>
              </w:rPr>
            </w:pPr>
            <w:r>
              <w:rPr>
                <w:lang w:val="en-US"/>
              </w:rPr>
              <w:t>AYUNTAMIENTO DE LAS PALMAS DE GRAN CANARIA</w:t>
            </w:r>
          </w:p>
          <w:p w14:paraId="444D97F4" w14:textId="77777777" w:rsidR="006F678B" w:rsidRDefault="006F678B">
            <w:pPr>
              <w:pStyle w:val="Standard"/>
              <w:rPr>
                <w:lang w:val="en-US"/>
              </w:rPr>
            </w:pPr>
          </w:p>
        </w:tc>
      </w:tr>
      <w:tr w:rsidR="006F678B" w14:paraId="273C8D19" w14:textId="77777777">
        <w:tblPrEx>
          <w:tblCellMar>
            <w:top w:w="0" w:type="dxa"/>
            <w:bottom w:w="0" w:type="dxa"/>
          </w:tblCellMar>
        </w:tblPrEx>
        <w:trPr>
          <w:trHeight w:val="225"/>
          <w:jc w:val="center"/>
        </w:trPr>
        <w:tc>
          <w:tcPr>
            <w:tcW w:w="2280" w:type="dxa"/>
            <w:shd w:val="clear" w:color="auto" w:fill="auto"/>
            <w:tcMar>
              <w:top w:w="0" w:type="dxa"/>
              <w:left w:w="108" w:type="dxa"/>
              <w:bottom w:w="0" w:type="dxa"/>
              <w:right w:w="108" w:type="dxa"/>
            </w:tcMar>
          </w:tcPr>
          <w:p w14:paraId="63C81645" w14:textId="77777777" w:rsidR="006F678B" w:rsidRDefault="004749B5">
            <w:pPr>
              <w:pStyle w:val="Standard"/>
              <w:jc w:val="left"/>
              <w:rPr>
                <w:b/>
                <w:bCs/>
                <w:color w:val="0084D1"/>
              </w:rPr>
            </w:pPr>
            <w:r>
              <w:rPr>
                <w:b/>
                <w:bCs/>
                <w:color w:val="0084D1"/>
              </w:rPr>
              <w:t xml:space="preserve">II </w:t>
            </w:r>
            <w:r>
              <w:rPr>
                <w:b/>
                <w:bCs/>
                <w:color w:val="0084D1"/>
              </w:rPr>
              <w:t>Titularidad:</w:t>
            </w:r>
          </w:p>
          <w:p w14:paraId="0E0B319B"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5E7AC74C" w14:textId="77777777" w:rsidR="006F678B" w:rsidRDefault="004749B5">
            <w:pPr>
              <w:pStyle w:val="Standard"/>
              <w:rPr>
                <w:lang w:val="en-US"/>
              </w:rPr>
            </w:pPr>
            <w:r>
              <w:rPr>
                <w:lang w:val="en-US"/>
              </w:rPr>
              <w:t>Pública</w:t>
            </w:r>
          </w:p>
        </w:tc>
      </w:tr>
      <w:tr w:rsidR="006F678B" w14:paraId="1E88EFAC" w14:textId="77777777">
        <w:tblPrEx>
          <w:tblCellMar>
            <w:top w:w="0" w:type="dxa"/>
            <w:bottom w:w="0" w:type="dxa"/>
          </w:tblCellMar>
        </w:tblPrEx>
        <w:trPr>
          <w:trHeight w:val="225"/>
          <w:jc w:val="center"/>
        </w:trPr>
        <w:tc>
          <w:tcPr>
            <w:tcW w:w="2280" w:type="dxa"/>
            <w:shd w:val="clear" w:color="auto" w:fill="auto"/>
            <w:tcMar>
              <w:top w:w="0" w:type="dxa"/>
              <w:left w:w="108" w:type="dxa"/>
              <w:bottom w:w="0" w:type="dxa"/>
              <w:right w:w="108" w:type="dxa"/>
            </w:tcMar>
          </w:tcPr>
          <w:p w14:paraId="58FDAD6E" w14:textId="77777777" w:rsidR="006F678B" w:rsidRDefault="004749B5">
            <w:pPr>
              <w:pStyle w:val="Standard"/>
              <w:jc w:val="left"/>
              <w:rPr>
                <w:b/>
                <w:bCs/>
                <w:color w:val="0084D1"/>
              </w:rPr>
            </w:pPr>
            <w:r>
              <w:rPr>
                <w:b/>
                <w:bCs/>
                <w:color w:val="0084D1"/>
              </w:rPr>
              <w:t>III Categorías interesados:</w:t>
            </w:r>
          </w:p>
        </w:tc>
        <w:tc>
          <w:tcPr>
            <w:tcW w:w="7358" w:type="dxa"/>
            <w:shd w:val="clear" w:color="auto" w:fill="auto"/>
            <w:tcMar>
              <w:top w:w="0" w:type="dxa"/>
              <w:left w:w="108" w:type="dxa"/>
              <w:bottom w:w="0" w:type="dxa"/>
              <w:right w:w="108" w:type="dxa"/>
            </w:tcMar>
          </w:tcPr>
          <w:p w14:paraId="16F33B64" w14:textId="77777777" w:rsidR="006F678B" w:rsidRDefault="004749B5">
            <w:pPr>
              <w:pStyle w:val="Standard"/>
            </w:pPr>
            <w:r>
              <w:t>CIUDADANOS Y RESIDENTES</w:t>
            </w:r>
          </w:p>
          <w:p w14:paraId="0C3A2A6C" w14:textId="77777777" w:rsidR="006F678B" w:rsidRDefault="004749B5">
            <w:pPr>
              <w:pStyle w:val="Standard"/>
            </w:pPr>
            <w:r>
              <w:t>PROPIETARIOS</w:t>
            </w:r>
          </w:p>
          <w:p w14:paraId="2E7A2277" w14:textId="77777777" w:rsidR="006F678B" w:rsidRDefault="006F678B">
            <w:pPr>
              <w:pStyle w:val="Standard"/>
            </w:pPr>
          </w:p>
        </w:tc>
      </w:tr>
      <w:tr w:rsidR="006F678B" w14:paraId="21B3F963" w14:textId="77777777">
        <w:tblPrEx>
          <w:tblCellMar>
            <w:top w:w="0" w:type="dxa"/>
            <w:bottom w:w="0" w:type="dxa"/>
          </w:tblCellMar>
        </w:tblPrEx>
        <w:trPr>
          <w:trHeight w:val="77"/>
          <w:jc w:val="center"/>
        </w:trPr>
        <w:tc>
          <w:tcPr>
            <w:tcW w:w="2280" w:type="dxa"/>
            <w:shd w:val="clear" w:color="auto" w:fill="auto"/>
            <w:tcMar>
              <w:top w:w="0" w:type="dxa"/>
              <w:left w:w="108" w:type="dxa"/>
              <w:bottom w:w="0" w:type="dxa"/>
              <w:right w:w="108" w:type="dxa"/>
            </w:tcMar>
          </w:tcPr>
          <w:p w14:paraId="065F550E" w14:textId="77777777" w:rsidR="006F678B" w:rsidRDefault="004749B5">
            <w:pPr>
              <w:pStyle w:val="Standard"/>
              <w:jc w:val="left"/>
              <w:rPr>
                <w:b/>
                <w:bCs/>
                <w:color w:val="0084D1"/>
              </w:rPr>
            </w:pPr>
            <w:r>
              <w:rPr>
                <w:b/>
                <w:bCs/>
                <w:color w:val="0084D1"/>
              </w:rPr>
              <w:t>IV Fines del tratamiento:</w:t>
            </w:r>
          </w:p>
        </w:tc>
        <w:tc>
          <w:tcPr>
            <w:tcW w:w="7358" w:type="dxa"/>
            <w:shd w:val="clear" w:color="auto" w:fill="auto"/>
            <w:tcMar>
              <w:top w:w="0" w:type="dxa"/>
              <w:left w:w="108" w:type="dxa"/>
              <w:bottom w:w="0" w:type="dxa"/>
              <w:right w:w="108" w:type="dxa"/>
            </w:tcMar>
          </w:tcPr>
          <w:p w14:paraId="124EBD13" w14:textId="77777777" w:rsidR="006F678B" w:rsidRDefault="004749B5">
            <w:pPr>
              <w:pStyle w:val="Standard"/>
            </w:pPr>
            <w:r>
              <w:t>GESTIÓN Y CONTROL SANITARIO</w:t>
            </w:r>
          </w:p>
          <w:p w14:paraId="71B84436" w14:textId="77777777" w:rsidR="006F678B" w:rsidRDefault="004749B5">
            <w:pPr>
              <w:pStyle w:val="Standard"/>
            </w:pPr>
            <w:r>
              <w:t>CONTROL DE ANIMALES DE COMPAÑÍA</w:t>
            </w:r>
          </w:p>
          <w:p w14:paraId="451DC24E" w14:textId="77777777" w:rsidR="006F678B" w:rsidRDefault="006F678B">
            <w:pPr>
              <w:pStyle w:val="Standard"/>
            </w:pPr>
          </w:p>
        </w:tc>
      </w:tr>
      <w:tr w:rsidR="006F678B" w14:paraId="2BA0AD4D" w14:textId="77777777">
        <w:tblPrEx>
          <w:tblCellMar>
            <w:top w:w="0" w:type="dxa"/>
            <w:bottom w:w="0" w:type="dxa"/>
          </w:tblCellMar>
        </w:tblPrEx>
        <w:trPr>
          <w:trHeight w:val="77"/>
          <w:jc w:val="center"/>
        </w:trPr>
        <w:tc>
          <w:tcPr>
            <w:tcW w:w="2280" w:type="dxa"/>
            <w:shd w:val="clear" w:color="auto" w:fill="auto"/>
            <w:tcMar>
              <w:top w:w="0" w:type="dxa"/>
              <w:left w:w="108" w:type="dxa"/>
              <w:bottom w:w="0" w:type="dxa"/>
              <w:right w:w="108" w:type="dxa"/>
            </w:tcMar>
          </w:tcPr>
          <w:p w14:paraId="107316A5" w14:textId="77777777" w:rsidR="006F678B" w:rsidRDefault="004749B5">
            <w:pPr>
              <w:pStyle w:val="Standard"/>
              <w:jc w:val="left"/>
              <w:rPr>
                <w:b/>
                <w:bCs/>
                <w:color w:val="0084D1"/>
              </w:rPr>
            </w:pPr>
            <w:r>
              <w:rPr>
                <w:b/>
                <w:bCs/>
                <w:color w:val="0084D1"/>
              </w:rPr>
              <w:t>V Sistema de tratamiento:</w:t>
            </w:r>
          </w:p>
          <w:p w14:paraId="2A387CF4"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541E5B48" w14:textId="77777777" w:rsidR="006F678B" w:rsidRDefault="004749B5">
            <w:pPr>
              <w:pStyle w:val="Standard"/>
            </w:pPr>
            <w:r>
              <w:t>MIXTO</w:t>
            </w:r>
          </w:p>
        </w:tc>
      </w:tr>
      <w:tr w:rsidR="006F678B" w14:paraId="77D16F0E"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4E253C23" w14:textId="77777777" w:rsidR="006F678B" w:rsidRDefault="004749B5">
            <w:pPr>
              <w:pStyle w:val="Standard"/>
              <w:jc w:val="left"/>
              <w:rPr>
                <w:b/>
                <w:bCs/>
                <w:color w:val="0084D1"/>
              </w:rPr>
            </w:pPr>
            <w:r>
              <w:rPr>
                <w:b/>
                <w:bCs/>
                <w:color w:val="0084D1"/>
              </w:rPr>
              <w:t>VI Origen de los datos:</w:t>
            </w:r>
          </w:p>
        </w:tc>
        <w:tc>
          <w:tcPr>
            <w:tcW w:w="7358" w:type="dxa"/>
            <w:shd w:val="clear" w:color="auto" w:fill="auto"/>
            <w:tcMar>
              <w:top w:w="0" w:type="dxa"/>
              <w:left w:w="108" w:type="dxa"/>
              <w:bottom w:w="0" w:type="dxa"/>
              <w:right w:w="108" w:type="dxa"/>
            </w:tcMar>
          </w:tcPr>
          <w:p w14:paraId="0580EA67" w14:textId="77777777" w:rsidR="006F678B" w:rsidRDefault="004749B5">
            <w:pPr>
              <w:pStyle w:val="Standard"/>
            </w:pPr>
            <w:r>
              <w:t xml:space="preserve">El propio </w:t>
            </w:r>
            <w:r>
              <w:t>interesado o su representante legal: Sí</w:t>
            </w:r>
          </w:p>
          <w:p w14:paraId="3DAD232C" w14:textId="77777777" w:rsidR="006F678B" w:rsidRDefault="004749B5">
            <w:pPr>
              <w:pStyle w:val="Standard"/>
            </w:pPr>
            <w:r>
              <w:t>Registros públicos: No</w:t>
            </w:r>
          </w:p>
          <w:p w14:paraId="362B19D7" w14:textId="77777777" w:rsidR="006F678B" w:rsidRDefault="004749B5">
            <w:pPr>
              <w:pStyle w:val="Standard"/>
            </w:pPr>
            <w:r>
              <w:t>Otras personas físicas: Sí</w:t>
            </w:r>
          </w:p>
          <w:p w14:paraId="2E8B1231" w14:textId="77777777" w:rsidR="006F678B" w:rsidRDefault="004749B5">
            <w:pPr>
              <w:pStyle w:val="Standard"/>
            </w:pPr>
            <w:r>
              <w:t>Entidad privada: Sí</w:t>
            </w:r>
          </w:p>
          <w:p w14:paraId="2845A769" w14:textId="77777777" w:rsidR="006F678B" w:rsidRDefault="004749B5">
            <w:pPr>
              <w:pStyle w:val="Standard"/>
            </w:pPr>
            <w:r>
              <w:t>Fuentes accesibles al público: No</w:t>
            </w:r>
          </w:p>
          <w:p w14:paraId="1334372C" w14:textId="77777777" w:rsidR="006F678B" w:rsidRDefault="004749B5">
            <w:pPr>
              <w:pStyle w:val="Standard"/>
            </w:pPr>
            <w:r>
              <w:t>Administración pública: Sí</w:t>
            </w:r>
          </w:p>
          <w:p w14:paraId="55354629" w14:textId="77777777" w:rsidR="006F678B" w:rsidRDefault="006F678B">
            <w:pPr>
              <w:pStyle w:val="Standard"/>
            </w:pPr>
          </w:p>
        </w:tc>
      </w:tr>
      <w:tr w:rsidR="006F678B" w14:paraId="51688AF1" w14:textId="77777777">
        <w:tblPrEx>
          <w:tblCellMar>
            <w:top w:w="0" w:type="dxa"/>
            <w:bottom w:w="0" w:type="dxa"/>
          </w:tblCellMar>
        </w:tblPrEx>
        <w:trPr>
          <w:trHeight w:val="102"/>
          <w:jc w:val="center"/>
        </w:trPr>
        <w:tc>
          <w:tcPr>
            <w:tcW w:w="2280" w:type="dxa"/>
            <w:shd w:val="clear" w:color="auto" w:fill="auto"/>
            <w:tcMar>
              <w:top w:w="0" w:type="dxa"/>
              <w:left w:w="108" w:type="dxa"/>
              <w:bottom w:w="0" w:type="dxa"/>
              <w:right w:w="108" w:type="dxa"/>
            </w:tcMar>
          </w:tcPr>
          <w:p w14:paraId="389E55F6" w14:textId="77777777" w:rsidR="006F678B" w:rsidRDefault="004749B5">
            <w:pPr>
              <w:pStyle w:val="Standard"/>
              <w:jc w:val="left"/>
              <w:rPr>
                <w:b/>
                <w:bCs/>
                <w:color w:val="0084D1"/>
              </w:rPr>
            </w:pPr>
            <w:r>
              <w:rPr>
                <w:b/>
                <w:bCs/>
                <w:color w:val="0084D1"/>
              </w:rPr>
              <w:t>VII Categorías de datos personales objeto de tratamiento:</w:t>
            </w:r>
          </w:p>
        </w:tc>
        <w:tc>
          <w:tcPr>
            <w:tcW w:w="7358" w:type="dxa"/>
            <w:shd w:val="clear" w:color="auto" w:fill="auto"/>
            <w:tcMar>
              <w:top w:w="0" w:type="dxa"/>
              <w:left w:w="108" w:type="dxa"/>
              <w:bottom w:w="0" w:type="dxa"/>
              <w:right w:w="108" w:type="dxa"/>
            </w:tcMar>
          </w:tcPr>
          <w:p w14:paraId="2D548B2C" w14:textId="77777777" w:rsidR="006F678B" w:rsidRDefault="004749B5">
            <w:pPr>
              <w:pStyle w:val="Standard"/>
            </w:pPr>
            <w:r>
              <w:rPr>
                <w:u w:val="single"/>
              </w:rPr>
              <w:t xml:space="preserve">Datos </w:t>
            </w:r>
            <w:r>
              <w:rPr>
                <w:u w:val="single"/>
              </w:rPr>
              <w:t>identificativos</w:t>
            </w:r>
            <w:r>
              <w:t>:</w:t>
            </w:r>
          </w:p>
          <w:p w14:paraId="1F6BD16E" w14:textId="77777777" w:rsidR="006F678B" w:rsidRDefault="004749B5">
            <w:pPr>
              <w:pStyle w:val="Standard"/>
            </w:pPr>
            <w:r>
              <w:t>-DNI-NIF: Sí</w:t>
            </w:r>
          </w:p>
          <w:p w14:paraId="064E3684" w14:textId="77777777" w:rsidR="006F678B" w:rsidRDefault="004749B5">
            <w:pPr>
              <w:pStyle w:val="Standard"/>
            </w:pPr>
            <w:r>
              <w:t>-Identificador nacional restringido art. 87: No</w:t>
            </w:r>
          </w:p>
          <w:p w14:paraId="018E195C" w14:textId="77777777" w:rsidR="006F678B" w:rsidRDefault="004749B5">
            <w:pPr>
              <w:pStyle w:val="Standard"/>
            </w:pPr>
            <w:r>
              <w:t>-Dirección: Sí</w:t>
            </w:r>
          </w:p>
          <w:p w14:paraId="436F82C3" w14:textId="77777777" w:rsidR="006F678B" w:rsidRDefault="004749B5">
            <w:pPr>
              <w:pStyle w:val="Standard"/>
            </w:pPr>
            <w:r>
              <w:t>-Imagen: Sí</w:t>
            </w:r>
          </w:p>
          <w:p w14:paraId="27F8505A" w14:textId="77777777" w:rsidR="006F678B" w:rsidRDefault="004749B5">
            <w:pPr>
              <w:pStyle w:val="Standard"/>
            </w:pPr>
            <w:r>
              <w:t>-Número seguridad social: No</w:t>
            </w:r>
          </w:p>
          <w:p w14:paraId="7C2F6602" w14:textId="77777777" w:rsidR="006F678B" w:rsidRDefault="004749B5">
            <w:pPr>
              <w:pStyle w:val="Standard"/>
            </w:pPr>
            <w:r>
              <w:t>-Teléfono: Sí</w:t>
            </w:r>
          </w:p>
          <w:p w14:paraId="41694859" w14:textId="77777777" w:rsidR="006F678B" w:rsidRDefault="004749B5">
            <w:pPr>
              <w:pStyle w:val="Standard"/>
            </w:pPr>
            <w:r>
              <w:t>-Firma manual o digitalizada: Sí</w:t>
            </w:r>
          </w:p>
          <w:p w14:paraId="7F094E47" w14:textId="77777777" w:rsidR="006F678B" w:rsidRDefault="004749B5">
            <w:pPr>
              <w:pStyle w:val="Standard"/>
            </w:pPr>
            <w:r>
              <w:t>-Firma electrónica: Sí</w:t>
            </w:r>
          </w:p>
          <w:p w14:paraId="230CF2BB" w14:textId="77777777" w:rsidR="006F678B" w:rsidRDefault="004749B5">
            <w:pPr>
              <w:pStyle w:val="Standard"/>
            </w:pPr>
            <w:r>
              <w:t>-Registro personal: No</w:t>
            </w:r>
          </w:p>
          <w:p w14:paraId="42C8AA01" w14:textId="77777777" w:rsidR="006F678B" w:rsidRDefault="004749B5">
            <w:pPr>
              <w:pStyle w:val="Standard"/>
            </w:pPr>
            <w:r>
              <w:t>-Marcas físicas: No</w:t>
            </w:r>
          </w:p>
          <w:p w14:paraId="272EB970" w14:textId="77777777" w:rsidR="006F678B" w:rsidRDefault="004749B5">
            <w:pPr>
              <w:pStyle w:val="Standard"/>
            </w:pPr>
            <w:r>
              <w:t xml:space="preserve">-Tarjeta </w:t>
            </w:r>
            <w:r>
              <w:t>sanitaria: No</w:t>
            </w:r>
          </w:p>
          <w:p w14:paraId="468CC5B2" w14:textId="77777777" w:rsidR="006F678B" w:rsidRDefault="004749B5">
            <w:pPr>
              <w:pStyle w:val="Standard"/>
            </w:pPr>
            <w:r>
              <w:t>-Nombre y apellidos: Sí</w:t>
            </w:r>
          </w:p>
          <w:p w14:paraId="2189067F" w14:textId="77777777" w:rsidR="006F678B" w:rsidRDefault="004749B5">
            <w:pPr>
              <w:pStyle w:val="Standard"/>
            </w:pPr>
            <w:r>
              <w:t>-Huella digital: No</w:t>
            </w:r>
          </w:p>
          <w:p w14:paraId="20CAFEE5" w14:textId="77777777" w:rsidR="006F678B" w:rsidRDefault="004749B5">
            <w:pPr>
              <w:pStyle w:val="Standard"/>
            </w:pPr>
            <w:r>
              <w:t>-Voz: No</w:t>
            </w:r>
          </w:p>
          <w:p w14:paraId="26A158FB" w14:textId="77777777" w:rsidR="006F678B" w:rsidRDefault="004749B5">
            <w:pPr>
              <w:pStyle w:val="Standard"/>
            </w:pPr>
            <w:r>
              <w:t>-CCC/IBAN: No</w:t>
            </w:r>
          </w:p>
          <w:p w14:paraId="16DF5B18" w14:textId="77777777" w:rsidR="006F678B" w:rsidRDefault="004749B5">
            <w:pPr>
              <w:pStyle w:val="Standard"/>
            </w:pPr>
            <w:r>
              <w:t>-Tarjeta bancaria o Similar: No</w:t>
            </w:r>
          </w:p>
          <w:p w14:paraId="11B66D41" w14:textId="77777777" w:rsidR="006F678B" w:rsidRDefault="004749B5">
            <w:pPr>
              <w:pStyle w:val="Standard"/>
            </w:pPr>
            <w:r>
              <w:t>Otros datos identificativos:</w:t>
            </w:r>
          </w:p>
          <w:p w14:paraId="1E8A1FAC" w14:textId="77777777" w:rsidR="006F678B" w:rsidRDefault="006F678B">
            <w:pPr>
              <w:pStyle w:val="Standard"/>
            </w:pPr>
          </w:p>
          <w:p w14:paraId="33EDC0C8" w14:textId="77777777" w:rsidR="006F678B" w:rsidRDefault="004749B5">
            <w:pPr>
              <w:pStyle w:val="Standard"/>
            </w:pPr>
            <w:r>
              <w:rPr>
                <w:u w:val="single"/>
              </w:rPr>
              <w:t>Datos de categorías sensibles</w:t>
            </w:r>
            <w:r>
              <w:t>:</w:t>
            </w:r>
          </w:p>
          <w:p w14:paraId="43099472" w14:textId="77777777" w:rsidR="006F678B" w:rsidRDefault="004749B5">
            <w:pPr>
              <w:pStyle w:val="Standard"/>
            </w:pPr>
            <w:r>
              <w:t>-Ideología o ideas políticas: No</w:t>
            </w:r>
          </w:p>
          <w:p w14:paraId="6190A072" w14:textId="77777777" w:rsidR="006F678B" w:rsidRDefault="004749B5">
            <w:pPr>
              <w:pStyle w:val="Standard"/>
            </w:pPr>
            <w:r>
              <w:t>-Afiliación Sindical: No</w:t>
            </w:r>
          </w:p>
          <w:p w14:paraId="046816C0" w14:textId="77777777" w:rsidR="006F678B" w:rsidRDefault="004749B5">
            <w:pPr>
              <w:pStyle w:val="Standard"/>
            </w:pPr>
            <w:r>
              <w:t>-Religión: No</w:t>
            </w:r>
          </w:p>
          <w:p w14:paraId="283D755B" w14:textId="77777777" w:rsidR="006F678B" w:rsidRDefault="004749B5">
            <w:pPr>
              <w:pStyle w:val="Standard"/>
            </w:pPr>
            <w:r>
              <w:t>-Creencias: No</w:t>
            </w:r>
          </w:p>
          <w:p w14:paraId="58CBE0F9" w14:textId="77777777" w:rsidR="006F678B" w:rsidRDefault="004749B5">
            <w:pPr>
              <w:pStyle w:val="Standard"/>
            </w:pPr>
            <w:r>
              <w:t>-Origen racial o étnico: No</w:t>
            </w:r>
          </w:p>
          <w:p w14:paraId="2082A426" w14:textId="77777777" w:rsidR="006F678B" w:rsidRDefault="004749B5">
            <w:pPr>
              <w:pStyle w:val="Standard"/>
            </w:pPr>
            <w:r>
              <w:t>-Salud: No</w:t>
            </w:r>
          </w:p>
          <w:p w14:paraId="4EE00AAA" w14:textId="77777777" w:rsidR="006F678B" w:rsidRDefault="004749B5">
            <w:pPr>
              <w:pStyle w:val="Standard"/>
            </w:pPr>
            <w:r>
              <w:t>-Vida Sexual: No</w:t>
            </w:r>
          </w:p>
          <w:p w14:paraId="0405F2D4" w14:textId="77777777" w:rsidR="006F678B" w:rsidRDefault="006F678B">
            <w:pPr>
              <w:pStyle w:val="Standard"/>
            </w:pPr>
          </w:p>
          <w:p w14:paraId="73416509" w14:textId="77777777" w:rsidR="006F678B" w:rsidRDefault="004749B5">
            <w:pPr>
              <w:pStyle w:val="Standard"/>
            </w:pPr>
            <w:r>
              <w:rPr>
                <w:u w:val="single"/>
              </w:rPr>
              <w:lastRenderedPageBreak/>
              <w:t>Datos relativos a infracciones</w:t>
            </w:r>
            <w:r>
              <w:t>:</w:t>
            </w:r>
          </w:p>
          <w:p w14:paraId="2ECE090D" w14:textId="77777777" w:rsidR="006F678B" w:rsidRDefault="004749B5">
            <w:pPr>
              <w:pStyle w:val="Standard"/>
            </w:pPr>
            <w:r>
              <w:t>-Infracciones penales: Sí</w:t>
            </w:r>
          </w:p>
          <w:p w14:paraId="313DF816" w14:textId="77777777" w:rsidR="006F678B" w:rsidRDefault="004749B5">
            <w:pPr>
              <w:pStyle w:val="Standard"/>
            </w:pPr>
            <w:r>
              <w:t>-Infracciones administrativas: Sí</w:t>
            </w:r>
          </w:p>
          <w:p w14:paraId="31633EF5" w14:textId="77777777" w:rsidR="006F678B" w:rsidRDefault="006F678B">
            <w:pPr>
              <w:pStyle w:val="Standard"/>
            </w:pPr>
          </w:p>
          <w:p w14:paraId="4773041C" w14:textId="77777777" w:rsidR="006F678B" w:rsidRDefault="004749B5">
            <w:pPr>
              <w:pStyle w:val="Standard"/>
            </w:pPr>
            <w:r>
              <w:rPr>
                <w:u w:val="single"/>
              </w:rPr>
              <w:t>Otras categorías de datos personales</w:t>
            </w:r>
            <w:r>
              <w:t>:</w:t>
            </w:r>
          </w:p>
          <w:p w14:paraId="22718E79" w14:textId="77777777" w:rsidR="006F678B" w:rsidRDefault="004749B5">
            <w:pPr>
              <w:pStyle w:val="Standard"/>
            </w:pPr>
            <w:r>
              <w:t xml:space="preserve">CARACTERÍSTICAS PERSONALES </w:t>
            </w:r>
            <w:r>
              <w:tab/>
            </w:r>
            <w:r>
              <w:br/>
            </w:r>
            <w:r>
              <w:t xml:space="preserve">CIRCUNSTANCIAS SOCIALES </w:t>
            </w:r>
            <w:r>
              <w:tab/>
            </w:r>
            <w:r>
              <w:br/>
            </w:r>
            <w:r>
              <w:t>ECONÓMICOS, FINANCIEROS Y DE SEGUROS</w:t>
            </w:r>
          </w:p>
          <w:p w14:paraId="79738BCC" w14:textId="77777777" w:rsidR="006F678B" w:rsidRDefault="006F678B">
            <w:pPr>
              <w:pStyle w:val="Standard"/>
            </w:pPr>
          </w:p>
          <w:p w14:paraId="60C71B20" w14:textId="77777777" w:rsidR="006F678B" w:rsidRDefault="006F678B">
            <w:pPr>
              <w:pStyle w:val="Standard"/>
            </w:pPr>
          </w:p>
        </w:tc>
      </w:tr>
      <w:tr w:rsidR="006F678B" w14:paraId="3C4ECD40"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32A7241B" w14:textId="77777777" w:rsidR="006F678B" w:rsidRDefault="004749B5">
            <w:pPr>
              <w:pStyle w:val="Standard"/>
              <w:jc w:val="left"/>
              <w:rPr>
                <w:b/>
                <w:bCs/>
                <w:color w:val="0084D1"/>
              </w:rPr>
            </w:pPr>
            <w:r>
              <w:rPr>
                <w:b/>
                <w:bCs/>
                <w:color w:val="0084D1"/>
              </w:rPr>
              <w:lastRenderedPageBreak/>
              <w:t>VIII Legitimidad (base jurídica) del tratamiento:</w:t>
            </w:r>
          </w:p>
          <w:p w14:paraId="5120F081"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77B776C0" w14:textId="77777777" w:rsidR="006F678B" w:rsidRDefault="004749B5">
            <w:pPr>
              <w:pStyle w:val="Standard"/>
            </w:pPr>
            <w:r>
              <w:t>-Consentimiento del interesado: No</w:t>
            </w:r>
          </w:p>
          <w:p w14:paraId="5453A78C" w14:textId="77777777" w:rsidR="006F678B" w:rsidRDefault="004749B5">
            <w:pPr>
              <w:pStyle w:val="Standard"/>
            </w:pPr>
            <w:r>
              <w:t>-Datos necesarios ejecución contrato: No</w:t>
            </w:r>
          </w:p>
          <w:p w14:paraId="284F932E" w14:textId="77777777" w:rsidR="006F678B" w:rsidRDefault="004749B5">
            <w:pPr>
              <w:pStyle w:val="Standard"/>
            </w:pPr>
            <w:r>
              <w:t>-Cumplimiento obligación legal: Sí</w:t>
            </w:r>
          </w:p>
          <w:p w14:paraId="0FCE2614" w14:textId="77777777" w:rsidR="006F678B" w:rsidRDefault="004749B5">
            <w:pPr>
              <w:pStyle w:val="Standard"/>
            </w:pPr>
            <w:r>
              <w:t xml:space="preserve">Ley 8/1991, de 30 de abril, de protección de los </w:t>
            </w:r>
            <w:r>
              <w:t xml:space="preserve">animales </w:t>
            </w:r>
            <w:r>
              <w:tab/>
            </w:r>
            <w:r>
              <w:br/>
            </w:r>
            <w:r>
              <w:t>Ordenanza Municipal sobre Protección y Tenencias de Animales.</w:t>
            </w:r>
          </w:p>
          <w:p w14:paraId="729782FD" w14:textId="77777777" w:rsidR="006F678B" w:rsidRDefault="004749B5">
            <w:pPr>
              <w:pStyle w:val="Standard"/>
            </w:pPr>
            <w:r>
              <w:t>-Proteger intereses vitales: No</w:t>
            </w:r>
          </w:p>
          <w:p w14:paraId="398906D1" w14:textId="77777777" w:rsidR="006F678B" w:rsidRDefault="004749B5">
            <w:pPr>
              <w:pStyle w:val="Standard"/>
            </w:pPr>
            <w:r>
              <w:t>-Misión, intereses o poderes públicos: No</w:t>
            </w:r>
          </w:p>
          <w:p w14:paraId="58D750C6" w14:textId="77777777" w:rsidR="006F678B" w:rsidRDefault="006F678B">
            <w:pPr>
              <w:pStyle w:val="Standard"/>
            </w:pPr>
          </w:p>
          <w:p w14:paraId="57429565" w14:textId="77777777" w:rsidR="006F678B" w:rsidRDefault="004749B5">
            <w:pPr>
              <w:pStyle w:val="Standard"/>
            </w:pPr>
            <w:r>
              <w:t>-Interés legítimo del Responsable: No</w:t>
            </w:r>
          </w:p>
          <w:p w14:paraId="306A18E3" w14:textId="77777777" w:rsidR="006F678B" w:rsidRDefault="006F678B">
            <w:pPr>
              <w:pStyle w:val="Standard"/>
            </w:pPr>
          </w:p>
          <w:p w14:paraId="71498418" w14:textId="77777777" w:rsidR="006F678B" w:rsidRDefault="004749B5">
            <w:pPr>
              <w:pStyle w:val="Standard"/>
            </w:pPr>
            <w:r>
              <w:t>-Consentimiento explícito (en relación a datos de categorías especial</w:t>
            </w:r>
            <w:r>
              <w:t>es): No</w:t>
            </w:r>
          </w:p>
          <w:p w14:paraId="2C5D7F6F" w14:textId="77777777" w:rsidR="006F678B" w:rsidRDefault="004749B5">
            <w:pPr>
              <w:pStyle w:val="Standard"/>
            </w:pPr>
            <w:r>
              <w:t>-Obligación derecho laboral (en relación a datos de categorías especiales): No</w:t>
            </w:r>
          </w:p>
          <w:p w14:paraId="19EEA2C3" w14:textId="77777777" w:rsidR="006F678B" w:rsidRDefault="004749B5">
            <w:pPr>
              <w:pStyle w:val="Standard"/>
            </w:pPr>
            <w:r>
              <w:t>-Proteger intereses vitales de una persona no capacitada para consentir (en relación a datos de categorías especiales): No</w:t>
            </w:r>
          </w:p>
          <w:p w14:paraId="72E6D9B8" w14:textId="77777777" w:rsidR="006F678B" w:rsidRDefault="004749B5">
            <w:pPr>
              <w:pStyle w:val="Standard"/>
            </w:pPr>
            <w:r>
              <w:t>-Miembros entidad sin ánimo de lucro (en relac</w:t>
            </w:r>
            <w:r>
              <w:t>ión a datos de categorías especiales): No</w:t>
            </w:r>
          </w:p>
          <w:p w14:paraId="1D3B619B" w14:textId="77777777" w:rsidR="006F678B" w:rsidRDefault="004749B5">
            <w:pPr>
              <w:pStyle w:val="Standard"/>
            </w:pPr>
            <w:r>
              <w:t>-Datos hechos públicos por interesado (en relación a datos de categorías especiales): No</w:t>
            </w:r>
          </w:p>
          <w:p w14:paraId="0A1C313B" w14:textId="77777777" w:rsidR="006F678B" w:rsidRDefault="004749B5">
            <w:pPr>
              <w:pStyle w:val="Standard"/>
            </w:pPr>
            <w:r>
              <w:t>-Ejercicio defensa o tribunales (en relación a datos de categorías especiales): No</w:t>
            </w:r>
          </w:p>
          <w:p w14:paraId="76996791" w14:textId="77777777" w:rsidR="006F678B" w:rsidRDefault="004749B5">
            <w:pPr>
              <w:pStyle w:val="Standard"/>
            </w:pPr>
            <w:r>
              <w:t xml:space="preserve">-Interés público esencial (en </w:t>
            </w:r>
            <w:r>
              <w:t>relación a datos de categorías especiales): No</w:t>
            </w:r>
          </w:p>
          <w:p w14:paraId="76271C49" w14:textId="77777777" w:rsidR="006F678B" w:rsidRDefault="004749B5">
            <w:pPr>
              <w:pStyle w:val="Standard"/>
            </w:pPr>
            <w:r>
              <w:t>-Medicina preventiva, laboral o servicios sanitarios (en relación a datos de categorías especiales): No</w:t>
            </w:r>
          </w:p>
          <w:p w14:paraId="55750B0A" w14:textId="77777777" w:rsidR="006F678B" w:rsidRDefault="004749B5">
            <w:pPr>
              <w:pStyle w:val="Standard"/>
            </w:pPr>
            <w:r>
              <w:t>-Razones de salud pública (en relación a datos de categorías especiales): No</w:t>
            </w:r>
          </w:p>
          <w:p w14:paraId="0635557B" w14:textId="77777777" w:rsidR="006F678B" w:rsidRDefault="004749B5">
            <w:pPr>
              <w:pStyle w:val="Standard"/>
            </w:pPr>
            <w:r>
              <w:t>-Archivo investigación o est</w:t>
            </w:r>
            <w:r>
              <w:t>adística en interés público (en relación a datos de categorías especiales): No</w:t>
            </w:r>
          </w:p>
          <w:p w14:paraId="471CF0CD" w14:textId="77777777" w:rsidR="006F678B" w:rsidRDefault="006F678B">
            <w:pPr>
              <w:pStyle w:val="Standard"/>
            </w:pPr>
          </w:p>
        </w:tc>
      </w:tr>
      <w:tr w:rsidR="006F678B" w14:paraId="4689F5E2"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3624F5DB" w14:textId="77777777" w:rsidR="006F678B" w:rsidRDefault="004749B5">
            <w:pPr>
              <w:pStyle w:val="Standard"/>
              <w:jc w:val="left"/>
              <w:rPr>
                <w:b/>
                <w:bCs/>
                <w:color w:val="0084D1"/>
              </w:rPr>
            </w:pPr>
            <w:r>
              <w:rPr>
                <w:b/>
                <w:bCs/>
                <w:color w:val="0084D1"/>
              </w:rPr>
              <w:t>IX Destinatarios de la información:</w:t>
            </w:r>
          </w:p>
        </w:tc>
        <w:tc>
          <w:tcPr>
            <w:tcW w:w="7358" w:type="dxa"/>
            <w:shd w:val="clear" w:color="auto" w:fill="auto"/>
            <w:tcMar>
              <w:top w:w="0" w:type="dxa"/>
              <w:left w:w="108" w:type="dxa"/>
              <w:bottom w:w="0" w:type="dxa"/>
              <w:right w:w="108" w:type="dxa"/>
            </w:tcMar>
          </w:tcPr>
          <w:p w14:paraId="42F891B9" w14:textId="77777777" w:rsidR="006F678B" w:rsidRDefault="004749B5">
            <w:pPr>
              <w:pStyle w:val="Standard"/>
            </w:pPr>
            <w:r>
              <w:t>No hay</w:t>
            </w:r>
          </w:p>
          <w:p w14:paraId="54FB44C4" w14:textId="77777777" w:rsidR="006F678B" w:rsidRDefault="006F678B">
            <w:pPr>
              <w:pStyle w:val="Standard"/>
            </w:pPr>
          </w:p>
        </w:tc>
      </w:tr>
      <w:tr w:rsidR="006F678B" w14:paraId="7251875E"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35AAC169" w14:textId="77777777" w:rsidR="006F678B" w:rsidRDefault="004749B5">
            <w:pPr>
              <w:pStyle w:val="Standard"/>
              <w:jc w:val="left"/>
              <w:rPr>
                <w:b/>
                <w:bCs/>
                <w:color w:val="0084D1"/>
              </w:rPr>
            </w:pPr>
            <w:r>
              <w:rPr>
                <w:b/>
                <w:bCs/>
                <w:color w:val="0084D1"/>
              </w:rPr>
              <w:t>X Transferencias internacionales:</w:t>
            </w:r>
          </w:p>
          <w:p w14:paraId="72CA989B"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614D6CBD" w14:textId="77777777" w:rsidR="006F678B" w:rsidRDefault="004749B5">
            <w:pPr>
              <w:pStyle w:val="Standard"/>
            </w:pPr>
            <w:r>
              <w:t>No se realizarán transferencias internacionales de datos</w:t>
            </w:r>
          </w:p>
        </w:tc>
      </w:tr>
      <w:tr w:rsidR="006F678B" w14:paraId="0D3D8F02"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3CC312E4" w14:textId="77777777" w:rsidR="006F678B" w:rsidRDefault="004749B5">
            <w:pPr>
              <w:pStyle w:val="Standard"/>
              <w:jc w:val="left"/>
              <w:rPr>
                <w:b/>
                <w:bCs/>
                <w:color w:val="0084D1"/>
              </w:rPr>
            </w:pPr>
            <w:r>
              <w:rPr>
                <w:b/>
                <w:bCs/>
                <w:color w:val="0084D1"/>
              </w:rPr>
              <w:t>XI Plazos de conservación de datos:</w:t>
            </w:r>
          </w:p>
        </w:tc>
        <w:tc>
          <w:tcPr>
            <w:tcW w:w="7358" w:type="dxa"/>
            <w:shd w:val="clear" w:color="auto" w:fill="auto"/>
            <w:tcMar>
              <w:top w:w="0" w:type="dxa"/>
              <w:left w:w="108" w:type="dxa"/>
              <w:bottom w:w="0" w:type="dxa"/>
              <w:right w:w="108" w:type="dxa"/>
            </w:tcMar>
          </w:tcPr>
          <w:p w14:paraId="22B8847B" w14:textId="77777777" w:rsidR="006F678B" w:rsidRDefault="006F678B">
            <w:pPr>
              <w:pStyle w:val="Standard"/>
            </w:pPr>
          </w:p>
          <w:p w14:paraId="1BBF1962" w14:textId="77777777" w:rsidR="006F678B" w:rsidRDefault="004749B5">
            <w:pPr>
              <w:pStyle w:val="Standard"/>
            </w:pPr>
            <w:r>
              <w:t>Indefinido</w:t>
            </w:r>
          </w:p>
        </w:tc>
      </w:tr>
      <w:tr w:rsidR="006F678B" w14:paraId="7F18F5A4"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0DA4015E" w14:textId="77777777" w:rsidR="006F678B" w:rsidRDefault="004749B5">
            <w:pPr>
              <w:pStyle w:val="Standard"/>
              <w:jc w:val="left"/>
              <w:rPr>
                <w:b/>
                <w:bCs/>
                <w:color w:val="0084D1"/>
              </w:rPr>
            </w:pPr>
            <w:r>
              <w:rPr>
                <w:b/>
                <w:bCs/>
                <w:color w:val="0084D1"/>
              </w:rPr>
              <w:t>XII Descripción general de medidas técnicas y organizativas de seguridad:</w:t>
            </w:r>
          </w:p>
          <w:p w14:paraId="67D52B1E"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77E41209" w14:textId="77777777" w:rsidR="006F678B" w:rsidRDefault="006F678B">
            <w:pPr>
              <w:pStyle w:val="Standard"/>
            </w:pPr>
          </w:p>
          <w:p w14:paraId="0394D1F1" w14:textId="77777777" w:rsidR="006F678B" w:rsidRDefault="006F678B">
            <w:pPr>
              <w:pStyle w:val="Standard"/>
            </w:pPr>
          </w:p>
          <w:p w14:paraId="7F46C8F6" w14:textId="77777777" w:rsidR="006F678B" w:rsidRDefault="004749B5">
            <w:pPr>
              <w:pStyle w:val="Standard"/>
            </w:pPr>
            <w:r>
              <w:t>Documento de seguridad, Funciones y obligaciones del personal,</w:t>
            </w:r>
          </w:p>
          <w:p w14:paraId="59989155" w14:textId="77777777" w:rsidR="006F678B" w:rsidRDefault="004749B5">
            <w:pPr>
              <w:pStyle w:val="Standard"/>
            </w:pPr>
            <w:r>
              <w:t>Control de accesos, Control de acceso físico, Identificación y</w:t>
            </w:r>
          </w:p>
          <w:p w14:paraId="4D0C4F68" w14:textId="77777777" w:rsidR="006F678B" w:rsidRDefault="004749B5">
            <w:pPr>
              <w:pStyle w:val="Standard"/>
            </w:pPr>
            <w:r>
              <w:t xml:space="preserve">autenticación, Registro de </w:t>
            </w:r>
            <w:r>
              <w:t>incidencias, Distribución de soportes,</w:t>
            </w:r>
          </w:p>
          <w:p w14:paraId="6C4F2757" w14:textId="77777777" w:rsidR="006F678B" w:rsidRDefault="004749B5">
            <w:pPr>
              <w:pStyle w:val="Standard"/>
            </w:pPr>
            <w:r>
              <w:t>Seguridad de telecomunicaciones, Correos electrónicos, Dispositivos de almacenamiento, Criterios de archivo, Copias o reproducciones,</w:t>
            </w:r>
          </w:p>
          <w:p w14:paraId="33A5174A" w14:textId="77777777" w:rsidR="006F678B" w:rsidRDefault="004749B5">
            <w:pPr>
              <w:pStyle w:val="Standard"/>
            </w:pPr>
            <w:r>
              <w:t>Borrado o destrucción de soportes</w:t>
            </w:r>
          </w:p>
          <w:p w14:paraId="5F7B2DE6" w14:textId="77777777" w:rsidR="006F678B" w:rsidRDefault="006F678B">
            <w:pPr>
              <w:pStyle w:val="Standard"/>
            </w:pPr>
          </w:p>
          <w:p w14:paraId="139CBD5B" w14:textId="77777777" w:rsidR="006F678B" w:rsidRDefault="006F678B">
            <w:pPr>
              <w:pStyle w:val="Standard"/>
            </w:pPr>
          </w:p>
        </w:tc>
      </w:tr>
      <w:tr w:rsidR="006F678B" w14:paraId="7B6BAD7B"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7B948D82" w14:textId="77777777" w:rsidR="006F678B" w:rsidRDefault="004749B5">
            <w:pPr>
              <w:pStyle w:val="Standard"/>
              <w:jc w:val="left"/>
              <w:rPr>
                <w:b/>
                <w:bCs/>
                <w:color w:val="0084D1"/>
              </w:rPr>
            </w:pPr>
            <w:r>
              <w:rPr>
                <w:b/>
                <w:bCs/>
                <w:color w:val="0084D1"/>
              </w:rPr>
              <w:t xml:space="preserve">XIII Procedimiento para ejercitar los </w:t>
            </w:r>
            <w:r>
              <w:rPr>
                <w:b/>
                <w:bCs/>
                <w:color w:val="0084D1"/>
              </w:rPr>
              <w:t>derechos:</w:t>
            </w:r>
          </w:p>
          <w:p w14:paraId="0D05BB07"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2FE4A654" w14:textId="77777777" w:rsidR="006F678B" w:rsidRDefault="004749B5">
            <w:pPr>
              <w:pStyle w:val="Standard"/>
            </w:pPr>
            <w:r>
              <w:t>Pueden existir diferentes canales (email, correo postal, presencial, etc.) y se detallan en las diferentes cláusulas de información, así como en el procedimiento de gestión de derechos, en el que también se dispone de formularios de ejercicio de</w:t>
            </w:r>
            <w:r>
              <w:t xml:space="preserve"> derechos para facilitar a los interesados.  </w:t>
            </w:r>
          </w:p>
          <w:p w14:paraId="71CDB37D" w14:textId="77777777" w:rsidR="006F678B" w:rsidRDefault="006F678B">
            <w:pPr>
              <w:pStyle w:val="Standard"/>
            </w:pPr>
          </w:p>
        </w:tc>
      </w:tr>
    </w:tbl>
    <w:p w14:paraId="6CEB3740" w14:textId="77777777" w:rsidR="006F678B" w:rsidRDefault="006F678B">
      <w:pPr>
        <w:pStyle w:val="Standard"/>
      </w:pPr>
    </w:p>
    <w:p w14:paraId="16B37DED" w14:textId="77777777" w:rsidR="006F678B" w:rsidRDefault="006F678B">
      <w:pPr>
        <w:pStyle w:val="Standard"/>
      </w:pPr>
    </w:p>
    <w:p w14:paraId="7EF2A152" w14:textId="77777777" w:rsidR="006F678B" w:rsidRDefault="006F678B">
      <w:pPr>
        <w:pStyle w:val="Standard"/>
      </w:pPr>
    </w:p>
    <w:p w14:paraId="3D23B7C8" w14:textId="77777777" w:rsidR="006F678B" w:rsidRDefault="006F678B">
      <w:pPr>
        <w:pStyle w:val="Standard"/>
      </w:pPr>
    </w:p>
    <w:p w14:paraId="1E4E4A33" w14:textId="77777777" w:rsidR="006F678B" w:rsidRDefault="006F678B">
      <w:pPr>
        <w:pStyle w:val="Standard"/>
      </w:pPr>
    </w:p>
    <w:p w14:paraId="3C815880" w14:textId="77777777" w:rsidR="006F678B" w:rsidRDefault="006F678B">
      <w:pPr>
        <w:pStyle w:val="Standard"/>
      </w:pPr>
    </w:p>
    <w:p w14:paraId="492CF566" w14:textId="77777777" w:rsidR="006F678B" w:rsidRDefault="006F678B">
      <w:pPr>
        <w:pStyle w:val="Standard"/>
      </w:pPr>
    </w:p>
    <w:p w14:paraId="5CCF2E28" w14:textId="77777777" w:rsidR="006F678B" w:rsidRDefault="004749B5">
      <w:pPr>
        <w:pStyle w:val="Ttulo2"/>
      </w:pPr>
      <w:r>
        <w:t xml:space="preserve">2.22. </w:t>
      </w:r>
      <w:bookmarkStart w:id="118" w:name="_Toc523489906"/>
      <w:bookmarkStart w:id="119" w:name="_Toc523736413"/>
      <w:r>
        <w:t>UNIDAD TÉCNICA SECCIÓN DE PROYECTOS DE INNOVACIÓN:</w:t>
      </w:r>
      <w:bookmarkEnd w:id="118"/>
      <w:bookmarkEnd w:id="119"/>
    </w:p>
    <w:p w14:paraId="132AA826" w14:textId="77777777" w:rsidR="006F678B" w:rsidRDefault="006F678B">
      <w:pPr>
        <w:pStyle w:val="Standard"/>
      </w:pPr>
    </w:p>
    <w:tbl>
      <w:tblPr>
        <w:tblW w:w="5000" w:type="pct"/>
        <w:jc w:val="center"/>
        <w:tblLayout w:type="fixed"/>
        <w:tblCellMar>
          <w:left w:w="10" w:type="dxa"/>
          <w:right w:w="10" w:type="dxa"/>
        </w:tblCellMar>
        <w:tblLook w:val="0000" w:firstRow="0" w:lastRow="0" w:firstColumn="0" w:lastColumn="0" w:noHBand="0" w:noVBand="0"/>
      </w:tblPr>
      <w:tblGrid>
        <w:gridCol w:w="2280"/>
        <w:gridCol w:w="7358"/>
      </w:tblGrid>
      <w:tr w:rsidR="006F678B" w14:paraId="094B6EC6" w14:textId="77777777">
        <w:tblPrEx>
          <w:tblCellMar>
            <w:top w:w="0" w:type="dxa"/>
            <w:bottom w:w="0" w:type="dxa"/>
          </w:tblCellMar>
        </w:tblPrEx>
        <w:trPr>
          <w:trHeight w:val="308"/>
          <w:jc w:val="center"/>
        </w:trPr>
        <w:tc>
          <w:tcPr>
            <w:tcW w:w="2280" w:type="dxa"/>
            <w:shd w:val="clear" w:color="auto" w:fill="D9D9D9"/>
            <w:tcMar>
              <w:top w:w="0" w:type="dxa"/>
              <w:left w:w="108" w:type="dxa"/>
              <w:bottom w:w="0" w:type="dxa"/>
              <w:right w:w="108" w:type="dxa"/>
            </w:tcMar>
          </w:tcPr>
          <w:p w14:paraId="668177B2" w14:textId="77777777" w:rsidR="006F678B" w:rsidRDefault="004749B5">
            <w:pPr>
              <w:pStyle w:val="Standard"/>
            </w:pPr>
            <w:r>
              <w:t>Tratamiento:</w:t>
            </w:r>
          </w:p>
        </w:tc>
        <w:tc>
          <w:tcPr>
            <w:tcW w:w="7358" w:type="dxa"/>
            <w:shd w:val="clear" w:color="auto" w:fill="D9D9D9"/>
            <w:tcMar>
              <w:top w:w="0" w:type="dxa"/>
              <w:left w:w="108" w:type="dxa"/>
              <w:bottom w:w="0" w:type="dxa"/>
              <w:right w:w="108" w:type="dxa"/>
            </w:tcMar>
          </w:tcPr>
          <w:p w14:paraId="0FD9C2DB" w14:textId="77777777" w:rsidR="006F678B" w:rsidRDefault="004749B5">
            <w:pPr>
              <w:pStyle w:val="Ttulo3"/>
            </w:pPr>
            <w:r>
              <w:t xml:space="preserve">2.22.1. </w:t>
            </w:r>
            <w:bookmarkStart w:id="120" w:name="_Toc523489907"/>
            <w:bookmarkStart w:id="121" w:name="_Toc523736414"/>
            <w:r>
              <w:t>ATENCIÓN DERECHOS PROTECCIÓN DE DATOS</w:t>
            </w:r>
            <w:bookmarkEnd w:id="120"/>
            <w:bookmarkEnd w:id="121"/>
          </w:p>
          <w:p w14:paraId="30150135" w14:textId="77777777" w:rsidR="006F678B" w:rsidRDefault="004749B5">
            <w:pPr>
              <w:pStyle w:val="Standard"/>
            </w:pPr>
            <w:r>
              <w:t xml:space="preserve">GESTIÓN DE LOS TRÁMITES Y SOLICITUDES EN MATERIA DE EJERCICIO DE DERECHOS DE </w:t>
            </w:r>
            <w:r>
              <w:t>PROTECCIÓN DE DATOS</w:t>
            </w:r>
          </w:p>
          <w:p w14:paraId="30DC2A31" w14:textId="77777777" w:rsidR="006F678B" w:rsidRDefault="004749B5">
            <w:pPr>
              <w:pStyle w:val="Standard"/>
            </w:pPr>
            <w:r>
              <w:t>UNIDAD TÉCNICA: SECCIÓN DE PROYECTOS DE INNOVACIÓN</w:t>
            </w:r>
          </w:p>
        </w:tc>
      </w:tr>
      <w:tr w:rsidR="006F678B" w14:paraId="3CA376EA" w14:textId="77777777">
        <w:tblPrEx>
          <w:tblCellMar>
            <w:top w:w="0" w:type="dxa"/>
            <w:bottom w:w="0" w:type="dxa"/>
          </w:tblCellMar>
        </w:tblPrEx>
        <w:trPr>
          <w:trHeight w:val="225"/>
          <w:jc w:val="center"/>
        </w:trPr>
        <w:tc>
          <w:tcPr>
            <w:tcW w:w="2280" w:type="dxa"/>
            <w:shd w:val="clear" w:color="auto" w:fill="auto"/>
            <w:tcMar>
              <w:top w:w="0" w:type="dxa"/>
              <w:left w:w="108" w:type="dxa"/>
              <w:bottom w:w="0" w:type="dxa"/>
              <w:right w:w="108" w:type="dxa"/>
            </w:tcMar>
          </w:tcPr>
          <w:p w14:paraId="2DE554A8" w14:textId="77777777" w:rsidR="006F678B" w:rsidRDefault="004749B5">
            <w:pPr>
              <w:pStyle w:val="Standard"/>
              <w:jc w:val="left"/>
              <w:rPr>
                <w:b/>
                <w:bCs/>
                <w:color w:val="0084D1"/>
              </w:rPr>
            </w:pPr>
            <w:r>
              <w:rPr>
                <w:b/>
                <w:bCs/>
                <w:color w:val="0084D1"/>
              </w:rPr>
              <w:t>I Responsables del tratamiento:</w:t>
            </w:r>
          </w:p>
          <w:p w14:paraId="51ED89BF"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20CA40A0" w14:textId="77777777" w:rsidR="006F678B" w:rsidRDefault="004749B5">
            <w:pPr>
              <w:pStyle w:val="Standard"/>
              <w:rPr>
                <w:lang w:val="en-US"/>
              </w:rPr>
            </w:pPr>
            <w:r>
              <w:rPr>
                <w:lang w:val="en-US"/>
              </w:rPr>
              <w:t>AYUNTAMIENTO DE LAS PALMAS DE GRAN CANARIA</w:t>
            </w:r>
          </w:p>
          <w:p w14:paraId="0A1E049B" w14:textId="77777777" w:rsidR="006F678B" w:rsidRDefault="006F678B">
            <w:pPr>
              <w:pStyle w:val="Standard"/>
              <w:rPr>
                <w:lang w:val="en-US"/>
              </w:rPr>
            </w:pPr>
          </w:p>
        </w:tc>
      </w:tr>
      <w:tr w:rsidR="006F678B" w14:paraId="20DC4101" w14:textId="77777777">
        <w:tblPrEx>
          <w:tblCellMar>
            <w:top w:w="0" w:type="dxa"/>
            <w:bottom w:w="0" w:type="dxa"/>
          </w:tblCellMar>
        </w:tblPrEx>
        <w:trPr>
          <w:trHeight w:val="225"/>
          <w:jc w:val="center"/>
        </w:trPr>
        <w:tc>
          <w:tcPr>
            <w:tcW w:w="2280" w:type="dxa"/>
            <w:shd w:val="clear" w:color="auto" w:fill="auto"/>
            <w:tcMar>
              <w:top w:w="0" w:type="dxa"/>
              <w:left w:w="108" w:type="dxa"/>
              <w:bottom w:w="0" w:type="dxa"/>
              <w:right w:w="108" w:type="dxa"/>
            </w:tcMar>
          </w:tcPr>
          <w:p w14:paraId="6615C938" w14:textId="77777777" w:rsidR="006F678B" w:rsidRDefault="004749B5">
            <w:pPr>
              <w:pStyle w:val="Standard"/>
              <w:jc w:val="left"/>
              <w:rPr>
                <w:b/>
                <w:bCs/>
                <w:color w:val="0084D1"/>
              </w:rPr>
            </w:pPr>
            <w:r>
              <w:rPr>
                <w:b/>
                <w:bCs/>
                <w:color w:val="0084D1"/>
              </w:rPr>
              <w:t>II Titularidad:</w:t>
            </w:r>
          </w:p>
          <w:p w14:paraId="6CD55DDB"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507E85B5" w14:textId="77777777" w:rsidR="006F678B" w:rsidRDefault="004749B5">
            <w:pPr>
              <w:pStyle w:val="Standard"/>
              <w:rPr>
                <w:lang w:val="en-US"/>
              </w:rPr>
            </w:pPr>
            <w:r>
              <w:rPr>
                <w:lang w:val="en-US"/>
              </w:rPr>
              <w:t>Pública</w:t>
            </w:r>
          </w:p>
        </w:tc>
      </w:tr>
      <w:tr w:rsidR="006F678B" w14:paraId="28432FB3" w14:textId="77777777">
        <w:tblPrEx>
          <w:tblCellMar>
            <w:top w:w="0" w:type="dxa"/>
            <w:bottom w:w="0" w:type="dxa"/>
          </w:tblCellMar>
        </w:tblPrEx>
        <w:trPr>
          <w:trHeight w:val="225"/>
          <w:jc w:val="center"/>
        </w:trPr>
        <w:tc>
          <w:tcPr>
            <w:tcW w:w="2280" w:type="dxa"/>
            <w:shd w:val="clear" w:color="auto" w:fill="auto"/>
            <w:tcMar>
              <w:top w:w="0" w:type="dxa"/>
              <w:left w:w="108" w:type="dxa"/>
              <w:bottom w:w="0" w:type="dxa"/>
              <w:right w:w="108" w:type="dxa"/>
            </w:tcMar>
          </w:tcPr>
          <w:p w14:paraId="3CB68B72" w14:textId="77777777" w:rsidR="006F678B" w:rsidRDefault="004749B5">
            <w:pPr>
              <w:pStyle w:val="Standard"/>
              <w:jc w:val="left"/>
              <w:rPr>
                <w:b/>
                <w:bCs/>
                <w:color w:val="0084D1"/>
              </w:rPr>
            </w:pPr>
            <w:r>
              <w:rPr>
                <w:b/>
                <w:bCs/>
                <w:color w:val="0084D1"/>
              </w:rPr>
              <w:t>III Categorías interesados:</w:t>
            </w:r>
          </w:p>
        </w:tc>
        <w:tc>
          <w:tcPr>
            <w:tcW w:w="7358" w:type="dxa"/>
            <w:shd w:val="clear" w:color="auto" w:fill="auto"/>
            <w:tcMar>
              <w:top w:w="0" w:type="dxa"/>
              <w:left w:w="108" w:type="dxa"/>
              <w:bottom w:w="0" w:type="dxa"/>
              <w:right w:w="108" w:type="dxa"/>
            </w:tcMar>
          </w:tcPr>
          <w:p w14:paraId="42106437" w14:textId="77777777" w:rsidR="006F678B" w:rsidRDefault="004749B5">
            <w:pPr>
              <w:pStyle w:val="Standard"/>
            </w:pPr>
            <w:r>
              <w:t xml:space="preserve">CIUDADANOS Y RESIDENTES </w:t>
            </w:r>
            <w:r>
              <w:tab/>
            </w:r>
            <w:r>
              <w:br/>
            </w:r>
            <w:r>
              <w:t xml:space="preserve">REPRESENTANTES LEGALES </w:t>
            </w:r>
            <w:r>
              <w:tab/>
            </w:r>
            <w:r>
              <w:br/>
            </w:r>
            <w:r>
              <w:t>SOLICITANTES</w:t>
            </w:r>
          </w:p>
          <w:p w14:paraId="09E1569E" w14:textId="77777777" w:rsidR="006F678B" w:rsidRDefault="004749B5">
            <w:pPr>
              <w:pStyle w:val="Standard"/>
            </w:pPr>
            <w:r>
              <w:t>INTERESADOS Y TITULARES DEL DERECHO A LA PROTECCIÓN DE DATOS</w:t>
            </w:r>
          </w:p>
          <w:p w14:paraId="24C4AD90" w14:textId="77777777" w:rsidR="006F678B" w:rsidRDefault="006F678B">
            <w:pPr>
              <w:pStyle w:val="Standard"/>
            </w:pPr>
          </w:p>
        </w:tc>
      </w:tr>
      <w:tr w:rsidR="006F678B" w14:paraId="4A5FAA65" w14:textId="77777777">
        <w:tblPrEx>
          <w:tblCellMar>
            <w:top w:w="0" w:type="dxa"/>
            <w:bottom w:w="0" w:type="dxa"/>
          </w:tblCellMar>
        </w:tblPrEx>
        <w:trPr>
          <w:trHeight w:val="77"/>
          <w:jc w:val="center"/>
        </w:trPr>
        <w:tc>
          <w:tcPr>
            <w:tcW w:w="2280" w:type="dxa"/>
            <w:shd w:val="clear" w:color="auto" w:fill="auto"/>
            <w:tcMar>
              <w:top w:w="0" w:type="dxa"/>
              <w:left w:w="108" w:type="dxa"/>
              <w:bottom w:w="0" w:type="dxa"/>
              <w:right w:w="108" w:type="dxa"/>
            </w:tcMar>
          </w:tcPr>
          <w:p w14:paraId="3489BD52" w14:textId="77777777" w:rsidR="006F678B" w:rsidRDefault="004749B5">
            <w:pPr>
              <w:pStyle w:val="Standard"/>
              <w:jc w:val="left"/>
              <w:rPr>
                <w:b/>
                <w:bCs/>
                <w:color w:val="0084D1"/>
              </w:rPr>
            </w:pPr>
            <w:r>
              <w:rPr>
                <w:b/>
                <w:bCs/>
                <w:color w:val="0084D1"/>
              </w:rPr>
              <w:t>IV Fines del tratamiento:</w:t>
            </w:r>
          </w:p>
        </w:tc>
        <w:tc>
          <w:tcPr>
            <w:tcW w:w="7358" w:type="dxa"/>
            <w:shd w:val="clear" w:color="auto" w:fill="auto"/>
            <w:tcMar>
              <w:top w:w="0" w:type="dxa"/>
              <w:left w:w="108" w:type="dxa"/>
              <w:bottom w:w="0" w:type="dxa"/>
              <w:right w:w="108" w:type="dxa"/>
            </w:tcMar>
          </w:tcPr>
          <w:p w14:paraId="2330BDB8" w14:textId="77777777" w:rsidR="006F678B" w:rsidRDefault="006F678B">
            <w:pPr>
              <w:pStyle w:val="Standard"/>
            </w:pPr>
          </w:p>
          <w:p w14:paraId="1FEB07E6" w14:textId="77777777" w:rsidR="006F678B" w:rsidRDefault="004749B5">
            <w:pPr>
              <w:pStyle w:val="Standard"/>
            </w:pPr>
            <w:r>
              <w:t>GESTIÓN DE LOS TRÁMITES Y SOLICITUDES EN MATERIA DE EJERCICIO DE DERECHOS DE PROTECCIÓN DE DATOS</w:t>
            </w:r>
          </w:p>
          <w:p w14:paraId="169AC40B" w14:textId="77777777" w:rsidR="006F678B" w:rsidRDefault="006F678B">
            <w:pPr>
              <w:pStyle w:val="Standard"/>
            </w:pPr>
          </w:p>
        </w:tc>
      </w:tr>
      <w:tr w:rsidR="006F678B" w14:paraId="0C673A12" w14:textId="77777777">
        <w:tblPrEx>
          <w:tblCellMar>
            <w:top w:w="0" w:type="dxa"/>
            <w:bottom w:w="0" w:type="dxa"/>
          </w:tblCellMar>
        </w:tblPrEx>
        <w:trPr>
          <w:trHeight w:val="77"/>
          <w:jc w:val="center"/>
        </w:trPr>
        <w:tc>
          <w:tcPr>
            <w:tcW w:w="2280" w:type="dxa"/>
            <w:shd w:val="clear" w:color="auto" w:fill="auto"/>
            <w:tcMar>
              <w:top w:w="0" w:type="dxa"/>
              <w:left w:w="108" w:type="dxa"/>
              <w:bottom w:w="0" w:type="dxa"/>
              <w:right w:w="108" w:type="dxa"/>
            </w:tcMar>
          </w:tcPr>
          <w:p w14:paraId="5318BAB5" w14:textId="77777777" w:rsidR="006F678B" w:rsidRDefault="004749B5">
            <w:pPr>
              <w:pStyle w:val="Standard"/>
              <w:jc w:val="left"/>
              <w:rPr>
                <w:b/>
                <w:bCs/>
                <w:color w:val="0084D1"/>
              </w:rPr>
            </w:pPr>
            <w:r>
              <w:rPr>
                <w:b/>
                <w:bCs/>
                <w:color w:val="0084D1"/>
              </w:rPr>
              <w:t xml:space="preserve">V Sistema de </w:t>
            </w:r>
            <w:r>
              <w:rPr>
                <w:b/>
                <w:bCs/>
                <w:color w:val="0084D1"/>
              </w:rPr>
              <w:t>tratamiento:</w:t>
            </w:r>
          </w:p>
          <w:p w14:paraId="76BF9FAC"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305D753C" w14:textId="77777777" w:rsidR="006F678B" w:rsidRDefault="004749B5">
            <w:pPr>
              <w:pStyle w:val="Standard"/>
            </w:pPr>
            <w:r>
              <w:t>MIXTO</w:t>
            </w:r>
          </w:p>
        </w:tc>
      </w:tr>
      <w:tr w:rsidR="006F678B" w14:paraId="38E9EF40"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6F2B6BA6" w14:textId="77777777" w:rsidR="006F678B" w:rsidRDefault="004749B5">
            <w:pPr>
              <w:pStyle w:val="Standard"/>
              <w:jc w:val="left"/>
              <w:rPr>
                <w:b/>
                <w:bCs/>
                <w:color w:val="0084D1"/>
              </w:rPr>
            </w:pPr>
            <w:r>
              <w:rPr>
                <w:b/>
                <w:bCs/>
                <w:color w:val="0084D1"/>
              </w:rPr>
              <w:t>VI Origen de los datos:</w:t>
            </w:r>
          </w:p>
        </w:tc>
        <w:tc>
          <w:tcPr>
            <w:tcW w:w="7358" w:type="dxa"/>
            <w:shd w:val="clear" w:color="auto" w:fill="auto"/>
            <w:tcMar>
              <w:top w:w="0" w:type="dxa"/>
              <w:left w:w="108" w:type="dxa"/>
              <w:bottom w:w="0" w:type="dxa"/>
              <w:right w:w="108" w:type="dxa"/>
            </w:tcMar>
          </w:tcPr>
          <w:p w14:paraId="6FCDB876" w14:textId="77777777" w:rsidR="006F678B" w:rsidRDefault="004749B5">
            <w:pPr>
              <w:pStyle w:val="Standard"/>
            </w:pPr>
            <w:r>
              <w:t>El propio interesado o su representante legal: Sí</w:t>
            </w:r>
          </w:p>
          <w:p w14:paraId="422A7C21" w14:textId="77777777" w:rsidR="006F678B" w:rsidRDefault="004749B5">
            <w:pPr>
              <w:pStyle w:val="Standard"/>
            </w:pPr>
            <w:r>
              <w:t>Registros públicos: No</w:t>
            </w:r>
          </w:p>
          <w:p w14:paraId="72E8E22A" w14:textId="77777777" w:rsidR="006F678B" w:rsidRDefault="004749B5">
            <w:pPr>
              <w:pStyle w:val="Standard"/>
            </w:pPr>
            <w:r>
              <w:t>Otras personas físicas: Sí</w:t>
            </w:r>
          </w:p>
          <w:p w14:paraId="6B395FD7" w14:textId="77777777" w:rsidR="006F678B" w:rsidRDefault="004749B5">
            <w:pPr>
              <w:pStyle w:val="Standard"/>
            </w:pPr>
            <w:r>
              <w:t>Entidad privada: Sí</w:t>
            </w:r>
          </w:p>
          <w:p w14:paraId="131E9B3E" w14:textId="77777777" w:rsidR="006F678B" w:rsidRDefault="004749B5">
            <w:pPr>
              <w:pStyle w:val="Standard"/>
            </w:pPr>
            <w:r>
              <w:t>Fuentes accesibles al público: No</w:t>
            </w:r>
          </w:p>
          <w:p w14:paraId="18364ECD" w14:textId="77777777" w:rsidR="006F678B" w:rsidRDefault="004749B5">
            <w:pPr>
              <w:pStyle w:val="Standard"/>
            </w:pPr>
            <w:r>
              <w:t>Administración pública: Sí</w:t>
            </w:r>
          </w:p>
          <w:p w14:paraId="7679C791" w14:textId="77777777" w:rsidR="006F678B" w:rsidRDefault="006F678B">
            <w:pPr>
              <w:pStyle w:val="Standard"/>
            </w:pPr>
          </w:p>
        </w:tc>
      </w:tr>
      <w:tr w:rsidR="006F678B" w14:paraId="318F72A1" w14:textId="77777777">
        <w:tblPrEx>
          <w:tblCellMar>
            <w:top w:w="0" w:type="dxa"/>
            <w:bottom w:w="0" w:type="dxa"/>
          </w:tblCellMar>
        </w:tblPrEx>
        <w:trPr>
          <w:trHeight w:val="102"/>
          <w:jc w:val="center"/>
        </w:trPr>
        <w:tc>
          <w:tcPr>
            <w:tcW w:w="2280" w:type="dxa"/>
            <w:shd w:val="clear" w:color="auto" w:fill="auto"/>
            <w:tcMar>
              <w:top w:w="0" w:type="dxa"/>
              <w:left w:w="108" w:type="dxa"/>
              <w:bottom w:w="0" w:type="dxa"/>
              <w:right w:w="108" w:type="dxa"/>
            </w:tcMar>
          </w:tcPr>
          <w:p w14:paraId="018C418C" w14:textId="77777777" w:rsidR="006F678B" w:rsidRDefault="004749B5">
            <w:pPr>
              <w:pStyle w:val="Standard"/>
              <w:jc w:val="left"/>
              <w:rPr>
                <w:b/>
                <w:bCs/>
                <w:color w:val="0084D1"/>
              </w:rPr>
            </w:pPr>
            <w:r>
              <w:rPr>
                <w:b/>
                <w:bCs/>
                <w:color w:val="0084D1"/>
              </w:rPr>
              <w:t xml:space="preserve">VII Categorías de datos </w:t>
            </w:r>
            <w:r>
              <w:rPr>
                <w:b/>
                <w:bCs/>
                <w:color w:val="0084D1"/>
              </w:rPr>
              <w:t>personales objeto de tratamiento:</w:t>
            </w:r>
          </w:p>
        </w:tc>
        <w:tc>
          <w:tcPr>
            <w:tcW w:w="7358" w:type="dxa"/>
            <w:shd w:val="clear" w:color="auto" w:fill="auto"/>
            <w:tcMar>
              <w:top w:w="0" w:type="dxa"/>
              <w:left w:w="108" w:type="dxa"/>
              <w:bottom w:w="0" w:type="dxa"/>
              <w:right w:w="108" w:type="dxa"/>
            </w:tcMar>
          </w:tcPr>
          <w:p w14:paraId="7CBB3C6C" w14:textId="77777777" w:rsidR="006F678B" w:rsidRDefault="004749B5">
            <w:pPr>
              <w:pStyle w:val="Standard"/>
            </w:pPr>
            <w:r>
              <w:rPr>
                <w:u w:val="single"/>
              </w:rPr>
              <w:t>Datos identificativos</w:t>
            </w:r>
            <w:r>
              <w:t>:</w:t>
            </w:r>
          </w:p>
          <w:p w14:paraId="3609EDA7" w14:textId="77777777" w:rsidR="006F678B" w:rsidRDefault="004749B5">
            <w:pPr>
              <w:pStyle w:val="Standard"/>
            </w:pPr>
            <w:r>
              <w:t>-DNI-NIF: Sí</w:t>
            </w:r>
          </w:p>
          <w:p w14:paraId="35EEECC5" w14:textId="77777777" w:rsidR="006F678B" w:rsidRDefault="004749B5">
            <w:pPr>
              <w:pStyle w:val="Standard"/>
            </w:pPr>
            <w:r>
              <w:t>-Identificador nacional restringido art. 87: No</w:t>
            </w:r>
          </w:p>
          <w:p w14:paraId="29FE17E3" w14:textId="77777777" w:rsidR="006F678B" w:rsidRDefault="004749B5">
            <w:pPr>
              <w:pStyle w:val="Standard"/>
            </w:pPr>
            <w:r>
              <w:t>-Dirección: Sí</w:t>
            </w:r>
          </w:p>
          <w:p w14:paraId="13E71C89" w14:textId="77777777" w:rsidR="006F678B" w:rsidRDefault="004749B5">
            <w:pPr>
              <w:pStyle w:val="Standard"/>
            </w:pPr>
            <w:r>
              <w:t>-Imagen: Sí</w:t>
            </w:r>
          </w:p>
          <w:p w14:paraId="243E68AC" w14:textId="77777777" w:rsidR="006F678B" w:rsidRDefault="004749B5">
            <w:pPr>
              <w:pStyle w:val="Standard"/>
            </w:pPr>
            <w:r>
              <w:t>-Número seguridad social: No</w:t>
            </w:r>
          </w:p>
          <w:p w14:paraId="09424B1B" w14:textId="77777777" w:rsidR="006F678B" w:rsidRDefault="004749B5">
            <w:pPr>
              <w:pStyle w:val="Standard"/>
            </w:pPr>
            <w:r>
              <w:t>-Teléfono: Sí</w:t>
            </w:r>
          </w:p>
          <w:p w14:paraId="4F47FC43" w14:textId="77777777" w:rsidR="006F678B" w:rsidRDefault="004749B5">
            <w:pPr>
              <w:pStyle w:val="Standard"/>
            </w:pPr>
            <w:r>
              <w:t>-Firma manual o digitalizada: Sí</w:t>
            </w:r>
          </w:p>
          <w:p w14:paraId="17A56BB0" w14:textId="77777777" w:rsidR="006F678B" w:rsidRDefault="004749B5">
            <w:pPr>
              <w:pStyle w:val="Standard"/>
            </w:pPr>
            <w:r>
              <w:t>-Firma electrónica: Sí</w:t>
            </w:r>
          </w:p>
          <w:p w14:paraId="4020EE25" w14:textId="77777777" w:rsidR="006F678B" w:rsidRDefault="004749B5">
            <w:pPr>
              <w:pStyle w:val="Standard"/>
            </w:pPr>
            <w:r>
              <w:t>-Registro personal: No</w:t>
            </w:r>
          </w:p>
          <w:p w14:paraId="4A5CC58D" w14:textId="77777777" w:rsidR="006F678B" w:rsidRDefault="004749B5">
            <w:pPr>
              <w:pStyle w:val="Standard"/>
            </w:pPr>
            <w:r>
              <w:t>-Marcas físicas: No</w:t>
            </w:r>
          </w:p>
          <w:p w14:paraId="64139055" w14:textId="77777777" w:rsidR="006F678B" w:rsidRDefault="004749B5">
            <w:pPr>
              <w:pStyle w:val="Standard"/>
            </w:pPr>
            <w:r>
              <w:t>-Tarjeta sanitaria: No</w:t>
            </w:r>
          </w:p>
          <w:p w14:paraId="5D94EC1C" w14:textId="77777777" w:rsidR="006F678B" w:rsidRDefault="004749B5">
            <w:pPr>
              <w:pStyle w:val="Standard"/>
            </w:pPr>
            <w:r>
              <w:t>-Nombre y apellidos: Sí</w:t>
            </w:r>
          </w:p>
          <w:p w14:paraId="3532E935" w14:textId="77777777" w:rsidR="006F678B" w:rsidRDefault="004749B5">
            <w:pPr>
              <w:pStyle w:val="Standard"/>
            </w:pPr>
            <w:r>
              <w:t>-Huella digital: No</w:t>
            </w:r>
          </w:p>
          <w:p w14:paraId="7D295378" w14:textId="77777777" w:rsidR="006F678B" w:rsidRDefault="004749B5">
            <w:pPr>
              <w:pStyle w:val="Standard"/>
            </w:pPr>
            <w:r>
              <w:t>-Voz: No</w:t>
            </w:r>
          </w:p>
          <w:p w14:paraId="35740BCB" w14:textId="77777777" w:rsidR="006F678B" w:rsidRDefault="004749B5">
            <w:pPr>
              <w:pStyle w:val="Standard"/>
            </w:pPr>
            <w:r>
              <w:t>-CCC/IBAN: No</w:t>
            </w:r>
          </w:p>
          <w:p w14:paraId="3FF5457C" w14:textId="77777777" w:rsidR="006F678B" w:rsidRDefault="004749B5">
            <w:pPr>
              <w:pStyle w:val="Standard"/>
            </w:pPr>
            <w:r>
              <w:t>-Tarjeta bancaria o Similar: No</w:t>
            </w:r>
          </w:p>
          <w:p w14:paraId="3F777E9D" w14:textId="77777777" w:rsidR="006F678B" w:rsidRDefault="004749B5">
            <w:pPr>
              <w:pStyle w:val="Standard"/>
            </w:pPr>
            <w:r>
              <w:t>Otros datos identificativos: CORREO ELECTRÓNICO</w:t>
            </w:r>
          </w:p>
          <w:p w14:paraId="66411B55" w14:textId="77777777" w:rsidR="006F678B" w:rsidRDefault="006F678B">
            <w:pPr>
              <w:pStyle w:val="Standard"/>
            </w:pPr>
          </w:p>
          <w:p w14:paraId="6AC284F6" w14:textId="77777777" w:rsidR="006F678B" w:rsidRDefault="004749B5">
            <w:pPr>
              <w:pStyle w:val="Standard"/>
            </w:pPr>
            <w:r>
              <w:rPr>
                <w:u w:val="single"/>
              </w:rPr>
              <w:t>Datos de categorías sensibles</w:t>
            </w:r>
            <w:r>
              <w:t>:</w:t>
            </w:r>
          </w:p>
          <w:p w14:paraId="4373BF96" w14:textId="77777777" w:rsidR="006F678B" w:rsidRDefault="004749B5">
            <w:pPr>
              <w:pStyle w:val="Standard"/>
            </w:pPr>
            <w:r>
              <w:t>-Ideología o ideas políticas: No</w:t>
            </w:r>
          </w:p>
          <w:p w14:paraId="4A89BEC0" w14:textId="77777777" w:rsidR="006F678B" w:rsidRDefault="004749B5">
            <w:pPr>
              <w:pStyle w:val="Standard"/>
            </w:pPr>
            <w:r>
              <w:t>-Afiliación Sindical: No</w:t>
            </w:r>
          </w:p>
          <w:p w14:paraId="21679CC0" w14:textId="77777777" w:rsidR="006F678B" w:rsidRDefault="004749B5">
            <w:pPr>
              <w:pStyle w:val="Standard"/>
            </w:pPr>
            <w:r>
              <w:t>-Religión: No</w:t>
            </w:r>
          </w:p>
          <w:p w14:paraId="1EF532CA" w14:textId="77777777" w:rsidR="006F678B" w:rsidRDefault="004749B5">
            <w:pPr>
              <w:pStyle w:val="Standard"/>
            </w:pPr>
            <w:r>
              <w:t>-Creencias: No</w:t>
            </w:r>
          </w:p>
          <w:p w14:paraId="3FAA3C56" w14:textId="77777777" w:rsidR="006F678B" w:rsidRDefault="004749B5">
            <w:pPr>
              <w:pStyle w:val="Standard"/>
            </w:pPr>
            <w:r>
              <w:t>-Origen racial o étnico: No</w:t>
            </w:r>
          </w:p>
          <w:p w14:paraId="00D977A1" w14:textId="77777777" w:rsidR="006F678B" w:rsidRDefault="004749B5">
            <w:pPr>
              <w:pStyle w:val="Standard"/>
            </w:pPr>
            <w:r>
              <w:lastRenderedPageBreak/>
              <w:t>-Salud: No</w:t>
            </w:r>
          </w:p>
          <w:p w14:paraId="31CEFA6F" w14:textId="77777777" w:rsidR="006F678B" w:rsidRDefault="004749B5">
            <w:pPr>
              <w:pStyle w:val="Standard"/>
            </w:pPr>
            <w:r>
              <w:t>-Vida Sexual: No</w:t>
            </w:r>
          </w:p>
          <w:p w14:paraId="6C6A4ED6" w14:textId="77777777" w:rsidR="006F678B" w:rsidRDefault="006F678B">
            <w:pPr>
              <w:pStyle w:val="Standard"/>
            </w:pPr>
          </w:p>
          <w:p w14:paraId="455F5D44" w14:textId="77777777" w:rsidR="006F678B" w:rsidRDefault="004749B5">
            <w:pPr>
              <w:pStyle w:val="Standard"/>
            </w:pPr>
            <w:r>
              <w:rPr>
                <w:u w:val="single"/>
              </w:rPr>
              <w:t>Datos relativos a infracciones</w:t>
            </w:r>
            <w:r>
              <w:t>:</w:t>
            </w:r>
          </w:p>
          <w:p w14:paraId="7689E320" w14:textId="77777777" w:rsidR="006F678B" w:rsidRDefault="004749B5">
            <w:pPr>
              <w:pStyle w:val="Standard"/>
            </w:pPr>
            <w:r>
              <w:t>-Infracciones penales: No</w:t>
            </w:r>
          </w:p>
          <w:p w14:paraId="22DB3245" w14:textId="77777777" w:rsidR="006F678B" w:rsidRDefault="004749B5">
            <w:pPr>
              <w:pStyle w:val="Standard"/>
            </w:pPr>
            <w:r>
              <w:t>-Infracciones administrativas: No</w:t>
            </w:r>
          </w:p>
          <w:p w14:paraId="4E244D6B" w14:textId="77777777" w:rsidR="006F678B" w:rsidRDefault="006F678B">
            <w:pPr>
              <w:pStyle w:val="Standard"/>
            </w:pPr>
          </w:p>
          <w:p w14:paraId="61BADF3B" w14:textId="77777777" w:rsidR="006F678B" w:rsidRDefault="004749B5">
            <w:pPr>
              <w:pStyle w:val="Standard"/>
            </w:pPr>
            <w:r>
              <w:rPr>
                <w:u w:val="single"/>
              </w:rPr>
              <w:t>Otras categorías de</w:t>
            </w:r>
            <w:r>
              <w:rPr>
                <w:u w:val="single"/>
              </w:rPr>
              <w:t xml:space="preserve"> datos personales</w:t>
            </w:r>
            <w:r>
              <w:t>:</w:t>
            </w:r>
          </w:p>
          <w:p w14:paraId="5912C0B6" w14:textId="77777777" w:rsidR="006F678B" w:rsidRDefault="004749B5">
            <w:pPr>
              <w:pStyle w:val="Standard"/>
            </w:pPr>
            <w:r>
              <w:t>CARACTERÍSTICAS PERSONALES</w:t>
            </w:r>
          </w:p>
          <w:p w14:paraId="3F77DDA2" w14:textId="77777777" w:rsidR="006F678B" w:rsidRDefault="006F678B">
            <w:pPr>
              <w:pStyle w:val="Standard"/>
            </w:pPr>
          </w:p>
          <w:p w14:paraId="747E6FAF" w14:textId="77777777" w:rsidR="006F678B" w:rsidRDefault="006F678B">
            <w:pPr>
              <w:pStyle w:val="Standard"/>
            </w:pPr>
          </w:p>
        </w:tc>
      </w:tr>
      <w:tr w:rsidR="006F678B" w14:paraId="7989068C"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672D4D3F" w14:textId="77777777" w:rsidR="006F678B" w:rsidRDefault="004749B5">
            <w:pPr>
              <w:pStyle w:val="Standard"/>
              <w:jc w:val="left"/>
              <w:rPr>
                <w:b/>
                <w:bCs/>
                <w:color w:val="0084D1"/>
              </w:rPr>
            </w:pPr>
            <w:r>
              <w:rPr>
                <w:b/>
                <w:bCs/>
                <w:color w:val="0084D1"/>
              </w:rPr>
              <w:lastRenderedPageBreak/>
              <w:t>VIII Legitimidad (base jurídica) del tratamiento:</w:t>
            </w:r>
          </w:p>
          <w:p w14:paraId="4FF96405"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2D7EF081" w14:textId="77777777" w:rsidR="006F678B" w:rsidRDefault="004749B5">
            <w:pPr>
              <w:pStyle w:val="Standard"/>
            </w:pPr>
            <w:r>
              <w:t>-Consentimiento del interesado: No</w:t>
            </w:r>
          </w:p>
          <w:p w14:paraId="79DD52C9" w14:textId="77777777" w:rsidR="006F678B" w:rsidRDefault="004749B5">
            <w:pPr>
              <w:pStyle w:val="Standard"/>
            </w:pPr>
            <w:r>
              <w:t>-Datos necesarios ejecución contrato: No</w:t>
            </w:r>
          </w:p>
          <w:p w14:paraId="3ABDE5A0" w14:textId="77777777" w:rsidR="006F678B" w:rsidRDefault="004749B5">
            <w:pPr>
              <w:pStyle w:val="Standard"/>
            </w:pPr>
            <w:r>
              <w:t>-Cumplimiento obligación legal: Sí</w:t>
            </w:r>
          </w:p>
          <w:p w14:paraId="221F07AA" w14:textId="77777777" w:rsidR="006F678B" w:rsidRDefault="004749B5">
            <w:pPr>
              <w:pStyle w:val="Standard"/>
            </w:pPr>
            <w:r>
              <w:t xml:space="preserve">REGLAMENTO (UE) 2016/679 DEL </w:t>
            </w:r>
            <w:r>
              <w:t xml:space="preserve">PARLAMENTO EUROPEO Y DEL CONSEJO </w:t>
            </w:r>
            <w:r>
              <w:tab/>
            </w:r>
            <w:r>
              <w:br/>
            </w:r>
            <w:r>
              <w:t>de 27 de abril de 2016 relativo a la protección de las personas físicas en lo que respecta al tratamiento de datos personales y a la libre circulación de estos datos y por el que se deroga la Directiva 95/46/CE (Reglament</w:t>
            </w:r>
            <w:r>
              <w:t xml:space="preserve">o </w:t>
            </w:r>
            <w:r>
              <w:tab/>
            </w:r>
            <w:r>
              <w:br/>
            </w:r>
            <w:r>
              <w:t>general de protección de datos)</w:t>
            </w:r>
          </w:p>
          <w:p w14:paraId="1B75C4C0" w14:textId="77777777" w:rsidR="006F678B" w:rsidRDefault="004749B5">
            <w:pPr>
              <w:pStyle w:val="Standard"/>
            </w:pPr>
            <w:r>
              <w:t>-Proteger intereses vitales: No</w:t>
            </w:r>
          </w:p>
          <w:p w14:paraId="1009B1E0" w14:textId="77777777" w:rsidR="006F678B" w:rsidRDefault="004749B5">
            <w:pPr>
              <w:pStyle w:val="Standard"/>
            </w:pPr>
            <w:r>
              <w:t>-Misión, intereses o poderes públicos: No</w:t>
            </w:r>
          </w:p>
          <w:p w14:paraId="5EF993B9" w14:textId="77777777" w:rsidR="006F678B" w:rsidRDefault="006F678B">
            <w:pPr>
              <w:pStyle w:val="Standard"/>
            </w:pPr>
          </w:p>
          <w:p w14:paraId="27A506A3" w14:textId="77777777" w:rsidR="006F678B" w:rsidRDefault="004749B5">
            <w:pPr>
              <w:pStyle w:val="Standard"/>
            </w:pPr>
            <w:r>
              <w:t>-Interés legítimo del Responsable: No</w:t>
            </w:r>
          </w:p>
          <w:p w14:paraId="00FC5A4F" w14:textId="77777777" w:rsidR="006F678B" w:rsidRDefault="006F678B">
            <w:pPr>
              <w:pStyle w:val="Standard"/>
            </w:pPr>
          </w:p>
          <w:p w14:paraId="6C2139ED" w14:textId="77777777" w:rsidR="006F678B" w:rsidRDefault="004749B5">
            <w:pPr>
              <w:pStyle w:val="Standard"/>
            </w:pPr>
            <w:r>
              <w:t>-Consentimiento explícito (en relación con datos de categorías especiales): No</w:t>
            </w:r>
          </w:p>
          <w:p w14:paraId="51B81FE6" w14:textId="77777777" w:rsidR="006F678B" w:rsidRDefault="004749B5">
            <w:pPr>
              <w:pStyle w:val="Standard"/>
            </w:pPr>
            <w:r>
              <w:t>-Obligación derecho laboral</w:t>
            </w:r>
            <w:r>
              <w:t xml:space="preserve"> (en relación con datos de categorías especiales): No</w:t>
            </w:r>
          </w:p>
          <w:p w14:paraId="1FACA807" w14:textId="77777777" w:rsidR="006F678B" w:rsidRDefault="004749B5">
            <w:pPr>
              <w:pStyle w:val="Standard"/>
            </w:pPr>
            <w:r>
              <w:t>-Proteger intereses vitales de una persona no capacitada para consentir (en relación con datos de categorías especiales): No</w:t>
            </w:r>
          </w:p>
          <w:p w14:paraId="3DB6D67B" w14:textId="77777777" w:rsidR="006F678B" w:rsidRDefault="004749B5">
            <w:pPr>
              <w:pStyle w:val="Standard"/>
            </w:pPr>
            <w:r>
              <w:t>-Miembros entidad sin ánimo de lucro (en relación con datos de categorías esp</w:t>
            </w:r>
            <w:r>
              <w:t>eciales): No</w:t>
            </w:r>
          </w:p>
          <w:p w14:paraId="2A4F0088" w14:textId="77777777" w:rsidR="006F678B" w:rsidRDefault="004749B5">
            <w:pPr>
              <w:pStyle w:val="Standard"/>
            </w:pPr>
            <w:r>
              <w:t>-Datos hechos públicos por interesado (en relación con datos de categorías especiales): No</w:t>
            </w:r>
          </w:p>
          <w:p w14:paraId="33D41EB3" w14:textId="77777777" w:rsidR="006F678B" w:rsidRDefault="004749B5">
            <w:pPr>
              <w:pStyle w:val="Standard"/>
            </w:pPr>
            <w:r>
              <w:t>-Ejercicio defensa o tribunales (en relación con datos de categorías especiales): No</w:t>
            </w:r>
          </w:p>
          <w:p w14:paraId="6BAA82D4" w14:textId="77777777" w:rsidR="006F678B" w:rsidRDefault="004749B5">
            <w:pPr>
              <w:pStyle w:val="Standard"/>
            </w:pPr>
            <w:r>
              <w:t xml:space="preserve">-Interés público esencial (en relación con datos de </w:t>
            </w:r>
            <w:r>
              <w:t>categorías especiales): No</w:t>
            </w:r>
          </w:p>
          <w:p w14:paraId="0769FC00" w14:textId="77777777" w:rsidR="006F678B" w:rsidRDefault="004749B5">
            <w:pPr>
              <w:pStyle w:val="Standard"/>
            </w:pPr>
            <w:r>
              <w:t>-Medicina preventiva, laboral o servicios sanitarios (en relación con datos de categorías especiales): No</w:t>
            </w:r>
          </w:p>
          <w:p w14:paraId="07F53E95" w14:textId="77777777" w:rsidR="006F678B" w:rsidRDefault="004749B5">
            <w:pPr>
              <w:pStyle w:val="Standard"/>
            </w:pPr>
            <w:r>
              <w:t>-Razones de salud pública (en relación con datos de categorías especiales): No</w:t>
            </w:r>
          </w:p>
          <w:p w14:paraId="666E7E8B" w14:textId="77777777" w:rsidR="006F678B" w:rsidRDefault="004749B5">
            <w:pPr>
              <w:pStyle w:val="Standard"/>
            </w:pPr>
            <w:r>
              <w:t>-Archivo investigación o estadística en inte</w:t>
            </w:r>
            <w:r>
              <w:t>rés público (en relación con datos de categorías especiales): No</w:t>
            </w:r>
          </w:p>
          <w:p w14:paraId="37F97EFA" w14:textId="77777777" w:rsidR="006F678B" w:rsidRDefault="006F678B">
            <w:pPr>
              <w:pStyle w:val="Standard"/>
            </w:pPr>
          </w:p>
        </w:tc>
      </w:tr>
      <w:tr w:rsidR="006F678B" w14:paraId="602F573A"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18CD1EE0" w14:textId="77777777" w:rsidR="006F678B" w:rsidRDefault="004749B5">
            <w:pPr>
              <w:pStyle w:val="Standard"/>
              <w:jc w:val="left"/>
              <w:rPr>
                <w:b/>
                <w:bCs/>
                <w:color w:val="0084D1"/>
              </w:rPr>
            </w:pPr>
            <w:r>
              <w:rPr>
                <w:b/>
                <w:bCs/>
                <w:color w:val="0084D1"/>
              </w:rPr>
              <w:t>IX Destinatarios de la información:</w:t>
            </w:r>
          </w:p>
        </w:tc>
        <w:tc>
          <w:tcPr>
            <w:tcW w:w="7358" w:type="dxa"/>
            <w:shd w:val="clear" w:color="auto" w:fill="auto"/>
            <w:tcMar>
              <w:top w:w="0" w:type="dxa"/>
              <w:left w:w="108" w:type="dxa"/>
              <w:bottom w:w="0" w:type="dxa"/>
              <w:right w:w="108" w:type="dxa"/>
            </w:tcMar>
          </w:tcPr>
          <w:p w14:paraId="10262E27" w14:textId="77777777" w:rsidR="006F678B" w:rsidRDefault="004749B5">
            <w:pPr>
              <w:pStyle w:val="Standard"/>
            </w:pPr>
            <w:r>
              <w:t>AGENCIA ESPAÑOLA DE PROTECCIÓN DE DATOS</w:t>
            </w:r>
          </w:p>
          <w:p w14:paraId="23C5392E" w14:textId="77777777" w:rsidR="006F678B" w:rsidRDefault="006F678B">
            <w:pPr>
              <w:pStyle w:val="Standard"/>
            </w:pPr>
          </w:p>
        </w:tc>
      </w:tr>
      <w:tr w:rsidR="006F678B" w14:paraId="65315E54"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13322AC8" w14:textId="77777777" w:rsidR="006F678B" w:rsidRDefault="004749B5">
            <w:pPr>
              <w:pStyle w:val="Standard"/>
              <w:jc w:val="left"/>
              <w:rPr>
                <w:b/>
                <w:bCs/>
                <w:color w:val="0084D1"/>
              </w:rPr>
            </w:pPr>
            <w:r>
              <w:rPr>
                <w:b/>
                <w:bCs/>
                <w:color w:val="0084D1"/>
              </w:rPr>
              <w:t>X Transferencias internacionales:</w:t>
            </w:r>
          </w:p>
          <w:p w14:paraId="06A004EA"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43E938B5" w14:textId="77777777" w:rsidR="006F678B" w:rsidRDefault="004749B5">
            <w:pPr>
              <w:pStyle w:val="Standard"/>
            </w:pPr>
            <w:r>
              <w:t>No se realizarán transferencias internacionales de datos</w:t>
            </w:r>
          </w:p>
        </w:tc>
      </w:tr>
      <w:tr w:rsidR="006F678B" w14:paraId="3B3B1885"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31FCAFE8" w14:textId="77777777" w:rsidR="006F678B" w:rsidRDefault="004749B5">
            <w:pPr>
              <w:pStyle w:val="Standard"/>
              <w:jc w:val="left"/>
              <w:rPr>
                <w:b/>
                <w:bCs/>
                <w:color w:val="0084D1"/>
              </w:rPr>
            </w:pPr>
            <w:r>
              <w:rPr>
                <w:b/>
                <w:bCs/>
                <w:color w:val="0084D1"/>
              </w:rPr>
              <w:t xml:space="preserve">XI Plazos de </w:t>
            </w:r>
            <w:r>
              <w:rPr>
                <w:b/>
                <w:bCs/>
                <w:color w:val="0084D1"/>
              </w:rPr>
              <w:t>conservación de datos:</w:t>
            </w:r>
          </w:p>
        </w:tc>
        <w:tc>
          <w:tcPr>
            <w:tcW w:w="7358" w:type="dxa"/>
            <w:shd w:val="clear" w:color="auto" w:fill="auto"/>
            <w:tcMar>
              <w:top w:w="0" w:type="dxa"/>
              <w:left w:w="108" w:type="dxa"/>
              <w:bottom w:w="0" w:type="dxa"/>
              <w:right w:w="108" w:type="dxa"/>
            </w:tcMar>
          </w:tcPr>
          <w:p w14:paraId="45F526A1" w14:textId="77777777" w:rsidR="006F678B" w:rsidRDefault="006F678B">
            <w:pPr>
              <w:pStyle w:val="Standard"/>
            </w:pPr>
          </w:p>
          <w:p w14:paraId="68D7D609" w14:textId="77777777" w:rsidR="006F678B" w:rsidRDefault="004749B5">
            <w:pPr>
              <w:pStyle w:val="Standard"/>
            </w:pPr>
            <w:r>
              <w:t>El necesario para atender a los ejercicios de derechos.</w:t>
            </w:r>
          </w:p>
        </w:tc>
      </w:tr>
      <w:tr w:rsidR="006F678B" w14:paraId="71EABFBF"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65288CD1" w14:textId="77777777" w:rsidR="006F678B" w:rsidRDefault="004749B5">
            <w:pPr>
              <w:pStyle w:val="Standard"/>
              <w:jc w:val="left"/>
              <w:rPr>
                <w:b/>
                <w:bCs/>
                <w:color w:val="0084D1"/>
              </w:rPr>
            </w:pPr>
            <w:r>
              <w:rPr>
                <w:b/>
                <w:bCs/>
                <w:color w:val="0084D1"/>
              </w:rPr>
              <w:t>XII Descripción general de medidas técnicas y organizativas de seguridad:</w:t>
            </w:r>
          </w:p>
          <w:p w14:paraId="5FAF1A58"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5B929BCD" w14:textId="77777777" w:rsidR="006F678B" w:rsidRDefault="006F678B">
            <w:pPr>
              <w:pStyle w:val="Standard"/>
            </w:pPr>
          </w:p>
          <w:p w14:paraId="226FEEA7" w14:textId="77777777" w:rsidR="006F678B" w:rsidRDefault="006F678B">
            <w:pPr>
              <w:pStyle w:val="Standard"/>
            </w:pPr>
          </w:p>
          <w:p w14:paraId="3B2334B7" w14:textId="77777777" w:rsidR="006F678B" w:rsidRDefault="004749B5">
            <w:pPr>
              <w:pStyle w:val="Standard"/>
            </w:pPr>
            <w:r>
              <w:t>Documento de seguridad, Funciones y obligaciones del personal,</w:t>
            </w:r>
          </w:p>
          <w:p w14:paraId="50AA2539" w14:textId="77777777" w:rsidR="006F678B" w:rsidRDefault="004749B5">
            <w:pPr>
              <w:pStyle w:val="Standard"/>
            </w:pPr>
            <w:r>
              <w:t xml:space="preserve">Control de accesos, Control de </w:t>
            </w:r>
            <w:r>
              <w:t>acceso físico, Identificación y</w:t>
            </w:r>
          </w:p>
          <w:p w14:paraId="2A62E642" w14:textId="77777777" w:rsidR="006F678B" w:rsidRDefault="004749B5">
            <w:pPr>
              <w:pStyle w:val="Standard"/>
            </w:pPr>
            <w:r>
              <w:t>autenticación, Registro de incidencias, Distribución de soportes,</w:t>
            </w:r>
          </w:p>
          <w:p w14:paraId="2F2830B1" w14:textId="77777777" w:rsidR="006F678B" w:rsidRDefault="004749B5">
            <w:pPr>
              <w:pStyle w:val="Standard"/>
            </w:pPr>
            <w:r>
              <w:t>Seguridad de telecomunicaciones, Correos electrónicos, Dispositivos de almacenamiento, Criterios de archivo, Copias o reproducciones,</w:t>
            </w:r>
          </w:p>
          <w:p w14:paraId="33E0D16A" w14:textId="77777777" w:rsidR="006F678B" w:rsidRDefault="004749B5">
            <w:pPr>
              <w:pStyle w:val="Standard"/>
            </w:pPr>
            <w:r>
              <w:t>Borrado o destrucción de</w:t>
            </w:r>
            <w:r>
              <w:t xml:space="preserve"> soportes</w:t>
            </w:r>
          </w:p>
          <w:p w14:paraId="52CEA48D" w14:textId="77777777" w:rsidR="006F678B" w:rsidRDefault="006F678B">
            <w:pPr>
              <w:pStyle w:val="Standard"/>
            </w:pPr>
          </w:p>
          <w:p w14:paraId="5C8B9548" w14:textId="77777777" w:rsidR="006F678B" w:rsidRDefault="006F678B">
            <w:pPr>
              <w:pStyle w:val="Standard"/>
            </w:pPr>
          </w:p>
        </w:tc>
      </w:tr>
      <w:tr w:rsidR="006F678B" w14:paraId="14BB4DA2"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55CB055C" w14:textId="77777777" w:rsidR="006F678B" w:rsidRDefault="004749B5">
            <w:pPr>
              <w:pStyle w:val="Standard"/>
              <w:jc w:val="left"/>
              <w:rPr>
                <w:b/>
                <w:bCs/>
                <w:color w:val="0084D1"/>
              </w:rPr>
            </w:pPr>
            <w:r>
              <w:rPr>
                <w:b/>
                <w:bCs/>
                <w:color w:val="0084D1"/>
              </w:rPr>
              <w:lastRenderedPageBreak/>
              <w:t>XIII Procedimiento para ejercitar los derechos:</w:t>
            </w:r>
          </w:p>
          <w:p w14:paraId="689987BD"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64F95E63" w14:textId="77777777" w:rsidR="006F678B" w:rsidRDefault="004749B5">
            <w:pPr>
              <w:pStyle w:val="Standard"/>
            </w:pPr>
            <w:r>
              <w:t>Pueden existir diferentes canales (email, correo postal, presencial, etc.) y se detallan en las diferentes cláusulas de información, así como en el procedimiento de gestión de derechos, en el qu</w:t>
            </w:r>
            <w:r>
              <w:t xml:space="preserve">e también se dispone de formularios de ejercicio de derechos para facilitar a los interesados.  </w:t>
            </w:r>
          </w:p>
          <w:p w14:paraId="4DA6D80D" w14:textId="77777777" w:rsidR="006F678B" w:rsidRDefault="006F678B">
            <w:pPr>
              <w:pStyle w:val="Standard"/>
            </w:pPr>
          </w:p>
        </w:tc>
      </w:tr>
    </w:tbl>
    <w:p w14:paraId="709DEA55" w14:textId="77777777" w:rsidR="006F678B" w:rsidRDefault="006F678B">
      <w:pPr>
        <w:pStyle w:val="Standard"/>
      </w:pPr>
    </w:p>
    <w:p w14:paraId="7533BEB4" w14:textId="77777777" w:rsidR="006F678B" w:rsidRDefault="006F678B">
      <w:pPr>
        <w:pStyle w:val="Standard"/>
      </w:pPr>
    </w:p>
    <w:tbl>
      <w:tblPr>
        <w:tblW w:w="5000" w:type="pct"/>
        <w:jc w:val="center"/>
        <w:tblLayout w:type="fixed"/>
        <w:tblCellMar>
          <w:left w:w="10" w:type="dxa"/>
          <w:right w:w="10" w:type="dxa"/>
        </w:tblCellMar>
        <w:tblLook w:val="0000" w:firstRow="0" w:lastRow="0" w:firstColumn="0" w:lastColumn="0" w:noHBand="0" w:noVBand="0"/>
      </w:tblPr>
      <w:tblGrid>
        <w:gridCol w:w="2313"/>
        <w:gridCol w:w="7325"/>
      </w:tblGrid>
      <w:tr w:rsidR="006F678B" w14:paraId="3A6BF7DB" w14:textId="77777777">
        <w:tblPrEx>
          <w:tblCellMar>
            <w:top w:w="0" w:type="dxa"/>
            <w:bottom w:w="0" w:type="dxa"/>
          </w:tblCellMar>
        </w:tblPrEx>
        <w:trPr>
          <w:trHeight w:val="90"/>
          <w:jc w:val="center"/>
        </w:trPr>
        <w:tc>
          <w:tcPr>
            <w:tcW w:w="2313" w:type="dxa"/>
            <w:shd w:val="clear" w:color="auto" w:fill="D9D9D9"/>
            <w:tcMar>
              <w:top w:w="0" w:type="dxa"/>
              <w:left w:w="0" w:type="dxa"/>
              <w:bottom w:w="0" w:type="dxa"/>
              <w:right w:w="0" w:type="dxa"/>
            </w:tcMar>
          </w:tcPr>
          <w:p w14:paraId="5D27FB19" w14:textId="77777777" w:rsidR="006F678B" w:rsidRDefault="004749B5">
            <w:pPr>
              <w:widowControl/>
              <w:suppressAutoHyphens w:val="0"/>
              <w:spacing w:after="119"/>
              <w:jc w:val="both"/>
              <w:textAlignment w:val="auto"/>
              <w:rPr>
                <w:rFonts w:ascii="Arial" w:eastAsia="Times New Roman" w:hAnsi="Arial" w:cs="Arial"/>
                <w:kern w:val="0"/>
                <w:sz w:val="20"/>
                <w:szCs w:val="20"/>
                <w:lang w:eastAsia="es-ES" w:bidi="ar-SA"/>
              </w:rPr>
            </w:pPr>
            <w:r>
              <w:rPr>
                <w:rFonts w:ascii="Arial" w:eastAsia="Times New Roman" w:hAnsi="Arial" w:cs="Arial"/>
                <w:kern w:val="0"/>
                <w:sz w:val="20"/>
                <w:szCs w:val="20"/>
                <w:lang w:eastAsia="es-ES" w:bidi="ar-SA"/>
              </w:rPr>
              <w:t>Tratamiento:</w:t>
            </w:r>
          </w:p>
        </w:tc>
        <w:tc>
          <w:tcPr>
            <w:tcW w:w="7325" w:type="dxa"/>
            <w:shd w:val="clear" w:color="auto" w:fill="D9D9D9"/>
            <w:tcMar>
              <w:top w:w="0" w:type="dxa"/>
              <w:left w:w="0" w:type="dxa"/>
              <w:bottom w:w="0" w:type="dxa"/>
              <w:right w:w="0" w:type="dxa"/>
            </w:tcMar>
          </w:tcPr>
          <w:p w14:paraId="61D8C3B9" w14:textId="77777777" w:rsidR="006F678B" w:rsidRDefault="004749B5">
            <w:pPr>
              <w:pStyle w:val="Ttulo3"/>
              <w:rPr>
                <w:lang w:eastAsia="es-ES"/>
              </w:rPr>
            </w:pPr>
            <w:r>
              <w:rPr>
                <w:lang w:eastAsia="es-ES"/>
              </w:rPr>
              <w:t xml:space="preserve">2.22.2. </w:t>
            </w:r>
            <w:bookmarkStart w:id="122" w:name="_Toc523736415"/>
            <w:r>
              <w:rPr>
                <w:lang w:eastAsia="es-ES"/>
              </w:rPr>
              <w:t>NOTIFICACIONES BRECHAS DE SEGURIDAD DATOS PERSONALES</w:t>
            </w:r>
            <w:bookmarkEnd w:id="122"/>
          </w:p>
          <w:p w14:paraId="53D981A6" w14:textId="77777777" w:rsidR="006F678B" w:rsidRDefault="004749B5">
            <w:pPr>
              <w:widowControl/>
              <w:suppressAutoHyphens w:val="0"/>
              <w:jc w:val="both"/>
              <w:textAlignment w:val="auto"/>
              <w:rPr>
                <w:rFonts w:ascii="Arial" w:eastAsia="Times New Roman" w:hAnsi="Arial" w:cs="Arial"/>
                <w:kern w:val="0"/>
                <w:sz w:val="20"/>
                <w:szCs w:val="20"/>
                <w:lang w:eastAsia="es-ES" w:bidi="ar-SA"/>
              </w:rPr>
            </w:pPr>
            <w:r>
              <w:rPr>
                <w:rFonts w:ascii="Arial" w:eastAsia="Times New Roman" w:hAnsi="Arial" w:cs="Arial"/>
                <w:kern w:val="0"/>
                <w:sz w:val="20"/>
                <w:szCs w:val="20"/>
                <w:lang w:eastAsia="es-ES" w:bidi="ar-SA"/>
              </w:rPr>
              <w:t xml:space="preserve">PROCEDIMIENTO DE NOTIFICACIÓN DE BRECHAS DE SEGURIDAD QUE COMPORTE UN ALTO </w:t>
            </w:r>
            <w:r>
              <w:rPr>
                <w:rFonts w:ascii="Arial" w:eastAsia="Times New Roman" w:hAnsi="Arial" w:cs="Arial"/>
                <w:kern w:val="0"/>
                <w:sz w:val="20"/>
                <w:szCs w:val="20"/>
                <w:lang w:eastAsia="es-ES" w:bidi="ar-SA"/>
              </w:rPr>
              <w:t>RIESGO PARA DERECHOS Y LIBERTADES.</w:t>
            </w:r>
          </w:p>
          <w:p w14:paraId="5A4F974B" w14:textId="77777777" w:rsidR="006F678B" w:rsidRDefault="004749B5">
            <w:pPr>
              <w:widowControl/>
              <w:suppressAutoHyphens w:val="0"/>
              <w:spacing w:after="119"/>
              <w:jc w:val="both"/>
              <w:textAlignment w:val="auto"/>
              <w:rPr>
                <w:rFonts w:ascii="Arial" w:eastAsia="Times New Roman" w:hAnsi="Arial" w:cs="Arial"/>
                <w:kern w:val="0"/>
                <w:sz w:val="20"/>
                <w:szCs w:val="20"/>
                <w:lang w:eastAsia="es-ES" w:bidi="ar-SA"/>
              </w:rPr>
            </w:pPr>
            <w:r>
              <w:rPr>
                <w:rFonts w:ascii="Arial" w:eastAsia="Times New Roman" w:hAnsi="Arial" w:cs="Arial"/>
                <w:kern w:val="0"/>
                <w:sz w:val="20"/>
                <w:szCs w:val="20"/>
                <w:lang w:eastAsia="es-ES" w:bidi="ar-SA"/>
              </w:rPr>
              <w:t>UNIDAD TÉCNICA: SECCIÓN DE PROYECTOS DE INNOVACIÓN</w:t>
            </w:r>
          </w:p>
        </w:tc>
      </w:tr>
      <w:tr w:rsidR="006F678B" w14:paraId="20C95B2C" w14:textId="77777777">
        <w:tblPrEx>
          <w:tblCellMar>
            <w:top w:w="0" w:type="dxa"/>
            <w:bottom w:w="0" w:type="dxa"/>
          </w:tblCellMar>
        </w:tblPrEx>
        <w:trPr>
          <w:trHeight w:val="10"/>
          <w:jc w:val="center"/>
        </w:trPr>
        <w:tc>
          <w:tcPr>
            <w:tcW w:w="2313" w:type="dxa"/>
            <w:shd w:val="clear" w:color="auto" w:fill="auto"/>
            <w:tcMar>
              <w:top w:w="0" w:type="dxa"/>
              <w:left w:w="0" w:type="dxa"/>
              <w:bottom w:w="0" w:type="dxa"/>
              <w:right w:w="0" w:type="dxa"/>
            </w:tcMar>
          </w:tcPr>
          <w:p w14:paraId="5B105DB4" w14:textId="77777777" w:rsidR="006F678B" w:rsidRDefault="004749B5">
            <w:pPr>
              <w:widowControl/>
              <w:suppressAutoHyphens w:val="0"/>
              <w:jc w:val="both"/>
              <w:textAlignment w:val="auto"/>
            </w:pPr>
            <w:r>
              <w:rPr>
                <w:rFonts w:ascii="Arial" w:eastAsia="Times New Roman" w:hAnsi="Arial" w:cs="Arial"/>
                <w:b/>
                <w:bCs/>
                <w:color w:val="0084D1"/>
                <w:kern w:val="0"/>
                <w:sz w:val="20"/>
                <w:szCs w:val="20"/>
                <w:lang w:eastAsia="es-ES" w:bidi="ar-SA"/>
              </w:rPr>
              <w:t>I Responsables del tratamiento:</w:t>
            </w:r>
          </w:p>
          <w:p w14:paraId="1DE7B7BB" w14:textId="77777777" w:rsidR="006F678B" w:rsidRDefault="006F678B">
            <w:pPr>
              <w:widowControl/>
              <w:suppressAutoHyphens w:val="0"/>
              <w:spacing w:after="119"/>
              <w:jc w:val="both"/>
              <w:textAlignment w:val="auto"/>
              <w:rPr>
                <w:rFonts w:ascii="Arial" w:eastAsia="Times New Roman" w:hAnsi="Arial" w:cs="Arial"/>
                <w:kern w:val="0"/>
                <w:sz w:val="20"/>
                <w:szCs w:val="20"/>
                <w:lang w:eastAsia="es-ES" w:bidi="ar-SA"/>
              </w:rPr>
            </w:pPr>
          </w:p>
        </w:tc>
        <w:tc>
          <w:tcPr>
            <w:tcW w:w="7325" w:type="dxa"/>
            <w:shd w:val="clear" w:color="auto" w:fill="auto"/>
            <w:tcMar>
              <w:top w:w="0" w:type="dxa"/>
              <w:left w:w="0" w:type="dxa"/>
              <w:bottom w:w="0" w:type="dxa"/>
              <w:right w:w="0" w:type="dxa"/>
            </w:tcMar>
          </w:tcPr>
          <w:p w14:paraId="5D8045A4" w14:textId="77777777" w:rsidR="006F678B" w:rsidRDefault="004749B5">
            <w:pPr>
              <w:widowControl/>
              <w:suppressAutoHyphens w:val="0"/>
              <w:jc w:val="both"/>
              <w:textAlignment w:val="auto"/>
              <w:rPr>
                <w:rFonts w:ascii="Arial" w:eastAsia="Times New Roman" w:hAnsi="Arial" w:cs="Arial"/>
                <w:kern w:val="0"/>
                <w:sz w:val="20"/>
                <w:szCs w:val="20"/>
                <w:lang w:val="en-US" w:eastAsia="es-ES" w:bidi="ar-SA"/>
              </w:rPr>
            </w:pPr>
            <w:r>
              <w:rPr>
                <w:rFonts w:ascii="Arial" w:eastAsia="Times New Roman" w:hAnsi="Arial" w:cs="Arial"/>
                <w:kern w:val="0"/>
                <w:sz w:val="20"/>
                <w:szCs w:val="20"/>
                <w:lang w:val="en-US" w:eastAsia="es-ES" w:bidi="ar-SA"/>
              </w:rPr>
              <w:t>AYUNTAMIENTO DE LAS PALMAS DE GRAN CANARIA</w:t>
            </w:r>
          </w:p>
          <w:p w14:paraId="1CFC9413" w14:textId="77777777" w:rsidR="006F678B" w:rsidRDefault="006F678B">
            <w:pPr>
              <w:widowControl/>
              <w:suppressAutoHyphens w:val="0"/>
              <w:spacing w:after="119"/>
              <w:jc w:val="both"/>
              <w:textAlignment w:val="auto"/>
              <w:rPr>
                <w:rFonts w:ascii="Arial" w:eastAsia="Times New Roman" w:hAnsi="Arial" w:cs="Arial"/>
                <w:kern w:val="0"/>
                <w:sz w:val="20"/>
                <w:szCs w:val="20"/>
                <w:lang w:val="en-US" w:eastAsia="es-ES" w:bidi="ar-SA"/>
              </w:rPr>
            </w:pPr>
          </w:p>
        </w:tc>
      </w:tr>
      <w:tr w:rsidR="006F678B" w14:paraId="731F1A06" w14:textId="77777777">
        <w:tblPrEx>
          <w:tblCellMar>
            <w:top w:w="0" w:type="dxa"/>
            <w:bottom w:w="0" w:type="dxa"/>
          </w:tblCellMar>
        </w:tblPrEx>
        <w:trPr>
          <w:trHeight w:val="10"/>
          <w:jc w:val="center"/>
        </w:trPr>
        <w:tc>
          <w:tcPr>
            <w:tcW w:w="2313" w:type="dxa"/>
            <w:shd w:val="clear" w:color="auto" w:fill="auto"/>
            <w:tcMar>
              <w:top w:w="0" w:type="dxa"/>
              <w:left w:w="0" w:type="dxa"/>
              <w:bottom w:w="0" w:type="dxa"/>
              <w:right w:w="0" w:type="dxa"/>
            </w:tcMar>
          </w:tcPr>
          <w:p w14:paraId="67BB5849" w14:textId="77777777" w:rsidR="006F678B" w:rsidRDefault="004749B5">
            <w:pPr>
              <w:widowControl/>
              <w:suppressAutoHyphens w:val="0"/>
              <w:jc w:val="both"/>
              <w:textAlignment w:val="auto"/>
            </w:pPr>
            <w:r>
              <w:rPr>
                <w:rFonts w:ascii="Arial" w:eastAsia="Times New Roman" w:hAnsi="Arial" w:cs="Arial"/>
                <w:b/>
                <w:bCs/>
                <w:color w:val="0084D1"/>
                <w:kern w:val="0"/>
                <w:sz w:val="20"/>
                <w:szCs w:val="20"/>
                <w:lang w:eastAsia="es-ES" w:bidi="ar-SA"/>
              </w:rPr>
              <w:t>II Titularidad:</w:t>
            </w:r>
          </w:p>
          <w:p w14:paraId="1936D64B" w14:textId="77777777" w:rsidR="006F678B" w:rsidRDefault="006F678B">
            <w:pPr>
              <w:widowControl/>
              <w:suppressAutoHyphens w:val="0"/>
              <w:spacing w:after="119"/>
              <w:jc w:val="both"/>
              <w:textAlignment w:val="auto"/>
              <w:rPr>
                <w:rFonts w:ascii="Arial" w:eastAsia="Times New Roman" w:hAnsi="Arial" w:cs="Arial"/>
                <w:kern w:val="0"/>
                <w:sz w:val="20"/>
                <w:szCs w:val="20"/>
                <w:lang w:eastAsia="es-ES" w:bidi="ar-SA"/>
              </w:rPr>
            </w:pPr>
          </w:p>
        </w:tc>
        <w:tc>
          <w:tcPr>
            <w:tcW w:w="7325" w:type="dxa"/>
            <w:shd w:val="clear" w:color="auto" w:fill="auto"/>
            <w:tcMar>
              <w:top w:w="0" w:type="dxa"/>
              <w:left w:w="0" w:type="dxa"/>
              <w:bottom w:w="0" w:type="dxa"/>
              <w:right w:w="0" w:type="dxa"/>
            </w:tcMar>
          </w:tcPr>
          <w:p w14:paraId="67C7B2B1" w14:textId="77777777" w:rsidR="006F678B" w:rsidRDefault="004749B5">
            <w:pPr>
              <w:widowControl/>
              <w:suppressAutoHyphens w:val="0"/>
              <w:spacing w:after="119"/>
              <w:jc w:val="both"/>
              <w:textAlignment w:val="auto"/>
              <w:rPr>
                <w:rFonts w:ascii="Arial" w:eastAsia="Times New Roman" w:hAnsi="Arial" w:cs="Arial"/>
                <w:kern w:val="0"/>
                <w:sz w:val="20"/>
                <w:szCs w:val="20"/>
                <w:lang w:val="en-US" w:eastAsia="es-ES" w:bidi="ar-SA"/>
              </w:rPr>
            </w:pPr>
            <w:r>
              <w:rPr>
                <w:rFonts w:ascii="Arial" w:eastAsia="Times New Roman" w:hAnsi="Arial" w:cs="Arial"/>
                <w:kern w:val="0"/>
                <w:sz w:val="20"/>
                <w:szCs w:val="20"/>
                <w:lang w:val="en-US" w:eastAsia="es-ES" w:bidi="ar-SA"/>
              </w:rPr>
              <w:t>Pública</w:t>
            </w:r>
          </w:p>
        </w:tc>
      </w:tr>
      <w:tr w:rsidR="006F678B" w14:paraId="404AD0E7" w14:textId="77777777">
        <w:tblPrEx>
          <w:tblCellMar>
            <w:top w:w="0" w:type="dxa"/>
            <w:bottom w:w="0" w:type="dxa"/>
          </w:tblCellMar>
        </w:tblPrEx>
        <w:trPr>
          <w:trHeight w:val="10"/>
          <w:jc w:val="center"/>
        </w:trPr>
        <w:tc>
          <w:tcPr>
            <w:tcW w:w="2313" w:type="dxa"/>
            <w:shd w:val="clear" w:color="auto" w:fill="auto"/>
            <w:tcMar>
              <w:top w:w="0" w:type="dxa"/>
              <w:left w:w="0" w:type="dxa"/>
              <w:bottom w:w="0" w:type="dxa"/>
              <w:right w:w="0" w:type="dxa"/>
            </w:tcMar>
          </w:tcPr>
          <w:p w14:paraId="0B363D56" w14:textId="77777777" w:rsidR="006F678B" w:rsidRDefault="004749B5">
            <w:pPr>
              <w:widowControl/>
              <w:suppressAutoHyphens w:val="0"/>
              <w:spacing w:after="119"/>
              <w:jc w:val="both"/>
              <w:textAlignment w:val="auto"/>
            </w:pPr>
            <w:r>
              <w:rPr>
                <w:rFonts w:ascii="Arial" w:eastAsia="Times New Roman" w:hAnsi="Arial" w:cs="Arial"/>
                <w:b/>
                <w:bCs/>
                <w:color w:val="0084D1"/>
                <w:kern w:val="0"/>
                <w:sz w:val="20"/>
                <w:szCs w:val="20"/>
                <w:lang w:eastAsia="es-ES" w:bidi="ar-SA"/>
              </w:rPr>
              <w:t>III Categorías interesados:</w:t>
            </w:r>
          </w:p>
        </w:tc>
        <w:tc>
          <w:tcPr>
            <w:tcW w:w="7325" w:type="dxa"/>
            <w:shd w:val="clear" w:color="auto" w:fill="auto"/>
            <w:tcMar>
              <w:top w:w="0" w:type="dxa"/>
              <w:left w:w="0" w:type="dxa"/>
              <w:bottom w:w="0" w:type="dxa"/>
              <w:right w:w="0" w:type="dxa"/>
            </w:tcMar>
          </w:tcPr>
          <w:p w14:paraId="3ADBC81C" w14:textId="77777777" w:rsidR="006F678B" w:rsidRDefault="004749B5">
            <w:pPr>
              <w:widowControl/>
              <w:suppressAutoHyphens w:val="0"/>
              <w:textAlignment w:val="auto"/>
              <w:rPr>
                <w:rFonts w:ascii="Arial" w:eastAsia="Times New Roman" w:hAnsi="Arial" w:cs="Arial"/>
                <w:kern w:val="0"/>
                <w:sz w:val="20"/>
                <w:szCs w:val="20"/>
                <w:lang w:eastAsia="es-ES" w:bidi="ar-SA"/>
              </w:rPr>
            </w:pPr>
            <w:r>
              <w:rPr>
                <w:rFonts w:ascii="Arial" w:eastAsia="Times New Roman" w:hAnsi="Arial" w:cs="Arial"/>
                <w:kern w:val="0"/>
                <w:sz w:val="20"/>
                <w:szCs w:val="20"/>
                <w:lang w:eastAsia="es-ES" w:bidi="ar-SA"/>
              </w:rPr>
              <w:t xml:space="preserve">EMPLEADOS </w:t>
            </w:r>
            <w:r>
              <w:rPr>
                <w:rFonts w:ascii="Arial" w:eastAsia="Times New Roman" w:hAnsi="Arial" w:cs="Arial"/>
                <w:kern w:val="0"/>
                <w:sz w:val="20"/>
                <w:szCs w:val="20"/>
                <w:lang w:eastAsia="es-ES" w:bidi="ar-SA"/>
              </w:rPr>
              <w:br/>
            </w:r>
            <w:r>
              <w:rPr>
                <w:rFonts w:ascii="Arial" w:eastAsia="Times New Roman" w:hAnsi="Arial" w:cs="Arial"/>
                <w:kern w:val="0"/>
                <w:sz w:val="20"/>
                <w:szCs w:val="20"/>
                <w:lang w:eastAsia="es-ES" w:bidi="ar-SA"/>
              </w:rPr>
              <w:t xml:space="preserve">CIUDADANOS Y </w:t>
            </w:r>
            <w:r>
              <w:rPr>
                <w:rFonts w:ascii="Arial" w:eastAsia="Times New Roman" w:hAnsi="Arial" w:cs="Arial"/>
                <w:kern w:val="0"/>
                <w:sz w:val="20"/>
                <w:szCs w:val="20"/>
                <w:lang w:eastAsia="es-ES" w:bidi="ar-SA"/>
              </w:rPr>
              <w:t xml:space="preserve">RESIDENTES </w:t>
            </w:r>
            <w:r>
              <w:rPr>
                <w:rFonts w:ascii="Arial" w:eastAsia="Times New Roman" w:hAnsi="Arial" w:cs="Arial"/>
                <w:kern w:val="0"/>
                <w:sz w:val="20"/>
                <w:szCs w:val="20"/>
                <w:lang w:eastAsia="es-ES" w:bidi="ar-SA"/>
              </w:rPr>
              <w:br/>
            </w:r>
            <w:r>
              <w:rPr>
                <w:rFonts w:ascii="Arial" w:eastAsia="Times New Roman" w:hAnsi="Arial" w:cs="Arial"/>
                <w:kern w:val="0"/>
                <w:sz w:val="20"/>
                <w:szCs w:val="20"/>
                <w:lang w:eastAsia="es-ES" w:bidi="ar-SA"/>
              </w:rPr>
              <w:t xml:space="preserve">CONTRIBUYENTES Y SUJETOS OBLIGADOS </w:t>
            </w:r>
            <w:r>
              <w:rPr>
                <w:rFonts w:ascii="Arial" w:eastAsia="Times New Roman" w:hAnsi="Arial" w:cs="Arial"/>
                <w:kern w:val="0"/>
                <w:sz w:val="20"/>
                <w:szCs w:val="20"/>
                <w:lang w:eastAsia="es-ES" w:bidi="ar-SA"/>
              </w:rPr>
              <w:br/>
            </w:r>
            <w:r>
              <w:rPr>
                <w:rFonts w:ascii="Arial" w:eastAsia="Times New Roman" w:hAnsi="Arial" w:cs="Arial"/>
                <w:kern w:val="0"/>
                <w:sz w:val="20"/>
                <w:szCs w:val="20"/>
                <w:lang w:eastAsia="es-ES" w:bidi="ar-SA"/>
              </w:rPr>
              <w:t xml:space="preserve">PROVEEDORES </w:t>
            </w:r>
            <w:r>
              <w:rPr>
                <w:rFonts w:ascii="Arial" w:eastAsia="Times New Roman" w:hAnsi="Arial" w:cs="Arial"/>
                <w:kern w:val="0"/>
                <w:sz w:val="20"/>
                <w:szCs w:val="20"/>
                <w:lang w:eastAsia="es-ES" w:bidi="ar-SA"/>
              </w:rPr>
              <w:br/>
            </w:r>
            <w:r>
              <w:rPr>
                <w:rFonts w:ascii="Arial" w:eastAsia="Times New Roman" w:hAnsi="Arial" w:cs="Arial"/>
                <w:kern w:val="0"/>
                <w:sz w:val="20"/>
                <w:szCs w:val="20"/>
                <w:lang w:eastAsia="es-ES" w:bidi="ar-SA"/>
              </w:rPr>
              <w:t xml:space="preserve">PROPIETARIOS O ARRENDATARIOS </w:t>
            </w:r>
            <w:r>
              <w:rPr>
                <w:rFonts w:ascii="Arial" w:eastAsia="Times New Roman" w:hAnsi="Arial" w:cs="Arial"/>
                <w:kern w:val="0"/>
                <w:sz w:val="20"/>
                <w:szCs w:val="20"/>
                <w:lang w:eastAsia="es-ES" w:bidi="ar-SA"/>
              </w:rPr>
              <w:br/>
            </w:r>
            <w:r>
              <w:rPr>
                <w:rFonts w:ascii="Arial" w:eastAsia="Times New Roman" w:hAnsi="Arial" w:cs="Arial"/>
                <w:kern w:val="0"/>
                <w:sz w:val="20"/>
                <w:szCs w:val="20"/>
                <w:lang w:eastAsia="es-ES" w:bidi="ar-SA"/>
              </w:rPr>
              <w:t xml:space="preserve">ESTUDIANTES </w:t>
            </w:r>
            <w:r>
              <w:rPr>
                <w:rFonts w:ascii="Arial" w:eastAsia="Times New Roman" w:hAnsi="Arial" w:cs="Arial"/>
                <w:kern w:val="0"/>
                <w:sz w:val="20"/>
                <w:szCs w:val="20"/>
                <w:lang w:eastAsia="es-ES" w:bidi="ar-SA"/>
              </w:rPr>
              <w:br/>
            </w:r>
            <w:r>
              <w:rPr>
                <w:rFonts w:ascii="Arial" w:eastAsia="Times New Roman" w:hAnsi="Arial" w:cs="Arial"/>
                <w:kern w:val="0"/>
                <w:sz w:val="20"/>
                <w:szCs w:val="20"/>
                <w:lang w:eastAsia="es-ES" w:bidi="ar-SA"/>
              </w:rPr>
              <w:t xml:space="preserve">REPRESENTANTES LEGALES </w:t>
            </w:r>
            <w:r>
              <w:rPr>
                <w:rFonts w:ascii="Arial" w:eastAsia="Times New Roman" w:hAnsi="Arial" w:cs="Arial"/>
                <w:kern w:val="0"/>
                <w:sz w:val="20"/>
                <w:szCs w:val="20"/>
                <w:lang w:eastAsia="es-ES" w:bidi="ar-SA"/>
              </w:rPr>
              <w:br/>
            </w:r>
            <w:r>
              <w:rPr>
                <w:rFonts w:ascii="Arial" w:eastAsia="Times New Roman" w:hAnsi="Arial" w:cs="Arial"/>
                <w:kern w:val="0"/>
                <w:sz w:val="20"/>
                <w:szCs w:val="20"/>
                <w:lang w:eastAsia="es-ES" w:bidi="ar-SA"/>
              </w:rPr>
              <w:t>BENEFICIARIOS</w:t>
            </w:r>
          </w:p>
          <w:p w14:paraId="1C98B909" w14:textId="77777777" w:rsidR="006F678B" w:rsidRDefault="004749B5">
            <w:pPr>
              <w:widowControl/>
              <w:suppressAutoHyphens w:val="0"/>
              <w:textAlignment w:val="auto"/>
              <w:rPr>
                <w:rFonts w:ascii="Arial" w:eastAsia="Times New Roman" w:hAnsi="Arial" w:cs="Arial"/>
                <w:kern w:val="0"/>
                <w:sz w:val="20"/>
                <w:szCs w:val="20"/>
                <w:lang w:eastAsia="es-ES" w:bidi="ar-SA"/>
              </w:rPr>
            </w:pPr>
            <w:r>
              <w:rPr>
                <w:rFonts w:ascii="Arial" w:eastAsia="Times New Roman" w:hAnsi="Arial" w:cs="Arial"/>
                <w:kern w:val="0"/>
                <w:sz w:val="20"/>
                <w:szCs w:val="20"/>
                <w:lang w:eastAsia="es-ES" w:bidi="ar-SA"/>
              </w:rPr>
              <w:t>INTERESADOS (TITULARES DE DATOS PERSONALES)</w:t>
            </w:r>
          </w:p>
          <w:p w14:paraId="29FF4019" w14:textId="77777777" w:rsidR="006F678B" w:rsidRDefault="006F678B">
            <w:pPr>
              <w:widowControl/>
              <w:suppressAutoHyphens w:val="0"/>
              <w:spacing w:after="119"/>
              <w:jc w:val="both"/>
              <w:textAlignment w:val="auto"/>
              <w:rPr>
                <w:rFonts w:ascii="Arial" w:eastAsia="Times New Roman" w:hAnsi="Arial" w:cs="Arial"/>
                <w:kern w:val="0"/>
                <w:sz w:val="20"/>
                <w:szCs w:val="20"/>
                <w:lang w:eastAsia="es-ES" w:bidi="ar-SA"/>
              </w:rPr>
            </w:pPr>
          </w:p>
        </w:tc>
      </w:tr>
      <w:tr w:rsidR="006F678B" w14:paraId="73A1005E" w14:textId="77777777">
        <w:tblPrEx>
          <w:tblCellMar>
            <w:top w:w="0" w:type="dxa"/>
            <w:bottom w:w="0" w:type="dxa"/>
          </w:tblCellMar>
        </w:tblPrEx>
        <w:trPr>
          <w:jc w:val="center"/>
        </w:trPr>
        <w:tc>
          <w:tcPr>
            <w:tcW w:w="2313" w:type="dxa"/>
            <w:shd w:val="clear" w:color="auto" w:fill="auto"/>
            <w:tcMar>
              <w:top w:w="0" w:type="dxa"/>
              <w:left w:w="0" w:type="dxa"/>
              <w:bottom w:w="0" w:type="dxa"/>
              <w:right w:w="0" w:type="dxa"/>
            </w:tcMar>
          </w:tcPr>
          <w:p w14:paraId="113D153F" w14:textId="77777777" w:rsidR="006F678B" w:rsidRDefault="004749B5">
            <w:pPr>
              <w:widowControl/>
              <w:suppressAutoHyphens w:val="0"/>
              <w:spacing w:after="119"/>
              <w:jc w:val="both"/>
              <w:textAlignment w:val="auto"/>
            </w:pPr>
            <w:r>
              <w:rPr>
                <w:rFonts w:ascii="Arial" w:eastAsia="Times New Roman" w:hAnsi="Arial" w:cs="Arial"/>
                <w:b/>
                <w:bCs/>
                <w:color w:val="0084D1"/>
                <w:kern w:val="0"/>
                <w:sz w:val="20"/>
                <w:szCs w:val="20"/>
                <w:lang w:eastAsia="es-ES" w:bidi="ar-SA"/>
              </w:rPr>
              <w:t>IV Fines del tratamiento:</w:t>
            </w:r>
          </w:p>
        </w:tc>
        <w:tc>
          <w:tcPr>
            <w:tcW w:w="7325" w:type="dxa"/>
            <w:shd w:val="clear" w:color="auto" w:fill="auto"/>
            <w:tcMar>
              <w:top w:w="0" w:type="dxa"/>
              <w:left w:w="0" w:type="dxa"/>
              <w:bottom w:w="0" w:type="dxa"/>
              <w:right w:w="0" w:type="dxa"/>
            </w:tcMar>
          </w:tcPr>
          <w:p w14:paraId="6F64D7DE" w14:textId="77777777" w:rsidR="006F678B" w:rsidRDefault="006F678B">
            <w:pPr>
              <w:widowControl/>
              <w:suppressAutoHyphens w:val="0"/>
              <w:jc w:val="both"/>
              <w:textAlignment w:val="auto"/>
              <w:rPr>
                <w:rFonts w:ascii="Arial" w:eastAsia="Times New Roman" w:hAnsi="Arial" w:cs="Arial"/>
                <w:kern w:val="0"/>
                <w:sz w:val="20"/>
                <w:szCs w:val="20"/>
                <w:lang w:eastAsia="es-ES" w:bidi="ar-SA"/>
              </w:rPr>
            </w:pPr>
          </w:p>
          <w:p w14:paraId="0ABA5284" w14:textId="77777777" w:rsidR="006F678B" w:rsidRDefault="004749B5">
            <w:pPr>
              <w:widowControl/>
              <w:suppressAutoHyphens w:val="0"/>
              <w:jc w:val="both"/>
              <w:textAlignment w:val="auto"/>
              <w:rPr>
                <w:rFonts w:ascii="Arial" w:eastAsia="Times New Roman" w:hAnsi="Arial" w:cs="Arial"/>
                <w:kern w:val="0"/>
                <w:sz w:val="20"/>
                <w:szCs w:val="20"/>
                <w:lang w:eastAsia="es-ES" w:bidi="ar-SA"/>
              </w:rPr>
            </w:pPr>
            <w:r>
              <w:rPr>
                <w:rFonts w:ascii="Arial" w:eastAsia="Times New Roman" w:hAnsi="Arial" w:cs="Arial"/>
                <w:kern w:val="0"/>
                <w:sz w:val="20"/>
                <w:szCs w:val="20"/>
                <w:lang w:eastAsia="es-ES" w:bidi="ar-SA"/>
              </w:rPr>
              <w:t>NOTIFICACIÓN DE BRECHAS DE SEGURIDAD A TI</w:t>
            </w:r>
            <w:r>
              <w:rPr>
                <w:rFonts w:ascii="Arial" w:eastAsia="Times New Roman" w:hAnsi="Arial" w:cs="Arial"/>
                <w:kern w:val="0"/>
                <w:sz w:val="20"/>
                <w:szCs w:val="20"/>
                <w:lang w:eastAsia="es-ES" w:bidi="ar-SA"/>
              </w:rPr>
              <w:t>TULARES DE LOS DATOS EN CUMPLIMIENTO DE LO DISPUESTO EN EL REGLAMENTO GENERAL DE PROTECCIÓN DE DATOS</w:t>
            </w:r>
          </w:p>
          <w:p w14:paraId="28FC56F7" w14:textId="77777777" w:rsidR="006F678B" w:rsidRDefault="006F678B">
            <w:pPr>
              <w:widowControl/>
              <w:suppressAutoHyphens w:val="0"/>
              <w:spacing w:after="119"/>
              <w:jc w:val="both"/>
              <w:textAlignment w:val="auto"/>
              <w:rPr>
                <w:rFonts w:ascii="Arial" w:eastAsia="Times New Roman" w:hAnsi="Arial" w:cs="Arial"/>
                <w:kern w:val="0"/>
                <w:sz w:val="20"/>
                <w:szCs w:val="20"/>
                <w:lang w:eastAsia="es-ES" w:bidi="ar-SA"/>
              </w:rPr>
            </w:pPr>
          </w:p>
        </w:tc>
      </w:tr>
      <w:tr w:rsidR="006F678B" w14:paraId="4C68ACD7" w14:textId="77777777">
        <w:tblPrEx>
          <w:tblCellMar>
            <w:top w:w="0" w:type="dxa"/>
            <w:bottom w:w="0" w:type="dxa"/>
          </w:tblCellMar>
        </w:tblPrEx>
        <w:trPr>
          <w:jc w:val="center"/>
        </w:trPr>
        <w:tc>
          <w:tcPr>
            <w:tcW w:w="2313" w:type="dxa"/>
            <w:shd w:val="clear" w:color="auto" w:fill="auto"/>
            <w:tcMar>
              <w:top w:w="0" w:type="dxa"/>
              <w:left w:w="0" w:type="dxa"/>
              <w:bottom w:w="0" w:type="dxa"/>
              <w:right w:w="0" w:type="dxa"/>
            </w:tcMar>
          </w:tcPr>
          <w:p w14:paraId="029810A9" w14:textId="77777777" w:rsidR="006F678B" w:rsidRDefault="004749B5">
            <w:pPr>
              <w:widowControl/>
              <w:suppressAutoHyphens w:val="0"/>
              <w:jc w:val="both"/>
              <w:textAlignment w:val="auto"/>
            </w:pPr>
            <w:r>
              <w:rPr>
                <w:rFonts w:ascii="Arial" w:eastAsia="Times New Roman" w:hAnsi="Arial" w:cs="Arial"/>
                <w:b/>
                <w:bCs/>
                <w:color w:val="0084D1"/>
                <w:kern w:val="0"/>
                <w:sz w:val="20"/>
                <w:szCs w:val="20"/>
                <w:lang w:eastAsia="es-ES" w:bidi="ar-SA"/>
              </w:rPr>
              <w:t>V Sistema de tratamiento:</w:t>
            </w:r>
          </w:p>
          <w:p w14:paraId="1EC3D646" w14:textId="77777777" w:rsidR="006F678B" w:rsidRDefault="006F678B">
            <w:pPr>
              <w:widowControl/>
              <w:suppressAutoHyphens w:val="0"/>
              <w:spacing w:after="119"/>
              <w:jc w:val="both"/>
              <w:textAlignment w:val="auto"/>
              <w:rPr>
                <w:rFonts w:ascii="Arial" w:eastAsia="Times New Roman" w:hAnsi="Arial" w:cs="Arial"/>
                <w:kern w:val="0"/>
                <w:sz w:val="20"/>
                <w:szCs w:val="20"/>
                <w:lang w:eastAsia="es-ES" w:bidi="ar-SA"/>
              </w:rPr>
            </w:pPr>
          </w:p>
        </w:tc>
        <w:tc>
          <w:tcPr>
            <w:tcW w:w="7325" w:type="dxa"/>
            <w:shd w:val="clear" w:color="auto" w:fill="auto"/>
            <w:tcMar>
              <w:top w:w="0" w:type="dxa"/>
              <w:left w:w="0" w:type="dxa"/>
              <w:bottom w:w="0" w:type="dxa"/>
              <w:right w:w="0" w:type="dxa"/>
            </w:tcMar>
          </w:tcPr>
          <w:p w14:paraId="59FFFBB8" w14:textId="77777777" w:rsidR="006F678B" w:rsidRDefault="004749B5">
            <w:pPr>
              <w:widowControl/>
              <w:suppressAutoHyphens w:val="0"/>
              <w:spacing w:after="119"/>
              <w:jc w:val="both"/>
              <w:textAlignment w:val="auto"/>
              <w:rPr>
                <w:rFonts w:ascii="Arial" w:eastAsia="Times New Roman" w:hAnsi="Arial" w:cs="Arial"/>
                <w:kern w:val="0"/>
                <w:sz w:val="20"/>
                <w:szCs w:val="20"/>
                <w:lang w:eastAsia="es-ES" w:bidi="ar-SA"/>
              </w:rPr>
            </w:pPr>
            <w:r>
              <w:rPr>
                <w:rFonts w:ascii="Arial" w:eastAsia="Times New Roman" w:hAnsi="Arial" w:cs="Arial"/>
                <w:kern w:val="0"/>
                <w:sz w:val="20"/>
                <w:szCs w:val="20"/>
                <w:lang w:eastAsia="es-ES" w:bidi="ar-SA"/>
              </w:rPr>
              <w:t>MIXTO</w:t>
            </w:r>
          </w:p>
        </w:tc>
      </w:tr>
      <w:tr w:rsidR="006F678B" w14:paraId="7491FDC6" w14:textId="77777777">
        <w:tblPrEx>
          <w:tblCellMar>
            <w:top w:w="0" w:type="dxa"/>
            <w:bottom w:w="0" w:type="dxa"/>
          </w:tblCellMar>
        </w:tblPrEx>
        <w:trPr>
          <w:jc w:val="center"/>
        </w:trPr>
        <w:tc>
          <w:tcPr>
            <w:tcW w:w="2313" w:type="dxa"/>
            <w:shd w:val="clear" w:color="auto" w:fill="auto"/>
            <w:tcMar>
              <w:top w:w="0" w:type="dxa"/>
              <w:left w:w="0" w:type="dxa"/>
              <w:bottom w:w="0" w:type="dxa"/>
              <w:right w:w="0" w:type="dxa"/>
            </w:tcMar>
          </w:tcPr>
          <w:p w14:paraId="66BB9CA1" w14:textId="77777777" w:rsidR="006F678B" w:rsidRDefault="004749B5">
            <w:pPr>
              <w:widowControl/>
              <w:suppressAutoHyphens w:val="0"/>
              <w:spacing w:after="119"/>
              <w:jc w:val="both"/>
              <w:textAlignment w:val="auto"/>
            </w:pPr>
            <w:r>
              <w:rPr>
                <w:rFonts w:ascii="Arial" w:eastAsia="Times New Roman" w:hAnsi="Arial" w:cs="Arial"/>
                <w:b/>
                <w:bCs/>
                <w:color w:val="0084D1"/>
                <w:kern w:val="0"/>
                <w:sz w:val="20"/>
                <w:szCs w:val="20"/>
                <w:lang w:eastAsia="es-ES" w:bidi="ar-SA"/>
              </w:rPr>
              <w:t>VI Origen de los datos:</w:t>
            </w:r>
          </w:p>
        </w:tc>
        <w:tc>
          <w:tcPr>
            <w:tcW w:w="7325" w:type="dxa"/>
            <w:shd w:val="clear" w:color="auto" w:fill="auto"/>
            <w:tcMar>
              <w:top w:w="0" w:type="dxa"/>
              <w:left w:w="0" w:type="dxa"/>
              <w:bottom w:w="0" w:type="dxa"/>
              <w:right w:w="0" w:type="dxa"/>
            </w:tcMar>
          </w:tcPr>
          <w:p w14:paraId="4674B53D" w14:textId="77777777" w:rsidR="006F678B" w:rsidRDefault="004749B5">
            <w:pPr>
              <w:widowControl/>
              <w:suppressAutoHyphens w:val="0"/>
              <w:jc w:val="both"/>
              <w:textAlignment w:val="auto"/>
              <w:rPr>
                <w:rFonts w:ascii="Arial" w:eastAsia="Times New Roman" w:hAnsi="Arial" w:cs="Arial"/>
                <w:kern w:val="0"/>
                <w:sz w:val="20"/>
                <w:szCs w:val="20"/>
                <w:lang w:eastAsia="es-ES" w:bidi="ar-SA"/>
              </w:rPr>
            </w:pPr>
            <w:r>
              <w:rPr>
                <w:rFonts w:ascii="Arial" w:eastAsia="Times New Roman" w:hAnsi="Arial" w:cs="Arial"/>
                <w:kern w:val="0"/>
                <w:sz w:val="20"/>
                <w:szCs w:val="20"/>
                <w:lang w:eastAsia="es-ES" w:bidi="ar-SA"/>
              </w:rPr>
              <w:t>El propio interesado o su representante legal: Sí</w:t>
            </w:r>
          </w:p>
          <w:p w14:paraId="0659BC75" w14:textId="77777777" w:rsidR="006F678B" w:rsidRDefault="004749B5">
            <w:pPr>
              <w:widowControl/>
              <w:suppressAutoHyphens w:val="0"/>
              <w:jc w:val="both"/>
              <w:textAlignment w:val="auto"/>
              <w:rPr>
                <w:rFonts w:ascii="Arial" w:eastAsia="Times New Roman" w:hAnsi="Arial" w:cs="Arial"/>
                <w:kern w:val="0"/>
                <w:sz w:val="20"/>
                <w:szCs w:val="20"/>
                <w:lang w:eastAsia="es-ES" w:bidi="ar-SA"/>
              </w:rPr>
            </w:pPr>
            <w:r>
              <w:rPr>
                <w:rFonts w:ascii="Arial" w:eastAsia="Times New Roman" w:hAnsi="Arial" w:cs="Arial"/>
                <w:kern w:val="0"/>
                <w:sz w:val="20"/>
                <w:szCs w:val="20"/>
                <w:lang w:eastAsia="es-ES" w:bidi="ar-SA"/>
              </w:rPr>
              <w:t>Registros públicos: No</w:t>
            </w:r>
          </w:p>
          <w:p w14:paraId="3B9F7912" w14:textId="77777777" w:rsidR="006F678B" w:rsidRDefault="004749B5">
            <w:pPr>
              <w:widowControl/>
              <w:suppressAutoHyphens w:val="0"/>
              <w:jc w:val="both"/>
              <w:textAlignment w:val="auto"/>
              <w:rPr>
                <w:rFonts w:ascii="Arial" w:eastAsia="Times New Roman" w:hAnsi="Arial" w:cs="Arial"/>
                <w:kern w:val="0"/>
                <w:sz w:val="20"/>
                <w:szCs w:val="20"/>
                <w:lang w:eastAsia="es-ES" w:bidi="ar-SA"/>
              </w:rPr>
            </w:pPr>
            <w:r>
              <w:rPr>
                <w:rFonts w:ascii="Arial" w:eastAsia="Times New Roman" w:hAnsi="Arial" w:cs="Arial"/>
                <w:kern w:val="0"/>
                <w:sz w:val="20"/>
                <w:szCs w:val="20"/>
                <w:lang w:eastAsia="es-ES" w:bidi="ar-SA"/>
              </w:rPr>
              <w:t xml:space="preserve">Otras personas </w:t>
            </w:r>
            <w:r>
              <w:rPr>
                <w:rFonts w:ascii="Arial" w:eastAsia="Times New Roman" w:hAnsi="Arial" w:cs="Arial"/>
                <w:kern w:val="0"/>
                <w:sz w:val="20"/>
                <w:szCs w:val="20"/>
                <w:lang w:eastAsia="es-ES" w:bidi="ar-SA"/>
              </w:rPr>
              <w:t>físicas: Sí</w:t>
            </w:r>
          </w:p>
          <w:p w14:paraId="6FF47397" w14:textId="77777777" w:rsidR="006F678B" w:rsidRDefault="004749B5">
            <w:pPr>
              <w:widowControl/>
              <w:suppressAutoHyphens w:val="0"/>
              <w:jc w:val="both"/>
              <w:textAlignment w:val="auto"/>
              <w:rPr>
                <w:rFonts w:ascii="Arial" w:eastAsia="Times New Roman" w:hAnsi="Arial" w:cs="Arial"/>
                <w:kern w:val="0"/>
                <w:sz w:val="20"/>
                <w:szCs w:val="20"/>
                <w:lang w:eastAsia="es-ES" w:bidi="ar-SA"/>
              </w:rPr>
            </w:pPr>
            <w:r>
              <w:rPr>
                <w:rFonts w:ascii="Arial" w:eastAsia="Times New Roman" w:hAnsi="Arial" w:cs="Arial"/>
                <w:kern w:val="0"/>
                <w:sz w:val="20"/>
                <w:szCs w:val="20"/>
                <w:lang w:eastAsia="es-ES" w:bidi="ar-SA"/>
              </w:rPr>
              <w:t>Entidad privada: Sí</w:t>
            </w:r>
          </w:p>
          <w:p w14:paraId="10034FB6" w14:textId="77777777" w:rsidR="006F678B" w:rsidRDefault="004749B5">
            <w:pPr>
              <w:widowControl/>
              <w:suppressAutoHyphens w:val="0"/>
              <w:jc w:val="both"/>
              <w:textAlignment w:val="auto"/>
              <w:rPr>
                <w:rFonts w:ascii="Arial" w:eastAsia="Times New Roman" w:hAnsi="Arial" w:cs="Arial"/>
                <w:kern w:val="0"/>
                <w:sz w:val="20"/>
                <w:szCs w:val="20"/>
                <w:lang w:eastAsia="es-ES" w:bidi="ar-SA"/>
              </w:rPr>
            </w:pPr>
            <w:r>
              <w:rPr>
                <w:rFonts w:ascii="Arial" w:eastAsia="Times New Roman" w:hAnsi="Arial" w:cs="Arial"/>
                <w:kern w:val="0"/>
                <w:sz w:val="20"/>
                <w:szCs w:val="20"/>
                <w:lang w:eastAsia="es-ES" w:bidi="ar-SA"/>
              </w:rPr>
              <w:t>Fuentes accesibles al público: No</w:t>
            </w:r>
          </w:p>
          <w:p w14:paraId="6A15A34D" w14:textId="77777777" w:rsidR="006F678B" w:rsidRDefault="004749B5">
            <w:pPr>
              <w:widowControl/>
              <w:suppressAutoHyphens w:val="0"/>
              <w:jc w:val="both"/>
              <w:textAlignment w:val="auto"/>
              <w:rPr>
                <w:rFonts w:ascii="Arial" w:eastAsia="Times New Roman" w:hAnsi="Arial" w:cs="Arial"/>
                <w:kern w:val="0"/>
                <w:sz w:val="20"/>
                <w:szCs w:val="20"/>
                <w:lang w:eastAsia="es-ES" w:bidi="ar-SA"/>
              </w:rPr>
            </w:pPr>
            <w:r>
              <w:rPr>
                <w:rFonts w:ascii="Arial" w:eastAsia="Times New Roman" w:hAnsi="Arial" w:cs="Arial"/>
                <w:kern w:val="0"/>
                <w:sz w:val="20"/>
                <w:szCs w:val="20"/>
                <w:lang w:eastAsia="es-ES" w:bidi="ar-SA"/>
              </w:rPr>
              <w:t>Administración pública: Sí</w:t>
            </w:r>
          </w:p>
          <w:p w14:paraId="5B26A4ED" w14:textId="77777777" w:rsidR="006F678B" w:rsidRDefault="006F678B">
            <w:pPr>
              <w:widowControl/>
              <w:suppressAutoHyphens w:val="0"/>
              <w:spacing w:after="119"/>
              <w:jc w:val="both"/>
              <w:textAlignment w:val="auto"/>
              <w:rPr>
                <w:rFonts w:ascii="Arial" w:eastAsia="Times New Roman" w:hAnsi="Arial" w:cs="Arial"/>
                <w:kern w:val="0"/>
                <w:sz w:val="20"/>
                <w:szCs w:val="20"/>
                <w:lang w:eastAsia="es-ES" w:bidi="ar-SA"/>
              </w:rPr>
            </w:pPr>
          </w:p>
        </w:tc>
      </w:tr>
      <w:tr w:rsidR="006F678B" w14:paraId="44100153" w14:textId="77777777">
        <w:tblPrEx>
          <w:tblCellMar>
            <w:top w:w="0" w:type="dxa"/>
            <w:bottom w:w="0" w:type="dxa"/>
          </w:tblCellMar>
        </w:tblPrEx>
        <w:trPr>
          <w:jc w:val="center"/>
        </w:trPr>
        <w:tc>
          <w:tcPr>
            <w:tcW w:w="2313" w:type="dxa"/>
            <w:shd w:val="clear" w:color="auto" w:fill="auto"/>
            <w:tcMar>
              <w:top w:w="0" w:type="dxa"/>
              <w:left w:w="0" w:type="dxa"/>
              <w:bottom w:w="0" w:type="dxa"/>
              <w:right w:w="0" w:type="dxa"/>
            </w:tcMar>
          </w:tcPr>
          <w:p w14:paraId="1FC1816E" w14:textId="77777777" w:rsidR="006F678B" w:rsidRDefault="004749B5">
            <w:pPr>
              <w:widowControl/>
              <w:suppressAutoHyphens w:val="0"/>
              <w:spacing w:after="119"/>
              <w:jc w:val="both"/>
              <w:textAlignment w:val="auto"/>
            </w:pPr>
            <w:r>
              <w:rPr>
                <w:rFonts w:ascii="Arial" w:eastAsia="Times New Roman" w:hAnsi="Arial" w:cs="Arial"/>
                <w:b/>
                <w:bCs/>
                <w:color w:val="0084D1"/>
                <w:kern w:val="0"/>
                <w:sz w:val="20"/>
                <w:szCs w:val="20"/>
                <w:lang w:eastAsia="es-ES" w:bidi="ar-SA"/>
              </w:rPr>
              <w:t>VII Categorías de datos personales objeto de tratamiento:</w:t>
            </w:r>
          </w:p>
        </w:tc>
        <w:tc>
          <w:tcPr>
            <w:tcW w:w="7325" w:type="dxa"/>
            <w:shd w:val="clear" w:color="auto" w:fill="auto"/>
            <w:tcMar>
              <w:top w:w="0" w:type="dxa"/>
              <w:left w:w="0" w:type="dxa"/>
              <w:bottom w:w="0" w:type="dxa"/>
              <w:right w:w="0" w:type="dxa"/>
            </w:tcMar>
          </w:tcPr>
          <w:p w14:paraId="5D8F0D09" w14:textId="77777777" w:rsidR="006F678B" w:rsidRDefault="004749B5">
            <w:pPr>
              <w:widowControl/>
              <w:suppressAutoHyphens w:val="0"/>
              <w:jc w:val="both"/>
              <w:textAlignment w:val="auto"/>
            </w:pPr>
            <w:r>
              <w:rPr>
                <w:rFonts w:ascii="Arial" w:eastAsia="Times New Roman" w:hAnsi="Arial" w:cs="Arial"/>
                <w:kern w:val="0"/>
                <w:sz w:val="20"/>
                <w:szCs w:val="20"/>
                <w:u w:val="single"/>
                <w:lang w:eastAsia="es-ES" w:bidi="ar-SA"/>
              </w:rPr>
              <w:t>Datos identificativos</w:t>
            </w:r>
            <w:r>
              <w:rPr>
                <w:rFonts w:ascii="Arial" w:eastAsia="Times New Roman" w:hAnsi="Arial" w:cs="Arial"/>
                <w:kern w:val="0"/>
                <w:sz w:val="20"/>
                <w:szCs w:val="20"/>
                <w:lang w:eastAsia="es-ES" w:bidi="ar-SA"/>
              </w:rPr>
              <w:t>:</w:t>
            </w:r>
          </w:p>
          <w:p w14:paraId="53F3F553" w14:textId="77777777" w:rsidR="006F678B" w:rsidRDefault="004749B5">
            <w:pPr>
              <w:widowControl/>
              <w:suppressAutoHyphens w:val="0"/>
              <w:jc w:val="both"/>
              <w:textAlignment w:val="auto"/>
              <w:rPr>
                <w:rFonts w:ascii="Arial" w:eastAsia="Times New Roman" w:hAnsi="Arial" w:cs="Arial"/>
                <w:kern w:val="0"/>
                <w:sz w:val="20"/>
                <w:szCs w:val="20"/>
                <w:lang w:eastAsia="es-ES" w:bidi="ar-SA"/>
              </w:rPr>
            </w:pPr>
            <w:r>
              <w:rPr>
                <w:rFonts w:ascii="Arial" w:eastAsia="Times New Roman" w:hAnsi="Arial" w:cs="Arial"/>
                <w:kern w:val="0"/>
                <w:sz w:val="20"/>
                <w:szCs w:val="20"/>
                <w:lang w:eastAsia="es-ES" w:bidi="ar-SA"/>
              </w:rPr>
              <w:t>-DNI-NIF: Sí</w:t>
            </w:r>
          </w:p>
          <w:p w14:paraId="51174FF0" w14:textId="77777777" w:rsidR="006F678B" w:rsidRDefault="004749B5">
            <w:pPr>
              <w:widowControl/>
              <w:suppressAutoHyphens w:val="0"/>
              <w:jc w:val="both"/>
              <w:textAlignment w:val="auto"/>
              <w:rPr>
                <w:rFonts w:ascii="Arial" w:eastAsia="Times New Roman" w:hAnsi="Arial" w:cs="Arial"/>
                <w:kern w:val="0"/>
                <w:sz w:val="20"/>
                <w:szCs w:val="20"/>
                <w:lang w:eastAsia="es-ES" w:bidi="ar-SA"/>
              </w:rPr>
            </w:pPr>
            <w:r>
              <w:rPr>
                <w:rFonts w:ascii="Arial" w:eastAsia="Times New Roman" w:hAnsi="Arial" w:cs="Arial"/>
                <w:kern w:val="0"/>
                <w:sz w:val="20"/>
                <w:szCs w:val="20"/>
                <w:lang w:eastAsia="es-ES" w:bidi="ar-SA"/>
              </w:rPr>
              <w:t>-Identificador nacional restringido art. 87: No</w:t>
            </w:r>
          </w:p>
          <w:p w14:paraId="06627B6A" w14:textId="77777777" w:rsidR="006F678B" w:rsidRDefault="004749B5">
            <w:pPr>
              <w:widowControl/>
              <w:suppressAutoHyphens w:val="0"/>
              <w:jc w:val="both"/>
              <w:textAlignment w:val="auto"/>
              <w:rPr>
                <w:rFonts w:ascii="Arial" w:eastAsia="Times New Roman" w:hAnsi="Arial" w:cs="Arial"/>
                <w:kern w:val="0"/>
                <w:sz w:val="20"/>
                <w:szCs w:val="20"/>
                <w:lang w:eastAsia="es-ES" w:bidi="ar-SA"/>
              </w:rPr>
            </w:pPr>
            <w:r>
              <w:rPr>
                <w:rFonts w:ascii="Arial" w:eastAsia="Times New Roman" w:hAnsi="Arial" w:cs="Arial"/>
                <w:kern w:val="0"/>
                <w:sz w:val="20"/>
                <w:szCs w:val="20"/>
                <w:lang w:eastAsia="es-ES" w:bidi="ar-SA"/>
              </w:rPr>
              <w:t>-Dirección: Sí</w:t>
            </w:r>
          </w:p>
          <w:p w14:paraId="0B254117" w14:textId="77777777" w:rsidR="006F678B" w:rsidRDefault="004749B5">
            <w:pPr>
              <w:widowControl/>
              <w:suppressAutoHyphens w:val="0"/>
              <w:jc w:val="both"/>
              <w:textAlignment w:val="auto"/>
              <w:rPr>
                <w:rFonts w:ascii="Arial" w:eastAsia="Times New Roman" w:hAnsi="Arial" w:cs="Arial"/>
                <w:kern w:val="0"/>
                <w:sz w:val="20"/>
                <w:szCs w:val="20"/>
                <w:lang w:eastAsia="es-ES" w:bidi="ar-SA"/>
              </w:rPr>
            </w:pPr>
            <w:r>
              <w:rPr>
                <w:rFonts w:ascii="Arial" w:eastAsia="Times New Roman" w:hAnsi="Arial" w:cs="Arial"/>
                <w:kern w:val="0"/>
                <w:sz w:val="20"/>
                <w:szCs w:val="20"/>
                <w:lang w:eastAsia="es-ES" w:bidi="ar-SA"/>
              </w:rPr>
              <w:t>-Imagen: No</w:t>
            </w:r>
          </w:p>
          <w:p w14:paraId="2F3ECFF2" w14:textId="77777777" w:rsidR="006F678B" w:rsidRDefault="004749B5">
            <w:pPr>
              <w:widowControl/>
              <w:suppressAutoHyphens w:val="0"/>
              <w:jc w:val="both"/>
              <w:textAlignment w:val="auto"/>
              <w:rPr>
                <w:rFonts w:ascii="Arial" w:eastAsia="Times New Roman" w:hAnsi="Arial" w:cs="Arial"/>
                <w:kern w:val="0"/>
                <w:sz w:val="20"/>
                <w:szCs w:val="20"/>
                <w:lang w:eastAsia="es-ES" w:bidi="ar-SA"/>
              </w:rPr>
            </w:pPr>
            <w:r>
              <w:rPr>
                <w:rFonts w:ascii="Arial" w:eastAsia="Times New Roman" w:hAnsi="Arial" w:cs="Arial"/>
                <w:kern w:val="0"/>
                <w:sz w:val="20"/>
                <w:szCs w:val="20"/>
                <w:lang w:eastAsia="es-ES" w:bidi="ar-SA"/>
              </w:rPr>
              <w:t>-Número seguridad social: No</w:t>
            </w:r>
          </w:p>
          <w:p w14:paraId="17BC406C" w14:textId="77777777" w:rsidR="006F678B" w:rsidRDefault="004749B5">
            <w:pPr>
              <w:widowControl/>
              <w:suppressAutoHyphens w:val="0"/>
              <w:jc w:val="both"/>
              <w:textAlignment w:val="auto"/>
              <w:rPr>
                <w:rFonts w:ascii="Arial" w:eastAsia="Times New Roman" w:hAnsi="Arial" w:cs="Arial"/>
                <w:kern w:val="0"/>
                <w:sz w:val="20"/>
                <w:szCs w:val="20"/>
                <w:lang w:eastAsia="es-ES" w:bidi="ar-SA"/>
              </w:rPr>
            </w:pPr>
            <w:r>
              <w:rPr>
                <w:rFonts w:ascii="Arial" w:eastAsia="Times New Roman" w:hAnsi="Arial" w:cs="Arial"/>
                <w:kern w:val="0"/>
                <w:sz w:val="20"/>
                <w:szCs w:val="20"/>
                <w:lang w:eastAsia="es-ES" w:bidi="ar-SA"/>
              </w:rPr>
              <w:t>-Teléfono: No</w:t>
            </w:r>
          </w:p>
          <w:p w14:paraId="2C0029FB" w14:textId="77777777" w:rsidR="006F678B" w:rsidRDefault="004749B5">
            <w:pPr>
              <w:widowControl/>
              <w:suppressAutoHyphens w:val="0"/>
              <w:jc w:val="both"/>
              <w:textAlignment w:val="auto"/>
              <w:rPr>
                <w:rFonts w:ascii="Arial" w:eastAsia="Times New Roman" w:hAnsi="Arial" w:cs="Arial"/>
                <w:kern w:val="0"/>
                <w:sz w:val="20"/>
                <w:szCs w:val="20"/>
                <w:lang w:eastAsia="es-ES" w:bidi="ar-SA"/>
              </w:rPr>
            </w:pPr>
            <w:r>
              <w:rPr>
                <w:rFonts w:ascii="Arial" w:eastAsia="Times New Roman" w:hAnsi="Arial" w:cs="Arial"/>
                <w:kern w:val="0"/>
                <w:sz w:val="20"/>
                <w:szCs w:val="20"/>
                <w:lang w:eastAsia="es-ES" w:bidi="ar-SA"/>
              </w:rPr>
              <w:t>-Firma manual o digitalizada: No</w:t>
            </w:r>
          </w:p>
          <w:p w14:paraId="1D57453F" w14:textId="77777777" w:rsidR="006F678B" w:rsidRDefault="004749B5">
            <w:pPr>
              <w:widowControl/>
              <w:suppressAutoHyphens w:val="0"/>
              <w:jc w:val="both"/>
              <w:textAlignment w:val="auto"/>
              <w:rPr>
                <w:rFonts w:ascii="Arial" w:eastAsia="Times New Roman" w:hAnsi="Arial" w:cs="Arial"/>
                <w:kern w:val="0"/>
                <w:sz w:val="20"/>
                <w:szCs w:val="20"/>
                <w:lang w:eastAsia="es-ES" w:bidi="ar-SA"/>
              </w:rPr>
            </w:pPr>
            <w:r>
              <w:rPr>
                <w:rFonts w:ascii="Arial" w:eastAsia="Times New Roman" w:hAnsi="Arial" w:cs="Arial"/>
                <w:kern w:val="0"/>
                <w:sz w:val="20"/>
                <w:szCs w:val="20"/>
                <w:lang w:eastAsia="es-ES" w:bidi="ar-SA"/>
              </w:rPr>
              <w:t>-Firma electrónica: No</w:t>
            </w:r>
          </w:p>
          <w:p w14:paraId="38084B2B" w14:textId="77777777" w:rsidR="006F678B" w:rsidRDefault="004749B5">
            <w:pPr>
              <w:widowControl/>
              <w:suppressAutoHyphens w:val="0"/>
              <w:jc w:val="both"/>
              <w:textAlignment w:val="auto"/>
              <w:rPr>
                <w:rFonts w:ascii="Arial" w:eastAsia="Times New Roman" w:hAnsi="Arial" w:cs="Arial"/>
                <w:kern w:val="0"/>
                <w:sz w:val="20"/>
                <w:szCs w:val="20"/>
                <w:lang w:eastAsia="es-ES" w:bidi="ar-SA"/>
              </w:rPr>
            </w:pPr>
            <w:r>
              <w:rPr>
                <w:rFonts w:ascii="Arial" w:eastAsia="Times New Roman" w:hAnsi="Arial" w:cs="Arial"/>
                <w:kern w:val="0"/>
                <w:sz w:val="20"/>
                <w:szCs w:val="20"/>
                <w:lang w:eastAsia="es-ES" w:bidi="ar-SA"/>
              </w:rPr>
              <w:t>-Registro personal: No</w:t>
            </w:r>
          </w:p>
          <w:p w14:paraId="31387CD3" w14:textId="77777777" w:rsidR="006F678B" w:rsidRDefault="004749B5">
            <w:pPr>
              <w:widowControl/>
              <w:suppressAutoHyphens w:val="0"/>
              <w:jc w:val="both"/>
              <w:textAlignment w:val="auto"/>
              <w:rPr>
                <w:rFonts w:ascii="Arial" w:eastAsia="Times New Roman" w:hAnsi="Arial" w:cs="Arial"/>
                <w:kern w:val="0"/>
                <w:sz w:val="20"/>
                <w:szCs w:val="20"/>
                <w:lang w:eastAsia="es-ES" w:bidi="ar-SA"/>
              </w:rPr>
            </w:pPr>
            <w:r>
              <w:rPr>
                <w:rFonts w:ascii="Arial" w:eastAsia="Times New Roman" w:hAnsi="Arial" w:cs="Arial"/>
                <w:kern w:val="0"/>
                <w:sz w:val="20"/>
                <w:szCs w:val="20"/>
                <w:lang w:eastAsia="es-ES" w:bidi="ar-SA"/>
              </w:rPr>
              <w:t>-Marcas físicas: No</w:t>
            </w:r>
          </w:p>
          <w:p w14:paraId="5F197A13" w14:textId="77777777" w:rsidR="006F678B" w:rsidRDefault="004749B5">
            <w:pPr>
              <w:widowControl/>
              <w:suppressAutoHyphens w:val="0"/>
              <w:jc w:val="both"/>
              <w:textAlignment w:val="auto"/>
              <w:rPr>
                <w:rFonts w:ascii="Arial" w:eastAsia="Times New Roman" w:hAnsi="Arial" w:cs="Arial"/>
                <w:kern w:val="0"/>
                <w:sz w:val="20"/>
                <w:szCs w:val="20"/>
                <w:lang w:eastAsia="es-ES" w:bidi="ar-SA"/>
              </w:rPr>
            </w:pPr>
            <w:r>
              <w:rPr>
                <w:rFonts w:ascii="Arial" w:eastAsia="Times New Roman" w:hAnsi="Arial" w:cs="Arial"/>
                <w:kern w:val="0"/>
                <w:sz w:val="20"/>
                <w:szCs w:val="20"/>
                <w:lang w:eastAsia="es-ES" w:bidi="ar-SA"/>
              </w:rPr>
              <w:t>-Tarjeta sanitaria: No</w:t>
            </w:r>
          </w:p>
          <w:p w14:paraId="6F6D196B" w14:textId="77777777" w:rsidR="006F678B" w:rsidRDefault="004749B5">
            <w:pPr>
              <w:widowControl/>
              <w:suppressAutoHyphens w:val="0"/>
              <w:jc w:val="both"/>
              <w:textAlignment w:val="auto"/>
              <w:rPr>
                <w:rFonts w:ascii="Arial" w:eastAsia="Times New Roman" w:hAnsi="Arial" w:cs="Arial"/>
                <w:kern w:val="0"/>
                <w:sz w:val="20"/>
                <w:szCs w:val="20"/>
                <w:lang w:eastAsia="es-ES" w:bidi="ar-SA"/>
              </w:rPr>
            </w:pPr>
            <w:r>
              <w:rPr>
                <w:rFonts w:ascii="Arial" w:eastAsia="Times New Roman" w:hAnsi="Arial" w:cs="Arial"/>
                <w:kern w:val="0"/>
                <w:sz w:val="20"/>
                <w:szCs w:val="20"/>
                <w:lang w:eastAsia="es-ES" w:bidi="ar-SA"/>
              </w:rPr>
              <w:t>-Nombre y apellidos: Sí</w:t>
            </w:r>
          </w:p>
          <w:p w14:paraId="47751B00" w14:textId="77777777" w:rsidR="006F678B" w:rsidRDefault="004749B5">
            <w:pPr>
              <w:widowControl/>
              <w:suppressAutoHyphens w:val="0"/>
              <w:jc w:val="both"/>
              <w:textAlignment w:val="auto"/>
              <w:rPr>
                <w:rFonts w:ascii="Arial" w:eastAsia="Times New Roman" w:hAnsi="Arial" w:cs="Arial"/>
                <w:kern w:val="0"/>
                <w:sz w:val="20"/>
                <w:szCs w:val="20"/>
                <w:lang w:eastAsia="es-ES" w:bidi="ar-SA"/>
              </w:rPr>
            </w:pPr>
            <w:r>
              <w:rPr>
                <w:rFonts w:ascii="Arial" w:eastAsia="Times New Roman" w:hAnsi="Arial" w:cs="Arial"/>
                <w:kern w:val="0"/>
                <w:sz w:val="20"/>
                <w:szCs w:val="20"/>
                <w:lang w:eastAsia="es-ES" w:bidi="ar-SA"/>
              </w:rPr>
              <w:t>-Huella digital: No</w:t>
            </w:r>
          </w:p>
          <w:p w14:paraId="7299B606" w14:textId="77777777" w:rsidR="006F678B" w:rsidRDefault="004749B5">
            <w:pPr>
              <w:widowControl/>
              <w:suppressAutoHyphens w:val="0"/>
              <w:jc w:val="both"/>
              <w:textAlignment w:val="auto"/>
              <w:rPr>
                <w:rFonts w:ascii="Arial" w:eastAsia="Times New Roman" w:hAnsi="Arial" w:cs="Arial"/>
                <w:kern w:val="0"/>
                <w:sz w:val="20"/>
                <w:szCs w:val="20"/>
                <w:lang w:eastAsia="es-ES" w:bidi="ar-SA"/>
              </w:rPr>
            </w:pPr>
            <w:r>
              <w:rPr>
                <w:rFonts w:ascii="Arial" w:eastAsia="Times New Roman" w:hAnsi="Arial" w:cs="Arial"/>
                <w:kern w:val="0"/>
                <w:sz w:val="20"/>
                <w:szCs w:val="20"/>
                <w:lang w:eastAsia="es-ES" w:bidi="ar-SA"/>
              </w:rPr>
              <w:t>-Voz: No</w:t>
            </w:r>
          </w:p>
          <w:p w14:paraId="0DE8FB05" w14:textId="77777777" w:rsidR="006F678B" w:rsidRDefault="004749B5">
            <w:pPr>
              <w:widowControl/>
              <w:suppressAutoHyphens w:val="0"/>
              <w:jc w:val="both"/>
              <w:textAlignment w:val="auto"/>
              <w:rPr>
                <w:rFonts w:ascii="Arial" w:eastAsia="Times New Roman" w:hAnsi="Arial" w:cs="Arial"/>
                <w:kern w:val="0"/>
                <w:sz w:val="20"/>
                <w:szCs w:val="20"/>
                <w:lang w:eastAsia="es-ES" w:bidi="ar-SA"/>
              </w:rPr>
            </w:pPr>
            <w:r>
              <w:rPr>
                <w:rFonts w:ascii="Arial" w:eastAsia="Times New Roman" w:hAnsi="Arial" w:cs="Arial"/>
                <w:kern w:val="0"/>
                <w:sz w:val="20"/>
                <w:szCs w:val="20"/>
                <w:lang w:eastAsia="es-ES" w:bidi="ar-SA"/>
              </w:rPr>
              <w:t xml:space="preserve">-CCC/IBAN: </w:t>
            </w:r>
            <w:r>
              <w:rPr>
                <w:rFonts w:ascii="Arial" w:eastAsia="Times New Roman" w:hAnsi="Arial" w:cs="Arial"/>
                <w:kern w:val="0"/>
                <w:sz w:val="20"/>
                <w:szCs w:val="20"/>
                <w:lang w:eastAsia="es-ES" w:bidi="ar-SA"/>
              </w:rPr>
              <w:t>No</w:t>
            </w:r>
          </w:p>
          <w:p w14:paraId="3DF2A597" w14:textId="77777777" w:rsidR="006F678B" w:rsidRDefault="004749B5">
            <w:pPr>
              <w:widowControl/>
              <w:suppressAutoHyphens w:val="0"/>
              <w:jc w:val="both"/>
              <w:textAlignment w:val="auto"/>
              <w:rPr>
                <w:rFonts w:ascii="Arial" w:eastAsia="Times New Roman" w:hAnsi="Arial" w:cs="Arial"/>
                <w:kern w:val="0"/>
                <w:sz w:val="20"/>
                <w:szCs w:val="20"/>
                <w:lang w:eastAsia="es-ES" w:bidi="ar-SA"/>
              </w:rPr>
            </w:pPr>
            <w:r>
              <w:rPr>
                <w:rFonts w:ascii="Arial" w:eastAsia="Times New Roman" w:hAnsi="Arial" w:cs="Arial"/>
                <w:kern w:val="0"/>
                <w:sz w:val="20"/>
                <w:szCs w:val="20"/>
                <w:lang w:eastAsia="es-ES" w:bidi="ar-SA"/>
              </w:rPr>
              <w:lastRenderedPageBreak/>
              <w:t>-Tarjeta bancaria o similar: No</w:t>
            </w:r>
          </w:p>
          <w:p w14:paraId="20C7633B" w14:textId="77777777" w:rsidR="006F678B" w:rsidRDefault="004749B5">
            <w:pPr>
              <w:widowControl/>
              <w:suppressAutoHyphens w:val="0"/>
              <w:jc w:val="both"/>
              <w:textAlignment w:val="auto"/>
              <w:rPr>
                <w:rFonts w:ascii="Arial" w:eastAsia="Times New Roman" w:hAnsi="Arial" w:cs="Arial"/>
                <w:kern w:val="0"/>
                <w:sz w:val="20"/>
                <w:szCs w:val="20"/>
                <w:lang w:eastAsia="es-ES" w:bidi="ar-SA"/>
              </w:rPr>
            </w:pPr>
            <w:r>
              <w:rPr>
                <w:rFonts w:ascii="Arial" w:eastAsia="Times New Roman" w:hAnsi="Arial" w:cs="Arial"/>
                <w:kern w:val="0"/>
                <w:sz w:val="20"/>
                <w:szCs w:val="20"/>
                <w:lang w:eastAsia="es-ES" w:bidi="ar-SA"/>
              </w:rPr>
              <w:t>Otros datos identificativos: CORREO ELECTRÓNICO</w:t>
            </w:r>
          </w:p>
          <w:p w14:paraId="1C368BF4" w14:textId="77777777" w:rsidR="006F678B" w:rsidRDefault="006F678B">
            <w:pPr>
              <w:widowControl/>
              <w:suppressAutoHyphens w:val="0"/>
              <w:jc w:val="both"/>
              <w:textAlignment w:val="auto"/>
              <w:rPr>
                <w:rFonts w:ascii="Arial" w:eastAsia="Times New Roman" w:hAnsi="Arial" w:cs="Arial"/>
                <w:kern w:val="0"/>
                <w:sz w:val="20"/>
                <w:szCs w:val="20"/>
                <w:lang w:eastAsia="es-ES" w:bidi="ar-SA"/>
              </w:rPr>
            </w:pPr>
          </w:p>
          <w:p w14:paraId="73A3C7FC" w14:textId="77777777" w:rsidR="006F678B" w:rsidRDefault="004749B5">
            <w:pPr>
              <w:widowControl/>
              <w:suppressAutoHyphens w:val="0"/>
              <w:jc w:val="both"/>
              <w:textAlignment w:val="auto"/>
            </w:pPr>
            <w:r>
              <w:rPr>
                <w:rFonts w:ascii="Arial" w:eastAsia="Times New Roman" w:hAnsi="Arial" w:cs="Arial"/>
                <w:kern w:val="0"/>
                <w:sz w:val="20"/>
                <w:szCs w:val="20"/>
                <w:u w:val="single"/>
                <w:lang w:eastAsia="es-ES" w:bidi="ar-SA"/>
              </w:rPr>
              <w:t>Datos de categorías sensibles</w:t>
            </w:r>
            <w:r>
              <w:rPr>
                <w:rFonts w:ascii="Arial" w:eastAsia="Times New Roman" w:hAnsi="Arial" w:cs="Arial"/>
                <w:kern w:val="0"/>
                <w:sz w:val="20"/>
                <w:szCs w:val="20"/>
                <w:lang w:eastAsia="es-ES" w:bidi="ar-SA"/>
              </w:rPr>
              <w:t>:</w:t>
            </w:r>
          </w:p>
          <w:p w14:paraId="6D3BFF29" w14:textId="77777777" w:rsidR="006F678B" w:rsidRDefault="004749B5">
            <w:pPr>
              <w:widowControl/>
              <w:suppressAutoHyphens w:val="0"/>
              <w:jc w:val="both"/>
              <w:textAlignment w:val="auto"/>
              <w:rPr>
                <w:rFonts w:ascii="Arial" w:eastAsia="Times New Roman" w:hAnsi="Arial" w:cs="Arial"/>
                <w:kern w:val="0"/>
                <w:sz w:val="20"/>
                <w:szCs w:val="20"/>
                <w:lang w:eastAsia="es-ES" w:bidi="ar-SA"/>
              </w:rPr>
            </w:pPr>
            <w:r>
              <w:rPr>
                <w:rFonts w:ascii="Arial" w:eastAsia="Times New Roman" w:hAnsi="Arial" w:cs="Arial"/>
                <w:kern w:val="0"/>
                <w:sz w:val="20"/>
                <w:szCs w:val="20"/>
                <w:lang w:eastAsia="es-ES" w:bidi="ar-SA"/>
              </w:rPr>
              <w:t>-Ideología o ideas políticas: No</w:t>
            </w:r>
          </w:p>
          <w:p w14:paraId="31B8C866" w14:textId="77777777" w:rsidR="006F678B" w:rsidRDefault="004749B5">
            <w:pPr>
              <w:widowControl/>
              <w:suppressAutoHyphens w:val="0"/>
              <w:jc w:val="both"/>
              <w:textAlignment w:val="auto"/>
              <w:rPr>
                <w:rFonts w:ascii="Arial" w:eastAsia="Times New Roman" w:hAnsi="Arial" w:cs="Arial"/>
                <w:kern w:val="0"/>
                <w:sz w:val="20"/>
                <w:szCs w:val="20"/>
                <w:lang w:eastAsia="es-ES" w:bidi="ar-SA"/>
              </w:rPr>
            </w:pPr>
            <w:r>
              <w:rPr>
                <w:rFonts w:ascii="Arial" w:eastAsia="Times New Roman" w:hAnsi="Arial" w:cs="Arial"/>
                <w:kern w:val="0"/>
                <w:sz w:val="20"/>
                <w:szCs w:val="20"/>
                <w:lang w:eastAsia="es-ES" w:bidi="ar-SA"/>
              </w:rPr>
              <w:t>-Afiliación Sindical: No</w:t>
            </w:r>
          </w:p>
          <w:p w14:paraId="18ECB850" w14:textId="77777777" w:rsidR="006F678B" w:rsidRDefault="004749B5">
            <w:pPr>
              <w:widowControl/>
              <w:suppressAutoHyphens w:val="0"/>
              <w:jc w:val="both"/>
              <w:textAlignment w:val="auto"/>
              <w:rPr>
                <w:rFonts w:ascii="Arial" w:eastAsia="Times New Roman" w:hAnsi="Arial" w:cs="Arial"/>
                <w:kern w:val="0"/>
                <w:sz w:val="20"/>
                <w:szCs w:val="20"/>
                <w:lang w:eastAsia="es-ES" w:bidi="ar-SA"/>
              </w:rPr>
            </w:pPr>
            <w:r>
              <w:rPr>
                <w:rFonts w:ascii="Arial" w:eastAsia="Times New Roman" w:hAnsi="Arial" w:cs="Arial"/>
                <w:kern w:val="0"/>
                <w:sz w:val="20"/>
                <w:szCs w:val="20"/>
                <w:lang w:eastAsia="es-ES" w:bidi="ar-SA"/>
              </w:rPr>
              <w:t>-Religión: No</w:t>
            </w:r>
          </w:p>
          <w:p w14:paraId="4C67A4F0" w14:textId="77777777" w:rsidR="006F678B" w:rsidRDefault="004749B5">
            <w:pPr>
              <w:widowControl/>
              <w:suppressAutoHyphens w:val="0"/>
              <w:jc w:val="both"/>
              <w:textAlignment w:val="auto"/>
              <w:rPr>
                <w:rFonts w:ascii="Arial" w:eastAsia="Times New Roman" w:hAnsi="Arial" w:cs="Arial"/>
                <w:kern w:val="0"/>
                <w:sz w:val="20"/>
                <w:szCs w:val="20"/>
                <w:lang w:eastAsia="es-ES" w:bidi="ar-SA"/>
              </w:rPr>
            </w:pPr>
            <w:r>
              <w:rPr>
                <w:rFonts w:ascii="Arial" w:eastAsia="Times New Roman" w:hAnsi="Arial" w:cs="Arial"/>
                <w:kern w:val="0"/>
                <w:sz w:val="20"/>
                <w:szCs w:val="20"/>
                <w:lang w:eastAsia="es-ES" w:bidi="ar-SA"/>
              </w:rPr>
              <w:t>-Creencias: No</w:t>
            </w:r>
          </w:p>
          <w:p w14:paraId="3F2F56CA" w14:textId="77777777" w:rsidR="006F678B" w:rsidRDefault="004749B5">
            <w:pPr>
              <w:widowControl/>
              <w:suppressAutoHyphens w:val="0"/>
              <w:jc w:val="both"/>
              <w:textAlignment w:val="auto"/>
              <w:rPr>
                <w:rFonts w:ascii="Arial" w:eastAsia="Times New Roman" w:hAnsi="Arial" w:cs="Arial"/>
                <w:kern w:val="0"/>
                <w:sz w:val="20"/>
                <w:szCs w:val="20"/>
                <w:lang w:eastAsia="es-ES" w:bidi="ar-SA"/>
              </w:rPr>
            </w:pPr>
            <w:r>
              <w:rPr>
                <w:rFonts w:ascii="Arial" w:eastAsia="Times New Roman" w:hAnsi="Arial" w:cs="Arial"/>
                <w:kern w:val="0"/>
                <w:sz w:val="20"/>
                <w:szCs w:val="20"/>
                <w:lang w:eastAsia="es-ES" w:bidi="ar-SA"/>
              </w:rPr>
              <w:t>-Origen racial o étnico: No</w:t>
            </w:r>
          </w:p>
          <w:p w14:paraId="162167CA" w14:textId="77777777" w:rsidR="006F678B" w:rsidRDefault="004749B5">
            <w:pPr>
              <w:widowControl/>
              <w:suppressAutoHyphens w:val="0"/>
              <w:jc w:val="both"/>
              <w:textAlignment w:val="auto"/>
              <w:rPr>
                <w:rFonts w:ascii="Arial" w:eastAsia="Times New Roman" w:hAnsi="Arial" w:cs="Arial"/>
                <w:kern w:val="0"/>
                <w:sz w:val="20"/>
                <w:szCs w:val="20"/>
                <w:lang w:eastAsia="es-ES" w:bidi="ar-SA"/>
              </w:rPr>
            </w:pPr>
            <w:r>
              <w:rPr>
                <w:rFonts w:ascii="Arial" w:eastAsia="Times New Roman" w:hAnsi="Arial" w:cs="Arial"/>
                <w:kern w:val="0"/>
                <w:sz w:val="20"/>
                <w:szCs w:val="20"/>
                <w:lang w:eastAsia="es-ES" w:bidi="ar-SA"/>
              </w:rPr>
              <w:t>-Salud: No</w:t>
            </w:r>
          </w:p>
          <w:p w14:paraId="1A977326" w14:textId="77777777" w:rsidR="006F678B" w:rsidRDefault="004749B5">
            <w:pPr>
              <w:widowControl/>
              <w:suppressAutoHyphens w:val="0"/>
              <w:jc w:val="both"/>
              <w:textAlignment w:val="auto"/>
              <w:rPr>
                <w:rFonts w:ascii="Arial" w:eastAsia="Times New Roman" w:hAnsi="Arial" w:cs="Arial"/>
                <w:kern w:val="0"/>
                <w:sz w:val="20"/>
                <w:szCs w:val="20"/>
                <w:lang w:eastAsia="es-ES" w:bidi="ar-SA"/>
              </w:rPr>
            </w:pPr>
            <w:r>
              <w:rPr>
                <w:rFonts w:ascii="Arial" w:eastAsia="Times New Roman" w:hAnsi="Arial" w:cs="Arial"/>
                <w:kern w:val="0"/>
                <w:sz w:val="20"/>
                <w:szCs w:val="20"/>
                <w:lang w:eastAsia="es-ES" w:bidi="ar-SA"/>
              </w:rPr>
              <w:t>-Vida Sexual: N</w:t>
            </w:r>
            <w:r>
              <w:rPr>
                <w:rFonts w:ascii="Arial" w:eastAsia="Times New Roman" w:hAnsi="Arial" w:cs="Arial"/>
                <w:kern w:val="0"/>
                <w:sz w:val="20"/>
                <w:szCs w:val="20"/>
                <w:lang w:eastAsia="es-ES" w:bidi="ar-SA"/>
              </w:rPr>
              <w:t>o</w:t>
            </w:r>
          </w:p>
          <w:p w14:paraId="3F292636" w14:textId="77777777" w:rsidR="006F678B" w:rsidRDefault="006F678B">
            <w:pPr>
              <w:widowControl/>
              <w:suppressAutoHyphens w:val="0"/>
              <w:jc w:val="both"/>
              <w:textAlignment w:val="auto"/>
              <w:rPr>
                <w:rFonts w:ascii="Arial" w:eastAsia="Times New Roman" w:hAnsi="Arial" w:cs="Arial"/>
                <w:kern w:val="0"/>
                <w:sz w:val="20"/>
                <w:szCs w:val="20"/>
                <w:lang w:eastAsia="es-ES" w:bidi="ar-SA"/>
              </w:rPr>
            </w:pPr>
          </w:p>
          <w:p w14:paraId="28ABC24E" w14:textId="77777777" w:rsidR="006F678B" w:rsidRDefault="004749B5">
            <w:pPr>
              <w:widowControl/>
              <w:suppressAutoHyphens w:val="0"/>
              <w:jc w:val="both"/>
              <w:textAlignment w:val="auto"/>
            </w:pPr>
            <w:r>
              <w:rPr>
                <w:rFonts w:ascii="Arial" w:eastAsia="Times New Roman" w:hAnsi="Arial" w:cs="Arial"/>
                <w:kern w:val="0"/>
                <w:sz w:val="20"/>
                <w:szCs w:val="20"/>
                <w:u w:val="single"/>
                <w:lang w:eastAsia="es-ES" w:bidi="ar-SA"/>
              </w:rPr>
              <w:t>Datos relativos a infracciones</w:t>
            </w:r>
            <w:r>
              <w:rPr>
                <w:rFonts w:ascii="Arial" w:eastAsia="Times New Roman" w:hAnsi="Arial" w:cs="Arial"/>
                <w:kern w:val="0"/>
                <w:sz w:val="20"/>
                <w:szCs w:val="20"/>
                <w:lang w:eastAsia="es-ES" w:bidi="ar-SA"/>
              </w:rPr>
              <w:t>:</w:t>
            </w:r>
          </w:p>
          <w:p w14:paraId="6049F842" w14:textId="77777777" w:rsidR="006F678B" w:rsidRDefault="004749B5">
            <w:pPr>
              <w:widowControl/>
              <w:suppressAutoHyphens w:val="0"/>
              <w:jc w:val="both"/>
              <w:textAlignment w:val="auto"/>
              <w:rPr>
                <w:rFonts w:ascii="Arial" w:eastAsia="Times New Roman" w:hAnsi="Arial" w:cs="Arial"/>
                <w:kern w:val="0"/>
                <w:sz w:val="20"/>
                <w:szCs w:val="20"/>
                <w:lang w:eastAsia="es-ES" w:bidi="ar-SA"/>
              </w:rPr>
            </w:pPr>
            <w:r>
              <w:rPr>
                <w:rFonts w:ascii="Arial" w:eastAsia="Times New Roman" w:hAnsi="Arial" w:cs="Arial"/>
                <w:kern w:val="0"/>
                <w:sz w:val="20"/>
                <w:szCs w:val="20"/>
                <w:lang w:eastAsia="es-ES" w:bidi="ar-SA"/>
              </w:rPr>
              <w:t>-Infracciones penales: No</w:t>
            </w:r>
          </w:p>
          <w:p w14:paraId="10C5F896" w14:textId="77777777" w:rsidR="006F678B" w:rsidRDefault="004749B5">
            <w:pPr>
              <w:widowControl/>
              <w:suppressAutoHyphens w:val="0"/>
              <w:jc w:val="both"/>
              <w:textAlignment w:val="auto"/>
              <w:rPr>
                <w:rFonts w:ascii="Arial" w:eastAsia="Times New Roman" w:hAnsi="Arial" w:cs="Arial"/>
                <w:kern w:val="0"/>
                <w:sz w:val="20"/>
                <w:szCs w:val="20"/>
                <w:lang w:eastAsia="es-ES" w:bidi="ar-SA"/>
              </w:rPr>
            </w:pPr>
            <w:r>
              <w:rPr>
                <w:rFonts w:ascii="Arial" w:eastAsia="Times New Roman" w:hAnsi="Arial" w:cs="Arial"/>
                <w:kern w:val="0"/>
                <w:sz w:val="20"/>
                <w:szCs w:val="20"/>
                <w:lang w:eastAsia="es-ES" w:bidi="ar-SA"/>
              </w:rPr>
              <w:t>-Infracciones administrativas: No</w:t>
            </w:r>
          </w:p>
          <w:p w14:paraId="15DE4898" w14:textId="77777777" w:rsidR="006F678B" w:rsidRDefault="006F678B">
            <w:pPr>
              <w:widowControl/>
              <w:suppressAutoHyphens w:val="0"/>
              <w:jc w:val="both"/>
              <w:textAlignment w:val="auto"/>
              <w:rPr>
                <w:rFonts w:ascii="Arial" w:eastAsia="Times New Roman" w:hAnsi="Arial" w:cs="Arial"/>
                <w:kern w:val="0"/>
                <w:sz w:val="20"/>
                <w:szCs w:val="20"/>
                <w:lang w:eastAsia="es-ES" w:bidi="ar-SA"/>
              </w:rPr>
            </w:pPr>
          </w:p>
          <w:p w14:paraId="0B93A83E" w14:textId="77777777" w:rsidR="006F678B" w:rsidRDefault="004749B5">
            <w:pPr>
              <w:widowControl/>
              <w:suppressAutoHyphens w:val="0"/>
              <w:jc w:val="both"/>
              <w:textAlignment w:val="auto"/>
            </w:pPr>
            <w:r>
              <w:rPr>
                <w:rFonts w:ascii="Arial" w:eastAsia="Times New Roman" w:hAnsi="Arial" w:cs="Arial"/>
                <w:kern w:val="0"/>
                <w:sz w:val="20"/>
                <w:szCs w:val="20"/>
                <w:u w:val="single"/>
                <w:lang w:eastAsia="es-ES" w:bidi="ar-SA"/>
              </w:rPr>
              <w:t>Otras categorías de datos personales</w:t>
            </w:r>
            <w:r>
              <w:rPr>
                <w:rFonts w:ascii="Arial" w:eastAsia="Times New Roman" w:hAnsi="Arial" w:cs="Arial"/>
                <w:kern w:val="0"/>
                <w:sz w:val="20"/>
                <w:szCs w:val="20"/>
                <w:lang w:eastAsia="es-ES" w:bidi="ar-SA"/>
              </w:rPr>
              <w:t>:</w:t>
            </w:r>
          </w:p>
          <w:p w14:paraId="3AAA0EC4" w14:textId="77777777" w:rsidR="006F678B" w:rsidRDefault="006F678B">
            <w:pPr>
              <w:widowControl/>
              <w:suppressAutoHyphens w:val="0"/>
              <w:jc w:val="both"/>
              <w:textAlignment w:val="auto"/>
              <w:rPr>
                <w:rFonts w:ascii="Arial" w:eastAsia="Times New Roman" w:hAnsi="Arial" w:cs="Arial"/>
                <w:kern w:val="0"/>
                <w:sz w:val="20"/>
                <w:szCs w:val="20"/>
                <w:lang w:eastAsia="es-ES" w:bidi="ar-SA"/>
              </w:rPr>
            </w:pPr>
          </w:p>
          <w:p w14:paraId="2905508B" w14:textId="77777777" w:rsidR="006F678B" w:rsidRDefault="006F678B">
            <w:pPr>
              <w:widowControl/>
              <w:suppressAutoHyphens w:val="0"/>
              <w:jc w:val="both"/>
              <w:textAlignment w:val="auto"/>
              <w:rPr>
                <w:rFonts w:ascii="Arial" w:eastAsia="Times New Roman" w:hAnsi="Arial" w:cs="Arial"/>
                <w:kern w:val="0"/>
                <w:sz w:val="20"/>
                <w:szCs w:val="20"/>
                <w:lang w:eastAsia="es-ES" w:bidi="ar-SA"/>
              </w:rPr>
            </w:pPr>
          </w:p>
          <w:p w14:paraId="4BEFA815" w14:textId="77777777" w:rsidR="006F678B" w:rsidRDefault="006F678B">
            <w:pPr>
              <w:widowControl/>
              <w:suppressAutoHyphens w:val="0"/>
              <w:spacing w:after="119"/>
              <w:jc w:val="both"/>
              <w:textAlignment w:val="auto"/>
              <w:rPr>
                <w:rFonts w:ascii="Arial" w:eastAsia="Times New Roman" w:hAnsi="Arial" w:cs="Arial"/>
                <w:kern w:val="0"/>
                <w:sz w:val="20"/>
                <w:szCs w:val="20"/>
                <w:lang w:eastAsia="es-ES" w:bidi="ar-SA"/>
              </w:rPr>
            </w:pPr>
          </w:p>
        </w:tc>
      </w:tr>
      <w:tr w:rsidR="006F678B" w14:paraId="5C8ACD53" w14:textId="77777777">
        <w:tblPrEx>
          <w:tblCellMar>
            <w:top w:w="0" w:type="dxa"/>
            <w:bottom w:w="0" w:type="dxa"/>
          </w:tblCellMar>
        </w:tblPrEx>
        <w:trPr>
          <w:jc w:val="center"/>
        </w:trPr>
        <w:tc>
          <w:tcPr>
            <w:tcW w:w="2313" w:type="dxa"/>
            <w:shd w:val="clear" w:color="auto" w:fill="auto"/>
            <w:tcMar>
              <w:top w:w="0" w:type="dxa"/>
              <w:left w:w="0" w:type="dxa"/>
              <w:bottom w:w="0" w:type="dxa"/>
              <w:right w:w="0" w:type="dxa"/>
            </w:tcMar>
          </w:tcPr>
          <w:p w14:paraId="350FA2DF" w14:textId="77777777" w:rsidR="006F678B" w:rsidRDefault="004749B5">
            <w:pPr>
              <w:widowControl/>
              <w:suppressAutoHyphens w:val="0"/>
              <w:jc w:val="both"/>
              <w:textAlignment w:val="auto"/>
            </w:pPr>
            <w:r>
              <w:rPr>
                <w:rFonts w:ascii="Arial" w:eastAsia="Times New Roman" w:hAnsi="Arial" w:cs="Arial"/>
                <w:b/>
                <w:bCs/>
                <w:color w:val="0084D1"/>
                <w:kern w:val="0"/>
                <w:sz w:val="20"/>
                <w:szCs w:val="20"/>
                <w:lang w:eastAsia="es-ES" w:bidi="ar-SA"/>
              </w:rPr>
              <w:lastRenderedPageBreak/>
              <w:t>VIII Legitimidad (base jurídica) del tratamiento:</w:t>
            </w:r>
          </w:p>
          <w:p w14:paraId="33E8170F" w14:textId="77777777" w:rsidR="006F678B" w:rsidRDefault="006F678B">
            <w:pPr>
              <w:widowControl/>
              <w:suppressAutoHyphens w:val="0"/>
              <w:spacing w:after="119"/>
              <w:jc w:val="both"/>
              <w:textAlignment w:val="auto"/>
              <w:rPr>
                <w:rFonts w:ascii="Arial" w:eastAsia="Times New Roman" w:hAnsi="Arial" w:cs="Arial"/>
                <w:kern w:val="0"/>
                <w:sz w:val="20"/>
                <w:szCs w:val="20"/>
                <w:lang w:eastAsia="es-ES" w:bidi="ar-SA"/>
              </w:rPr>
            </w:pPr>
          </w:p>
        </w:tc>
        <w:tc>
          <w:tcPr>
            <w:tcW w:w="7325" w:type="dxa"/>
            <w:shd w:val="clear" w:color="auto" w:fill="auto"/>
            <w:tcMar>
              <w:top w:w="0" w:type="dxa"/>
              <w:left w:w="0" w:type="dxa"/>
              <w:bottom w:w="0" w:type="dxa"/>
              <w:right w:w="0" w:type="dxa"/>
            </w:tcMar>
          </w:tcPr>
          <w:p w14:paraId="69C97051" w14:textId="77777777" w:rsidR="006F678B" w:rsidRDefault="004749B5">
            <w:pPr>
              <w:widowControl/>
              <w:suppressAutoHyphens w:val="0"/>
              <w:jc w:val="both"/>
              <w:textAlignment w:val="auto"/>
              <w:rPr>
                <w:rFonts w:ascii="Arial" w:eastAsia="Times New Roman" w:hAnsi="Arial" w:cs="Arial"/>
                <w:kern w:val="0"/>
                <w:sz w:val="20"/>
                <w:szCs w:val="20"/>
                <w:lang w:eastAsia="es-ES" w:bidi="ar-SA"/>
              </w:rPr>
            </w:pPr>
            <w:r>
              <w:rPr>
                <w:rFonts w:ascii="Arial" w:eastAsia="Times New Roman" w:hAnsi="Arial" w:cs="Arial"/>
                <w:kern w:val="0"/>
                <w:sz w:val="20"/>
                <w:szCs w:val="20"/>
                <w:lang w:eastAsia="es-ES" w:bidi="ar-SA"/>
              </w:rPr>
              <w:t>-Consentimiento del interesado: No</w:t>
            </w:r>
          </w:p>
          <w:p w14:paraId="6FE6B368" w14:textId="77777777" w:rsidR="006F678B" w:rsidRDefault="004749B5">
            <w:pPr>
              <w:widowControl/>
              <w:suppressAutoHyphens w:val="0"/>
              <w:jc w:val="both"/>
              <w:textAlignment w:val="auto"/>
              <w:rPr>
                <w:rFonts w:ascii="Arial" w:eastAsia="Times New Roman" w:hAnsi="Arial" w:cs="Arial"/>
                <w:kern w:val="0"/>
                <w:sz w:val="20"/>
                <w:szCs w:val="20"/>
                <w:lang w:eastAsia="es-ES" w:bidi="ar-SA"/>
              </w:rPr>
            </w:pPr>
            <w:r>
              <w:rPr>
                <w:rFonts w:ascii="Arial" w:eastAsia="Times New Roman" w:hAnsi="Arial" w:cs="Arial"/>
                <w:kern w:val="0"/>
                <w:sz w:val="20"/>
                <w:szCs w:val="20"/>
                <w:lang w:eastAsia="es-ES" w:bidi="ar-SA"/>
              </w:rPr>
              <w:t xml:space="preserve">-Datos necesarios </w:t>
            </w:r>
            <w:r>
              <w:rPr>
                <w:rFonts w:ascii="Arial" w:eastAsia="Times New Roman" w:hAnsi="Arial" w:cs="Arial"/>
                <w:kern w:val="0"/>
                <w:sz w:val="20"/>
                <w:szCs w:val="20"/>
                <w:lang w:eastAsia="es-ES" w:bidi="ar-SA"/>
              </w:rPr>
              <w:t>ejecución contrato: No</w:t>
            </w:r>
          </w:p>
          <w:p w14:paraId="007D90C6" w14:textId="77777777" w:rsidR="006F678B" w:rsidRDefault="004749B5">
            <w:pPr>
              <w:widowControl/>
              <w:suppressAutoHyphens w:val="0"/>
              <w:jc w:val="both"/>
              <w:textAlignment w:val="auto"/>
              <w:rPr>
                <w:rFonts w:ascii="Arial" w:eastAsia="Times New Roman" w:hAnsi="Arial" w:cs="Arial"/>
                <w:kern w:val="0"/>
                <w:sz w:val="20"/>
                <w:szCs w:val="20"/>
                <w:lang w:eastAsia="es-ES" w:bidi="ar-SA"/>
              </w:rPr>
            </w:pPr>
            <w:r>
              <w:rPr>
                <w:rFonts w:ascii="Arial" w:eastAsia="Times New Roman" w:hAnsi="Arial" w:cs="Arial"/>
                <w:kern w:val="0"/>
                <w:sz w:val="20"/>
                <w:szCs w:val="20"/>
                <w:lang w:eastAsia="es-ES" w:bidi="ar-SA"/>
              </w:rPr>
              <w:t>-Cumplimiento obligación legal: Sí</w:t>
            </w:r>
          </w:p>
          <w:p w14:paraId="6C27B64C" w14:textId="77777777" w:rsidR="006F678B" w:rsidRDefault="004749B5">
            <w:pPr>
              <w:widowControl/>
              <w:suppressAutoHyphens w:val="0"/>
              <w:jc w:val="both"/>
              <w:textAlignment w:val="auto"/>
              <w:rPr>
                <w:rFonts w:ascii="Arial" w:eastAsia="Times New Roman" w:hAnsi="Arial" w:cs="Arial"/>
                <w:kern w:val="0"/>
                <w:sz w:val="20"/>
                <w:szCs w:val="20"/>
                <w:lang w:eastAsia="es-ES" w:bidi="ar-SA"/>
              </w:rPr>
            </w:pPr>
            <w:r>
              <w:rPr>
                <w:rFonts w:ascii="Arial" w:eastAsia="Times New Roman" w:hAnsi="Arial" w:cs="Arial"/>
                <w:kern w:val="0"/>
                <w:sz w:val="20"/>
                <w:szCs w:val="20"/>
                <w:lang w:eastAsia="es-ES" w:bidi="ar-SA"/>
              </w:rPr>
              <w:t xml:space="preserve">REGLAMENTO (UE) 2016/679 DEL PARLAMENTO EUROPEO Y DEL CONSEJO </w:t>
            </w:r>
            <w:r>
              <w:rPr>
                <w:rFonts w:ascii="Arial" w:eastAsia="Times New Roman" w:hAnsi="Arial" w:cs="Arial"/>
                <w:kern w:val="0"/>
                <w:sz w:val="20"/>
                <w:szCs w:val="20"/>
                <w:lang w:eastAsia="es-ES" w:bidi="ar-SA"/>
              </w:rPr>
              <w:br/>
            </w:r>
            <w:r>
              <w:rPr>
                <w:rFonts w:ascii="Arial" w:eastAsia="Times New Roman" w:hAnsi="Arial" w:cs="Arial"/>
                <w:kern w:val="0"/>
                <w:sz w:val="20"/>
                <w:szCs w:val="20"/>
                <w:lang w:eastAsia="es-ES" w:bidi="ar-SA"/>
              </w:rPr>
              <w:t>de 27 de abril de 2016 relativo a la protección de las personas físicas en lo que respecta al tratamiento de datos personales y a la li</w:t>
            </w:r>
            <w:r>
              <w:rPr>
                <w:rFonts w:ascii="Arial" w:eastAsia="Times New Roman" w:hAnsi="Arial" w:cs="Arial"/>
                <w:kern w:val="0"/>
                <w:sz w:val="20"/>
                <w:szCs w:val="20"/>
                <w:lang w:eastAsia="es-ES" w:bidi="ar-SA"/>
              </w:rPr>
              <w:t>bre circulación de estos datos y por el que se deroga la Directiva 95/46/CE (Reglamento general de protección de datos)</w:t>
            </w:r>
          </w:p>
          <w:p w14:paraId="4A896E8E" w14:textId="77777777" w:rsidR="006F678B" w:rsidRDefault="004749B5">
            <w:pPr>
              <w:widowControl/>
              <w:suppressAutoHyphens w:val="0"/>
              <w:jc w:val="both"/>
              <w:textAlignment w:val="auto"/>
              <w:rPr>
                <w:rFonts w:ascii="Arial" w:eastAsia="Times New Roman" w:hAnsi="Arial" w:cs="Arial"/>
                <w:kern w:val="0"/>
                <w:sz w:val="20"/>
                <w:szCs w:val="20"/>
                <w:lang w:eastAsia="es-ES" w:bidi="ar-SA"/>
              </w:rPr>
            </w:pPr>
            <w:r>
              <w:rPr>
                <w:rFonts w:ascii="Arial" w:eastAsia="Times New Roman" w:hAnsi="Arial" w:cs="Arial"/>
                <w:kern w:val="0"/>
                <w:sz w:val="20"/>
                <w:szCs w:val="20"/>
                <w:lang w:eastAsia="es-ES" w:bidi="ar-SA"/>
              </w:rPr>
              <w:t>-Proteger intereses vitales: No</w:t>
            </w:r>
          </w:p>
          <w:p w14:paraId="15632703" w14:textId="77777777" w:rsidR="006F678B" w:rsidRDefault="004749B5">
            <w:pPr>
              <w:widowControl/>
              <w:suppressAutoHyphens w:val="0"/>
              <w:jc w:val="both"/>
              <w:textAlignment w:val="auto"/>
              <w:rPr>
                <w:rFonts w:ascii="Arial" w:eastAsia="Times New Roman" w:hAnsi="Arial" w:cs="Arial"/>
                <w:kern w:val="0"/>
                <w:sz w:val="20"/>
                <w:szCs w:val="20"/>
                <w:lang w:eastAsia="es-ES" w:bidi="ar-SA"/>
              </w:rPr>
            </w:pPr>
            <w:r>
              <w:rPr>
                <w:rFonts w:ascii="Arial" w:eastAsia="Times New Roman" w:hAnsi="Arial" w:cs="Arial"/>
                <w:kern w:val="0"/>
                <w:sz w:val="20"/>
                <w:szCs w:val="20"/>
                <w:lang w:eastAsia="es-ES" w:bidi="ar-SA"/>
              </w:rPr>
              <w:t>-Misión, intereses o poderes públicos: No</w:t>
            </w:r>
          </w:p>
          <w:p w14:paraId="17DC675F" w14:textId="77777777" w:rsidR="006F678B" w:rsidRDefault="006F678B">
            <w:pPr>
              <w:widowControl/>
              <w:suppressAutoHyphens w:val="0"/>
              <w:jc w:val="both"/>
              <w:textAlignment w:val="auto"/>
              <w:rPr>
                <w:rFonts w:ascii="Arial" w:eastAsia="Times New Roman" w:hAnsi="Arial" w:cs="Arial"/>
                <w:kern w:val="0"/>
                <w:sz w:val="20"/>
                <w:szCs w:val="20"/>
                <w:lang w:eastAsia="es-ES" w:bidi="ar-SA"/>
              </w:rPr>
            </w:pPr>
          </w:p>
          <w:p w14:paraId="7D7673B6" w14:textId="77777777" w:rsidR="006F678B" w:rsidRDefault="004749B5">
            <w:pPr>
              <w:widowControl/>
              <w:suppressAutoHyphens w:val="0"/>
              <w:jc w:val="both"/>
              <w:textAlignment w:val="auto"/>
              <w:rPr>
                <w:rFonts w:ascii="Arial" w:eastAsia="Times New Roman" w:hAnsi="Arial" w:cs="Arial"/>
                <w:kern w:val="0"/>
                <w:sz w:val="20"/>
                <w:szCs w:val="20"/>
                <w:lang w:eastAsia="es-ES" w:bidi="ar-SA"/>
              </w:rPr>
            </w:pPr>
            <w:r>
              <w:rPr>
                <w:rFonts w:ascii="Arial" w:eastAsia="Times New Roman" w:hAnsi="Arial" w:cs="Arial"/>
                <w:kern w:val="0"/>
                <w:sz w:val="20"/>
                <w:szCs w:val="20"/>
                <w:lang w:eastAsia="es-ES" w:bidi="ar-SA"/>
              </w:rPr>
              <w:t>-Interés legítimo del Responsable: No</w:t>
            </w:r>
          </w:p>
          <w:p w14:paraId="444202E8" w14:textId="77777777" w:rsidR="006F678B" w:rsidRDefault="006F678B">
            <w:pPr>
              <w:widowControl/>
              <w:suppressAutoHyphens w:val="0"/>
              <w:jc w:val="both"/>
              <w:textAlignment w:val="auto"/>
              <w:rPr>
                <w:rFonts w:ascii="Arial" w:eastAsia="Times New Roman" w:hAnsi="Arial" w:cs="Arial"/>
                <w:kern w:val="0"/>
                <w:sz w:val="20"/>
                <w:szCs w:val="20"/>
                <w:lang w:eastAsia="es-ES" w:bidi="ar-SA"/>
              </w:rPr>
            </w:pPr>
          </w:p>
          <w:p w14:paraId="33764670" w14:textId="77777777" w:rsidR="006F678B" w:rsidRDefault="004749B5">
            <w:pPr>
              <w:widowControl/>
              <w:suppressAutoHyphens w:val="0"/>
              <w:jc w:val="both"/>
              <w:textAlignment w:val="auto"/>
              <w:rPr>
                <w:rFonts w:ascii="Arial" w:eastAsia="Times New Roman" w:hAnsi="Arial" w:cs="Arial"/>
                <w:kern w:val="0"/>
                <w:sz w:val="20"/>
                <w:szCs w:val="20"/>
                <w:lang w:eastAsia="es-ES" w:bidi="ar-SA"/>
              </w:rPr>
            </w:pPr>
            <w:r>
              <w:rPr>
                <w:rFonts w:ascii="Arial" w:eastAsia="Times New Roman" w:hAnsi="Arial" w:cs="Arial"/>
                <w:kern w:val="0"/>
                <w:sz w:val="20"/>
                <w:szCs w:val="20"/>
                <w:lang w:eastAsia="es-ES" w:bidi="ar-SA"/>
              </w:rPr>
              <w:t>-Consentimiento explícito (en relación a datos de categorías especiales): No</w:t>
            </w:r>
          </w:p>
          <w:p w14:paraId="5B790D74" w14:textId="77777777" w:rsidR="006F678B" w:rsidRDefault="004749B5">
            <w:pPr>
              <w:widowControl/>
              <w:suppressAutoHyphens w:val="0"/>
              <w:jc w:val="both"/>
              <w:textAlignment w:val="auto"/>
              <w:rPr>
                <w:rFonts w:ascii="Arial" w:eastAsia="Times New Roman" w:hAnsi="Arial" w:cs="Arial"/>
                <w:kern w:val="0"/>
                <w:sz w:val="20"/>
                <w:szCs w:val="20"/>
                <w:lang w:eastAsia="es-ES" w:bidi="ar-SA"/>
              </w:rPr>
            </w:pPr>
            <w:r>
              <w:rPr>
                <w:rFonts w:ascii="Arial" w:eastAsia="Times New Roman" w:hAnsi="Arial" w:cs="Arial"/>
                <w:kern w:val="0"/>
                <w:sz w:val="20"/>
                <w:szCs w:val="20"/>
                <w:lang w:eastAsia="es-ES" w:bidi="ar-SA"/>
              </w:rPr>
              <w:t>-Obligación derecho laboral (en relación a datos de categorías especiales): No</w:t>
            </w:r>
          </w:p>
          <w:p w14:paraId="4E060204" w14:textId="77777777" w:rsidR="006F678B" w:rsidRDefault="004749B5">
            <w:pPr>
              <w:widowControl/>
              <w:suppressAutoHyphens w:val="0"/>
              <w:jc w:val="both"/>
              <w:textAlignment w:val="auto"/>
              <w:rPr>
                <w:rFonts w:ascii="Arial" w:eastAsia="Times New Roman" w:hAnsi="Arial" w:cs="Arial"/>
                <w:kern w:val="0"/>
                <w:sz w:val="20"/>
                <w:szCs w:val="20"/>
                <w:lang w:eastAsia="es-ES" w:bidi="ar-SA"/>
              </w:rPr>
            </w:pPr>
            <w:r>
              <w:rPr>
                <w:rFonts w:ascii="Arial" w:eastAsia="Times New Roman" w:hAnsi="Arial" w:cs="Arial"/>
                <w:kern w:val="0"/>
                <w:sz w:val="20"/>
                <w:szCs w:val="20"/>
                <w:lang w:eastAsia="es-ES" w:bidi="ar-SA"/>
              </w:rPr>
              <w:t>-Proteger intereses vitales de una persona no capacitada para consentir (en relación a datos de cate</w:t>
            </w:r>
            <w:r>
              <w:rPr>
                <w:rFonts w:ascii="Arial" w:eastAsia="Times New Roman" w:hAnsi="Arial" w:cs="Arial"/>
                <w:kern w:val="0"/>
                <w:sz w:val="20"/>
                <w:szCs w:val="20"/>
                <w:lang w:eastAsia="es-ES" w:bidi="ar-SA"/>
              </w:rPr>
              <w:t>gorías especiales): No</w:t>
            </w:r>
          </w:p>
          <w:p w14:paraId="57883C5A" w14:textId="77777777" w:rsidR="006F678B" w:rsidRDefault="004749B5">
            <w:pPr>
              <w:widowControl/>
              <w:suppressAutoHyphens w:val="0"/>
              <w:jc w:val="both"/>
              <w:textAlignment w:val="auto"/>
              <w:rPr>
                <w:rFonts w:ascii="Arial" w:eastAsia="Times New Roman" w:hAnsi="Arial" w:cs="Arial"/>
                <w:kern w:val="0"/>
                <w:sz w:val="20"/>
                <w:szCs w:val="20"/>
                <w:lang w:eastAsia="es-ES" w:bidi="ar-SA"/>
              </w:rPr>
            </w:pPr>
            <w:r>
              <w:rPr>
                <w:rFonts w:ascii="Arial" w:eastAsia="Times New Roman" w:hAnsi="Arial" w:cs="Arial"/>
                <w:kern w:val="0"/>
                <w:sz w:val="20"/>
                <w:szCs w:val="20"/>
                <w:lang w:eastAsia="es-ES" w:bidi="ar-SA"/>
              </w:rPr>
              <w:t>-Miembros entidad sin ánimo de lucro (en relación a datos de categorías especiales): No</w:t>
            </w:r>
          </w:p>
          <w:p w14:paraId="20802DED" w14:textId="77777777" w:rsidR="006F678B" w:rsidRDefault="004749B5">
            <w:pPr>
              <w:widowControl/>
              <w:suppressAutoHyphens w:val="0"/>
              <w:jc w:val="both"/>
              <w:textAlignment w:val="auto"/>
              <w:rPr>
                <w:rFonts w:ascii="Arial" w:eastAsia="Times New Roman" w:hAnsi="Arial" w:cs="Arial"/>
                <w:kern w:val="0"/>
                <w:sz w:val="20"/>
                <w:szCs w:val="20"/>
                <w:lang w:eastAsia="es-ES" w:bidi="ar-SA"/>
              </w:rPr>
            </w:pPr>
            <w:r>
              <w:rPr>
                <w:rFonts w:ascii="Arial" w:eastAsia="Times New Roman" w:hAnsi="Arial" w:cs="Arial"/>
                <w:kern w:val="0"/>
                <w:sz w:val="20"/>
                <w:szCs w:val="20"/>
                <w:lang w:eastAsia="es-ES" w:bidi="ar-SA"/>
              </w:rPr>
              <w:t>-Datos hechos públicos por interesado (en relación a datos de categorías especiales): No</w:t>
            </w:r>
          </w:p>
          <w:p w14:paraId="706E9FC8" w14:textId="77777777" w:rsidR="006F678B" w:rsidRDefault="004749B5">
            <w:pPr>
              <w:widowControl/>
              <w:suppressAutoHyphens w:val="0"/>
              <w:jc w:val="both"/>
              <w:textAlignment w:val="auto"/>
              <w:rPr>
                <w:rFonts w:ascii="Arial" w:eastAsia="Times New Roman" w:hAnsi="Arial" w:cs="Arial"/>
                <w:kern w:val="0"/>
                <w:sz w:val="20"/>
                <w:szCs w:val="20"/>
                <w:lang w:eastAsia="es-ES" w:bidi="ar-SA"/>
              </w:rPr>
            </w:pPr>
            <w:r>
              <w:rPr>
                <w:rFonts w:ascii="Arial" w:eastAsia="Times New Roman" w:hAnsi="Arial" w:cs="Arial"/>
                <w:kern w:val="0"/>
                <w:sz w:val="20"/>
                <w:szCs w:val="20"/>
                <w:lang w:eastAsia="es-ES" w:bidi="ar-SA"/>
              </w:rPr>
              <w:t xml:space="preserve">-Ejercicio defensa o tribunales (en relación a datos de </w:t>
            </w:r>
            <w:r>
              <w:rPr>
                <w:rFonts w:ascii="Arial" w:eastAsia="Times New Roman" w:hAnsi="Arial" w:cs="Arial"/>
                <w:kern w:val="0"/>
                <w:sz w:val="20"/>
                <w:szCs w:val="20"/>
                <w:lang w:eastAsia="es-ES" w:bidi="ar-SA"/>
              </w:rPr>
              <w:t>categorías especiales): No</w:t>
            </w:r>
          </w:p>
          <w:p w14:paraId="5EF4AED2" w14:textId="77777777" w:rsidR="006F678B" w:rsidRDefault="004749B5">
            <w:pPr>
              <w:widowControl/>
              <w:suppressAutoHyphens w:val="0"/>
              <w:jc w:val="both"/>
              <w:textAlignment w:val="auto"/>
              <w:rPr>
                <w:rFonts w:ascii="Arial" w:eastAsia="Times New Roman" w:hAnsi="Arial" w:cs="Arial"/>
                <w:kern w:val="0"/>
                <w:sz w:val="20"/>
                <w:szCs w:val="20"/>
                <w:lang w:eastAsia="es-ES" w:bidi="ar-SA"/>
              </w:rPr>
            </w:pPr>
            <w:r>
              <w:rPr>
                <w:rFonts w:ascii="Arial" w:eastAsia="Times New Roman" w:hAnsi="Arial" w:cs="Arial"/>
                <w:kern w:val="0"/>
                <w:sz w:val="20"/>
                <w:szCs w:val="20"/>
                <w:lang w:eastAsia="es-ES" w:bidi="ar-SA"/>
              </w:rPr>
              <w:t>-Interés público esencial (en relación a datos de categorías especiales): No</w:t>
            </w:r>
          </w:p>
          <w:p w14:paraId="6BE38F2B" w14:textId="77777777" w:rsidR="006F678B" w:rsidRDefault="004749B5">
            <w:pPr>
              <w:widowControl/>
              <w:suppressAutoHyphens w:val="0"/>
              <w:jc w:val="both"/>
              <w:textAlignment w:val="auto"/>
              <w:rPr>
                <w:rFonts w:ascii="Arial" w:eastAsia="Times New Roman" w:hAnsi="Arial" w:cs="Arial"/>
                <w:kern w:val="0"/>
                <w:sz w:val="20"/>
                <w:szCs w:val="20"/>
                <w:lang w:eastAsia="es-ES" w:bidi="ar-SA"/>
              </w:rPr>
            </w:pPr>
            <w:r>
              <w:rPr>
                <w:rFonts w:ascii="Arial" w:eastAsia="Times New Roman" w:hAnsi="Arial" w:cs="Arial"/>
                <w:kern w:val="0"/>
                <w:sz w:val="20"/>
                <w:szCs w:val="20"/>
                <w:lang w:eastAsia="es-ES" w:bidi="ar-SA"/>
              </w:rPr>
              <w:t>-Medicina preventiva, laboral o servicios sanitarios (en relación a datos de categorías especiales): No</w:t>
            </w:r>
          </w:p>
          <w:p w14:paraId="13F85F82" w14:textId="77777777" w:rsidR="006F678B" w:rsidRDefault="004749B5">
            <w:pPr>
              <w:widowControl/>
              <w:suppressAutoHyphens w:val="0"/>
              <w:jc w:val="both"/>
              <w:textAlignment w:val="auto"/>
              <w:rPr>
                <w:rFonts w:ascii="Arial" w:eastAsia="Times New Roman" w:hAnsi="Arial" w:cs="Arial"/>
                <w:kern w:val="0"/>
                <w:sz w:val="20"/>
                <w:szCs w:val="20"/>
                <w:lang w:eastAsia="es-ES" w:bidi="ar-SA"/>
              </w:rPr>
            </w:pPr>
            <w:r>
              <w:rPr>
                <w:rFonts w:ascii="Arial" w:eastAsia="Times New Roman" w:hAnsi="Arial" w:cs="Arial"/>
                <w:kern w:val="0"/>
                <w:sz w:val="20"/>
                <w:szCs w:val="20"/>
                <w:lang w:eastAsia="es-ES" w:bidi="ar-SA"/>
              </w:rPr>
              <w:t>-Razones de salud pública (en relación a datos d</w:t>
            </w:r>
            <w:r>
              <w:rPr>
                <w:rFonts w:ascii="Arial" w:eastAsia="Times New Roman" w:hAnsi="Arial" w:cs="Arial"/>
                <w:kern w:val="0"/>
                <w:sz w:val="20"/>
                <w:szCs w:val="20"/>
                <w:lang w:eastAsia="es-ES" w:bidi="ar-SA"/>
              </w:rPr>
              <w:t>e categorías especiales): No</w:t>
            </w:r>
          </w:p>
          <w:p w14:paraId="3A74AD82" w14:textId="77777777" w:rsidR="006F678B" w:rsidRDefault="004749B5">
            <w:pPr>
              <w:widowControl/>
              <w:suppressAutoHyphens w:val="0"/>
              <w:jc w:val="both"/>
              <w:textAlignment w:val="auto"/>
              <w:rPr>
                <w:rFonts w:ascii="Arial" w:eastAsia="Times New Roman" w:hAnsi="Arial" w:cs="Arial"/>
                <w:kern w:val="0"/>
                <w:sz w:val="20"/>
                <w:szCs w:val="20"/>
                <w:lang w:eastAsia="es-ES" w:bidi="ar-SA"/>
              </w:rPr>
            </w:pPr>
            <w:r>
              <w:rPr>
                <w:rFonts w:ascii="Arial" w:eastAsia="Times New Roman" w:hAnsi="Arial" w:cs="Arial"/>
                <w:kern w:val="0"/>
                <w:sz w:val="20"/>
                <w:szCs w:val="20"/>
                <w:lang w:eastAsia="es-ES" w:bidi="ar-SA"/>
              </w:rPr>
              <w:t>-Archivo investigación o estadística en interés publico (en relación a datos de categorías especiales): No</w:t>
            </w:r>
          </w:p>
          <w:p w14:paraId="29311F4E" w14:textId="77777777" w:rsidR="006F678B" w:rsidRDefault="006F678B">
            <w:pPr>
              <w:widowControl/>
              <w:suppressAutoHyphens w:val="0"/>
              <w:spacing w:after="119"/>
              <w:jc w:val="both"/>
              <w:textAlignment w:val="auto"/>
              <w:rPr>
                <w:rFonts w:ascii="Arial" w:eastAsia="Times New Roman" w:hAnsi="Arial" w:cs="Arial"/>
                <w:kern w:val="0"/>
                <w:sz w:val="20"/>
                <w:szCs w:val="20"/>
                <w:lang w:eastAsia="es-ES" w:bidi="ar-SA"/>
              </w:rPr>
            </w:pPr>
          </w:p>
        </w:tc>
      </w:tr>
      <w:tr w:rsidR="006F678B" w14:paraId="07949A2E" w14:textId="77777777">
        <w:tblPrEx>
          <w:tblCellMar>
            <w:top w:w="0" w:type="dxa"/>
            <w:bottom w:w="0" w:type="dxa"/>
          </w:tblCellMar>
        </w:tblPrEx>
        <w:trPr>
          <w:jc w:val="center"/>
        </w:trPr>
        <w:tc>
          <w:tcPr>
            <w:tcW w:w="2313" w:type="dxa"/>
            <w:shd w:val="clear" w:color="auto" w:fill="auto"/>
            <w:tcMar>
              <w:top w:w="0" w:type="dxa"/>
              <w:left w:w="0" w:type="dxa"/>
              <w:bottom w:w="0" w:type="dxa"/>
              <w:right w:w="0" w:type="dxa"/>
            </w:tcMar>
          </w:tcPr>
          <w:p w14:paraId="53F3C8C3" w14:textId="77777777" w:rsidR="006F678B" w:rsidRDefault="004749B5">
            <w:pPr>
              <w:widowControl/>
              <w:suppressAutoHyphens w:val="0"/>
              <w:spacing w:after="119"/>
              <w:jc w:val="both"/>
              <w:textAlignment w:val="auto"/>
            </w:pPr>
            <w:r>
              <w:rPr>
                <w:rFonts w:ascii="Arial" w:eastAsia="Times New Roman" w:hAnsi="Arial" w:cs="Arial"/>
                <w:b/>
                <w:bCs/>
                <w:color w:val="0084D1"/>
                <w:kern w:val="0"/>
                <w:sz w:val="20"/>
                <w:szCs w:val="20"/>
                <w:lang w:eastAsia="es-ES" w:bidi="ar-SA"/>
              </w:rPr>
              <w:t>IX Destinatarios de la información:</w:t>
            </w:r>
          </w:p>
        </w:tc>
        <w:tc>
          <w:tcPr>
            <w:tcW w:w="7325" w:type="dxa"/>
            <w:shd w:val="clear" w:color="auto" w:fill="auto"/>
            <w:tcMar>
              <w:top w:w="0" w:type="dxa"/>
              <w:left w:w="0" w:type="dxa"/>
              <w:bottom w:w="0" w:type="dxa"/>
              <w:right w:w="0" w:type="dxa"/>
            </w:tcMar>
          </w:tcPr>
          <w:p w14:paraId="4A69B1FD" w14:textId="77777777" w:rsidR="006F678B" w:rsidRDefault="004749B5">
            <w:pPr>
              <w:widowControl/>
              <w:suppressAutoHyphens w:val="0"/>
              <w:jc w:val="both"/>
              <w:textAlignment w:val="auto"/>
              <w:rPr>
                <w:rFonts w:ascii="Arial" w:eastAsia="Times New Roman" w:hAnsi="Arial" w:cs="Arial"/>
                <w:kern w:val="0"/>
                <w:sz w:val="20"/>
                <w:szCs w:val="20"/>
                <w:lang w:eastAsia="es-ES" w:bidi="ar-SA"/>
              </w:rPr>
            </w:pPr>
            <w:r>
              <w:rPr>
                <w:rFonts w:ascii="Arial" w:eastAsia="Times New Roman" w:hAnsi="Arial" w:cs="Arial"/>
                <w:kern w:val="0"/>
                <w:sz w:val="20"/>
                <w:szCs w:val="20"/>
                <w:lang w:eastAsia="es-ES" w:bidi="ar-SA"/>
              </w:rPr>
              <w:t>AGENCIA ESPAÑOLA DE PROTECCIÓN DE DATOS</w:t>
            </w:r>
          </w:p>
          <w:p w14:paraId="53DE05E2" w14:textId="77777777" w:rsidR="006F678B" w:rsidRDefault="006F678B">
            <w:pPr>
              <w:widowControl/>
              <w:suppressAutoHyphens w:val="0"/>
              <w:spacing w:after="119"/>
              <w:jc w:val="both"/>
              <w:textAlignment w:val="auto"/>
              <w:rPr>
                <w:rFonts w:ascii="Arial" w:eastAsia="Times New Roman" w:hAnsi="Arial" w:cs="Arial"/>
                <w:kern w:val="0"/>
                <w:sz w:val="20"/>
                <w:szCs w:val="20"/>
                <w:lang w:eastAsia="es-ES" w:bidi="ar-SA"/>
              </w:rPr>
            </w:pPr>
          </w:p>
        </w:tc>
      </w:tr>
      <w:tr w:rsidR="006F678B" w14:paraId="36D57131" w14:textId="77777777">
        <w:tblPrEx>
          <w:tblCellMar>
            <w:top w:w="0" w:type="dxa"/>
            <w:bottom w:w="0" w:type="dxa"/>
          </w:tblCellMar>
        </w:tblPrEx>
        <w:trPr>
          <w:jc w:val="center"/>
        </w:trPr>
        <w:tc>
          <w:tcPr>
            <w:tcW w:w="2313" w:type="dxa"/>
            <w:shd w:val="clear" w:color="auto" w:fill="auto"/>
            <w:tcMar>
              <w:top w:w="0" w:type="dxa"/>
              <w:left w:w="0" w:type="dxa"/>
              <w:bottom w:w="0" w:type="dxa"/>
              <w:right w:w="0" w:type="dxa"/>
            </w:tcMar>
          </w:tcPr>
          <w:p w14:paraId="6AEB797A" w14:textId="77777777" w:rsidR="006F678B" w:rsidRDefault="004749B5">
            <w:pPr>
              <w:widowControl/>
              <w:suppressAutoHyphens w:val="0"/>
              <w:jc w:val="both"/>
              <w:textAlignment w:val="auto"/>
            </w:pPr>
            <w:r>
              <w:rPr>
                <w:rFonts w:ascii="Arial" w:eastAsia="Times New Roman" w:hAnsi="Arial" w:cs="Arial"/>
                <w:b/>
                <w:bCs/>
                <w:color w:val="0084D1"/>
                <w:kern w:val="0"/>
                <w:sz w:val="20"/>
                <w:szCs w:val="20"/>
                <w:lang w:eastAsia="es-ES" w:bidi="ar-SA"/>
              </w:rPr>
              <w:t xml:space="preserve">X Transferencias </w:t>
            </w:r>
            <w:r>
              <w:rPr>
                <w:rFonts w:ascii="Arial" w:eastAsia="Times New Roman" w:hAnsi="Arial" w:cs="Arial"/>
                <w:b/>
                <w:bCs/>
                <w:color w:val="0084D1"/>
                <w:kern w:val="0"/>
                <w:sz w:val="20"/>
                <w:szCs w:val="20"/>
                <w:lang w:eastAsia="es-ES" w:bidi="ar-SA"/>
              </w:rPr>
              <w:t>internacionales:</w:t>
            </w:r>
          </w:p>
          <w:p w14:paraId="66A021F2" w14:textId="77777777" w:rsidR="006F678B" w:rsidRDefault="006F678B">
            <w:pPr>
              <w:widowControl/>
              <w:suppressAutoHyphens w:val="0"/>
              <w:spacing w:after="119"/>
              <w:jc w:val="both"/>
              <w:textAlignment w:val="auto"/>
              <w:rPr>
                <w:rFonts w:ascii="Arial" w:eastAsia="Times New Roman" w:hAnsi="Arial" w:cs="Arial"/>
                <w:kern w:val="0"/>
                <w:sz w:val="20"/>
                <w:szCs w:val="20"/>
                <w:lang w:eastAsia="es-ES" w:bidi="ar-SA"/>
              </w:rPr>
            </w:pPr>
          </w:p>
        </w:tc>
        <w:tc>
          <w:tcPr>
            <w:tcW w:w="7325" w:type="dxa"/>
            <w:shd w:val="clear" w:color="auto" w:fill="auto"/>
            <w:tcMar>
              <w:top w:w="0" w:type="dxa"/>
              <w:left w:w="0" w:type="dxa"/>
              <w:bottom w:w="0" w:type="dxa"/>
              <w:right w:w="0" w:type="dxa"/>
            </w:tcMar>
          </w:tcPr>
          <w:p w14:paraId="28433F05" w14:textId="77777777" w:rsidR="006F678B" w:rsidRDefault="004749B5">
            <w:pPr>
              <w:widowControl/>
              <w:suppressAutoHyphens w:val="0"/>
              <w:spacing w:after="119"/>
              <w:jc w:val="both"/>
              <w:textAlignment w:val="auto"/>
              <w:rPr>
                <w:rFonts w:ascii="Arial" w:eastAsia="Times New Roman" w:hAnsi="Arial" w:cs="Arial"/>
                <w:kern w:val="0"/>
                <w:sz w:val="20"/>
                <w:szCs w:val="20"/>
                <w:lang w:eastAsia="es-ES" w:bidi="ar-SA"/>
              </w:rPr>
            </w:pPr>
            <w:r>
              <w:rPr>
                <w:rFonts w:ascii="Arial" w:eastAsia="Times New Roman" w:hAnsi="Arial" w:cs="Arial"/>
                <w:kern w:val="0"/>
                <w:sz w:val="20"/>
                <w:szCs w:val="20"/>
                <w:lang w:eastAsia="es-ES" w:bidi="ar-SA"/>
              </w:rPr>
              <w:t>No se realizarán transferencias internacionales de datos</w:t>
            </w:r>
          </w:p>
        </w:tc>
      </w:tr>
      <w:tr w:rsidR="006F678B" w14:paraId="7CA5F465" w14:textId="77777777">
        <w:tblPrEx>
          <w:tblCellMar>
            <w:top w:w="0" w:type="dxa"/>
            <w:bottom w:w="0" w:type="dxa"/>
          </w:tblCellMar>
        </w:tblPrEx>
        <w:trPr>
          <w:jc w:val="center"/>
        </w:trPr>
        <w:tc>
          <w:tcPr>
            <w:tcW w:w="2313" w:type="dxa"/>
            <w:shd w:val="clear" w:color="auto" w:fill="auto"/>
            <w:tcMar>
              <w:top w:w="0" w:type="dxa"/>
              <w:left w:w="0" w:type="dxa"/>
              <w:bottom w:w="0" w:type="dxa"/>
              <w:right w:w="0" w:type="dxa"/>
            </w:tcMar>
          </w:tcPr>
          <w:p w14:paraId="35643E7E" w14:textId="77777777" w:rsidR="006F678B" w:rsidRDefault="004749B5">
            <w:pPr>
              <w:widowControl/>
              <w:suppressAutoHyphens w:val="0"/>
              <w:spacing w:after="119"/>
              <w:jc w:val="both"/>
              <w:textAlignment w:val="auto"/>
            </w:pPr>
            <w:r>
              <w:rPr>
                <w:rFonts w:ascii="Arial" w:eastAsia="Times New Roman" w:hAnsi="Arial" w:cs="Arial"/>
                <w:b/>
                <w:bCs/>
                <w:color w:val="0084D1"/>
                <w:kern w:val="0"/>
                <w:sz w:val="20"/>
                <w:szCs w:val="20"/>
                <w:lang w:eastAsia="es-ES" w:bidi="ar-SA"/>
              </w:rPr>
              <w:t>XI Plazos de conservación de datos:</w:t>
            </w:r>
          </w:p>
        </w:tc>
        <w:tc>
          <w:tcPr>
            <w:tcW w:w="7325" w:type="dxa"/>
            <w:shd w:val="clear" w:color="auto" w:fill="auto"/>
            <w:tcMar>
              <w:top w:w="0" w:type="dxa"/>
              <w:left w:w="0" w:type="dxa"/>
              <w:bottom w:w="0" w:type="dxa"/>
              <w:right w:w="0" w:type="dxa"/>
            </w:tcMar>
          </w:tcPr>
          <w:p w14:paraId="61BE2B82" w14:textId="77777777" w:rsidR="006F678B" w:rsidRDefault="006F678B">
            <w:pPr>
              <w:widowControl/>
              <w:suppressAutoHyphens w:val="0"/>
              <w:jc w:val="both"/>
              <w:textAlignment w:val="auto"/>
              <w:rPr>
                <w:rFonts w:ascii="Arial" w:eastAsia="Times New Roman" w:hAnsi="Arial" w:cs="Arial"/>
                <w:kern w:val="0"/>
                <w:sz w:val="20"/>
                <w:szCs w:val="20"/>
                <w:lang w:eastAsia="es-ES" w:bidi="ar-SA"/>
              </w:rPr>
            </w:pPr>
          </w:p>
          <w:p w14:paraId="5797FBDB" w14:textId="77777777" w:rsidR="006F678B" w:rsidRDefault="004749B5">
            <w:pPr>
              <w:widowControl/>
              <w:suppressAutoHyphens w:val="0"/>
              <w:spacing w:after="119"/>
              <w:jc w:val="both"/>
              <w:textAlignment w:val="auto"/>
              <w:rPr>
                <w:rFonts w:ascii="Arial" w:eastAsia="Times New Roman" w:hAnsi="Arial" w:cs="Arial"/>
                <w:kern w:val="0"/>
                <w:sz w:val="20"/>
                <w:szCs w:val="20"/>
                <w:lang w:eastAsia="es-ES" w:bidi="ar-SA"/>
              </w:rPr>
            </w:pPr>
            <w:r>
              <w:rPr>
                <w:rFonts w:ascii="Arial" w:eastAsia="Times New Roman" w:hAnsi="Arial" w:cs="Arial"/>
                <w:kern w:val="0"/>
                <w:sz w:val="20"/>
                <w:szCs w:val="20"/>
                <w:lang w:eastAsia="es-ES" w:bidi="ar-SA"/>
              </w:rPr>
              <w:t>10 años</w:t>
            </w:r>
          </w:p>
        </w:tc>
      </w:tr>
      <w:tr w:rsidR="006F678B" w14:paraId="41029768" w14:textId="77777777">
        <w:tblPrEx>
          <w:tblCellMar>
            <w:top w:w="0" w:type="dxa"/>
            <w:bottom w:w="0" w:type="dxa"/>
          </w:tblCellMar>
        </w:tblPrEx>
        <w:trPr>
          <w:jc w:val="center"/>
        </w:trPr>
        <w:tc>
          <w:tcPr>
            <w:tcW w:w="2313" w:type="dxa"/>
            <w:shd w:val="clear" w:color="auto" w:fill="auto"/>
            <w:tcMar>
              <w:top w:w="0" w:type="dxa"/>
              <w:left w:w="0" w:type="dxa"/>
              <w:bottom w:w="0" w:type="dxa"/>
              <w:right w:w="0" w:type="dxa"/>
            </w:tcMar>
          </w:tcPr>
          <w:p w14:paraId="059DBFDB" w14:textId="77777777" w:rsidR="006F678B" w:rsidRDefault="004749B5">
            <w:pPr>
              <w:widowControl/>
              <w:suppressAutoHyphens w:val="0"/>
              <w:jc w:val="both"/>
              <w:textAlignment w:val="auto"/>
            </w:pPr>
            <w:r>
              <w:rPr>
                <w:rFonts w:ascii="Arial" w:eastAsia="Times New Roman" w:hAnsi="Arial" w:cs="Arial"/>
                <w:b/>
                <w:bCs/>
                <w:color w:val="0084D1"/>
                <w:kern w:val="0"/>
                <w:sz w:val="20"/>
                <w:szCs w:val="20"/>
                <w:lang w:eastAsia="es-ES" w:bidi="ar-SA"/>
              </w:rPr>
              <w:t xml:space="preserve">XII Descripción general de medidas técnicas y </w:t>
            </w:r>
            <w:r>
              <w:rPr>
                <w:rFonts w:ascii="Arial" w:eastAsia="Times New Roman" w:hAnsi="Arial" w:cs="Arial"/>
                <w:b/>
                <w:bCs/>
                <w:color w:val="0084D1"/>
                <w:kern w:val="0"/>
                <w:sz w:val="20"/>
                <w:szCs w:val="20"/>
                <w:lang w:eastAsia="es-ES" w:bidi="ar-SA"/>
              </w:rPr>
              <w:lastRenderedPageBreak/>
              <w:t>organizativas de seguridad:</w:t>
            </w:r>
          </w:p>
          <w:p w14:paraId="0FD5DD19" w14:textId="77777777" w:rsidR="006F678B" w:rsidRDefault="006F678B">
            <w:pPr>
              <w:widowControl/>
              <w:suppressAutoHyphens w:val="0"/>
              <w:spacing w:after="119"/>
              <w:jc w:val="both"/>
              <w:textAlignment w:val="auto"/>
              <w:rPr>
                <w:rFonts w:ascii="Arial" w:eastAsia="Times New Roman" w:hAnsi="Arial" w:cs="Arial"/>
                <w:kern w:val="0"/>
                <w:sz w:val="20"/>
                <w:szCs w:val="20"/>
                <w:lang w:eastAsia="es-ES" w:bidi="ar-SA"/>
              </w:rPr>
            </w:pPr>
          </w:p>
        </w:tc>
        <w:tc>
          <w:tcPr>
            <w:tcW w:w="7325" w:type="dxa"/>
            <w:shd w:val="clear" w:color="auto" w:fill="auto"/>
            <w:tcMar>
              <w:top w:w="0" w:type="dxa"/>
              <w:left w:w="0" w:type="dxa"/>
              <w:bottom w:w="0" w:type="dxa"/>
              <w:right w:w="0" w:type="dxa"/>
            </w:tcMar>
          </w:tcPr>
          <w:p w14:paraId="1A8FC5D3" w14:textId="77777777" w:rsidR="006F678B" w:rsidRDefault="006F678B">
            <w:pPr>
              <w:widowControl/>
              <w:suppressAutoHyphens w:val="0"/>
              <w:jc w:val="both"/>
              <w:textAlignment w:val="auto"/>
              <w:rPr>
                <w:rFonts w:ascii="Arial" w:eastAsia="Times New Roman" w:hAnsi="Arial" w:cs="Arial"/>
                <w:kern w:val="0"/>
                <w:sz w:val="20"/>
                <w:szCs w:val="20"/>
                <w:lang w:eastAsia="es-ES" w:bidi="ar-SA"/>
              </w:rPr>
            </w:pPr>
          </w:p>
          <w:p w14:paraId="18A4FCE8" w14:textId="77777777" w:rsidR="006F678B" w:rsidRDefault="006F678B">
            <w:pPr>
              <w:widowControl/>
              <w:suppressAutoHyphens w:val="0"/>
              <w:jc w:val="both"/>
              <w:textAlignment w:val="auto"/>
              <w:rPr>
                <w:rFonts w:ascii="Arial" w:eastAsia="Times New Roman" w:hAnsi="Arial" w:cs="Arial"/>
                <w:kern w:val="0"/>
                <w:sz w:val="20"/>
                <w:szCs w:val="20"/>
                <w:lang w:eastAsia="es-ES" w:bidi="ar-SA"/>
              </w:rPr>
            </w:pPr>
          </w:p>
          <w:p w14:paraId="0C870E2D" w14:textId="77777777" w:rsidR="006F678B" w:rsidRDefault="004749B5">
            <w:pPr>
              <w:widowControl/>
              <w:suppressAutoHyphens w:val="0"/>
              <w:jc w:val="both"/>
              <w:textAlignment w:val="auto"/>
              <w:rPr>
                <w:rFonts w:ascii="Arial" w:eastAsia="Times New Roman" w:hAnsi="Arial" w:cs="Arial"/>
                <w:kern w:val="0"/>
                <w:sz w:val="20"/>
                <w:szCs w:val="20"/>
                <w:lang w:eastAsia="es-ES" w:bidi="ar-SA"/>
              </w:rPr>
            </w:pPr>
            <w:r>
              <w:rPr>
                <w:rFonts w:ascii="Arial" w:eastAsia="Times New Roman" w:hAnsi="Arial" w:cs="Arial"/>
                <w:kern w:val="0"/>
                <w:sz w:val="20"/>
                <w:szCs w:val="20"/>
                <w:lang w:eastAsia="es-ES" w:bidi="ar-SA"/>
              </w:rPr>
              <w:t>Documento de seguridad, Funciones y obligaciones del pers</w:t>
            </w:r>
            <w:r>
              <w:rPr>
                <w:rFonts w:ascii="Arial" w:eastAsia="Times New Roman" w:hAnsi="Arial" w:cs="Arial"/>
                <w:kern w:val="0"/>
                <w:sz w:val="20"/>
                <w:szCs w:val="20"/>
                <w:lang w:eastAsia="es-ES" w:bidi="ar-SA"/>
              </w:rPr>
              <w:t>onal,</w:t>
            </w:r>
          </w:p>
          <w:p w14:paraId="3437892C" w14:textId="77777777" w:rsidR="006F678B" w:rsidRDefault="004749B5">
            <w:pPr>
              <w:widowControl/>
              <w:suppressAutoHyphens w:val="0"/>
              <w:jc w:val="both"/>
              <w:textAlignment w:val="auto"/>
              <w:rPr>
                <w:rFonts w:ascii="Arial" w:eastAsia="Times New Roman" w:hAnsi="Arial" w:cs="Arial"/>
                <w:kern w:val="0"/>
                <w:sz w:val="20"/>
                <w:szCs w:val="20"/>
                <w:lang w:eastAsia="es-ES" w:bidi="ar-SA"/>
              </w:rPr>
            </w:pPr>
            <w:r>
              <w:rPr>
                <w:rFonts w:ascii="Arial" w:eastAsia="Times New Roman" w:hAnsi="Arial" w:cs="Arial"/>
                <w:kern w:val="0"/>
                <w:sz w:val="20"/>
                <w:szCs w:val="20"/>
                <w:lang w:eastAsia="es-ES" w:bidi="ar-SA"/>
              </w:rPr>
              <w:lastRenderedPageBreak/>
              <w:t>Control de accesos, Control de acceso físico, Identificación y</w:t>
            </w:r>
          </w:p>
          <w:p w14:paraId="519638FF" w14:textId="77777777" w:rsidR="006F678B" w:rsidRDefault="004749B5">
            <w:pPr>
              <w:widowControl/>
              <w:suppressAutoHyphens w:val="0"/>
              <w:jc w:val="both"/>
              <w:textAlignment w:val="auto"/>
              <w:rPr>
                <w:rFonts w:ascii="Arial" w:eastAsia="Times New Roman" w:hAnsi="Arial" w:cs="Arial"/>
                <w:kern w:val="0"/>
                <w:sz w:val="20"/>
                <w:szCs w:val="20"/>
                <w:lang w:eastAsia="es-ES" w:bidi="ar-SA"/>
              </w:rPr>
            </w:pPr>
            <w:r>
              <w:rPr>
                <w:rFonts w:ascii="Arial" w:eastAsia="Times New Roman" w:hAnsi="Arial" w:cs="Arial"/>
                <w:kern w:val="0"/>
                <w:sz w:val="20"/>
                <w:szCs w:val="20"/>
                <w:lang w:eastAsia="es-ES" w:bidi="ar-SA"/>
              </w:rPr>
              <w:t>autenticación, Registro de incidencias, Distribución de soportes,</w:t>
            </w:r>
          </w:p>
          <w:p w14:paraId="0B156A94" w14:textId="77777777" w:rsidR="006F678B" w:rsidRDefault="004749B5">
            <w:pPr>
              <w:widowControl/>
              <w:suppressAutoHyphens w:val="0"/>
              <w:jc w:val="both"/>
              <w:textAlignment w:val="auto"/>
              <w:rPr>
                <w:rFonts w:ascii="Arial" w:eastAsia="Times New Roman" w:hAnsi="Arial" w:cs="Arial"/>
                <w:kern w:val="0"/>
                <w:sz w:val="20"/>
                <w:szCs w:val="20"/>
                <w:lang w:eastAsia="es-ES" w:bidi="ar-SA"/>
              </w:rPr>
            </w:pPr>
            <w:r>
              <w:rPr>
                <w:rFonts w:ascii="Arial" w:eastAsia="Times New Roman" w:hAnsi="Arial" w:cs="Arial"/>
                <w:kern w:val="0"/>
                <w:sz w:val="20"/>
                <w:szCs w:val="20"/>
                <w:lang w:eastAsia="es-ES" w:bidi="ar-SA"/>
              </w:rPr>
              <w:t>Seguridad de telecomunicaciones, Correos electrónicos, Dispositivos de</w:t>
            </w:r>
          </w:p>
          <w:p w14:paraId="4FA65E5F" w14:textId="77777777" w:rsidR="006F678B" w:rsidRDefault="004749B5">
            <w:pPr>
              <w:widowControl/>
              <w:suppressAutoHyphens w:val="0"/>
              <w:jc w:val="both"/>
              <w:textAlignment w:val="auto"/>
              <w:rPr>
                <w:rFonts w:ascii="Arial" w:eastAsia="Times New Roman" w:hAnsi="Arial" w:cs="Arial"/>
                <w:kern w:val="0"/>
                <w:sz w:val="20"/>
                <w:szCs w:val="20"/>
                <w:lang w:eastAsia="es-ES" w:bidi="ar-SA"/>
              </w:rPr>
            </w:pPr>
            <w:r>
              <w:rPr>
                <w:rFonts w:ascii="Arial" w:eastAsia="Times New Roman" w:hAnsi="Arial" w:cs="Arial"/>
                <w:kern w:val="0"/>
                <w:sz w:val="20"/>
                <w:szCs w:val="20"/>
                <w:lang w:eastAsia="es-ES" w:bidi="ar-SA"/>
              </w:rPr>
              <w:t xml:space="preserve">almacenamiento, Criterios de archivo, Copias o </w:t>
            </w:r>
            <w:r>
              <w:rPr>
                <w:rFonts w:ascii="Arial" w:eastAsia="Times New Roman" w:hAnsi="Arial" w:cs="Arial"/>
                <w:kern w:val="0"/>
                <w:sz w:val="20"/>
                <w:szCs w:val="20"/>
                <w:lang w:eastAsia="es-ES" w:bidi="ar-SA"/>
              </w:rPr>
              <w:t>reproducciones,</w:t>
            </w:r>
          </w:p>
          <w:p w14:paraId="3C7F3B9A" w14:textId="77777777" w:rsidR="006F678B" w:rsidRDefault="004749B5">
            <w:pPr>
              <w:widowControl/>
              <w:suppressAutoHyphens w:val="0"/>
              <w:jc w:val="both"/>
              <w:textAlignment w:val="auto"/>
              <w:rPr>
                <w:rFonts w:ascii="Arial" w:eastAsia="Times New Roman" w:hAnsi="Arial" w:cs="Arial"/>
                <w:kern w:val="0"/>
                <w:sz w:val="20"/>
                <w:szCs w:val="20"/>
                <w:lang w:eastAsia="es-ES" w:bidi="ar-SA"/>
              </w:rPr>
            </w:pPr>
            <w:r>
              <w:rPr>
                <w:rFonts w:ascii="Arial" w:eastAsia="Times New Roman" w:hAnsi="Arial" w:cs="Arial"/>
                <w:kern w:val="0"/>
                <w:sz w:val="20"/>
                <w:szCs w:val="20"/>
                <w:lang w:eastAsia="es-ES" w:bidi="ar-SA"/>
              </w:rPr>
              <w:t>Borrado o destrucción de soportes</w:t>
            </w:r>
          </w:p>
          <w:p w14:paraId="781E5BA8" w14:textId="77777777" w:rsidR="006F678B" w:rsidRDefault="006F678B">
            <w:pPr>
              <w:widowControl/>
              <w:suppressAutoHyphens w:val="0"/>
              <w:jc w:val="both"/>
              <w:textAlignment w:val="auto"/>
              <w:rPr>
                <w:rFonts w:ascii="Arial" w:eastAsia="Times New Roman" w:hAnsi="Arial" w:cs="Arial"/>
                <w:kern w:val="0"/>
                <w:sz w:val="20"/>
                <w:szCs w:val="20"/>
                <w:lang w:eastAsia="es-ES" w:bidi="ar-SA"/>
              </w:rPr>
            </w:pPr>
          </w:p>
          <w:p w14:paraId="3FAF3EA2" w14:textId="77777777" w:rsidR="006F678B" w:rsidRDefault="006F678B">
            <w:pPr>
              <w:widowControl/>
              <w:suppressAutoHyphens w:val="0"/>
              <w:spacing w:after="119"/>
              <w:jc w:val="both"/>
              <w:textAlignment w:val="auto"/>
              <w:rPr>
                <w:rFonts w:ascii="Arial" w:eastAsia="Times New Roman" w:hAnsi="Arial" w:cs="Arial"/>
                <w:kern w:val="0"/>
                <w:sz w:val="20"/>
                <w:szCs w:val="20"/>
                <w:lang w:eastAsia="es-ES" w:bidi="ar-SA"/>
              </w:rPr>
            </w:pPr>
          </w:p>
        </w:tc>
      </w:tr>
      <w:tr w:rsidR="006F678B" w14:paraId="0B0AF1F5" w14:textId="77777777">
        <w:tblPrEx>
          <w:tblCellMar>
            <w:top w:w="0" w:type="dxa"/>
            <w:bottom w:w="0" w:type="dxa"/>
          </w:tblCellMar>
        </w:tblPrEx>
        <w:trPr>
          <w:jc w:val="center"/>
        </w:trPr>
        <w:tc>
          <w:tcPr>
            <w:tcW w:w="2313" w:type="dxa"/>
            <w:shd w:val="clear" w:color="auto" w:fill="auto"/>
            <w:tcMar>
              <w:top w:w="0" w:type="dxa"/>
              <w:left w:w="0" w:type="dxa"/>
              <w:bottom w:w="0" w:type="dxa"/>
              <w:right w:w="0" w:type="dxa"/>
            </w:tcMar>
          </w:tcPr>
          <w:p w14:paraId="1B77405C" w14:textId="77777777" w:rsidR="006F678B" w:rsidRDefault="004749B5">
            <w:pPr>
              <w:widowControl/>
              <w:suppressAutoHyphens w:val="0"/>
              <w:jc w:val="both"/>
              <w:textAlignment w:val="auto"/>
            </w:pPr>
            <w:r>
              <w:rPr>
                <w:rFonts w:ascii="Arial" w:eastAsia="Times New Roman" w:hAnsi="Arial" w:cs="Arial"/>
                <w:b/>
                <w:bCs/>
                <w:color w:val="0084D1"/>
                <w:kern w:val="0"/>
                <w:sz w:val="20"/>
                <w:szCs w:val="20"/>
                <w:lang w:eastAsia="es-ES" w:bidi="ar-SA"/>
              </w:rPr>
              <w:lastRenderedPageBreak/>
              <w:t>XIII Procedimiento para ejercitar los derechos:</w:t>
            </w:r>
          </w:p>
          <w:p w14:paraId="48ECB927" w14:textId="77777777" w:rsidR="006F678B" w:rsidRDefault="006F678B">
            <w:pPr>
              <w:widowControl/>
              <w:suppressAutoHyphens w:val="0"/>
              <w:spacing w:after="119"/>
              <w:jc w:val="both"/>
              <w:textAlignment w:val="auto"/>
              <w:rPr>
                <w:rFonts w:ascii="Arial" w:eastAsia="Times New Roman" w:hAnsi="Arial" w:cs="Arial"/>
                <w:kern w:val="0"/>
                <w:sz w:val="20"/>
                <w:szCs w:val="20"/>
                <w:lang w:eastAsia="es-ES" w:bidi="ar-SA"/>
              </w:rPr>
            </w:pPr>
          </w:p>
        </w:tc>
        <w:tc>
          <w:tcPr>
            <w:tcW w:w="7325" w:type="dxa"/>
            <w:shd w:val="clear" w:color="auto" w:fill="auto"/>
            <w:tcMar>
              <w:top w:w="0" w:type="dxa"/>
              <w:left w:w="0" w:type="dxa"/>
              <w:bottom w:w="0" w:type="dxa"/>
              <w:right w:w="0" w:type="dxa"/>
            </w:tcMar>
          </w:tcPr>
          <w:p w14:paraId="3C87DBB1" w14:textId="77777777" w:rsidR="006F678B" w:rsidRDefault="004749B5">
            <w:pPr>
              <w:widowControl/>
              <w:suppressAutoHyphens w:val="0"/>
              <w:jc w:val="both"/>
              <w:textAlignment w:val="auto"/>
              <w:rPr>
                <w:rFonts w:ascii="Arial" w:eastAsia="Times New Roman" w:hAnsi="Arial" w:cs="Arial"/>
                <w:kern w:val="0"/>
                <w:sz w:val="20"/>
                <w:szCs w:val="20"/>
                <w:lang w:eastAsia="es-ES" w:bidi="ar-SA"/>
              </w:rPr>
            </w:pPr>
            <w:r>
              <w:rPr>
                <w:rFonts w:ascii="Arial" w:eastAsia="Times New Roman" w:hAnsi="Arial" w:cs="Arial"/>
                <w:kern w:val="0"/>
                <w:sz w:val="20"/>
                <w:szCs w:val="20"/>
                <w:lang w:eastAsia="es-ES" w:bidi="ar-SA"/>
              </w:rPr>
              <w:t xml:space="preserve">Pueden existir diferentes canales (email, correo postal, presencial, etc) y se detallan en las diferentes cláusulas de información, así como en el </w:t>
            </w:r>
            <w:r>
              <w:rPr>
                <w:rFonts w:ascii="Arial" w:eastAsia="Times New Roman" w:hAnsi="Arial" w:cs="Arial"/>
                <w:kern w:val="0"/>
                <w:sz w:val="20"/>
                <w:szCs w:val="20"/>
                <w:lang w:eastAsia="es-ES" w:bidi="ar-SA"/>
              </w:rPr>
              <w:t>procedimiento de gestión de derechos, en el que también se dispone de formularios de ejercicio de derechos para facilitar a los interesados.</w:t>
            </w:r>
          </w:p>
          <w:p w14:paraId="4303FCED" w14:textId="77777777" w:rsidR="006F678B" w:rsidRDefault="006F678B">
            <w:pPr>
              <w:widowControl/>
              <w:suppressAutoHyphens w:val="0"/>
              <w:spacing w:after="119"/>
              <w:jc w:val="both"/>
              <w:textAlignment w:val="auto"/>
              <w:rPr>
                <w:rFonts w:ascii="Arial" w:eastAsia="Times New Roman" w:hAnsi="Arial" w:cs="Arial"/>
                <w:kern w:val="0"/>
                <w:sz w:val="20"/>
                <w:szCs w:val="20"/>
                <w:lang w:eastAsia="es-ES" w:bidi="ar-SA"/>
              </w:rPr>
            </w:pPr>
          </w:p>
        </w:tc>
      </w:tr>
    </w:tbl>
    <w:p w14:paraId="3DF10006" w14:textId="77777777" w:rsidR="006F678B" w:rsidRDefault="006F678B">
      <w:pPr>
        <w:pStyle w:val="Standard"/>
      </w:pPr>
    </w:p>
    <w:p w14:paraId="619AAC9C" w14:textId="77777777" w:rsidR="006F678B" w:rsidRDefault="006F678B">
      <w:pPr>
        <w:pStyle w:val="Standard"/>
      </w:pPr>
    </w:p>
    <w:p w14:paraId="05DCD2FD" w14:textId="77777777" w:rsidR="006F678B" w:rsidRDefault="004749B5">
      <w:pPr>
        <w:pStyle w:val="Ttulo2"/>
      </w:pPr>
      <w:r>
        <w:t xml:space="preserve">2.23. </w:t>
      </w:r>
      <w:bookmarkStart w:id="123" w:name="_Toc523489908"/>
      <w:bookmarkStart w:id="124" w:name="_Toc523736416"/>
      <w:r>
        <w:t>UNIDAD TÉCNICA SERVICIO DE ASISTENCIA CIUDADANA:</w:t>
      </w:r>
      <w:bookmarkEnd w:id="123"/>
      <w:bookmarkEnd w:id="124"/>
    </w:p>
    <w:p w14:paraId="0396E01F" w14:textId="77777777" w:rsidR="006F678B" w:rsidRDefault="006F678B">
      <w:pPr>
        <w:pStyle w:val="Standard"/>
      </w:pPr>
    </w:p>
    <w:tbl>
      <w:tblPr>
        <w:tblW w:w="5000" w:type="pct"/>
        <w:jc w:val="center"/>
        <w:tblLayout w:type="fixed"/>
        <w:tblCellMar>
          <w:left w:w="10" w:type="dxa"/>
          <w:right w:w="10" w:type="dxa"/>
        </w:tblCellMar>
        <w:tblLook w:val="0000" w:firstRow="0" w:lastRow="0" w:firstColumn="0" w:lastColumn="0" w:noHBand="0" w:noVBand="0"/>
      </w:tblPr>
      <w:tblGrid>
        <w:gridCol w:w="2297"/>
        <w:gridCol w:w="7341"/>
      </w:tblGrid>
      <w:tr w:rsidR="006F678B" w14:paraId="7B8785BB" w14:textId="77777777">
        <w:tblPrEx>
          <w:tblCellMar>
            <w:top w:w="0" w:type="dxa"/>
            <w:bottom w:w="0" w:type="dxa"/>
          </w:tblCellMar>
        </w:tblPrEx>
        <w:trPr>
          <w:trHeight w:val="308"/>
          <w:jc w:val="center"/>
        </w:trPr>
        <w:tc>
          <w:tcPr>
            <w:tcW w:w="2297" w:type="dxa"/>
            <w:shd w:val="clear" w:color="auto" w:fill="D9D9D9"/>
            <w:tcMar>
              <w:top w:w="0" w:type="dxa"/>
              <w:left w:w="108" w:type="dxa"/>
              <w:bottom w:w="0" w:type="dxa"/>
              <w:right w:w="108" w:type="dxa"/>
            </w:tcMar>
          </w:tcPr>
          <w:p w14:paraId="4E20BF2E" w14:textId="77777777" w:rsidR="006F678B" w:rsidRDefault="004749B5">
            <w:pPr>
              <w:pStyle w:val="Standard"/>
            </w:pPr>
            <w:r>
              <w:t>Tratamiento:</w:t>
            </w:r>
          </w:p>
        </w:tc>
        <w:tc>
          <w:tcPr>
            <w:tcW w:w="7341" w:type="dxa"/>
            <w:shd w:val="clear" w:color="auto" w:fill="D9D9D9"/>
            <w:tcMar>
              <w:top w:w="0" w:type="dxa"/>
              <w:left w:w="108" w:type="dxa"/>
              <w:bottom w:w="0" w:type="dxa"/>
              <w:right w:w="108" w:type="dxa"/>
            </w:tcMar>
          </w:tcPr>
          <w:p w14:paraId="59533135" w14:textId="77777777" w:rsidR="006F678B" w:rsidRDefault="004749B5">
            <w:pPr>
              <w:pStyle w:val="Ttulo3"/>
            </w:pPr>
            <w:r>
              <w:t xml:space="preserve">2.23.1. </w:t>
            </w:r>
            <w:bookmarkStart w:id="125" w:name="_Toc523489909"/>
            <w:bookmarkStart w:id="126" w:name="_Toc523736417"/>
            <w:r>
              <w:t>PADRÓN</w:t>
            </w:r>
            <w:bookmarkEnd w:id="125"/>
            <w:bookmarkEnd w:id="126"/>
          </w:p>
          <w:p w14:paraId="6793B4DD" w14:textId="77777777" w:rsidR="006F678B" w:rsidRDefault="004749B5">
            <w:pPr>
              <w:pStyle w:val="Standard"/>
            </w:pPr>
            <w:r>
              <w:t xml:space="preserve">GESTIÓN DEL PADRÓN </w:t>
            </w:r>
            <w:r>
              <w:t>MUNICIPAL DE HABITANTES</w:t>
            </w:r>
          </w:p>
          <w:p w14:paraId="288E70BB" w14:textId="77777777" w:rsidR="006F678B" w:rsidRDefault="004749B5">
            <w:pPr>
              <w:pStyle w:val="Standard"/>
            </w:pPr>
            <w:r>
              <w:t>UNIDAD TÉCNICA: SERVICIO DE ASISTENCIA CIUDADANA, SECCIÓN DE ASISTENCIA CIUDADANA, PADRÓN</w:t>
            </w:r>
          </w:p>
        </w:tc>
      </w:tr>
      <w:tr w:rsidR="006F678B" w14:paraId="607E71D8" w14:textId="77777777">
        <w:tblPrEx>
          <w:tblCellMar>
            <w:top w:w="0" w:type="dxa"/>
            <w:bottom w:w="0" w:type="dxa"/>
          </w:tblCellMar>
        </w:tblPrEx>
        <w:trPr>
          <w:trHeight w:val="225"/>
          <w:jc w:val="center"/>
        </w:trPr>
        <w:tc>
          <w:tcPr>
            <w:tcW w:w="2297" w:type="dxa"/>
            <w:shd w:val="clear" w:color="auto" w:fill="auto"/>
            <w:tcMar>
              <w:top w:w="0" w:type="dxa"/>
              <w:left w:w="108" w:type="dxa"/>
              <w:bottom w:w="0" w:type="dxa"/>
              <w:right w:w="108" w:type="dxa"/>
            </w:tcMar>
          </w:tcPr>
          <w:p w14:paraId="192241EF" w14:textId="77777777" w:rsidR="006F678B" w:rsidRDefault="004749B5">
            <w:pPr>
              <w:pStyle w:val="Standard"/>
              <w:jc w:val="left"/>
              <w:rPr>
                <w:b/>
                <w:bCs/>
                <w:color w:val="0084D1"/>
              </w:rPr>
            </w:pPr>
            <w:r>
              <w:rPr>
                <w:b/>
                <w:bCs/>
                <w:color w:val="0084D1"/>
              </w:rPr>
              <w:t>I Responsables del tratamiento:</w:t>
            </w:r>
          </w:p>
          <w:p w14:paraId="52482FFC" w14:textId="77777777" w:rsidR="006F678B" w:rsidRDefault="006F678B">
            <w:pPr>
              <w:pStyle w:val="Standard"/>
              <w:jc w:val="left"/>
              <w:rPr>
                <w:b/>
                <w:bCs/>
                <w:color w:val="0084D1"/>
              </w:rPr>
            </w:pPr>
          </w:p>
        </w:tc>
        <w:tc>
          <w:tcPr>
            <w:tcW w:w="7341" w:type="dxa"/>
            <w:shd w:val="clear" w:color="auto" w:fill="auto"/>
            <w:tcMar>
              <w:top w:w="0" w:type="dxa"/>
              <w:left w:w="108" w:type="dxa"/>
              <w:bottom w:w="0" w:type="dxa"/>
              <w:right w:w="108" w:type="dxa"/>
            </w:tcMar>
          </w:tcPr>
          <w:p w14:paraId="3665BF4C" w14:textId="77777777" w:rsidR="006F678B" w:rsidRDefault="004749B5">
            <w:pPr>
              <w:pStyle w:val="Standard"/>
              <w:rPr>
                <w:lang w:val="en-US"/>
              </w:rPr>
            </w:pPr>
            <w:r>
              <w:rPr>
                <w:lang w:val="en-US"/>
              </w:rPr>
              <w:t>AYUNTAMIENTO DE LAS PALMAS DE GRAN CANARIA</w:t>
            </w:r>
          </w:p>
          <w:p w14:paraId="78689DE6" w14:textId="77777777" w:rsidR="006F678B" w:rsidRDefault="006F678B">
            <w:pPr>
              <w:pStyle w:val="Standard"/>
              <w:rPr>
                <w:lang w:val="en-US"/>
              </w:rPr>
            </w:pPr>
          </w:p>
        </w:tc>
      </w:tr>
      <w:tr w:rsidR="006F678B" w14:paraId="4FA7D064" w14:textId="77777777">
        <w:tblPrEx>
          <w:tblCellMar>
            <w:top w:w="0" w:type="dxa"/>
            <w:bottom w:w="0" w:type="dxa"/>
          </w:tblCellMar>
        </w:tblPrEx>
        <w:trPr>
          <w:trHeight w:val="225"/>
          <w:jc w:val="center"/>
        </w:trPr>
        <w:tc>
          <w:tcPr>
            <w:tcW w:w="2297" w:type="dxa"/>
            <w:shd w:val="clear" w:color="auto" w:fill="auto"/>
            <w:tcMar>
              <w:top w:w="0" w:type="dxa"/>
              <w:left w:w="108" w:type="dxa"/>
              <w:bottom w:w="0" w:type="dxa"/>
              <w:right w:w="108" w:type="dxa"/>
            </w:tcMar>
          </w:tcPr>
          <w:p w14:paraId="6DE25DE2" w14:textId="77777777" w:rsidR="006F678B" w:rsidRDefault="004749B5">
            <w:pPr>
              <w:pStyle w:val="Standard"/>
              <w:jc w:val="left"/>
              <w:rPr>
                <w:b/>
                <w:bCs/>
                <w:color w:val="0084D1"/>
              </w:rPr>
            </w:pPr>
            <w:r>
              <w:rPr>
                <w:b/>
                <w:bCs/>
                <w:color w:val="0084D1"/>
              </w:rPr>
              <w:t>II Titularidad:</w:t>
            </w:r>
          </w:p>
          <w:p w14:paraId="20388EF4" w14:textId="77777777" w:rsidR="006F678B" w:rsidRDefault="006F678B">
            <w:pPr>
              <w:pStyle w:val="Standard"/>
              <w:jc w:val="left"/>
              <w:rPr>
                <w:b/>
                <w:bCs/>
                <w:color w:val="0084D1"/>
              </w:rPr>
            </w:pPr>
          </w:p>
        </w:tc>
        <w:tc>
          <w:tcPr>
            <w:tcW w:w="7341" w:type="dxa"/>
            <w:shd w:val="clear" w:color="auto" w:fill="auto"/>
            <w:tcMar>
              <w:top w:w="0" w:type="dxa"/>
              <w:left w:w="108" w:type="dxa"/>
              <w:bottom w:w="0" w:type="dxa"/>
              <w:right w:w="108" w:type="dxa"/>
            </w:tcMar>
          </w:tcPr>
          <w:p w14:paraId="34D0F731" w14:textId="77777777" w:rsidR="006F678B" w:rsidRDefault="004749B5">
            <w:pPr>
              <w:pStyle w:val="Standard"/>
              <w:rPr>
                <w:lang w:val="en-US"/>
              </w:rPr>
            </w:pPr>
            <w:r>
              <w:rPr>
                <w:lang w:val="en-US"/>
              </w:rPr>
              <w:t>Pública</w:t>
            </w:r>
          </w:p>
        </w:tc>
      </w:tr>
      <w:tr w:rsidR="006F678B" w14:paraId="3C45527A" w14:textId="77777777">
        <w:tblPrEx>
          <w:tblCellMar>
            <w:top w:w="0" w:type="dxa"/>
            <w:bottom w:w="0" w:type="dxa"/>
          </w:tblCellMar>
        </w:tblPrEx>
        <w:trPr>
          <w:trHeight w:val="225"/>
          <w:jc w:val="center"/>
        </w:trPr>
        <w:tc>
          <w:tcPr>
            <w:tcW w:w="2297" w:type="dxa"/>
            <w:shd w:val="clear" w:color="auto" w:fill="auto"/>
            <w:tcMar>
              <w:top w:w="0" w:type="dxa"/>
              <w:left w:w="108" w:type="dxa"/>
              <w:bottom w:w="0" w:type="dxa"/>
              <w:right w:w="108" w:type="dxa"/>
            </w:tcMar>
          </w:tcPr>
          <w:p w14:paraId="73F27201" w14:textId="77777777" w:rsidR="006F678B" w:rsidRDefault="004749B5">
            <w:pPr>
              <w:pStyle w:val="Standard"/>
              <w:jc w:val="left"/>
              <w:rPr>
                <w:b/>
                <w:bCs/>
                <w:color w:val="0084D1"/>
              </w:rPr>
            </w:pPr>
            <w:r>
              <w:rPr>
                <w:b/>
                <w:bCs/>
                <w:color w:val="0084D1"/>
              </w:rPr>
              <w:t xml:space="preserve">III Categorías </w:t>
            </w:r>
            <w:r>
              <w:rPr>
                <w:b/>
                <w:bCs/>
                <w:color w:val="0084D1"/>
              </w:rPr>
              <w:t>interesados:</w:t>
            </w:r>
          </w:p>
        </w:tc>
        <w:tc>
          <w:tcPr>
            <w:tcW w:w="7341" w:type="dxa"/>
            <w:shd w:val="clear" w:color="auto" w:fill="auto"/>
            <w:tcMar>
              <w:top w:w="0" w:type="dxa"/>
              <w:left w:w="108" w:type="dxa"/>
              <w:bottom w:w="0" w:type="dxa"/>
              <w:right w:w="108" w:type="dxa"/>
            </w:tcMar>
          </w:tcPr>
          <w:p w14:paraId="370C7CDC" w14:textId="77777777" w:rsidR="006F678B" w:rsidRDefault="004749B5">
            <w:pPr>
              <w:pStyle w:val="Standard"/>
            </w:pPr>
            <w:r>
              <w:t xml:space="preserve">CIUDADANOS Y RESIDENTES </w:t>
            </w:r>
            <w:r>
              <w:tab/>
            </w:r>
            <w:r>
              <w:br/>
            </w:r>
            <w:r>
              <w:t>REPRESENTANTES LEGALES</w:t>
            </w:r>
          </w:p>
          <w:p w14:paraId="751EDE5B" w14:textId="77777777" w:rsidR="006F678B" w:rsidRDefault="006F678B">
            <w:pPr>
              <w:pStyle w:val="Standard"/>
            </w:pPr>
          </w:p>
        </w:tc>
      </w:tr>
      <w:tr w:rsidR="006F678B" w14:paraId="303BD043" w14:textId="77777777">
        <w:tblPrEx>
          <w:tblCellMar>
            <w:top w:w="0" w:type="dxa"/>
            <w:bottom w:w="0" w:type="dxa"/>
          </w:tblCellMar>
        </w:tblPrEx>
        <w:trPr>
          <w:trHeight w:val="77"/>
          <w:jc w:val="center"/>
        </w:trPr>
        <w:tc>
          <w:tcPr>
            <w:tcW w:w="2297" w:type="dxa"/>
            <w:shd w:val="clear" w:color="auto" w:fill="auto"/>
            <w:tcMar>
              <w:top w:w="0" w:type="dxa"/>
              <w:left w:w="108" w:type="dxa"/>
              <w:bottom w:w="0" w:type="dxa"/>
              <w:right w:w="108" w:type="dxa"/>
            </w:tcMar>
          </w:tcPr>
          <w:p w14:paraId="4A79F141" w14:textId="77777777" w:rsidR="006F678B" w:rsidRDefault="004749B5">
            <w:pPr>
              <w:pStyle w:val="Standard"/>
              <w:jc w:val="left"/>
              <w:rPr>
                <w:b/>
                <w:bCs/>
                <w:color w:val="0084D1"/>
              </w:rPr>
            </w:pPr>
            <w:r>
              <w:rPr>
                <w:b/>
                <w:bCs/>
                <w:color w:val="0084D1"/>
              </w:rPr>
              <w:t>IV Fines del tratamiento:</w:t>
            </w:r>
          </w:p>
        </w:tc>
        <w:tc>
          <w:tcPr>
            <w:tcW w:w="7341" w:type="dxa"/>
            <w:shd w:val="clear" w:color="auto" w:fill="auto"/>
            <w:tcMar>
              <w:top w:w="0" w:type="dxa"/>
              <w:left w:w="108" w:type="dxa"/>
              <w:bottom w:w="0" w:type="dxa"/>
              <w:right w:w="108" w:type="dxa"/>
            </w:tcMar>
          </w:tcPr>
          <w:p w14:paraId="432929C6" w14:textId="77777777" w:rsidR="006F678B" w:rsidRDefault="004749B5">
            <w:pPr>
              <w:pStyle w:val="Standard"/>
            </w:pPr>
            <w:r>
              <w:t>PADRÓN DE HABITANTES</w:t>
            </w:r>
          </w:p>
          <w:p w14:paraId="1D345EA2" w14:textId="77777777" w:rsidR="006F678B" w:rsidRDefault="006F678B">
            <w:pPr>
              <w:pStyle w:val="Standard"/>
            </w:pPr>
          </w:p>
          <w:p w14:paraId="7D1F2E30" w14:textId="77777777" w:rsidR="006F678B" w:rsidRDefault="006F678B">
            <w:pPr>
              <w:pStyle w:val="Standard"/>
            </w:pPr>
          </w:p>
        </w:tc>
      </w:tr>
      <w:tr w:rsidR="006F678B" w14:paraId="313553AB" w14:textId="77777777">
        <w:tblPrEx>
          <w:tblCellMar>
            <w:top w:w="0" w:type="dxa"/>
            <w:bottom w:w="0" w:type="dxa"/>
          </w:tblCellMar>
        </w:tblPrEx>
        <w:trPr>
          <w:trHeight w:val="77"/>
          <w:jc w:val="center"/>
        </w:trPr>
        <w:tc>
          <w:tcPr>
            <w:tcW w:w="2297" w:type="dxa"/>
            <w:shd w:val="clear" w:color="auto" w:fill="auto"/>
            <w:tcMar>
              <w:top w:w="0" w:type="dxa"/>
              <w:left w:w="108" w:type="dxa"/>
              <w:bottom w:w="0" w:type="dxa"/>
              <w:right w:w="108" w:type="dxa"/>
            </w:tcMar>
          </w:tcPr>
          <w:p w14:paraId="01B178AE" w14:textId="77777777" w:rsidR="006F678B" w:rsidRDefault="004749B5">
            <w:pPr>
              <w:pStyle w:val="Standard"/>
              <w:jc w:val="left"/>
              <w:rPr>
                <w:b/>
                <w:bCs/>
                <w:color w:val="0084D1"/>
              </w:rPr>
            </w:pPr>
            <w:r>
              <w:rPr>
                <w:b/>
                <w:bCs/>
                <w:color w:val="0084D1"/>
              </w:rPr>
              <w:t>V Sistema de tratamiento:</w:t>
            </w:r>
          </w:p>
          <w:p w14:paraId="106F52A0" w14:textId="77777777" w:rsidR="006F678B" w:rsidRDefault="006F678B">
            <w:pPr>
              <w:pStyle w:val="Standard"/>
              <w:jc w:val="left"/>
              <w:rPr>
                <w:b/>
                <w:bCs/>
                <w:color w:val="0084D1"/>
              </w:rPr>
            </w:pPr>
          </w:p>
        </w:tc>
        <w:tc>
          <w:tcPr>
            <w:tcW w:w="7341" w:type="dxa"/>
            <w:shd w:val="clear" w:color="auto" w:fill="auto"/>
            <w:tcMar>
              <w:top w:w="0" w:type="dxa"/>
              <w:left w:w="108" w:type="dxa"/>
              <w:bottom w:w="0" w:type="dxa"/>
              <w:right w:w="108" w:type="dxa"/>
            </w:tcMar>
          </w:tcPr>
          <w:p w14:paraId="19C18C70" w14:textId="77777777" w:rsidR="006F678B" w:rsidRDefault="004749B5">
            <w:pPr>
              <w:pStyle w:val="Standard"/>
            </w:pPr>
            <w:r>
              <w:t>MIXTO</w:t>
            </w:r>
          </w:p>
        </w:tc>
      </w:tr>
      <w:tr w:rsidR="006F678B" w14:paraId="3D4D64A9" w14:textId="77777777">
        <w:tblPrEx>
          <w:tblCellMar>
            <w:top w:w="0" w:type="dxa"/>
            <w:bottom w:w="0" w:type="dxa"/>
          </w:tblCellMar>
        </w:tblPrEx>
        <w:trPr>
          <w:trHeight w:val="166"/>
          <w:jc w:val="center"/>
        </w:trPr>
        <w:tc>
          <w:tcPr>
            <w:tcW w:w="2297" w:type="dxa"/>
            <w:shd w:val="clear" w:color="auto" w:fill="auto"/>
            <w:tcMar>
              <w:top w:w="0" w:type="dxa"/>
              <w:left w:w="108" w:type="dxa"/>
              <w:bottom w:w="0" w:type="dxa"/>
              <w:right w:w="108" w:type="dxa"/>
            </w:tcMar>
          </w:tcPr>
          <w:p w14:paraId="65D79CB0" w14:textId="77777777" w:rsidR="006F678B" w:rsidRDefault="004749B5">
            <w:pPr>
              <w:pStyle w:val="Standard"/>
              <w:jc w:val="left"/>
              <w:rPr>
                <w:b/>
                <w:bCs/>
                <w:color w:val="0084D1"/>
              </w:rPr>
            </w:pPr>
            <w:r>
              <w:rPr>
                <w:b/>
                <w:bCs/>
                <w:color w:val="0084D1"/>
              </w:rPr>
              <w:t>VI Origen de los datos:</w:t>
            </w:r>
          </w:p>
        </w:tc>
        <w:tc>
          <w:tcPr>
            <w:tcW w:w="7341" w:type="dxa"/>
            <w:shd w:val="clear" w:color="auto" w:fill="auto"/>
            <w:tcMar>
              <w:top w:w="0" w:type="dxa"/>
              <w:left w:w="108" w:type="dxa"/>
              <w:bottom w:w="0" w:type="dxa"/>
              <w:right w:w="108" w:type="dxa"/>
            </w:tcMar>
          </w:tcPr>
          <w:p w14:paraId="1BA2F66A" w14:textId="77777777" w:rsidR="006F678B" w:rsidRDefault="004749B5">
            <w:pPr>
              <w:pStyle w:val="Standard"/>
            </w:pPr>
            <w:r>
              <w:t>El propio interesado o su representante legal: Sí</w:t>
            </w:r>
          </w:p>
          <w:p w14:paraId="55D3F841" w14:textId="77777777" w:rsidR="006F678B" w:rsidRDefault="004749B5">
            <w:pPr>
              <w:pStyle w:val="Standard"/>
            </w:pPr>
            <w:r>
              <w:t>Registros públicos: No</w:t>
            </w:r>
          </w:p>
          <w:p w14:paraId="3FE7B4D9" w14:textId="77777777" w:rsidR="006F678B" w:rsidRDefault="004749B5">
            <w:pPr>
              <w:pStyle w:val="Standard"/>
            </w:pPr>
            <w:r>
              <w:t xml:space="preserve">Otras </w:t>
            </w:r>
            <w:r>
              <w:t>personas físicas: No</w:t>
            </w:r>
          </w:p>
          <w:p w14:paraId="3711BD80" w14:textId="77777777" w:rsidR="006F678B" w:rsidRDefault="004749B5">
            <w:pPr>
              <w:pStyle w:val="Standard"/>
            </w:pPr>
            <w:r>
              <w:t>Entidad privada: No</w:t>
            </w:r>
          </w:p>
          <w:p w14:paraId="3E9FBB15" w14:textId="77777777" w:rsidR="006F678B" w:rsidRDefault="004749B5">
            <w:pPr>
              <w:pStyle w:val="Standard"/>
            </w:pPr>
            <w:r>
              <w:t>Fuentes accesibles al público: No</w:t>
            </w:r>
          </w:p>
          <w:p w14:paraId="10D8D778" w14:textId="77777777" w:rsidR="006F678B" w:rsidRDefault="004749B5">
            <w:pPr>
              <w:pStyle w:val="Standard"/>
            </w:pPr>
            <w:r>
              <w:t>Administración pública: No</w:t>
            </w:r>
          </w:p>
          <w:p w14:paraId="69CECAF7" w14:textId="77777777" w:rsidR="006F678B" w:rsidRDefault="006F678B">
            <w:pPr>
              <w:pStyle w:val="Standard"/>
            </w:pPr>
          </w:p>
        </w:tc>
      </w:tr>
      <w:tr w:rsidR="006F678B" w14:paraId="3DBD12DD" w14:textId="77777777">
        <w:tblPrEx>
          <w:tblCellMar>
            <w:top w:w="0" w:type="dxa"/>
            <w:bottom w:w="0" w:type="dxa"/>
          </w:tblCellMar>
        </w:tblPrEx>
        <w:trPr>
          <w:trHeight w:val="102"/>
          <w:jc w:val="center"/>
        </w:trPr>
        <w:tc>
          <w:tcPr>
            <w:tcW w:w="2297" w:type="dxa"/>
            <w:shd w:val="clear" w:color="auto" w:fill="auto"/>
            <w:tcMar>
              <w:top w:w="0" w:type="dxa"/>
              <w:left w:w="108" w:type="dxa"/>
              <w:bottom w:w="0" w:type="dxa"/>
              <w:right w:w="108" w:type="dxa"/>
            </w:tcMar>
          </w:tcPr>
          <w:p w14:paraId="5D1B75B1" w14:textId="77777777" w:rsidR="006F678B" w:rsidRDefault="004749B5">
            <w:pPr>
              <w:pStyle w:val="Standard"/>
              <w:jc w:val="left"/>
              <w:rPr>
                <w:b/>
                <w:bCs/>
                <w:color w:val="0084D1"/>
              </w:rPr>
            </w:pPr>
            <w:r>
              <w:rPr>
                <w:b/>
                <w:bCs/>
                <w:color w:val="0084D1"/>
              </w:rPr>
              <w:t>VII Categorías de datos personales objeto de tratamiento:</w:t>
            </w:r>
          </w:p>
        </w:tc>
        <w:tc>
          <w:tcPr>
            <w:tcW w:w="7341" w:type="dxa"/>
            <w:shd w:val="clear" w:color="auto" w:fill="auto"/>
            <w:tcMar>
              <w:top w:w="0" w:type="dxa"/>
              <w:left w:w="108" w:type="dxa"/>
              <w:bottom w:w="0" w:type="dxa"/>
              <w:right w:w="108" w:type="dxa"/>
            </w:tcMar>
          </w:tcPr>
          <w:p w14:paraId="017F0064" w14:textId="77777777" w:rsidR="006F678B" w:rsidRDefault="004749B5">
            <w:pPr>
              <w:pStyle w:val="Standard"/>
            </w:pPr>
            <w:r>
              <w:rPr>
                <w:u w:val="single"/>
              </w:rPr>
              <w:t>Datos identificativos</w:t>
            </w:r>
            <w:r>
              <w:t>:</w:t>
            </w:r>
          </w:p>
          <w:p w14:paraId="003E9DD3" w14:textId="77777777" w:rsidR="006F678B" w:rsidRDefault="004749B5">
            <w:pPr>
              <w:pStyle w:val="Standard"/>
            </w:pPr>
            <w:r>
              <w:t>-DNI-NIF: Sí</w:t>
            </w:r>
          </w:p>
          <w:p w14:paraId="7D39628B" w14:textId="77777777" w:rsidR="006F678B" w:rsidRDefault="004749B5">
            <w:pPr>
              <w:pStyle w:val="Standard"/>
            </w:pPr>
            <w:r>
              <w:t>-Identificador nacional restringido art. 87: No</w:t>
            </w:r>
          </w:p>
          <w:p w14:paraId="1D86715C" w14:textId="77777777" w:rsidR="006F678B" w:rsidRDefault="004749B5">
            <w:pPr>
              <w:pStyle w:val="Standard"/>
            </w:pPr>
            <w:r>
              <w:t>-Dirección: Sí</w:t>
            </w:r>
          </w:p>
          <w:p w14:paraId="49B791FD" w14:textId="77777777" w:rsidR="006F678B" w:rsidRDefault="004749B5">
            <w:pPr>
              <w:pStyle w:val="Standard"/>
            </w:pPr>
            <w:r>
              <w:t>-Imagen: No</w:t>
            </w:r>
          </w:p>
          <w:p w14:paraId="22688043" w14:textId="77777777" w:rsidR="006F678B" w:rsidRDefault="004749B5">
            <w:pPr>
              <w:pStyle w:val="Standard"/>
            </w:pPr>
            <w:r>
              <w:t>-Número seguridad social: No</w:t>
            </w:r>
          </w:p>
          <w:p w14:paraId="1E0D4CA7" w14:textId="77777777" w:rsidR="006F678B" w:rsidRDefault="004749B5">
            <w:pPr>
              <w:pStyle w:val="Standard"/>
            </w:pPr>
            <w:r>
              <w:t>-Teléfono: Sí</w:t>
            </w:r>
          </w:p>
          <w:p w14:paraId="7F4272FD" w14:textId="77777777" w:rsidR="006F678B" w:rsidRDefault="004749B5">
            <w:pPr>
              <w:pStyle w:val="Standard"/>
            </w:pPr>
            <w:r>
              <w:t>-Firma manual o digitalizada: No</w:t>
            </w:r>
          </w:p>
          <w:p w14:paraId="33424953" w14:textId="77777777" w:rsidR="006F678B" w:rsidRDefault="004749B5">
            <w:pPr>
              <w:pStyle w:val="Standard"/>
            </w:pPr>
            <w:r>
              <w:t>-Firma electrónica: No</w:t>
            </w:r>
          </w:p>
          <w:p w14:paraId="1103C0E8" w14:textId="77777777" w:rsidR="006F678B" w:rsidRDefault="004749B5">
            <w:pPr>
              <w:pStyle w:val="Standard"/>
            </w:pPr>
            <w:r>
              <w:t>-Registro personal: No</w:t>
            </w:r>
          </w:p>
          <w:p w14:paraId="580C5042" w14:textId="77777777" w:rsidR="006F678B" w:rsidRDefault="004749B5">
            <w:pPr>
              <w:pStyle w:val="Standard"/>
            </w:pPr>
            <w:r>
              <w:t>-Marcas físicas: No</w:t>
            </w:r>
          </w:p>
          <w:p w14:paraId="6B6FD4DB" w14:textId="77777777" w:rsidR="006F678B" w:rsidRDefault="004749B5">
            <w:pPr>
              <w:pStyle w:val="Standard"/>
            </w:pPr>
            <w:r>
              <w:t>-Tarjeta sanitaria: No</w:t>
            </w:r>
          </w:p>
          <w:p w14:paraId="3C45D071" w14:textId="77777777" w:rsidR="006F678B" w:rsidRDefault="004749B5">
            <w:pPr>
              <w:pStyle w:val="Standard"/>
            </w:pPr>
            <w:r>
              <w:t>-Nombre y apellidos: Sí</w:t>
            </w:r>
          </w:p>
          <w:p w14:paraId="5D5A54B1" w14:textId="77777777" w:rsidR="006F678B" w:rsidRDefault="004749B5">
            <w:pPr>
              <w:pStyle w:val="Standard"/>
            </w:pPr>
            <w:r>
              <w:t>-Huella digital: No</w:t>
            </w:r>
          </w:p>
          <w:p w14:paraId="6D6FFBBD" w14:textId="77777777" w:rsidR="006F678B" w:rsidRDefault="004749B5">
            <w:pPr>
              <w:pStyle w:val="Standard"/>
            </w:pPr>
            <w:r>
              <w:t>-Voz: No</w:t>
            </w:r>
          </w:p>
          <w:p w14:paraId="7C198202" w14:textId="77777777" w:rsidR="006F678B" w:rsidRDefault="004749B5">
            <w:pPr>
              <w:pStyle w:val="Standard"/>
            </w:pPr>
            <w:r>
              <w:t xml:space="preserve">-CCC/IBAN: </w:t>
            </w:r>
            <w:r>
              <w:t>No</w:t>
            </w:r>
          </w:p>
          <w:p w14:paraId="799D8CC5" w14:textId="77777777" w:rsidR="006F678B" w:rsidRDefault="004749B5">
            <w:pPr>
              <w:pStyle w:val="Standard"/>
            </w:pPr>
            <w:r>
              <w:t>-Tarjeta bancaria o Similar: No</w:t>
            </w:r>
          </w:p>
          <w:p w14:paraId="2C2E601F" w14:textId="77777777" w:rsidR="006F678B" w:rsidRDefault="004749B5">
            <w:pPr>
              <w:pStyle w:val="Standard"/>
            </w:pPr>
            <w:r>
              <w:t>Otros datos identificativos:</w:t>
            </w:r>
          </w:p>
          <w:p w14:paraId="0A2A5729" w14:textId="77777777" w:rsidR="006F678B" w:rsidRDefault="006F678B">
            <w:pPr>
              <w:pStyle w:val="Standard"/>
            </w:pPr>
          </w:p>
          <w:p w14:paraId="155E87D4" w14:textId="77777777" w:rsidR="006F678B" w:rsidRDefault="004749B5">
            <w:pPr>
              <w:pStyle w:val="Standard"/>
            </w:pPr>
            <w:r>
              <w:rPr>
                <w:u w:val="single"/>
              </w:rPr>
              <w:t>Datos de categorías sensibles</w:t>
            </w:r>
            <w:r>
              <w:t>:</w:t>
            </w:r>
          </w:p>
          <w:p w14:paraId="668D91E0" w14:textId="77777777" w:rsidR="006F678B" w:rsidRDefault="004749B5">
            <w:pPr>
              <w:pStyle w:val="Standard"/>
            </w:pPr>
            <w:r>
              <w:t>-Ideología o ideas políticas: No</w:t>
            </w:r>
          </w:p>
          <w:p w14:paraId="6022319D" w14:textId="77777777" w:rsidR="006F678B" w:rsidRDefault="004749B5">
            <w:pPr>
              <w:pStyle w:val="Standard"/>
            </w:pPr>
            <w:r>
              <w:t>-Afiliación Sindical: No</w:t>
            </w:r>
          </w:p>
          <w:p w14:paraId="1AD63BD0" w14:textId="77777777" w:rsidR="006F678B" w:rsidRDefault="004749B5">
            <w:pPr>
              <w:pStyle w:val="Standard"/>
            </w:pPr>
            <w:r>
              <w:t>-Religión: No</w:t>
            </w:r>
          </w:p>
          <w:p w14:paraId="27C163FE" w14:textId="77777777" w:rsidR="006F678B" w:rsidRDefault="004749B5">
            <w:pPr>
              <w:pStyle w:val="Standard"/>
            </w:pPr>
            <w:r>
              <w:t>-Creencias: No</w:t>
            </w:r>
          </w:p>
          <w:p w14:paraId="4125E16A" w14:textId="77777777" w:rsidR="006F678B" w:rsidRDefault="004749B5">
            <w:pPr>
              <w:pStyle w:val="Standard"/>
            </w:pPr>
            <w:r>
              <w:t>-Origen racial o étnico: No</w:t>
            </w:r>
          </w:p>
          <w:p w14:paraId="654566B0" w14:textId="77777777" w:rsidR="006F678B" w:rsidRDefault="004749B5">
            <w:pPr>
              <w:pStyle w:val="Standard"/>
            </w:pPr>
            <w:r>
              <w:t>-Salud: No</w:t>
            </w:r>
          </w:p>
          <w:p w14:paraId="32815D35" w14:textId="77777777" w:rsidR="006F678B" w:rsidRDefault="004749B5">
            <w:pPr>
              <w:pStyle w:val="Standard"/>
            </w:pPr>
            <w:r>
              <w:t>-Vida Sexual: No</w:t>
            </w:r>
          </w:p>
          <w:p w14:paraId="27E189FB" w14:textId="77777777" w:rsidR="006F678B" w:rsidRDefault="006F678B">
            <w:pPr>
              <w:pStyle w:val="Standard"/>
            </w:pPr>
          </w:p>
          <w:p w14:paraId="12771FDA" w14:textId="77777777" w:rsidR="006F678B" w:rsidRDefault="004749B5">
            <w:pPr>
              <w:pStyle w:val="Standard"/>
            </w:pPr>
            <w:r>
              <w:rPr>
                <w:u w:val="single"/>
              </w:rPr>
              <w:t xml:space="preserve">Datos </w:t>
            </w:r>
            <w:r>
              <w:rPr>
                <w:u w:val="single"/>
              </w:rPr>
              <w:t>relativos a infracciones</w:t>
            </w:r>
            <w:r>
              <w:t>:</w:t>
            </w:r>
          </w:p>
          <w:p w14:paraId="7F0DB479" w14:textId="77777777" w:rsidR="006F678B" w:rsidRDefault="004749B5">
            <w:pPr>
              <w:pStyle w:val="Standard"/>
            </w:pPr>
            <w:r>
              <w:t>-Infracciones penales: No</w:t>
            </w:r>
          </w:p>
          <w:p w14:paraId="4BD194B2" w14:textId="77777777" w:rsidR="006F678B" w:rsidRDefault="004749B5">
            <w:pPr>
              <w:pStyle w:val="Standard"/>
            </w:pPr>
            <w:r>
              <w:t>-Infracciones administrativas: No</w:t>
            </w:r>
          </w:p>
          <w:p w14:paraId="42424B8D" w14:textId="77777777" w:rsidR="006F678B" w:rsidRDefault="006F678B">
            <w:pPr>
              <w:pStyle w:val="Standard"/>
            </w:pPr>
          </w:p>
          <w:p w14:paraId="045946BB" w14:textId="77777777" w:rsidR="006F678B" w:rsidRDefault="004749B5">
            <w:pPr>
              <w:pStyle w:val="Standard"/>
            </w:pPr>
            <w:r>
              <w:rPr>
                <w:u w:val="single"/>
              </w:rPr>
              <w:t>Otras categorías de datos personales</w:t>
            </w:r>
            <w:r>
              <w:t>:</w:t>
            </w:r>
          </w:p>
          <w:p w14:paraId="6FFB13A0" w14:textId="77777777" w:rsidR="006F678B" w:rsidRDefault="004749B5">
            <w:pPr>
              <w:pStyle w:val="Standard"/>
            </w:pPr>
            <w:r>
              <w:t xml:space="preserve">CARACTERÍSTICAS PERSONALES </w:t>
            </w:r>
            <w:r>
              <w:tab/>
            </w:r>
            <w:r>
              <w:br/>
            </w:r>
            <w:r>
              <w:t>ACADÉMICOS Y PROFESIONALES</w:t>
            </w:r>
          </w:p>
          <w:p w14:paraId="0E2CDAF6" w14:textId="77777777" w:rsidR="006F678B" w:rsidRDefault="006F678B">
            <w:pPr>
              <w:pStyle w:val="Standard"/>
            </w:pPr>
          </w:p>
          <w:p w14:paraId="69D8D054" w14:textId="77777777" w:rsidR="006F678B" w:rsidRDefault="006F678B">
            <w:pPr>
              <w:pStyle w:val="Standard"/>
            </w:pPr>
          </w:p>
        </w:tc>
      </w:tr>
      <w:tr w:rsidR="006F678B" w14:paraId="24ED6096" w14:textId="77777777">
        <w:tblPrEx>
          <w:tblCellMar>
            <w:top w:w="0" w:type="dxa"/>
            <w:bottom w:w="0" w:type="dxa"/>
          </w:tblCellMar>
        </w:tblPrEx>
        <w:trPr>
          <w:trHeight w:val="166"/>
          <w:jc w:val="center"/>
        </w:trPr>
        <w:tc>
          <w:tcPr>
            <w:tcW w:w="2297" w:type="dxa"/>
            <w:shd w:val="clear" w:color="auto" w:fill="auto"/>
            <w:tcMar>
              <w:top w:w="0" w:type="dxa"/>
              <w:left w:w="108" w:type="dxa"/>
              <w:bottom w:w="0" w:type="dxa"/>
              <w:right w:w="108" w:type="dxa"/>
            </w:tcMar>
          </w:tcPr>
          <w:p w14:paraId="198974CA" w14:textId="77777777" w:rsidR="006F678B" w:rsidRDefault="004749B5">
            <w:pPr>
              <w:pStyle w:val="Standard"/>
              <w:jc w:val="left"/>
              <w:rPr>
                <w:b/>
                <w:bCs/>
                <w:color w:val="0084D1"/>
              </w:rPr>
            </w:pPr>
            <w:r>
              <w:rPr>
                <w:b/>
                <w:bCs/>
                <w:color w:val="0084D1"/>
              </w:rPr>
              <w:lastRenderedPageBreak/>
              <w:t>VIII Legitimidad (base jurídica) del tratamiento:</w:t>
            </w:r>
          </w:p>
          <w:p w14:paraId="49522E51" w14:textId="77777777" w:rsidR="006F678B" w:rsidRDefault="006F678B">
            <w:pPr>
              <w:pStyle w:val="Standard"/>
              <w:jc w:val="left"/>
              <w:rPr>
                <w:b/>
                <w:bCs/>
                <w:color w:val="0084D1"/>
              </w:rPr>
            </w:pPr>
          </w:p>
        </w:tc>
        <w:tc>
          <w:tcPr>
            <w:tcW w:w="7341" w:type="dxa"/>
            <w:shd w:val="clear" w:color="auto" w:fill="auto"/>
            <w:tcMar>
              <w:top w:w="0" w:type="dxa"/>
              <w:left w:w="108" w:type="dxa"/>
              <w:bottom w:w="0" w:type="dxa"/>
              <w:right w:w="108" w:type="dxa"/>
            </w:tcMar>
          </w:tcPr>
          <w:p w14:paraId="70C7B775" w14:textId="77777777" w:rsidR="006F678B" w:rsidRDefault="004749B5">
            <w:pPr>
              <w:pStyle w:val="Standard"/>
            </w:pPr>
            <w:r>
              <w:t>-Consentimiento del interesado: No</w:t>
            </w:r>
          </w:p>
          <w:p w14:paraId="38D60222" w14:textId="77777777" w:rsidR="006F678B" w:rsidRDefault="004749B5">
            <w:pPr>
              <w:pStyle w:val="Standard"/>
            </w:pPr>
            <w:r>
              <w:t>-Datos necesarios ejecución contrato: No</w:t>
            </w:r>
          </w:p>
          <w:p w14:paraId="051CAB4C" w14:textId="77777777" w:rsidR="006F678B" w:rsidRDefault="004749B5">
            <w:pPr>
              <w:pStyle w:val="Standard"/>
            </w:pPr>
            <w:r>
              <w:t>-Cumplimiento obligación legal: Sí</w:t>
            </w:r>
          </w:p>
          <w:p w14:paraId="37E42706" w14:textId="77777777" w:rsidR="006F678B" w:rsidRDefault="004749B5">
            <w:pPr>
              <w:pStyle w:val="Standard"/>
            </w:pPr>
            <w:r>
              <w:t xml:space="preserve">Ley 7/1985, de 2 de abril, Reguladora de las Bases del Régimen Local </w:t>
            </w:r>
            <w:r>
              <w:tab/>
            </w:r>
            <w:r>
              <w:br/>
            </w:r>
            <w:r>
              <w:t>Ley Orgánica 5/1985, de 19 de junio, del Régimen Electoral General</w:t>
            </w:r>
          </w:p>
          <w:p w14:paraId="46B9F5A9" w14:textId="77777777" w:rsidR="006F678B" w:rsidRDefault="004749B5">
            <w:pPr>
              <w:pStyle w:val="Standard"/>
            </w:pPr>
            <w:r>
              <w:t>-Proteg</w:t>
            </w:r>
            <w:r>
              <w:t>er intereses vitales: No</w:t>
            </w:r>
          </w:p>
          <w:p w14:paraId="67121E1F" w14:textId="77777777" w:rsidR="006F678B" w:rsidRDefault="004749B5">
            <w:pPr>
              <w:pStyle w:val="Standard"/>
            </w:pPr>
            <w:r>
              <w:t>-Misión, intereses o poderes públicos: No</w:t>
            </w:r>
          </w:p>
          <w:p w14:paraId="3D1A8146" w14:textId="77777777" w:rsidR="006F678B" w:rsidRDefault="006F678B">
            <w:pPr>
              <w:pStyle w:val="Standard"/>
            </w:pPr>
          </w:p>
          <w:p w14:paraId="3CDE377E" w14:textId="77777777" w:rsidR="006F678B" w:rsidRDefault="004749B5">
            <w:pPr>
              <w:pStyle w:val="Standard"/>
            </w:pPr>
            <w:r>
              <w:t>-Interés legítimo del Responsable: No</w:t>
            </w:r>
          </w:p>
          <w:p w14:paraId="3403A72E" w14:textId="77777777" w:rsidR="006F678B" w:rsidRDefault="006F678B">
            <w:pPr>
              <w:pStyle w:val="Standard"/>
            </w:pPr>
          </w:p>
          <w:p w14:paraId="0B31515A" w14:textId="77777777" w:rsidR="006F678B" w:rsidRDefault="004749B5">
            <w:pPr>
              <w:pStyle w:val="Standard"/>
            </w:pPr>
            <w:r>
              <w:t>-Consentimiento explícito (en relación a datos de categorías especiales): No</w:t>
            </w:r>
          </w:p>
          <w:p w14:paraId="7E0AA1AA" w14:textId="77777777" w:rsidR="006F678B" w:rsidRDefault="004749B5">
            <w:pPr>
              <w:pStyle w:val="Standard"/>
            </w:pPr>
            <w:r>
              <w:t xml:space="preserve">-Obligación derecho laboral (en relación a datos de categorías </w:t>
            </w:r>
            <w:r>
              <w:t>especiales): No</w:t>
            </w:r>
          </w:p>
          <w:p w14:paraId="78E8EAE5" w14:textId="77777777" w:rsidR="006F678B" w:rsidRDefault="004749B5">
            <w:pPr>
              <w:pStyle w:val="Standard"/>
            </w:pPr>
            <w:r>
              <w:t>-Proteger intereses vitales de una persona no capacitada para consentir (en relación a datos de categorías especiales): No</w:t>
            </w:r>
          </w:p>
          <w:p w14:paraId="1A884203" w14:textId="77777777" w:rsidR="006F678B" w:rsidRDefault="004749B5">
            <w:pPr>
              <w:pStyle w:val="Standard"/>
            </w:pPr>
            <w:r>
              <w:t>-Miembros entidad sin ánimo de lucro (en relación a datos de categorías especiales): No</w:t>
            </w:r>
          </w:p>
          <w:p w14:paraId="78593970" w14:textId="77777777" w:rsidR="006F678B" w:rsidRDefault="004749B5">
            <w:pPr>
              <w:pStyle w:val="Standard"/>
            </w:pPr>
            <w:r>
              <w:t>-Datos hechos públicos por in</w:t>
            </w:r>
            <w:r>
              <w:t>teresado (en relación a datos de categorías especiales): No</w:t>
            </w:r>
          </w:p>
          <w:p w14:paraId="11FD816A" w14:textId="77777777" w:rsidR="006F678B" w:rsidRDefault="004749B5">
            <w:pPr>
              <w:pStyle w:val="Standard"/>
            </w:pPr>
            <w:r>
              <w:t>-Ejercicio defensa o tribunales (en relación a datos de categorías especiales): No</w:t>
            </w:r>
          </w:p>
          <w:p w14:paraId="455A7F92" w14:textId="77777777" w:rsidR="006F678B" w:rsidRDefault="004749B5">
            <w:pPr>
              <w:pStyle w:val="Standard"/>
            </w:pPr>
            <w:r>
              <w:t>-Interés público esencial (en relación a datos de categorías especiales): No</w:t>
            </w:r>
          </w:p>
          <w:p w14:paraId="3BDCE97E" w14:textId="77777777" w:rsidR="006F678B" w:rsidRDefault="004749B5">
            <w:pPr>
              <w:pStyle w:val="Standard"/>
            </w:pPr>
            <w:r>
              <w:t xml:space="preserve">-Medicina preventiva, laboral o </w:t>
            </w:r>
            <w:r>
              <w:t>servicios sanitarios (en relación a datos de categorías especiales): No</w:t>
            </w:r>
          </w:p>
          <w:p w14:paraId="24F65E5E" w14:textId="77777777" w:rsidR="006F678B" w:rsidRDefault="004749B5">
            <w:pPr>
              <w:pStyle w:val="Standard"/>
            </w:pPr>
            <w:r>
              <w:t>-Razones de salud pública (en relación a datos de categorías especiales): No</w:t>
            </w:r>
          </w:p>
          <w:p w14:paraId="1A8EFC97" w14:textId="77777777" w:rsidR="006F678B" w:rsidRDefault="004749B5">
            <w:pPr>
              <w:pStyle w:val="Standard"/>
            </w:pPr>
            <w:r>
              <w:t>-Archivo investigación o estadística en interés público (en relación a datos de categorías especiales): No</w:t>
            </w:r>
          </w:p>
          <w:p w14:paraId="7A7CE86C" w14:textId="77777777" w:rsidR="006F678B" w:rsidRDefault="006F678B">
            <w:pPr>
              <w:pStyle w:val="Standard"/>
            </w:pPr>
          </w:p>
        </w:tc>
      </w:tr>
      <w:tr w:rsidR="006F678B" w14:paraId="1838EA00" w14:textId="77777777">
        <w:tblPrEx>
          <w:tblCellMar>
            <w:top w:w="0" w:type="dxa"/>
            <w:bottom w:w="0" w:type="dxa"/>
          </w:tblCellMar>
        </w:tblPrEx>
        <w:trPr>
          <w:trHeight w:val="166"/>
          <w:jc w:val="center"/>
        </w:trPr>
        <w:tc>
          <w:tcPr>
            <w:tcW w:w="2297" w:type="dxa"/>
            <w:shd w:val="clear" w:color="auto" w:fill="auto"/>
            <w:tcMar>
              <w:top w:w="0" w:type="dxa"/>
              <w:left w:w="108" w:type="dxa"/>
              <w:bottom w:w="0" w:type="dxa"/>
              <w:right w:w="108" w:type="dxa"/>
            </w:tcMar>
          </w:tcPr>
          <w:p w14:paraId="419F1CF4" w14:textId="77777777" w:rsidR="006F678B" w:rsidRDefault="004749B5">
            <w:pPr>
              <w:pStyle w:val="Standard"/>
              <w:jc w:val="left"/>
              <w:rPr>
                <w:b/>
                <w:bCs/>
                <w:color w:val="0084D1"/>
              </w:rPr>
            </w:pPr>
            <w:r>
              <w:rPr>
                <w:b/>
                <w:bCs/>
                <w:color w:val="0084D1"/>
              </w:rPr>
              <w:t>IX Destinatarios de la información:</w:t>
            </w:r>
          </w:p>
        </w:tc>
        <w:tc>
          <w:tcPr>
            <w:tcW w:w="7341" w:type="dxa"/>
            <w:shd w:val="clear" w:color="auto" w:fill="auto"/>
            <w:tcMar>
              <w:top w:w="0" w:type="dxa"/>
              <w:left w:w="108" w:type="dxa"/>
              <w:bottom w:w="0" w:type="dxa"/>
              <w:right w:w="108" w:type="dxa"/>
            </w:tcMar>
          </w:tcPr>
          <w:p w14:paraId="10269AE7" w14:textId="77777777" w:rsidR="006F678B" w:rsidRDefault="004749B5">
            <w:pPr>
              <w:pStyle w:val="Standard"/>
            </w:pPr>
            <w:r>
              <w:t>No hay</w:t>
            </w:r>
          </w:p>
          <w:p w14:paraId="341156BA" w14:textId="77777777" w:rsidR="006F678B" w:rsidRDefault="006F678B">
            <w:pPr>
              <w:pStyle w:val="Standard"/>
            </w:pPr>
          </w:p>
        </w:tc>
      </w:tr>
      <w:tr w:rsidR="006F678B" w14:paraId="298AF372" w14:textId="77777777">
        <w:tblPrEx>
          <w:tblCellMar>
            <w:top w:w="0" w:type="dxa"/>
            <w:bottom w:w="0" w:type="dxa"/>
          </w:tblCellMar>
        </w:tblPrEx>
        <w:trPr>
          <w:trHeight w:val="166"/>
          <w:jc w:val="center"/>
        </w:trPr>
        <w:tc>
          <w:tcPr>
            <w:tcW w:w="2297" w:type="dxa"/>
            <w:shd w:val="clear" w:color="auto" w:fill="auto"/>
            <w:tcMar>
              <w:top w:w="0" w:type="dxa"/>
              <w:left w:w="108" w:type="dxa"/>
              <w:bottom w:w="0" w:type="dxa"/>
              <w:right w:w="108" w:type="dxa"/>
            </w:tcMar>
          </w:tcPr>
          <w:p w14:paraId="5A75BFF7" w14:textId="77777777" w:rsidR="006F678B" w:rsidRDefault="004749B5">
            <w:pPr>
              <w:pStyle w:val="Standard"/>
              <w:jc w:val="left"/>
              <w:rPr>
                <w:b/>
                <w:bCs/>
                <w:color w:val="0084D1"/>
              </w:rPr>
            </w:pPr>
            <w:r>
              <w:rPr>
                <w:b/>
                <w:bCs/>
                <w:color w:val="0084D1"/>
              </w:rPr>
              <w:t>X Transferencias internacionales:</w:t>
            </w:r>
          </w:p>
          <w:p w14:paraId="725248E2" w14:textId="77777777" w:rsidR="006F678B" w:rsidRDefault="006F678B">
            <w:pPr>
              <w:pStyle w:val="Standard"/>
              <w:jc w:val="left"/>
              <w:rPr>
                <w:b/>
                <w:bCs/>
                <w:color w:val="0084D1"/>
              </w:rPr>
            </w:pPr>
          </w:p>
        </w:tc>
        <w:tc>
          <w:tcPr>
            <w:tcW w:w="7341" w:type="dxa"/>
            <w:shd w:val="clear" w:color="auto" w:fill="auto"/>
            <w:tcMar>
              <w:top w:w="0" w:type="dxa"/>
              <w:left w:w="108" w:type="dxa"/>
              <w:bottom w:w="0" w:type="dxa"/>
              <w:right w:w="108" w:type="dxa"/>
            </w:tcMar>
          </w:tcPr>
          <w:p w14:paraId="59C3045B" w14:textId="77777777" w:rsidR="006F678B" w:rsidRDefault="004749B5">
            <w:pPr>
              <w:pStyle w:val="Standard"/>
            </w:pPr>
            <w:r>
              <w:t>No se realizarán transferencias internacionales de datos</w:t>
            </w:r>
          </w:p>
        </w:tc>
      </w:tr>
      <w:tr w:rsidR="006F678B" w14:paraId="72CC1F04" w14:textId="77777777">
        <w:tblPrEx>
          <w:tblCellMar>
            <w:top w:w="0" w:type="dxa"/>
            <w:bottom w:w="0" w:type="dxa"/>
          </w:tblCellMar>
        </w:tblPrEx>
        <w:trPr>
          <w:trHeight w:val="166"/>
          <w:jc w:val="center"/>
        </w:trPr>
        <w:tc>
          <w:tcPr>
            <w:tcW w:w="2297" w:type="dxa"/>
            <w:shd w:val="clear" w:color="auto" w:fill="auto"/>
            <w:tcMar>
              <w:top w:w="0" w:type="dxa"/>
              <w:left w:w="108" w:type="dxa"/>
              <w:bottom w:w="0" w:type="dxa"/>
              <w:right w:w="108" w:type="dxa"/>
            </w:tcMar>
          </w:tcPr>
          <w:p w14:paraId="52AA34D4" w14:textId="77777777" w:rsidR="006F678B" w:rsidRDefault="004749B5">
            <w:pPr>
              <w:pStyle w:val="Standard"/>
              <w:jc w:val="left"/>
              <w:rPr>
                <w:b/>
                <w:bCs/>
                <w:color w:val="0084D1"/>
              </w:rPr>
            </w:pPr>
            <w:r>
              <w:rPr>
                <w:b/>
                <w:bCs/>
                <w:color w:val="0084D1"/>
              </w:rPr>
              <w:t>XI Plazos de conservación de datos:</w:t>
            </w:r>
          </w:p>
        </w:tc>
        <w:tc>
          <w:tcPr>
            <w:tcW w:w="7341" w:type="dxa"/>
            <w:shd w:val="clear" w:color="auto" w:fill="auto"/>
            <w:tcMar>
              <w:top w:w="0" w:type="dxa"/>
              <w:left w:w="108" w:type="dxa"/>
              <w:bottom w:w="0" w:type="dxa"/>
              <w:right w:w="108" w:type="dxa"/>
            </w:tcMar>
          </w:tcPr>
          <w:p w14:paraId="66B98FBE" w14:textId="77777777" w:rsidR="006F678B" w:rsidRDefault="006F678B">
            <w:pPr>
              <w:pStyle w:val="Standard"/>
            </w:pPr>
          </w:p>
          <w:p w14:paraId="77CC46FC" w14:textId="77777777" w:rsidR="006F678B" w:rsidRDefault="004749B5">
            <w:pPr>
              <w:pStyle w:val="Standard"/>
            </w:pPr>
            <w:r>
              <w:t>Indefinido.</w:t>
            </w:r>
          </w:p>
        </w:tc>
      </w:tr>
      <w:tr w:rsidR="006F678B" w14:paraId="506F126A" w14:textId="77777777">
        <w:tblPrEx>
          <w:tblCellMar>
            <w:top w:w="0" w:type="dxa"/>
            <w:bottom w:w="0" w:type="dxa"/>
          </w:tblCellMar>
        </w:tblPrEx>
        <w:trPr>
          <w:trHeight w:val="166"/>
          <w:jc w:val="center"/>
        </w:trPr>
        <w:tc>
          <w:tcPr>
            <w:tcW w:w="2297" w:type="dxa"/>
            <w:shd w:val="clear" w:color="auto" w:fill="auto"/>
            <w:tcMar>
              <w:top w:w="0" w:type="dxa"/>
              <w:left w:w="108" w:type="dxa"/>
              <w:bottom w:w="0" w:type="dxa"/>
              <w:right w:w="108" w:type="dxa"/>
            </w:tcMar>
          </w:tcPr>
          <w:p w14:paraId="1BCEC4D5" w14:textId="77777777" w:rsidR="006F678B" w:rsidRDefault="004749B5">
            <w:pPr>
              <w:pStyle w:val="Standard"/>
              <w:jc w:val="left"/>
              <w:rPr>
                <w:b/>
                <w:bCs/>
                <w:color w:val="0084D1"/>
              </w:rPr>
            </w:pPr>
            <w:r>
              <w:rPr>
                <w:b/>
                <w:bCs/>
                <w:color w:val="0084D1"/>
              </w:rPr>
              <w:t xml:space="preserve">XII Descripción general de medidas técnicas y </w:t>
            </w:r>
            <w:r>
              <w:rPr>
                <w:b/>
                <w:bCs/>
                <w:color w:val="0084D1"/>
              </w:rPr>
              <w:t>organizativas de seguridad:</w:t>
            </w:r>
          </w:p>
          <w:p w14:paraId="6661D3E7" w14:textId="77777777" w:rsidR="006F678B" w:rsidRDefault="006F678B">
            <w:pPr>
              <w:pStyle w:val="Standard"/>
              <w:jc w:val="left"/>
              <w:rPr>
                <w:b/>
                <w:bCs/>
                <w:color w:val="0084D1"/>
              </w:rPr>
            </w:pPr>
          </w:p>
        </w:tc>
        <w:tc>
          <w:tcPr>
            <w:tcW w:w="7341" w:type="dxa"/>
            <w:shd w:val="clear" w:color="auto" w:fill="auto"/>
            <w:tcMar>
              <w:top w:w="0" w:type="dxa"/>
              <w:left w:w="108" w:type="dxa"/>
              <w:bottom w:w="0" w:type="dxa"/>
              <w:right w:w="108" w:type="dxa"/>
            </w:tcMar>
          </w:tcPr>
          <w:p w14:paraId="520B2B6B" w14:textId="77777777" w:rsidR="006F678B" w:rsidRDefault="006F678B">
            <w:pPr>
              <w:pStyle w:val="Standard"/>
            </w:pPr>
          </w:p>
          <w:p w14:paraId="118D944C" w14:textId="77777777" w:rsidR="006F678B" w:rsidRDefault="006F678B">
            <w:pPr>
              <w:pStyle w:val="Standard"/>
            </w:pPr>
          </w:p>
          <w:p w14:paraId="7F7ED4B6" w14:textId="77777777" w:rsidR="006F678B" w:rsidRDefault="004749B5">
            <w:pPr>
              <w:pStyle w:val="Standard"/>
            </w:pPr>
            <w:r>
              <w:t>Documento de seguridad, Funciones y obligaciones del personal,</w:t>
            </w:r>
          </w:p>
          <w:p w14:paraId="3FB357A8" w14:textId="77777777" w:rsidR="006F678B" w:rsidRDefault="004749B5">
            <w:pPr>
              <w:pStyle w:val="Standard"/>
            </w:pPr>
            <w:r>
              <w:t>Control de accesos, Control de acceso físico, Identificación y</w:t>
            </w:r>
          </w:p>
          <w:p w14:paraId="5E36A684" w14:textId="77777777" w:rsidR="006F678B" w:rsidRDefault="004749B5">
            <w:pPr>
              <w:pStyle w:val="Standard"/>
            </w:pPr>
            <w:r>
              <w:t>autenticación, Registro de incidencias, Distribución de soportes,</w:t>
            </w:r>
          </w:p>
          <w:p w14:paraId="719EF1AA" w14:textId="77777777" w:rsidR="006F678B" w:rsidRDefault="004749B5">
            <w:pPr>
              <w:pStyle w:val="Standard"/>
            </w:pPr>
            <w:r>
              <w:t xml:space="preserve">Seguridad de telecomunicaciones, </w:t>
            </w:r>
            <w:r>
              <w:t>Correos electrónicos, Dispositivos de almacenamiento, Criterios de archivo, Copias o reproducciones,</w:t>
            </w:r>
          </w:p>
          <w:p w14:paraId="79A9ED2E" w14:textId="77777777" w:rsidR="006F678B" w:rsidRDefault="004749B5">
            <w:pPr>
              <w:pStyle w:val="Standard"/>
            </w:pPr>
            <w:r>
              <w:t>Borrado o destrucción de soportes</w:t>
            </w:r>
          </w:p>
          <w:p w14:paraId="06FD099B" w14:textId="77777777" w:rsidR="006F678B" w:rsidRDefault="006F678B">
            <w:pPr>
              <w:pStyle w:val="Standard"/>
            </w:pPr>
          </w:p>
          <w:p w14:paraId="34663795" w14:textId="77777777" w:rsidR="006F678B" w:rsidRDefault="006F678B">
            <w:pPr>
              <w:pStyle w:val="Standard"/>
            </w:pPr>
          </w:p>
        </w:tc>
      </w:tr>
      <w:tr w:rsidR="006F678B" w14:paraId="096999FA" w14:textId="77777777">
        <w:tblPrEx>
          <w:tblCellMar>
            <w:top w:w="0" w:type="dxa"/>
            <w:bottom w:w="0" w:type="dxa"/>
          </w:tblCellMar>
        </w:tblPrEx>
        <w:trPr>
          <w:trHeight w:val="166"/>
          <w:jc w:val="center"/>
        </w:trPr>
        <w:tc>
          <w:tcPr>
            <w:tcW w:w="2297" w:type="dxa"/>
            <w:shd w:val="clear" w:color="auto" w:fill="auto"/>
            <w:tcMar>
              <w:top w:w="0" w:type="dxa"/>
              <w:left w:w="108" w:type="dxa"/>
              <w:bottom w:w="0" w:type="dxa"/>
              <w:right w:w="108" w:type="dxa"/>
            </w:tcMar>
          </w:tcPr>
          <w:p w14:paraId="50224AB1" w14:textId="77777777" w:rsidR="006F678B" w:rsidRDefault="004749B5">
            <w:pPr>
              <w:pStyle w:val="Standard"/>
              <w:jc w:val="left"/>
              <w:rPr>
                <w:b/>
                <w:bCs/>
                <w:color w:val="0084D1"/>
              </w:rPr>
            </w:pPr>
            <w:r>
              <w:rPr>
                <w:b/>
                <w:bCs/>
                <w:color w:val="0084D1"/>
              </w:rPr>
              <w:lastRenderedPageBreak/>
              <w:t>XIII Procedimiento para ejercitar los derechos:</w:t>
            </w:r>
          </w:p>
          <w:p w14:paraId="4E984E81" w14:textId="77777777" w:rsidR="006F678B" w:rsidRDefault="006F678B">
            <w:pPr>
              <w:pStyle w:val="Standard"/>
              <w:jc w:val="left"/>
              <w:rPr>
                <w:b/>
                <w:bCs/>
                <w:color w:val="0084D1"/>
              </w:rPr>
            </w:pPr>
          </w:p>
        </w:tc>
        <w:tc>
          <w:tcPr>
            <w:tcW w:w="7341" w:type="dxa"/>
            <w:shd w:val="clear" w:color="auto" w:fill="auto"/>
            <w:tcMar>
              <w:top w:w="0" w:type="dxa"/>
              <w:left w:w="108" w:type="dxa"/>
              <w:bottom w:w="0" w:type="dxa"/>
              <w:right w:w="108" w:type="dxa"/>
            </w:tcMar>
          </w:tcPr>
          <w:p w14:paraId="44087B69" w14:textId="77777777" w:rsidR="006F678B" w:rsidRDefault="004749B5">
            <w:pPr>
              <w:pStyle w:val="Standard"/>
            </w:pPr>
            <w:r>
              <w:t xml:space="preserve">Pueden existir diferentes canales (email, correo postal, presencial, </w:t>
            </w:r>
            <w:r>
              <w:t>etc.) y se detallan en las diferentes cláusulas de información, así como en el procedimiento de gestión de derechos, en el que también se dispone de formularios de ejercicio de derechos para facilitar a los interesados.</w:t>
            </w:r>
          </w:p>
          <w:p w14:paraId="14734F1A" w14:textId="77777777" w:rsidR="006F678B" w:rsidRDefault="006F678B">
            <w:pPr>
              <w:pStyle w:val="Standard"/>
            </w:pPr>
          </w:p>
          <w:p w14:paraId="26AE57C3" w14:textId="77777777" w:rsidR="006F678B" w:rsidRDefault="006F678B">
            <w:pPr>
              <w:pStyle w:val="Standard"/>
            </w:pPr>
          </w:p>
        </w:tc>
      </w:tr>
      <w:tr w:rsidR="006F678B" w14:paraId="08F5AAA5" w14:textId="77777777">
        <w:tblPrEx>
          <w:tblCellMar>
            <w:top w:w="0" w:type="dxa"/>
            <w:bottom w:w="0" w:type="dxa"/>
          </w:tblCellMar>
        </w:tblPrEx>
        <w:trPr>
          <w:trHeight w:val="166"/>
          <w:jc w:val="center"/>
        </w:trPr>
        <w:tc>
          <w:tcPr>
            <w:tcW w:w="2297" w:type="dxa"/>
            <w:shd w:val="clear" w:color="auto" w:fill="D9D9D9"/>
            <w:tcMar>
              <w:top w:w="0" w:type="dxa"/>
              <w:left w:w="108" w:type="dxa"/>
              <w:bottom w:w="0" w:type="dxa"/>
              <w:right w:w="108" w:type="dxa"/>
            </w:tcMar>
          </w:tcPr>
          <w:p w14:paraId="3344BFE6" w14:textId="77777777" w:rsidR="006F678B" w:rsidRDefault="004749B5">
            <w:pPr>
              <w:pStyle w:val="Standard"/>
              <w:jc w:val="left"/>
              <w:rPr>
                <w:b/>
                <w:bCs/>
                <w:color w:val="000000"/>
              </w:rPr>
            </w:pPr>
            <w:r>
              <w:rPr>
                <w:b/>
                <w:bCs/>
                <w:color w:val="000000"/>
              </w:rPr>
              <w:t>Tratamiento:</w:t>
            </w:r>
          </w:p>
        </w:tc>
        <w:tc>
          <w:tcPr>
            <w:tcW w:w="7341" w:type="dxa"/>
            <w:shd w:val="clear" w:color="auto" w:fill="D9D9D9"/>
            <w:tcMar>
              <w:top w:w="0" w:type="dxa"/>
              <w:left w:w="108" w:type="dxa"/>
              <w:bottom w:w="0" w:type="dxa"/>
              <w:right w:w="108" w:type="dxa"/>
            </w:tcMar>
          </w:tcPr>
          <w:p w14:paraId="6F82973E" w14:textId="77777777" w:rsidR="006F678B" w:rsidRDefault="004749B5">
            <w:pPr>
              <w:pStyle w:val="Ttulo3"/>
            </w:pPr>
            <w:r>
              <w:t xml:space="preserve">2.23.2. </w:t>
            </w:r>
            <w:bookmarkStart w:id="127" w:name="_Toc523489910"/>
            <w:bookmarkStart w:id="128" w:name="_Toc523736418"/>
            <w:r>
              <w:t>SUGERENCIAS Y RECLAMACIONES</w:t>
            </w:r>
            <w:bookmarkEnd w:id="127"/>
            <w:bookmarkEnd w:id="128"/>
          </w:p>
          <w:p w14:paraId="7FF12AAB" w14:textId="77777777" w:rsidR="006F678B" w:rsidRDefault="004749B5">
            <w:pPr>
              <w:pStyle w:val="Standard"/>
            </w:pPr>
            <w:r>
              <w:t>GESTIÓN, CONTROL DE LAS SUGERENCIAS Y RECLAMACIONES PRESENTADAS A ESTE AYUNTAMIENTO, ASÍ COMO LAS SOLICITUDES DE INFORMACIÓN PÚBLICA</w:t>
            </w:r>
          </w:p>
          <w:p w14:paraId="61FED9C8" w14:textId="77777777" w:rsidR="006F678B" w:rsidRDefault="004749B5">
            <w:pPr>
              <w:pStyle w:val="Standard"/>
            </w:pPr>
            <w:r>
              <w:t>UNIDAD TÉCNICA: SERVICIO DE ASISTENCIA CIUDADANA</w:t>
            </w:r>
          </w:p>
        </w:tc>
      </w:tr>
      <w:tr w:rsidR="006F678B" w14:paraId="07E243BA" w14:textId="77777777">
        <w:tblPrEx>
          <w:tblCellMar>
            <w:top w:w="0" w:type="dxa"/>
            <w:bottom w:w="0" w:type="dxa"/>
          </w:tblCellMar>
        </w:tblPrEx>
        <w:trPr>
          <w:trHeight w:val="166"/>
          <w:jc w:val="center"/>
        </w:trPr>
        <w:tc>
          <w:tcPr>
            <w:tcW w:w="2297" w:type="dxa"/>
            <w:shd w:val="clear" w:color="auto" w:fill="auto"/>
            <w:tcMar>
              <w:top w:w="0" w:type="dxa"/>
              <w:left w:w="108" w:type="dxa"/>
              <w:bottom w:w="0" w:type="dxa"/>
              <w:right w:w="108" w:type="dxa"/>
            </w:tcMar>
          </w:tcPr>
          <w:p w14:paraId="53A03F60" w14:textId="77777777" w:rsidR="006F678B" w:rsidRDefault="004749B5">
            <w:pPr>
              <w:pStyle w:val="Standard"/>
              <w:jc w:val="left"/>
              <w:rPr>
                <w:b/>
                <w:bCs/>
                <w:color w:val="0084D1"/>
              </w:rPr>
            </w:pPr>
            <w:r>
              <w:rPr>
                <w:b/>
                <w:bCs/>
                <w:color w:val="0084D1"/>
              </w:rPr>
              <w:t>I Responsables del tratamiento:</w:t>
            </w:r>
          </w:p>
          <w:p w14:paraId="45AC31FF" w14:textId="77777777" w:rsidR="006F678B" w:rsidRDefault="006F678B">
            <w:pPr>
              <w:pStyle w:val="Standard"/>
              <w:jc w:val="left"/>
              <w:rPr>
                <w:b/>
                <w:bCs/>
                <w:color w:val="0084D1"/>
              </w:rPr>
            </w:pPr>
          </w:p>
        </w:tc>
        <w:tc>
          <w:tcPr>
            <w:tcW w:w="7341" w:type="dxa"/>
            <w:shd w:val="clear" w:color="auto" w:fill="auto"/>
            <w:tcMar>
              <w:top w:w="0" w:type="dxa"/>
              <w:left w:w="108" w:type="dxa"/>
              <w:bottom w:w="0" w:type="dxa"/>
              <w:right w:w="108" w:type="dxa"/>
            </w:tcMar>
          </w:tcPr>
          <w:p w14:paraId="7A06E198" w14:textId="77777777" w:rsidR="006F678B" w:rsidRDefault="004749B5">
            <w:pPr>
              <w:pStyle w:val="Standard"/>
            </w:pPr>
            <w:r>
              <w:t>AYUNTAMIENTO</w:t>
            </w:r>
            <w:r>
              <w:t xml:space="preserve"> DE LAS PALMAS DE GRAN CANARIA</w:t>
            </w:r>
          </w:p>
          <w:p w14:paraId="75097BE0" w14:textId="77777777" w:rsidR="006F678B" w:rsidRDefault="006F678B">
            <w:pPr>
              <w:pStyle w:val="Standard"/>
            </w:pPr>
          </w:p>
        </w:tc>
      </w:tr>
      <w:tr w:rsidR="006F678B" w14:paraId="6E363939" w14:textId="77777777">
        <w:tblPrEx>
          <w:tblCellMar>
            <w:top w:w="0" w:type="dxa"/>
            <w:bottom w:w="0" w:type="dxa"/>
          </w:tblCellMar>
        </w:tblPrEx>
        <w:trPr>
          <w:trHeight w:val="166"/>
          <w:jc w:val="center"/>
        </w:trPr>
        <w:tc>
          <w:tcPr>
            <w:tcW w:w="2297" w:type="dxa"/>
            <w:shd w:val="clear" w:color="auto" w:fill="auto"/>
            <w:tcMar>
              <w:top w:w="0" w:type="dxa"/>
              <w:left w:w="108" w:type="dxa"/>
              <w:bottom w:w="0" w:type="dxa"/>
              <w:right w:w="108" w:type="dxa"/>
            </w:tcMar>
          </w:tcPr>
          <w:p w14:paraId="0E4CFA16" w14:textId="77777777" w:rsidR="006F678B" w:rsidRDefault="004749B5">
            <w:pPr>
              <w:pStyle w:val="Standard"/>
              <w:jc w:val="left"/>
              <w:rPr>
                <w:b/>
                <w:bCs/>
                <w:color w:val="0084D1"/>
              </w:rPr>
            </w:pPr>
            <w:r>
              <w:rPr>
                <w:b/>
                <w:bCs/>
                <w:color w:val="0084D1"/>
              </w:rPr>
              <w:t>II Titularidad:</w:t>
            </w:r>
          </w:p>
          <w:p w14:paraId="3A22C45B" w14:textId="77777777" w:rsidR="006F678B" w:rsidRDefault="006F678B">
            <w:pPr>
              <w:pStyle w:val="Standard"/>
              <w:jc w:val="left"/>
              <w:rPr>
                <w:b/>
                <w:bCs/>
                <w:color w:val="0084D1"/>
              </w:rPr>
            </w:pPr>
          </w:p>
        </w:tc>
        <w:tc>
          <w:tcPr>
            <w:tcW w:w="7341" w:type="dxa"/>
            <w:shd w:val="clear" w:color="auto" w:fill="auto"/>
            <w:tcMar>
              <w:top w:w="0" w:type="dxa"/>
              <w:left w:w="108" w:type="dxa"/>
              <w:bottom w:w="0" w:type="dxa"/>
              <w:right w:w="108" w:type="dxa"/>
            </w:tcMar>
          </w:tcPr>
          <w:p w14:paraId="62D3B0E5" w14:textId="77777777" w:rsidR="006F678B" w:rsidRDefault="004749B5">
            <w:pPr>
              <w:pStyle w:val="Standard"/>
            </w:pPr>
            <w:r>
              <w:t>Pública</w:t>
            </w:r>
          </w:p>
        </w:tc>
      </w:tr>
      <w:tr w:rsidR="006F678B" w14:paraId="05047EEA" w14:textId="77777777">
        <w:tblPrEx>
          <w:tblCellMar>
            <w:top w:w="0" w:type="dxa"/>
            <w:bottom w:w="0" w:type="dxa"/>
          </w:tblCellMar>
        </w:tblPrEx>
        <w:trPr>
          <w:trHeight w:val="166"/>
          <w:jc w:val="center"/>
        </w:trPr>
        <w:tc>
          <w:tcPr>
            <w:tcW w:w="2297" w:type="dxa"/>
            <w:shd w:val="clear" w:color="auto" w:fill="auto"/>
            <w:tcMar>
              <w:top w:w="0" w:type="dxa"/>
              <w:left w:w="108" w:type="dxa"/>
              <w:bottom w:w="0" w:type="dxa"/>
              <w:right w:w="108" w:type="dxa"/>
            </w:tcMar>
          </w:tcPr>
          <w:p w14:paraId="313E3F76" w14:textId="77777777" w:rsidR="006F678B" w:rsidRDefault="004749B5">
            <w:pPr>
              <w:pStyle w:val="Standard"/>
              <w:jc w:val="left"/>
              <w:rPr>
                <w:b/>
                <w:bCs/>
                <w:color w:val="0084D1"/>
              </w:rPr>
            </w:pPr>
            <w:r>
              <w:rPr>
                <w:b/>
                <w:bCs/>
                <w:color w:val="0084D1"/>
              </w:rPr>
              <w:t>III Categorías interesados:</w:t>
            </w:r>
          </w:p>
        </w:tc>
        <w:tc>
          <w:tcPr>
            <w:tcW w:w="7341" w:type="dxa"/>
            <w:shd w:val="clear" w:color="auto" w:fill="auto"/>
            <w:tcMar>
              <w:top w:w="0" w:type="dxa"/>
              <w:left w:w="108" w:type="dxa"/>
              <w:bottom w:w="0" w:type="dxa"/>
              <w:right w:w="108" w:type="dxa"/>
            </w:tcMar>
          </w:tcPr>
          <w:p w14:paraId="3C15602B" w14:textId="77777777" w:rsidR="006F678B" w:rsidRDefault="004749B5">
            <w:pPr>
              <w:pStyle w:val="Standard"/>
            </w:pPr>
            <w:r>
              <w:t xml:space="preserve">CIUDADANOS Y RESIDENTES </w:t>
            </w:r>
            <w:r>
              <w:tab/>
            </w:r>
            <w:r>
              <w:br/>
            </w:r>
            <w:r>
              <w:t>REPRESENTANTES LEGALES</w:t>
            </w:r>
          </w:p>
          <w:p w14:paraId="1B172458" w14:textId="77777777" w:rsidR="006F678B" w:rsidRDefault="004749B5">
            <w:pPr>
              <w:pStyle w:val="Standard"/>
            </w:pPr>
            <w:r>
              <w:t>CIUDADANOS Y RESIDENTES</w:t>
            </w:r>
          </w:p>
          <w:p w14:paraId="61DA0BD3" w14:textId="77777777" w:rsidR="006F678B" w:rsidRDefault="006F678B">
            <w:pPr>
              <w:pStyle w:val="Standard"/>
            </w:pPr>
          </w:p>
        </w:tc>
      </w:tr>
      <w:tr w:rsidR="006F678B" w14:paraId="7F6EFC63" w14:textId="77777777">
        <w:tblPrEx>
          <w:tblCellMar>
            <w:top w:w="0" w:type="dxa"/>
            <w:bottom w:w="0" w:type="dxa"/>
          </w:tblCellMar>
        </w:tblPrEx>
        <w:trPr>
          <w:trHeight w:val="166"/>
          <w:jc w:val="center"/>
        </w:trPr>
        <w:tc>
          <w:tcPr>
            <w:tcW w:w="2297" w:type="dxa"/>
            <w:shd w:val="clear" w:color="auto" w:fill="auto"/>
            <w:tcMar>
              <w:top w:w="0" w:type="dxa"/>
              <w:left w:w="108" w:type="dxa"/>
              <w:bottom w:w="0" w:type="dxa"/>
              <w:right w:w="108" w:type="dxa"/>
            </w:tcMar>
          </w:tcPr>
          <w:p w14:paraId="188581A5" w14:textId="77777777" w:rsidR="006F678B" w:rsidRDefault="004749B5">
            <w:pPr>
              <w:pStyle w:val="Standard"/>
              <w:jc w:val="left"/>
              <w:rPr>
                <w:b/>
                <w:bCs/>
                <w:color w:val="0084D1"/>
              </w:rPr>
            </w:pPr>
            <w:r>
              <w:rPr>
                <w:b/>
                <w:bCs/>
                <w:color w:val="0084D1"/>
              </w:rPr>
              <w:t>IV Fines del tratamiento:</w:t>
            </w:r>
          </w:p>
        </w:tc>
        <w:tc>
          <w:tcPr>
            <w:tcW w:w="7341" w:type="dxa"/>
            <w:shd w:val="clear" w:color="auto" w:fill="auto"/>
            <w:tcMar>
              <w:top w:w="0" w:type="dxa"/>
              <w:left w:w="108" w:type="dxa"/>
              <w:bottom w:w="0" w:type="dxa"/>
              <w:right w:w="108" w:type="dxa"/>
            </w:tcMar>
          </w:tcPr>
          <w:p w14:paraId="54CB57FA" w14:textId="77777777" w:rsidR="006F678B" w:rsidRDefault="004749B5">
            <w:pPr>
              <w:pStyle w:val="Standard"/>
            </w:pPr>
            <w:r>
              <w:t>OTRA</w:t>
            </w:r>
            <w:r>
              <w:tab/>
            </w:r>
            <w:r>
              <w:br/>
            </w:r>
            <w:r>
              <w:t xml:space="preserve">FINES HISTÓRICOS, ESTADÍSTICOS O CIENTÍFICOS </w:t>
            </w:r>
            <w:r>
              <w:tab/>
            </w:r>
            <w:r>
              <w:br/>
            </w:r>
            <w:r>
              <w:t>PROCEDIMIENTO ADMINISTRATIVO</w:t>
            </w:r>
          </w:p>
          <w:p w14:paraId="17FB0523" w14:textId="77777777" w:rsidR="006F678B" w:rsidRDefault="004749B5">
            <w:pPr>
              <w:pStyle w:val="Standard"/>
            </w:pPr>
            <w:r>
              <w:t>TRANSPARENCIA Y MEJORA DE SERVICIOS</w:t>
            </w:r>
          </w:p>
          <w:p w14:paraId="1400D819" w14:textId="77777777" w:rsidR="006F678B" w:rsidRDefault="006F678B">
            <w:pPr>
              <w:pStyle w:val="Standard"/>
            </w:pPr>
          </w:p>
        </w:tc>
      </w:tr>
      <w:tr w:rsidR="006F678B" w14:paraId="75299043" w14:textId="77777777">
        <w:tblPrEx>
          <w:tblCellMar>
            <w:top w:w="0" w:type="dxa"/>
            <w:bottom w:w="0" w:type="dxa"/>
          </w:tblCellMar>
        </w:tblPrEx>
        <w:trPr>
          <w:trHeight w:val="166"/>
          <w:jc w:val="center"/>
        </w:trPr>
        <w:tc>
          <w:tcPr>
            <w:tcW w:w="2297" w:type="dxa"/>
            <w:shd w:val="clear" w:color="auto" w:fill="auto"/>
            <w:tcMar>
              <w:top w:w="0" w:type="dxa"/>
              <w:left w:w="108" w:type="dxa"/>
              <w:bottom w:w="0" w:type="dxa"/>
              <w:right w:w="108" w:type="dxa"/>
            </w:tcMar>
          </w:tcPr>
          <w:p w14:paraId="5FD562D7" w14:textId="77777777" w:rsidR="006F678B" w:rsidRDefault="004749B5">
            <w:pPr>
              <w:pStyle w:val="Standard"/>
              <w:jc w:val="left"/>
              <w:rPr>
                <w:b/>
                <w:bCs/>
                <w:color w:val="0084D1"/>
              </w:rPr>
            </w:pPr>
            <w:r>
              <w:rPr>
                <w:b/>
                <w:bCs/>
                <w:color w:val="0084D1"/>
              </w:rPr>
              <w:t>V Sistema de tratamiento:</w:t>
            </w:r>
          </w:p>
          <w:p w14:paraId="183DBC22" w14:textId="77777777" w:rsidR="006F678B" w:rsidRDefault="006F678B">
            <w:pPr>
              <w:pStyle w:val="Standard"/>
              <w:jc w:val="left"/>
              <w:rPr>
                <w:b/>
                <w:bCs/>
                <w:color w:val="0084D1"/>
              </w:rPr>
            </w:pPr>
          </w:p>
        </w:tc>
        <w:tc>
          <w:tcPr>
            <w:tcW w:w="7341" w:type="dxa"/>
            <w:shd w:val="clear" w:color="auto" w:fill="auto"/>
            <w:tcMar>
              <w:top w:w="0" w:type="dxa"/>
              <w:left w:w="108" w:type="dxa"/>
              <w:bottom w:w="0" w:type="dxa"/>
              <w:right w:w="108" w:type="dxa"/>
            </w:tcMar>
          </w:tcPr>
          <w:p w14:paraId="136718A8" w14:textId="77777777" w:rsidR="006F678B" w:rsidRDefault="004749B5">
            <w:pPr>
              <w:pStyle w:val="Standard"/>
            </w:pPr>
            <w:r>
              <w:t>MIXTO</w:t>
            </w:r>
          </w:p>
        </w:tc>
      </w:tr>
      <w:tr w:rsidR="006F678B" w14:paraId="029950D3" w14:textId="77777777">
        <w:tblPrEx>
          <w:tblCellMar>
            <w:top w:w="0" w:type="dxa"/>
            <w:bottom w:w="0" w:type="dxa"/>
          </w:tblCellMar>
        </w:tblPrEx>
        <w:trPr>
          <w:trHeight w:val="166"/>
          <w:jc w:val="center"/>
        </w:trPr>
        <w:tc>
          <w:tcPr>
            <w:tcW w:w="2297" w:type="dxa"/>
            <w:shd w:val="clear" w:color="auto" w:fill="auto"/>
            <w:tcMar>
              <w:top w:w="0" w:type="dxa"/>
              <w:left w:w="108" w:type="dxa"/>
              <w:bottom w:w="0" w:type="dxa"/>
              <w:right w:w="108" w:type="dxa"/>
            </w:tcMar>
          </w:tcPr>
          <w:p w14:paraId="56905320" w14:textId="77777777" w:rsidR="006F678B" w:rsidRDefault="004749B5">
            <w:pPr>
              <w:pStyle w:val="Standard"/>
              <w:jc w:val="left"/>
              <w:rPr>
                <w:b/>
                <w:bCs/>
                <w:color w:val="0084D1"/>
              </w:rPr>
            </w:pPr>
            <w:r>
              <w:rPr>
                <w:b/>
                <w:bCs/>
                <w:color w:val="0084D1"/>
              </w:rPr>
              <w:t>VI Origen de los datos:</w:t>
            </w:r>
          </w:p>
        </w:tc>
        <w:tc>
          <w:tcPr>
            <w:tcW w:w="7341" w:type="dxa"/>
            <w:shd w:val="clear" w:color="auto" w:fill="auto"/>
            <w:tcMar>
              <w:top w:w="0" w:type="dxa"/>
              <w:left w:w="108" w:type="dxa"/>
              <w:bottom w:w="0" w:type="dxa"/>
              <w:right w:w="108" w:type="dxa"/>
            </w:tcMar>
          </w:tcPr>
          <w:p w14:paraId="79D1C4F8" w14:textId="77777777" w:rsidR="006F678B" w:rsidRDefault="004749B5">
            <w:pPr>
              <w:pStyle w:val="Standard"/>
            </w:pPr>
            <w:r>
              <w:t>El propio interesado o su representante legal: Sí</w:t>
            </w:r>
          </w:p>
          <w:p w14:paraId="7F7E4FD5" w14:textId="77777777" w:rsidR="006F678B" w:rsidRDefault="004749B5">
            <w:pPr>
              <w:pStyle w:val="Standard"/>
            </w:pPr>
            <w:r>
              <w:t>Registros públicos: No</w:t>
            </w:r>
          </w:p>
          <w:p w14:paraId="2BC99464" w14:textId="77777777" w:rsidR="006F678B" w:rsidRDefault="004749B5">
            <w:pPr>
              <w:pStyle w:val="Standard"/>
            </w:pPr>
            <w:r>
              <w:t>Otras personas físicas: Sí</w:t>
            </w:r>
          </w:p>
          <w:p w14:paraId="6F4E9D76" w14:textId="77777777" w:rsidR="006F678B" w:rsidRDefault="004749B5">
            <w:pPr>
              <w:pStyle w:val="Standard"/>
            </w:pPr>
            <w:r>
              <w:t>Entidad privada: Sí</w:t>
            </w:r>
          </w:p>
          <w:p w14:paraId="35FBAF9B" w14:textId="77777777" w:rsidR="006F678B" w:rsidRDefault="004749B5">
            <w:pPr>
              <w:pStyle w:val="Standard"/>
            </w:pPr>
            <w:r>
              <w:t>Fuentes accesibles al público: No</w:t>
            </w:r>
          </w:p>
          <w:p w14:paraId="138C8AFA" w14:textId="77777777" w:rsidR="006F678B" w:rsidRDefault="004749B5">
            <w:pPr>
              <w:pStyle w:val="Standard"/>
            </w:pPr>
            <w:r>
              <w:t>Administración pública: Sí</w:t>
            </w:r>
          </w:p>
          <w:p w14:paraId="11BC5F1B" w14:textId="77777777" w:rsidR="006F678B" w:rsidRDefault="006F678B">
            <w:pPr>
              <w:pStyle w:val="Standard"/>
            </w:pPr>
          </w:p>
        </w:tc>
      </w:tr>
      <w:tr w:rsidR="006F678B" w14:paraId="50DCE751" w14:textId="77777777">
        <w:tblPrEx>
          <w:tblCellMar>
            <w:top w:w="0" w:type="dxa"/>
            <w:bottom w:w="0" w:type="dxa"/>
          </w:tblCellMar>
        </w:tblPrEx>
        <w:trPr>
          <w:trHeight w:val="166"/>
          <w:jc w:val="center"/>
        </w:trPr>
        <w:tc>
          <w:tcPr>
            <w:tcW w:w="2297" w:type="dxa"/>
            <w:shd w:val="clear" w:color="auto" w:fill="auto"/>
            <w:tcMar>
              <w:top w:w="0" w:type="dxa"/>
              <w:left w:w="108" w:type="dxa"/>
              <w:bottom w:w="0" w:type="dxa"/>
              <w:right w:w="108" w:type="dxa"/>
            </w:tcMar>
          </w:tcPr>
          <w:p w14:paraId="4EBE631A" w14:textId="77777777" w:rsidR="006F678B" w:rsidRDefault="004749B5">
            <w:pPr>
              <w:pStyle w:val="Standard"/>
              <w:jc w:val="left"/>
              <w:rPr>
                <w:b/>
                <w:bCs/>
                <w:color w:val="0084D1"/>
              </w:rPr>
            </w:pPr>
            <w:r>
              <w:rPr>
                <w:b/>
                <w:bCs/>
                <w:color w:val="0084D1"/>
              </w:rPr>
              <w:t>VII Categorías de datos personales objeto de tratamiento:</w:t>
            </w:r>
          </w:p>
        </w:tc>
        <w:tc>
          <w:tcPr>
            <w:tcW w:w="7341" w:type="dxa"/>
            <w:shd w:val="clear" w:color="auto" w:fill="auto"/>
            <w:tcMar>
              <w:top w:w="0" w:type="dxa"/>
              <w:left w:w="108" w:type="dxa"/>
              <w:bottom w:w="0" w:type="dxa"/>
              <w:right w:w="108" w:type="dxa"/>
            </w:tcMar>
          </w:tcPr>
          <w:p w14:paraId="78ECBBFA" w14:textId="77777777" w:rsidR="006F678B" w:rsidRDefault="004749B5">
            <w:pPr>
              <w:pStyle w:val="Standard"/>
            </w:pPr>
            <w:r>
              <w:t>Datos identificativos:</w:t>
            </w:r>
          </w:p>
          <w:p w14:paraId="2CF46D5E" w14:textId="77777777" w:rsidR="006F678B" w:rsidRDefault="004749B5">
            <w:pPr>
              <w:pStyle w:val="Standard"/>
            </w:pPr>
            <w:r>
              <w:t>-DNI-NIF: Sí</w:t>
            </w:r>
          </w:p>
          <w:p w14:paraId="38147941" w14:textId="77777777" w:rsidR="006F678B" w:rsidRDefault="004749B5">
            <w:pPr>
              <w:pStyle w:val="Standard"/>
            </w:pPr>
            <w:r>
              <w:t>-Identificador nacional restringido art. 87: No</w:t>
            </w:r>
          </w:p>
          <w:p w14:paraId="047C7EBF" w14:textId="77777777" w:rsidR="006F678B" w:rsidRDefault="004749B5">
            <w:pPr>
              <w:pStyle w:val="Standard"/>
            </w:pPr>
            <w:r>
              <w:t>-Dirección: Sí</w:t>
            </w:r>
          </w:p>
          <w:p w14:paraId="3717077B" w14:textId="77777777" w:rsidR="006F678B" w:rsidRDefault="004749B5">
            <w:pPr>
              <w:pStyle w:val="Standard"/>
            </w:pPr>
            <w:r>
              <w:t>-Imagen: No</w:t>
            </w:r>
          </w:p>
          <w:p w14:paraId="0986C5F7" w14:textId="77777777" w:rsidR="006F678B" w:rsidRDefault="004749B5">
            <w:pPr>
              <w:pStyle w:val="Standard"/>
            </w:pPr>
            <w:r>
              <w:t>-Número seguridad social</w:t>
            </w:r>
            <w:r>
              <w:t>: No</w:t>
            </w:r>
          </w:p>
          <w:p w14:paraId="126544C3" w14:textId="77777777" w:rsidR="006F678B" w:rsidRDefault="004749B5">
            <w:pPr>
              <w:pStyle w:val="Standard"/>
            </w:pPr>
            <w:r>
              <w:t>-Teléfono: Sí</w:t>
            </w:r>
          </w:p>
          <w:p w14:paraId="520BB0E0" w14:textId="77777777" w:rsidR="006F678B" w:rsidRDefault="004749B5">
            <w:pPr>
              <w:pStyle w:val="Standard"/>
            </w:pPr>
            <w:r>
              <w:t>-Firma manual o digitalizada: Sí</w:t>
            </w:r>
          </w:p>
          <w:p w14:paraId="258D5885" w14:textId="77777777" w:rsidR="006F678B" w:rsidRDefault="004749B5">
            <w:pPr>
              <w:pStyle w:val="Standard"/>
            </w:pPr>
            <w:r>
              <w:t>-Firma electrónica: Sí</w:t>
            </w:r>
          </w:p>
          <w:p w14:paraId="3A89A34F" w14:textId="77777777" w:rsidR="006F678B" w:rsidRDefault="004749B5">
            <w:pPr>
              <w:pStyle w:val="Standard"/>
            </w:pPr>
            <w:r>
              <w:t>-Registro personal: No</w:t>
            </w:r>
          </w:p>
          <w:p w14:paraId="4D4AE1FE" w14:textId="77777777" w:rsidR="006F678B" w:rsidRDefault="004749B5">
            <w:pPr>
              <w:pStyle w:val="Standard"/>
            </w:pPr>
            <w:r>
              <w:t>-Marcas físicas: No</w:t>
            </w:r>
          </w:p>
          <w:p w14:paraId="4CCCB460" w14:textId="77777777" w:rsidR="006F678B" w:rsidRDefault="004749B5">
            <w:pPr>
              <w:pStyle w:val="Standard"/>
            </w:pPr>
            <w:r>
              <w:t>-Tarjeta sanitaria: No</w:t>
            </w:r>
          </w:p>
          <w:p w14:paraId="64309E50" w14:textId="77777777" w:rsidR="006F678B" w:rsidRDefault="004749B5">
            <w:pPr>
              <w:pStyle w:val="Standard"/>
            </w:pPr>
            <w:r>
              <w:t>-Nombre y apellidos: Sí</w:t>
            </w:r>
          </w:p>
          <w:p w14:paraId="3836624B" w14:textId="77777777" w:rsidR="006F678B" w:rsidRDefault="004749B5">
            <w:pPr>
              <w:pStyle w:val="Standard"/>
            </w:pPr>
            <w:r>
              <w:t>-Huella digital: No</w:t>
            </w:r>
          </w:p>
          <w:p w14:paraId="19659B0F" w14:textId="77777777" w:rsidR="006F678B" w:rsidRDefault="004749B5">
            <w:pPr>
              <w:pStyle w:val="Standard"/>
            </w:pPr>
            <w:r>
              <w:t>-Voz: No</w:t>
            </w:r>
          </w:p>
          <w:p w14:paraId="69FA50AF" w14:textId="77777777" w:rsidR="006F678B" w:rsidRDefault="004749B5">
            <w:pPr>
              <w:pStyle w:val="Standard"/>
            </w:pPr>
            <w:r>
              <w:t>-CCC/IBAN: No</w:t>
            </w:r>
          </w:p>
          <w:p w14:paraId="42F6394B" w14:textId="77777777" w:rsidR="006F678B" w:rsidRDefault="004749B5">
            <w:pPr>
              <w:pStyle w:val="Standard"/>
            </w:pPr>
            <w:r>
              <w:t>-Tarjeta bancaria o Similar: No</w:t>
            </w:r>
          </w:p>
          <w:p w14:paraId="7B00C56A" w14:textId="77777777" w:rsidR="006F678B" w:rsidRDefault="004749B5">
            <w:pPr>
              <w:pStyle w:val="Standard"/>
            </w:pPr>
            <w:r>
              <w:t xml:space="preserve">Otros datos </w:t>
            </w:r>
            <w:r>
              <w:t>identificativos: CORREO ELECTRÓNICO</w:t>
            </w:r>
          </w:p>
          <w:p w14:paraId="67A2652C" w14:textId="77777777" w:rsidR="006F678B" w:rsidRDefault="006F678B">
            <w:pPr>
              <w:pStyle w:val="Standard"/>
            </w:pPr>
          </w:p>
          <w:p w14:paraId="5C1037F4" w14:textId="77777777" w:rsidR="006F678B" w:rsidRDefault="004749B5">
            <w:pPr>
              <w:pStyle w:val="Standard"/>
            </w:pPr>
            <w:r>
              <w:t>Datos de categorías sensibles:</w:t>
            </w:r>
          </w:p>
          <w:p w14:paraId="753F65DA" w14:textId="77777777" w:rsidR="006F678B" w:rsidRDefault="004749B5">
            <w:pPr>
              <w:pStyle w:val="Standard"/>
            </w:pPr>
            <w:r>
              <w:t>-Ideología o ideas políticas: No</w:t>
            </w:r>
          </w:p>
          <w:p w14:paraId="1C3350B6" w14:textId="77777777" w:rsidR="006F678B" w:rsidRDefault="004749B5">
            <w:pPr>
              <w:pStyle w:val="Standard"/>
            </w:pPr>
            <w:r>
              <w:t>-Afiliación Sindical: No</w:t>
            </w:r>
          </w:p>
          <w:p w14:paraId="77AC1AF9" w14:textId="77777777" w:rsidR="006F678B" w:rsidRDefault="004749B5">
            <w:pPr>
              <w:pStyle w:val="Standard"/>
            </w:pPr>
            <w:r>
              <w:t>-Religión: No</w:t>
            </w:r>
          </w:p>
          <w:p w14:paraId="2093BFE4" w14:textId="77777777" w:rsidR="006F678B" w:rsidRDefault="004749B5">
            <w:pPr>
              <w:pStyle w:val="Standard"/>
            </w:pPr>
            <w:r>
              <w:t>-Creencias: No</w:t>
            </w:r>
          </w:p>
          <w:p w14:paraId="5F354400" w14:textId="77777777" w:rsidR="006F678B" w:rsidRDefault="004749B5">
            <w:pPr>
              <w:pStyle w:val="Standard"/>
            </w:pPr>
            <w:r>
              <w:lastRenderedPageBreak/>
              <w:t>-Origen racial o étnico: No</w:t>
            </w:r>
          </w:p>
          <w:p w14:paraId="197E9A5B" w14:textId="77777777" w:rsidR="006F678B" w:rsidRDefault="004749B5">
            <w:pPr>
              <w:pStyle w:val="Standard"/>
            </w:pPr>
            <w:r>
              <w:t>-Salud: No</w:t>
            </w:r>
          </w:p>
          <w:p w14:paraId="28F44D2E" w14:textId="77777777" w:rsidR="006F678B" w:rsidRDefault="004749B5">
            <w:pPr>
              <w:pStyle w:val="Standard"/>
            </w:pPr>
            <w:r>
              <w:t>-Vida Sexual: No</w:t>
            </w:r>
          </w:p>
          <w:p w14:paraId="3F41B96C" w14:textId="77777777" w:rsidR="006F678B" w:rsidRDefault="006F678B">
            <w:pPr>
              <w:pStyle w:val="Standard"/>
            </w:pPr>
          </w:p>
          <w:p w14:paraId="57734AA9" w14:textId="77777777" w:rsidR="006F678B" w:rsidRDefault="004749B5">
            <w:pPr>
              <w:pStyle w:val="Standard"/>
            </w:pPr>
            <w:r>
              <w:t>Datos relativos a infracciones:</w:t>
            </w:r>
          </w:p>
          <w:p w14:paraId="7D041AD8" w14:textId="77777777" w:rsidR="006F678B" w:rsidRDefault="004749B5">
            <w:pPr>
              <w:pStyle w:val="Standard"/>
            </w:pPr>
            <w:r>
              <w:t>-Infraccione</w:t>
            </w:r>
            <w:r>
              <w:t>s penales: No</w:t>
            </w:r>
          </w:p>
          <w:p w14:paraId="2186CE6D" w14:textId="77777777" w:rsidR="006F678B" w:rsidRDefault="004749B5">
            <w:pPr>
              <w:pStyle w:val="Standard"/>
            </w:pPr>
            <w:r>
              <w:t>-Infracciones administrativas: No</w:t>
            </w:r>
          </w:p>
          <w:p w14:paraId="4BA9EC1C" w14:textId="77777777" w:rsidR="006F678B" w:rsidRDefault="006F678B">
            <w:pPr>
              <w:pStyle w:val="Standard"/>
            </w:pPr>
          </w:p>
          <w:p w14:paraId="50D3D712" w14:textId="77777777" w:rsidR="006F678B" w:rsidRDefault="004749B5">
            <w:pPr>
              <w:pStyle w:val="Standard"/>
            </w:pPr>
            <w:r>
              <w:t>Otras categorías de datos personales:</w:t>
            </w:r>
          </w:p>
          <w:p w14:paraId="69EEB2C4" w14:textId="77777777" w:rsidR="006F678B" w:rsidRDefault="004749B5">
            <w:pPr>
              <w:pStyle w:val="Standard"/>
            </w:pPr>
            <w:r>
              <w:t xml:space="preserve">CARACTERÍSTICAS PERSONALES </w:t>
            </w:r>
            <w:r>
              <w:tab/>
            </w:r>
            <w:r>
              <w:br/>
            </w:r>
            <w:r>
              <w:t>DETALLES DEL EMPLEO</w:t>
            </w:r>
          </w:p>
          <w:p w14:paraId="054CF242" w14:textId="77777777" w:rsidR="006F678B" w:rsidRDefault="006F678B">
            <w:pPr>
              <w:pStyle w:val="Standard"/>
            </w:pPr>
          </w:p>
          <w:p w14:paraId="73F67469" w14:textId="77777777" w:rsidR="006F678B" w:rsidRDefault="006F678B">
            <w:pPr>
              <w:pStyle w:val="Standard"/>
            </w:pPr>
          </w:p>
        </w:tc>
      </w:tr>
      <w:tr w:rsidR="006F678B" w14:paraId="20E923DA" w14:textId="77777777">
        <w:tblPrEx>
          <w:tblCellMar>
            <w:top w:w="0" w:type="dxa"/>
            <w:bottom w:w="0" w:type="dxa"/>
          </w:tblCellMar>
        </w:tblPrEx>
        <w:trPr>
          <w:trHeight w:val="166"/>
          <w:jc w:val="center"/>
        </w:trPr>
        <w:tc>
          <w:tcPr>
            <w:tcW w:w="2297" w:type="dxa"/>
            <w:shd w:val="clear" w:color="auto" w:fill="auto"/>
            <w:tcMar>
              <w:top w:w="0" w:type="dxa"/>
              <w:left w:w="108" w:type="dxa"/>
              <w:bottom w:w="0" w:type="dxa"/>
              <w:right w:w="108" w:type="dxa"/>
            </w:tcMar>
          </w:tcPr>
          <w:p w14:paraId="45A2DBFA" w14:textId="77777777" w:rsidR="006F678B" w:rsidRDefault="004749B5">
            <w:pPr>
              <w:pStyle w:val="Standard"/>
              <w:jc w:val="left"/>
              <w:rPr>
                <w:b/>
                <w:bCs/>
                <w:color w:val="0084D1"/>
              </w:rPr>
            </w:pPr>
            <w:r>
              <w:rPr>
                <w:b/>
                <w:bCs/>
                <w:color w:val="0084D1"/>
              </w:rPr>
              <w:lastRenderedPageBreak/>
              <w:t>VIII Legitimidad (base jurídica) del tratamiento:</w:t>
            </w:r>
          </w:p>
          <w:p w14:paraId="13DDDF96" w14:textId="77777777" w:rsidR="006F678B" w:rsidRDefault="006F678B">
            <w:pPr>
              <w:pStyle w:val="Standard"/>
              <w:jc w:val="left"/>
              <w:rPr>
                <w:b/>
                <w:bCs/>
                <w:color w:val="0084D1"/>
              </w:rPr>
            </w:pPr>
          </w:p>
        </w:tc>
        <w:tc>
          <w:tcPr>
            <w:tcW w:w="7341" w:type="dxa"/>
            <w:shd w:val="clear" w:color="auto" w:fill="auto"/>
            <w:tcMar>
              <w:top w:w="0" w:type="dxa"/>
              <w:left w:w="108" w:type="dxa"/>
              <w:bottom w:w="0" w:type="dxa"/>
              <w:right w:w="108" w:type="dxa"/>
            </w:tcMar>
          </w:tcPr>
          <w:p w14:paraId="41D74832" w14:textId="77777777" w:rsidR="006F678B" w:rsidRDefault="004749B5">
            <w:pPr>
              <w:pStyle w:val="Standard"/>
            </w:pPr>
            <w:r>
              <w:t>-Consentimiento del interesado: No</w:t>
            </w:r>
          </w:p>
          <w:p w14:paraId="7AF983AC" w14:textId="77777777" w:rsidR="006F678B" w:rsidRDefault="004749B5">
            <w:pPr>
              <w:pStyle w:val="Standard"/>
            </w:pPr>
            <w:r>
              <w:t xml:space="preserve">-Datos necesarios </w:t>
            </w:r>
            <w:r>
              <w:t>ejecución contrato: No</w:t>
            </w:r>
          </w:p>
          <w:p w14:paraId="513D51B3" w14:textId="77777777" w:rsidR="006F678B" w:rsidRDefault="004749B5">
            <w:pPr>
              <w:pStyle w:val="Standard"/>
            </w:pPr>
            <w:r>
              <w:t>-Cumplimiento obligación legal: Sí</w:t>
            </w:r>
          </w:p>
          <w:p w14:paraId="38740F61" w14:textId="77777777" w:rsidR="006F678B" w:rsidRDefault="004749B5">
            <w:pPr>
              <w:pStyle w:val="Standard"/>
            </w:pPr>
            <w:r>
              <w:t>Ley 7/1985, de 2 de abril, Reguladora de las Bases del Régimen Local.</w:t>
            </w:r>
            <w:r>
              <w:tab/>
            </w:r>
            <w:r>
              <w:br/>
            </w:r>
            <w:r>
              <w:tab/>
            </w:r>
            <w:r>
              <w:br/>
            </w:r>
            <w:r>
              <w:t>Ley 12/2014, de 26 de diciembre, de transparencia y de acceso a la información pública.</w:t>
            </w:r>
          </w:p>
          <w:p w14:paraId="577EBD6D" w14:textId="77777777" w:rsidR="006F678B" w:rsidRDefault="004749B5">
            <w:pPr>
              <w:pStyle w:val="Standard"/>
            </w:pPr>
            <w:r>
              <w:t>-Proteger intereses vitales: No</w:t>
            </w:r>
          </w:p>
          <w:p w14:paraId="3435D97D" w14:textId="77777777" w:rsidR="006F678B" w:rsidRDefault="004749B5">
            <w:pPr>
              <w:pStyle w:val="Standard"/>
            </w:pPr>
            <w:r>
              <w:t>-Misi</w:t>
            </w:r>
            <w:r>
              <w:t>ón, intereses o poderes públicos: No</w:t>
            </w:r>
          </w:p>
          <w:p w14:paraId="10E5508D" w14:textId="77777777" w:rsidR="006F678B" w:rsidRDefault="006F678B">
            <w:pPr>
              <w:pStyle w:val="Standard"/>
            </w:pPr>
          </w:p>
          <w:p w14:paraId="484FF748" w14:textId="77777777" w:rsidR="006F678B" w:rsidRDefault="004749B5">
            <w:pPr>
              <w:pStyle w:val="Standard"/>
            </w:pPr>
            <w:r>
              <w:t>-Interés legítimo del Responsable: No</w:t>
            </w:r>
          </w:p>
          <w:p w14:paraId="3ECE58A0" w14:textId="77777777" w:rsidR="006F678B" w:rsidRDefault="006F678B">
            <w:pPr>
              <w:pStyle w:val="Standard"/>
            </w:pPr>
          </w:p>
          <w:p w14:paraId="0D2AD94E" w14:textId="77777777" w:rsidR="006F678B" w:rsidRDefault="004749B5">
            <w:pPr>
              <w:pStyle w:val="Standard"/>
            </w:pPr>
            <w:r>
              <w:t>-Consentimiento explícito (en relación a datos de categorías especiales): No</w:t>
            </w:r>
          </w:p>
          <w:p w14:paraId="3FDF3D62" w14:textId="77777777" w:rsidR="006F678B" w:rsidRDefault="004749B5">
            <w:pPr>
              <w:pStyle w:val="Standard"/>
            </w:pPr>
            <w:r>
              <w:t>-Obligación derecho laboral (en relación a datos de categorías especiales): No</w:t>
            </w:r>
          </w:p>
          <w:p w14:paraId="7242AD58" w14:textId="77777777" w:rsidR="006F678B" w:rsidRDefault="004749B5">
            <w:pPr>
              <w:pStyle w:val="Standard"/>
            </w:pPr>
            <w:r>
              <w:t>-Proteger intereses vit</w:t>
            </w:r>
            <w:r>
              <w:t>ales de una persona no capacitada para consentir (en relación a datos de categorías especiales): No</w:t>
            </w:r>
          </w:p>
          <w:p w14:paraId="0300F385" w14:textId="77777777" w:rsidR="006F678B" w:rsidRDefault="004749B5">
            <w:pPr>
              <w:pStyle w:val="Standard"/>
            </w:pPr>
            <w:r>
              <w:t>-Miembros entidad sin ánimo de lucro (en relación a datos de categorías especiales): No</w:t>
            </w:r>
          </w:p>
          <w:p w14:paraId="568AF42E" w14:textId="77777777" w:rsidR="006F678B" w:rsidRDefault="004749B5">
            <w:pPr>
              <w:pStyle w:val="Standard"/>
            </w:pPr>
            <w:r>
              <w:t>-Datos hechos públicos por interesado (en relación a datos de catego</w:t>
            </w:r>
            <w:r>
              <w:t>rías especiales): No</w:t>
            </w:r>
          </w:p>
          <w:p w14:paraId="2BC671C4" w14:textId="77777777" w:rsidR="006F678B" w:rsidRDefault="004749B5">
            <w:pPr>
              <w:pStyle w:val="Standard"/>
            </w:pPr>
            <w:r>
              <w:t>-Ejercicio defensa o tribunales (en relación a datos de categorías especiales): No</w:t>
            </w:r>
          </w:p>
          <w:p w14:paraId="770729A4" w14:textId="77777777" w:rsidR="006F678B" w:rsidRDefault="004749B5">
            <w:pPr>
              <w:pStyle w:val="Standard"/>
            </w:pPr>
            <w:r>
              <w:t>-Interés público esencial (en relación a datos de categorías especiales): No</w:t>
            </w:r>
          </w:p>
          <w:p w14:paraId="68D576AE" w14:textId="77777777" w:rsidR="006F678B" w:rsidRDefault="004749B5">
            <w:pPr>
              <w:pStyle w:val="Standard"/>
            </w:pPr>
            <w:r>
              <w:t xml:space="preserve">-Medicina preventiva, laboral o servicios sanitarios (en relación a </w:t>
            </w:r>
            <w:r>
              <w:t>datos de categorías especiales): No</w:t>
            </w:r>
          </w:p>
          <w:p w14:paraId="6036E606" w14:textId="77777777" w:rsidR="006F678B" w:rsidRDefault="004749B5">
            <w:pPr>
              <w:pStyle w:val="Standard"/>
            </w:pPr>
            <w:r>
              <w:t>-Razones de salud pública (en relación a datos de categorías especiales): No</w:t>
            </w:r>
          </w:p>
          <w:p w14:paraId="352354D7" w14:textId="77777777" w:rsidR="006F678B" w:rsidRDefault="004749B5">
            <w:pPr>
              <w:pStyle w:val="Standard"/>
            </w:pPr>
            <w:r>
              <w:t>-Archivo investigación o estadística en interés público (en relación a datos de categorías especiales): No</w:t>
            </w:r>
          </w:p>
          <w:p w14:paraId="277A7BB9" w14:textId="77777777" w:rsidR="006F678B" w:rsidRDefault="006F678B">
            <w:pPr>
              <w:pStyle w:val="Standard"/>
            </w:pPr>
          </w:p>
        </w:tc>
      </w:tr>
      <w:tr w:rsidR="006F678B" w14:paraId="50A304CA" w14:textId="77777777">
        <w:tblPrEx>
          <w:tblCellMar>
            <w:top w:w="0" w:type="dxa"/>
            <w:bottom w:w="0" w:type="dxa"/>
          </w:tblCellMar>
        </w:tblPrEx>
        <w:trPr>
          <w:trHeight w:val="166"/>
          <w:jc w:val="center"/>
        </w:trPr>
        <w:tc>
          <w:tcPr>
            <w:tcW w:w="2297" w:type="dxa"/>
            <w:shd w:val="clear" w:color="auto" w:fill="auto"/>
            <w:tcMar>
              <w:top w:w="0" w:type="dxa"/>
              <w:left w:w="108" w:type="dxa"/>
              <w:bottom w:w="0" w:type="dxa"/>
              <w:right w:w="108" w:type="dxa"/>
            </w:tcMar>
          </w:tcPr>
          <w:p w14:paraId="2B112C27" w14:textId="77777777" w:rsidR="006F678B" w:rsidRDefault="004749B5">
            <w:pPr>
              <w:pStyle w:val="Standard"/>
              <w:jc w:val="left"/>
              <w:rPr>
                <w:b/>
                <w:bCs/>
                <w:color w:val="0084D1"/>
              </w:rPr>
            </w:pPr>
            <w:r>
              <w:rPr>
                <w:b/>
                <w:bCs/>
                <w:color w:val="0084D1"/>
              </w:rPr>
              <w:t>IX Destinatarios de la información</w:t>
            </w:r>
            <w:r>
              <w:rPr>
                <w:b/>
                <w:bCs/>
                <w:color w:val="0084D1"/>
              </w:rPr>
              <w:t>:</w:t>
            </w:r>
          </w:p>
        </w:tc>
        <w:tc>
          <w:tcPr>
            <w:tcW w:w="7341" w:type="dxa"/>
            <w:shd w:val="clear" w:color="auto" w:fill="auto"/>
            <w:tcMar>
              <w:top w:w="0" w:type="dxa"/>
              <w:left w:w="108" w:type="dxa"/>
              <w:bottom w:w="0" w:type="dxa"/>
              <w:right w:w="108" w:type="dxa"/>
            </w:tcMar>
          </w:tcPr>
          <w:p w14:paraId="4CD7925C" w14:textId="77777777" w:rsidR="006F678B" w:rsidRDefault="004749B5">
            <w:pPr>
              <w:pStyle w:val="Standard"/>
            </w:pPr>
            <w:r>
              <w:t>No hay</w:t>
            </w:r>
          </w:p>
          <w:p w14:paraId="0516A420" w14:textId="77777777" w:rsidR="006F678B" w:rsidRDefault="006F678B">
            <w:pPr>
              <w:pStyle w:val="Standard"/>
            </w:pPr>
          </w:p>
        </w:tc>
      </w:tr>
      <w:tr w:rsidR="006F678B" w14:paraId="0065AD73" w14:textId="77777777">
        <w:tblPrEx>
          <w:tblCellMar>
            <w:top w:w="0" w:type="dxa"/>
            <w:bottom w:w="0" w:type="dxa"/>
          </w:tblCellMar>
        </w:tblPrEx>
        <w:trPr>
          <w:trHeight w:val="166"/>
          <w:jc w:val="center"/>
        </w:trPr>
        <w:tc>
          <w:tcPr>
            <w:tcW w:w="2297" w:type="dxa"/>
            <w:shd w:val="clear" w:color="auto" w:fill="auto"/>
            <w:tcMar>
              <w:top w:w="0" w:type="dxa"/>
              <w:left w:w="108" w:type="dxa"/>
              <w:bottom w:w="0" w:type="dxa"/>
              <w:right w:w="108" w:type="dxa"/>
            </w:tcMar>
          </w:tcPr>
          <w:p w14:paraId="18FB96D2" w14:textId="77777777" w:rsidR="006F678B" w:rsidRDefault="004749B5">
            <w:pPr>
              <w:pStyle w:val="Standard"/>
              <w:jc w:val="left"/>
              <w:rPr>
                <w:b/>
                <w:bCs/>
                <w:color w:val="0084D1"/>
              </w:rPr>
            </w:pPr>
            <w:r>
              <w:rPr>
                <w:b/>
                <w:bCs/>
                <w:color w:val="0084D1"/>
              </w:rPr>
              <w:t>X Transferencias internacionales:</w:t>
            </w:r>
          </w:p>
          <w:p w14:paraId="06D5BD2D" w14:textId="77777777" w:rsidR="006F678B" w:rsidRDefault="006F678B">
            <w:pPr>
              <w:pStyle w:val="Standard"/>
              <w:jc w:val="left"/>
              <w:rPr>
                <w:b/>
                <w:bCs/>
                <w:color w:val="0084D1"/>
              </w:rPr>
            </w:pPr>
          </w:p>
        </w:tc>
        <w:tc>
          <w:tcPr>
            <w:tcW w:w="7341" w:type="dxa"/>
            <w:shd w:val="clear" w:color="auto" w:fill="auto"/>
            <w:tcMar>
              <w:top w:w="0" w:type="dxa"/>
              <w:left w:w="108" w:type="dxa"/>
              <w:bottom w:w="0" w:type="dxa"/>
              <w:right w:w="108" w:type="dxa"/>
            </w:tcMar>
          </w:tcPr>
          <w:p w14:paraId="50C71461" w14:textId="77777777" w:rsidR="006F678B" w:rsidRDefault="004749B5">
            <w:pPr>
              <w:pStyle w:val="Standard"/>
            </w:pPr>
            <w:r>
              <w:t>No se realizarán transferencias internacionales de datos</w:t>
            </w:r>
          </w:p>
        </w:tc>
      </w:tr>
      <w:tr w:rsidR="006F678B" w14:paraId="5B9A2B8F" w14:textId="77777777">
        <w:tblPrEx>
          <w:tblCellMar>
            <w:top w:w="0" w:type="dxa"/>
            <w:bottom w:w="0" w:type="dxa"/>
          </w:tblCellMar>
        </w:tblPrEx>
        <w:trPr>
          <w:trHeight w:val="166"/>
          <w:jc w:val="center"/>
        </w:trPr>
        <w:tc>
          <w:tcPr>
            <w:tcW w:w="2297" w:type="dxa"/>
            <w:shd w:val="clear" w:color="auto" w:fill="auto"/>
            <w:tcMar>
              <w:top w:w="0" w:type="dxa"/>
              <w:left w:w="108" w:type="dxa"/>
              <w:bottom w:w="0" w:type="dxa"/>
              <w:right w:w="108" w:type="dxa"/>
            </w:tcMar>
          </w:tcPr>
          <w:p w14:paraId="57BBD0F2" w14:textId="77777777" w:rsidR="006F678B" w:rsidRDefault="004749B5">
            <w:pPr>
              <w:pStyle w:val="Standard"/>
              <w:jc w:val="left"/>
              <w:rPr>
                <w:b/>
                <w:bCs/>
                <w:color w:val="0084D1"/>
              </w:rPr>
            </w:pPr>
            <w:r>
              <w:rPr>
                <w:b/>
                <w:bCs/>
                <w:color w:val="0084D1"/>
              </w:rPr>
              <w:t>XI Plazos de conservación de datos:</w:t>
            </w:r>
          </w:p>
        </w:tc>
        <w:tc>
          <w:tcPr>
            <w:tcW w:w="7341" w:type="dxa"/>
            <w:shd w:val="clear" w:color="auto" w:fill="auto"/>
            <w:tcMar>
              <w:top w:w="0" w:type="dxa"/>
              <w:left w:w="108" w:type="dxa"/>
              <w:bottom w:w="0" w:type="dxa"/>
              <w:right w:w="108" w:type="dxa"/>
            </w:tcMar>
          </w:tcPr>
          <w:p w14:paraId="5B4BA849" w14:textId="77777777" w:rsidR="006F678B" w:rsidRDefault="006F678B">
            <w:pPr>
              <w:pStyle w:val="Standard"/>
            </w:pPr>
          </w:p>
          <w:p w14:paraId="0083CE9E" w14:textId="77777777" w:rsidR="006F678B" w:rsidRDefault="004749B5">
            <w:pPr>
              <w:pStyle w:val="Standard"/>
            </w:pPr>
            <w:r>
              <w:t>Indefinido.</w:t>
            </w:r>
          </w:p>
        </w:tc>
      </w:tr>
      <w:tr w:rsidR="006F678B" w14:paraId="19EE3104" w14:textId="77777777">
        <w:tblPrEx>
          <w:tblCellMar>
            <w:top w:w="0" w:type="dxa"/>
            <w:bottom w:w="0" w:type="dxa"/>
          </w:tblCellMar>
        </w:tblPrEx>
        <w:trPr>
          <w:trHeight w:val="166"/>
          <w:jc w:val="center"/>
        </w:trPr>
        <w:tc>
          <w:tcPr>
            <w:tcW w:w="2297" w:type="dxa"/>
            <w:shd w:val="clear" w:color="auto" w:fill="auto"/>
            <w:tcMar>
              <w:top w:w="0" w:type="dxa"/>
              <w:left w:w="108" w:type="dxa"/>
              <w:bottom w:w="0" w:type="dxa"/>
              <w:right w:w="108" w:type="dxa"/>
            </w:tcMar>
          </w:tcPr>
          <w:p w14:paraId="4485F494" w14:textId="77777777" w:rsidR="006F678B" w:rsidRDefault="004749B5">
            <w:pPr>
              <w:pStyle w:val="Standard"/>
              <w:jc w:val="left"/>
              <w:rPr>
                <w:b/>
                <w:bCs/>
                <w:color w:val="0084D1"/>
              </w:rPr>
            </w:pPr>
            <w:r>
              <w:rPr>
                <w:b/>
                <w:bCs/>
                <w:color w:val="0084D1"/>
              </w:rPr>
              <w:t>XII Descripción general de medidas técnicas y organizativas de seguridad:</w:t>
            </w:r>
          </w:p>
          <w:p w14:paraId="620498B9" w14:textId="77777777" w:rsidR="006F678B" w:rsidRDefault="006F678B">
            <w:pPr>
              <w:pStyle w:val="Standard"/>
              <w:jc w:val="left"/>
              <w:rPr>
                <w:b/>
                <w:bCs/>
                <w:color w:val="0084D1"/>
              </w:rPr>
            </w:pPr>
          </w:p>
        </w:tc>
        <w:tc>
          <w:tcPr>
            <w:tcW w:w="7341" w:type="dxa"/>
            <w:shd w:val="clear" w:color="auto" w:fill="auto"/>
            <w:tcMar>
              <w:top w:w="0" w:type="dxa"/>
              <w:left w:w="108" w:type="dxa"/>
              <w:bottom w:w="0" w:type="dxa"/>
              <w:right w:w="108" w:type="dxa"/>
            </w:tcMar>
          </w:tcPr>
          <w:p w14:paraId="6563CB92" w14:textId="77777777" w:rsidR="006F678B" w:rsidRDefault="006F678B">
            <w:pPr>
              <w:pStyle w:val="Standard"/>
            </w:pPr>
          </w:p>
          <w:p w14:paraId="40857C20" w14:textId="77777777" w:rsidR="006F678B" w:rsidRDefault="006F678B">
            <w:pPr>
              <w:pStyle w:val="Standard"/>
            </w:pPr>
          </w:p>
          <w:p w14:paraId="5BF7BA87" w14:textId="77777777" w:rsidR="006F678B" w:rsidRDefault="004749B5">
            <w:pPr>
              <w:pStyle w:val="Standard"/>
            </w:pPr>
            <w:r>
              <w:t xml:space="preserve">Documento de </w:t>
            </w:r>
            <w:r>
              <w:t>seguridad, Funciones y obligaciones del personal,</w:t>
            </w:r>
          </w:p>
          <w:p w14:paraId="49BBC441" w14:textId="77777777" w:rsidR="006F678B" w:rsidRDefault="004749B5">
            <w:pPr>
              <w:pStyle w:val="Standard"/>
            </w:pPr>
            <w:r>
              <w:t>Control de accesos, Control de acceso físico, Identificación y</w:t>
            </w:r>
          </w:p>
          <w:p w14:paraId="4364CB14" w14:textId="77777777" w:rsidR="006F678B" w:rsidRDefault="004749B5">
            <w:pPr>
              <w:pStyle w:val="Standard"/>
            </w:pPr>
            <w:r>
              <w:t>autenticación, Registro de incidencias, Distribución de soportes,</w:t>
            </w:r>
          </w:p>
          <w:p w14:paraId="0CCF9376" w14:textId="77777777" w:rsidR="006F678B" w:rsidRDefault="004749B5">
            <w:pPr>
              <w:pStyle w:val="Standard"/>
            </w:pPr>
            <w:r>
              <w:t>Seguridad de telecomunicaciones, Correos electrónicos, Dispositivos de almace</w:t>
            </w:r>
            <w:r>
              <w:t>namiento, Criterios de archivo, Copias o reproducciones,</w:t>
            </w:r>
          </w:p>
          <w:p w14:paraId="1258DD80" w14:textId="77777777" w:rsidR="006F678B" w:rsidRDefault="004749B5">
            <w:pPr>
              <w:pStyle w:val="Standard"/>
            </w:pPr>
            <w:r>
              <w:t>Borrado o destrucción de soportes</w:t>
            </w:r>
          </w:p>
          <w:p w14:paraId="763643D9" w14:textId="77777777" w:rsidR="006F678B" w:rsidRDefault="006F678B">
            <w:pPr>
              <w:pStyle w:val="Standard"/>
            </w:pPr>
          </w:p>
          <w:p w14:paraId="1AD5DF8F" w14:textId="77777777" w:rsidR="006F678B" w:rsidRDefault="006F678B">
            <w:pPr>
              <w:pStyle w:val="Standard"/>
            </w:pPr>
          </w:p>
        </w:tc>
      </w:tr>
      <w:tr w:rsidR="006F678B" w14:paraId="33C5A233" w14:textId="77777777">
        <w:tblPrEx>
          <w:tblCellMar>
            <w:top w:w="0" w:type="dxa"/>
            <w:bottom w:w="0" w:type="dxa"/>
          </w:tblCellMar>
        </w:tblPrEx>
        <w:trPr>
          <w:trHeight w:val="166"/>
          <w:jc w:val="center"/>
        </w:trPr>
        <w:tc>
          <w:tcPr>
            <w:tcW w:w="2297" w:type="dxa"/>
            <w:shd w:val="clear" w:color="auto" w:fill="auto"/>
            <w:tcMar>
              <w:top w:w="0" w:type="dxa"/>
              <w:left w:w="108" w:type="dxa"/>
              <w:bottom w:w="0" w:type="dxa"/>
              <w:right w:w="108" w:type="dxa"/>
            </w:tcMar>
          </w:tcPr>
          <w:p w14:paraId="61DB258A" w14:textId="77777777" w:rsidR="006F678B" w:rsidRDefault="004749B5">
            <w:pPr>
              <w:pStyle w:val="Standard"/>
              <w:jc w:val="left"/>
              <w:rPr>
                <w:b/>
                <w:bCs/>
                <w:color w:val="0084D1"/>
              </w:rPr>
            </w:pPr>
            <w:r>
              <w:rPr>
                <w:b/>
                <w:bCs/>
                <w:color w:val="0084D1"/>
              </w:rPr>
              <w:lastRenderedPageBreak/>
              <w:t>XIII Procedimiento para ejercitar los derechos:</w:t>
            </w:r>
          </w:p>
          <w:p w14:paraId="2F3C1D17" w14:textId="77777777" w:rsidR="006F678B" w:rsidRDefault="006F678B">
            <w:pPr>
              <w:pStyle w:val="Standard"/>
              <w:jc w:val="left"/>
              <w:rPr>
                <w:b/>
                <w:bCs/>
                <w:color w:val="0084D1"/>
              </w:rPr>
            </w:pPr>
          </w:p>
        </w:tc>
        <w:tc>
          <w:tcPr>
            <w:tcW w:w="7341" w:type="dxa"/>
            <w:shd w:val="clear" w:color="auto" w:fill="auto"/>
            <w:tcMar>
              <w:top w:w="0" w:type="dxa"/>
              <w:left w:w="108" w:type="dxa"/>
              <w:bottom w:w="0" w:type="dxa"/>
              <w:right w:w="108" w:type="dxa"/>
            </w:tcMar>
          </w:tcPr>
          <w:p w14:paraId="3034BBCC" w14:textId="77777777" w:rsidR="006F678B" w:rsidRDefault="004749B5">
            <w:pPr>
              <w:pStyle w:val="Standard"/>
            </w:pPr>
            <w:r>
              <w:t>Pueden existir diferentes canales (email, correo postal, presencial, etc.) y se detallan en las diferentes cláusu</w:t>
            </w:r>
            <w:r>
              <w:t xml:space="preserve">las de información, así como en el procedimiento de gestión de derechos, en el que también se dispone de formularios de ejercicio de derechos para facilitar a los interesados.  </w:t>
            </w:r>
          </w:p>
          <w:p w14:paraId="72153CAD" w14:textId="77777777" w:rsidR="006F678B" w:rsidRDefault="006F678B">
            <w:pPr>
              <w:pStyle w:val="Standard"/>
            </w:pPr>
          </w:p>
        </w:tc>
      </w:tr>
    </w:tbl>
    <w:p w14:paraId="3FEC40FD" w14:textId="77777777" w:rsidR="006F678B" w:rsidRDefault="006F678B">
      <w:pPr>
        <w:pStyle w:val="Standard"/>
      </w:pPr>
    </w:p>
    <w:p w14:paraId="6586082B" w14:textId="77777777" w:rsidR="006F678B" w:rsidRDefault="006F678B">
      <w:pPr>
        <w:pStyle w:val="Standard"/>
      </w:pPr>
    </w:p>
    <w:p w14:paraId="61F446CA" w14:textId="77777777" w:rsidR="006F678B" w:rsidRDefault="006F678B">
      <w:pPr>
        <w:pStyle w:val="Standard"/>
      </w:pPr>
    </w:p>
    <w:p w14:paraId="734CA62C" w14:textId="77777777" w:rsidR="006F678B" w:rsidRDefault="006F678B">
      <w:pPr>
        <w:pStyle w:val="Standard"/>
      </w:pPr>
    </w:p>
    <w:p w14:paraId="5E8FCA50" w14:textId="77777777" w:rsidR="006F678B" w:rsidRDefault="006F678B">
      <w:pPr>
        <w:pStyle w:val="Standard"/>
      </w:pPr>
    </w:p>
    <w:tbl>
      <w:tblPr>
        <w:tblW w:w="5000" w:type="pct"/>
        <w:jc w:val="center"/>
        <w:tblLayout w:type="fixed"/>
        <w:tblCellMar>
          <w:left w:w="10" w:type="dxa"/>
          <w:right w:w="10" w:type="dxa"/>
        </w:tblCellMar>
        <w:tblLook w:val="0000" w:firstRow="0" w:lastRow="0" w:firstColumn="0" w:lastColumn="0" w:noHBand="0" w:noVBand="0"/>
      </w:tblPr>
      <w:tblGrid>
        <w:gridCol w:w="2280"/>
        <w:gridCol w:w="7358"/>
      </w:tblGrid>
      <w:tr w:rsidR="006F678B" w14:paraId="0C46ED9E" w14:textId="77777777">
        <w:tblPrEx>
          <w:tblCellMar>
            <w:top w:w="0" w:type="dxa"/>
            <w:bottom w:w="0" w:type="dxa"/>
          </w:tblCellMar>
        </w:tblPrEx>
        <w:trPr>
          <w:trHeight w:val="308"/>
          <w:jc w:val="center"/>
        </w:trPr>
        <w:tc>
          <w:tcPr>
            <w:tcW w:w="2280" w:type="dxa"/>
            <w:shd w:val="clear" w:color="auto" w:fill="D9D9D9"/>
            <w:tcMar>
              <w:top w:w="0" w:type="dxa"/>
              <w:left w:w="108" w:type="dxa"/>
              <w:bottom w:w="0" w:type="dxa"/>
              <w:right w:w="108" w:type="dxa"/>
            </w:tcMar>
          </w:tcPr>
          <w:p w14:paraId="4D51414B" w14:textId="77777777" w:rsidR="006F678B" w:rsidRDefault="004749B5">
            <w:pPr>
              <w:pStyle w:val="Standard"/>
            </w:pPr>
            <w:r>
              <w:t>Tratamiento:</w:t>
            </w:r>
          </w:p>
        </w:tc>
        <w:tc>
          <w:tcPr>
            <w:tcW w:w="7358" w:type="dxa"/>
            <w:shd w:val="clear" w:color="auto" w:fill="D9D9D9"/>
            <w:tcMar>
              <w:top w:w="0" w:type="dxa"/>
              <w:left w:w="108" w:type="dxa"/>
              <w:bottom w:w="0" w:type="dxa"/>
              <w:right w:w="108" w:type="dxa"/>
            </w:tcMar>
          </w:tcPr>
          <w:p w14:paraId="4142B91B" w14:textId="77777777" w:rsidR="006F678B" w:rsidRDefault="004749B5">
            <w:pPr>
              <w:pStyle w:val="Ttulo3"/>
            </w:pPr>
            <w:r>
              <w:t xml:space="preserve">2.23.3. </w:t>
            </w:r>
            <w:bookmarkStart w:id="129" w:name="_Toc523489911"/>
            <w:bookmarkStart w:id="130" w:name="_Toc523736419"/>
            <w:r>
              <w:t>REGISTROS DOCUMENTALES</w:t>
            </w:r>
            <w:bookmarkEnd w:id="129"/>
            <w:bookmarkEnd w:id="130"/>
          </w:p>
          <w:p w14:paraId="37C41900" w14:textId="77777777" w:rsidR="006F678B" w:rsidRDefault="004749B5">
            <w:pPr>
              <w:pStyle w:val="Standard"/>
            </w:pPr>
            <w:r>
              <w:t xml:space="preserve">CONTROL Y GESTIÓN DE LOS </w:t>
            </w:r>
            <w:r>
              <w:t>DIFERENTES REGISTROS DE ENTRADA Y SALIDA DE DOCUMENTOS TANTO EN EL REGISTRO GENERAL COMO EN EL DEPARTAMENTAL</w:t>
            </w:r>
          </w:p>
          <w:p w14:paraId="78FFE6D2" w14:textId="77777777" w:rsidR="006F678B" w:rsidRDefault="004749B5">
            <w:pPr>
              <w:pStyle w:val="Standard"/>
            </w:pPr>
            <w:r>
              <w:t>UNIDAD TÉCNICA: SERVICIO DE ASISTENCIA CIUDADANA</w:t>
            </w:r>
          </w:p>
        </w:tc>
      </w:tr>
      <w:tr w:rsidR="006F678B" w14:paraId="6D879215" w14:textId="77777777">
        <w:tblPrEx>
          <w:tblCellMar>
            <w:top w:w="0" w:type="dxa"/>
            <w:bottom w:w="0" w:type="dxa"/>
          </w:tblCellMar>
        </w:tblPrEx>
        <w:trPr>
          <w:trHeight w:val="225"/>
          <w:jc w:val="center"/>
        </w:trPr>
        <w:tc>
          <w:tcPr>
            <w:tcW w:w="2280" w:type="dxa"/>
            <w:shd w:val="clear" w:color="auto" w:fill="auto"/>
            <w:tcMar>
              <w:top w:w="0" w:type="dxa"/>
              <w:left w:w="108" w:type="dxa"/>
              <w:bottom w:w="0" w:type="dxa"/>
              <w:right w:w="108" w:type="dxa"/>
            </w:tcMar>
          </w:tcPr>
          <w:p w14:paraId="18168C76" w14:textId="77777777" w:rsidR="006F678B" w:rsidRDefault="004749B5">
            <w:pPr>
              <w:pStyle w:val="Standard"/>
              <w:jc w:val="left"/>
              <w:rPr>
                <w:b/>
                <w:bCs/>
                <w:color w:val="0084D1"/>
              </w:rPr>
            </w:pPr>
            <w:r>
              <w:rPr>
                <w:b/>
                <w:bCs/>
                <w:color w:val="0084D1"/>
              </w:rPr>
              <w:t>I Responsables del tratamiento:</w:t>
            </w:r>
          </w:p>
          <w:p w14:paraId="341737FA"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79CB32A1" w14:textId="77777777" w:rsidR="006F678B" w:rsidRDefault="004749B5">
            <w:pPr>
              <w:pStyle w:val="Standard"/>
              <w:rPr>
                <w:lang w:val="en-US"/>
              </w:rPr>
            </w:pPr>
            <w:r>
              <w:rPr>
                <w:lang w:val="en-US"/>
              </w:rPr>
              <w:t>AYUNTAMIENTO DE LAS PALMAS DE GRAN CANARIA</w:t>
            </w:r>
          </w:p>
          <w:p w14:paraId="03624F44" w14:textId="77777777" w:rsidR="006F678B" w:rsidRDefault="006F678B">
            <w:pPr>
              <w:pStyle w:val="Standard"/>
              <w:rPr>
                <w:lang w:val="en-US"/>
              </w:rPr>
            </w:pPr>
          </w:p>
        </w:tc>
      </w:tr>
      <w:tr w:rsidR="006F678B" w14:paraId="006DDBF2" w14:textId="77777777">
        <w:tblPrEx>
          <w:tblCellMar>
            <w:top w:w="0" w:type="dxa"/>
            <w:bottom w:w="0" w:type="dxa"/>
          </w:tblCellMar>
        </w:tblPrEx>
        <w:trPr>
          <w:trHeight w:val="225"/>
          <w:jc w:val="center"/>
        </w:trPr>
        <w:tc>
          <w:tcPr>
            <w:tcW w:w="2280" w:type="dxa"/>
            <w:shd w:val="clear" w:color="auto" w:fill="auto"/>
            <w:tcMar>
              <w:top w:w="0" w:type="dxa"/>
              <w:left w:w="108" w:type="dxa"/>
              <w:bottom w:w="0" w:type="dxa"/>
              <w:right w:w="108" w:type="dxa"/>
            </w:tcMar>
          </w:tcPr>
          <w:p w14:paraId="04FC1A2E" w14:textId="77777777" w:rsidR="006F678B" w:rsidRDefault="004749B5">
            <w:pPr>
              <w:pStyle w:val="Standard"/>
              <w:jc w:val="left"/>
              <w:rPr>
                <w:b/>
                <w:bCs/>
                <w:color w:val="0084D1"/>
              </w:rPr>
            </w:pPr>
            <w:r>
              <w:rPr>
                <w:b/>
                <w:bCs/>
                <w:color w:val="0084D1"/>
              </w:rPr>
              <w:t xml:space="preserve">II </w:t>
            </w:r>
            <w:r>
              <w:rPr>
                <w:b/>
                <w:bCs/>
                <w:color w:val="0084D1"/>
              </w:rPr>
              <w:t>Titularidad:</w:t>
            </w:r>
          </w:p>
          <w:p w14:paraId="56851593"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4A999174" w14:textId="77777777" w:rsidR="006F678B" w:rsidRDefault="004749B5">
            <w:pPr>
              <w:pStyle w:val="Standard"/>
              <w:rPr>
                <w:lang w:val="en-US"/>
              </w:rPr>
            </w:pPr>
            <w:r>
              <w:rPr>
                <w:lang w:val="en-US"/>
              </w:rPr>
              <w:t>Pública</w:t>
            </w:r>
          </w:p>
        </w:tc>
      </w:tr>
      <w:tr w:rsidR="006F678B" w14:paraId="7985FDE8" w14:textId="77777777">
        <w:tblPrEx>
          <w:tblCellMar>
            <w:top w:w="0" w:type="dxa"/>
            <w:bottom w:w="0" w:type="dxa"/>
          </w:tblCellMar>
        </w:tblPrEx>
        <w:trPr>
          <w:trHeight w:val="225"/>
          <w:jc w:val="center"/>
        </w:trPr>
        <w:tc>
          <w:tcPr>
            <w:tcW w:w="2280" w:type="dxa"/>
            <w:shd w:val="clear" w:color="auto" w:fill="auto"/>
            <w:tcMar>
              <w:top w:w="0" w:type="dxa"/>
              <w:left w:w="108" w:type="dxa"/>
              <w:bottom w:w="0" w:type="dxa"/>
              <w:right w:w="108" w:type="dxa"/>
            </w:tcMar>
          </w:tcPr>
          <w:p w14:paraId="119B8D5C" w14:textId="77777777" w:rsidR="006F678B" w:rsidRDefault="004749B5">
            <w:pPr>
              <w:pStyle w:val="Standard"/>
              <w:jc w:val="left"/>
              <w:rPr>
                <w:b/>
                <w:bCs/>
                <w:color w:val="0084D1"/>
              </w:rPr>
            </w:pPr>
            <w:r>
              <w:rPr>
                <w:b/>
                <w:bCs/>
                <w:color w:val="0084D1"/>
              </w:rPr>
              <w:t>III Categorías interesados:</w:t>
            </w:r>
          </w:p>
        </w:tc>
        <w:tc>
          <w:tcPr>
            <w:tcW w:w="7358" w:type="dxa"/>
            <w:shd w:val="clear" w:color="auto" w:fill="auto"/>
            <w:tcMar>
              <w:top w:w="0" w:type="dxa"/>
              <w:left w:w="108" w:type="dxa"/>
              <w:bottom w:w="0" w:type="dxa"/>
              <w:right w:w="108" w:type="dxa"/>
            </w:tcMar>
          </w:tcPr>
          <w:p w14:paraId="178ACFFA" w14:textId="77777777" w:rsidR="006F678B" w:rsidRDefault="004749B5">
            <w:pPr>
              <w:pStyle w:val="Standard"/>
            </w:pPr>
            <w:r>
              <w:t xml:space="preserve">CIUDADANOS Y RESIDENTES </w:t>
            </w:r>
            <w:r>
              <w:tab/>
            </w:r>
            <w:r>
              <w:br/>
            </w:r>
            <w:r>
              <w:t xml:space="preserve">REPRESENTANTES LEGALES </w:t>
            </w:r>
            <w:r>
              <w:tab/>
            </w:r>
            <w:r>
              <w:br/>
            </w:r>
            <w:r>
              <w:t>SOLICITANTES</w:t>
            </w:r>
          </w:p>
          <w:p w14:paraId="435968B9" w14:textId="77777777" w:rsidR="006F678B" w:rsidRDefault="006F678B">
            <w:pPr>
              <w:pStyle w:val="Standard"/>
            </w:pPr>
          </w:p>
          <w:p w14:paraId="58135A8F" w14:textId="77777777" w:rsidR="006F678B" w:rsidRDefault="006F678B">
            <w:pPr>
              <w:pStyle w:val="Standard"/>
            </w:pPr>
          </w:p>
        </w:tc>
      </w:tr>
      <w:tr w:rsidR="006F678B" w14:paraId="64653D24" w14:textId="77777777">
        <w:tblPrEx>
          <w:tblCellMar>
            <w:top w:w="0" w:type="dxa"/>
            <w:bottom w:w="0" w:type="dxa"/>
          </w:tblCellMar>
        </w:tblPrEx>
        <w:trPr>
          <w:trHeight w:val="77"/>
          <w:jc w:val="center"/>
        </w:trPr>
        <w:tc>
          <w:tcPr>
            <w:tcW w:w="2280" w:type="dxa"/>
            <w:shd w:val="clear" w:color="auto" w:fill="auto"/>
            <w:tcMar>
              <w:top w:w="0" w:type="dxa"/>
              <w:left w:w="108" w:type="dxa"/>
              <w:bottom w:w="0" w:type="dxa"/>
              <w:right w:w="108" w:type="dxa"/>
            </w:tcMar>
          </w:tcPr>
          <w:p w14:paraId="246AA4F2" w14:textId="77777777" w:rsidR="006F678B" w:rsidRDefault="004749B5">
            <w:pPr>
              <w:pStyle w:val="Standard"/>
              <w:jc w:val="left"/>
              <w:rPr>
                <w:b/>
                <w:bCs/>
                <w:color w:val="0084D1"/>
              </w:rPr>
            </w:pPr>
            <w:r>
              <w:rPr>
                <w:b/>
                <w:bCs/>
                <w:color w:val="0084D1"/>
              </w:rPr>
              <w:t>IV Fines del tratamiento:</w:t>
            </w:r>
          </w:p>
        </w:tc>
        <w:tc>
          <w:tcPr>
            <w:tcW w:w="7358" w:type="dxa"/>
            <w:shd w:val="clear" w:color="auto" w:fill="auto"/>
            <w:tcMar>
              <w:top w:w="0" w:type="dxa"/>
              <w:left w:w="108" w:type="dxa"/>
              <w:bottom w:w="0" w:type="dxa"/>
              <w:right w:w="108" w:type="dxa"/>
            </w:tcMar>
          </w:tcPr>
          <w:p w14:paraId="2A468E8A" w14:textId="77777777" w:rsidR="006F678B" w:rsidRDefault="004749B5">
            <w:pPr>
              <w:pStyle w:val="Standard"/>
            </w:pPr>
            <w:r>
              <w:t xml:space="preserve">FINES HISTÓRICOS, ESTADÍSTICOS O CIENTÍFICOS </w:t>
            </w:r>
            <w:r>
              <w:tab/>
            </w:r>
            <w:r>
              <w:br/>
            </w:r>
            <w:r>
              <w:t>PROCEDIMIENTO ADMINISTRATIVO</w:t>
            </w:r>
          </w:p>
          <w:p w14:paraId="6FD70791" w14:textId="77777777" w:rsidR="006F678B" w:rsidRDefault="006F678B">
            <w:pPr>
              <w:pStyle w:val="Standard"/>
            </w:pPr>
          </w:p>
          <w:p w14:paraId="274A31CD" w14:textId="77777777" w:rsidR="006F678B" w:rsidRDefault="006F678B">
            <w:pPr>
              <w:pStyle w:val="Standard"/>
            </w:pPr>
          </w:p>
        </w:tc>
      </w:tr>
      <w:tr w:rsidR="006F678B" w14:paraId="23F0AEC0" w14:textId="77777777">
        <w:tblPrEx>
          <w:tblCellMar>
            <w:top w:w="0" w:type="dxa"/>
            <w:bottom w:w="0" w:type="dxa"/>
          </w:tblCellMar>
        </w:tblPrEx>
        <w:trPr>
          <w:trHeight w:val="77"/>
          <w:jc w:val="center"/>
        </w:trPr>
        <w:tc>
          <w:tcPr>
            <w:tcW w:w="2280" w:type="dxa"/>
            <w:shd w:val="clear" w:color="auto" w:fill="auto"/>
            <w:tcMar>
              <w:top w:w="0" w:type="dxa"/>
              <w:left w:w="108" w:type="dxa"/>
              <w:bottom w:w="0" w:type="dxa"/>
              <w:right w:w="108" w:type="dxa"/>
            </w:tcMar>
          </w:tcPr>
          <w:p w14:paraId="1AE78CB6" w14:textId="77777777" w:rsidR="006F678B" w:rsidRDefault="004749B5">
            <w:pPr>
              <w:pStyle w:val="Standard"/>
              <w:jc w:val="left"/>
              <w:rPr>
                <w:b/>
                <w:bCs/>
                <w:color w:val="0084D1"/>
              </w:rPr>
            </w:pPr>
            <w:r>
              <w:rPr>
                <w:b/>
                <w:bCs/>
                <w:color w:val="0084D1"/>
              </w:rPr>
              <w:t xml:space="preserve">V Sistema de </w:t>
            </w:r>
            <w:r>
              <w:rPr>
                <w:b/>
                <w:bCs/>
                <w:color w:val="0084D1"/>
              </w:rPr>
              <w:t>tratamiento:</w:t>
            </w:r>
          </w:p>
          <w:p w14:paraId="400DD48B"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6D9FBBB3" w14:textId="77777777" w:rsidR="006F678B" w:rsidRDefault="004749B5">
            <w:pPr>
              <w:pStyle w:val="Standard"/>
            </w:pPr>
            <w:r>
              <w:t>AUTOMATIZADO</w:t>
            </w:r>
          </w:p>
        </w:tc>
      </w:tr>
      <w:tr w:rsidR="006F678B" w14:paraId="5F774FD7"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636CC4CE" w14:textId="77777777" w:rsidR="006F678B" w:rsidRDefault="004749B5">
            <w:pPr>
              <w:pStyle w:val="Standard"/>
              <w:jc w:val="left"/>
              <w:rPr>
                <w:b/>
                <w:bCs/>
                <w:color w:val="0084D1"/>
              </w:rPr>
            </w:pPr>
            <w:r>
              <w:rPr>
                <w:b/>
                <w:bCs/>
                <w:color w:val="0084D1"/>
              </w:rPr>
              <w:t>VI Origen de los datos:</w:t>
            </w:r>
          </w:p>
        </w:tc>
        <w:tc>
          <w:tcPr>
            <w:tcW w:w="7358" w:type="dxa"/>
            <w:shd w:val="clear" w:color="auto" w:fill="auto"/>
            <w:tcMar>
              <w:top w:w="0" w:type="dxa"/>
              <w:left w:w="108" w:type="dxa"/>
              <w:bottom w:w="0" w:type="dxa"/>
              <w:right w:w="108" w:type="dxa"/>
            </w:tcMar>
          </w:tcPr>
          <w:p w14:paraId="5EC6F07F" w14:textId="77777777" w:rsidR="006F678B" w:rsidRDefault="004749B5">
            <w:pPr>
              <w:pStyle w:val="Standard"/>
            </w:pPr>
            <w:r>
              <w:t>El propio interesado o su representante legal: Sí</w:t>
            </w:r>
          </w:p>
          <w:p w14:paraId="110513ED" w14:textId="77777777" w:rsidR="006F678B" w:rsidRDefault="004749B5">
            <w:pPr>
              <w:pStyle w:val="Standard"/>
            </w:pPr>
            <w:r>
              <w:t>Registros públicos: Sí</w:t>
            </w:r>
          </w:p>
          <w:p w14:paraId="0ADA3222" w14:textId="77777777" w:rsidR="006F678B" w:rsidRDefault="004749B5">
            <w:pPr>
              <w:pStyle w:val="Standard"/>
            </w:pPr>
            <w:r>
              <w:t>Otras personas físicas: Sí</w:t>
            </w:r>
          </w:p>
          <w:p w14:paraId="6FC1FD51" w14:textId="77777777" w:rsidR="006F678B" w:rsidRDefault="004749B5">
            <w:pPr>
              <w:pStyle w:val="Standard"/>
            </w:pPr>
            <w:r>
              <w:t>Entidad privada: Sí</w:t>
            </w:r>
          </w:p>
          <w:p w14:paraId="00200AC2" w14:textId="77777777" w:rsidR="006F678B" w:rsidRDefault="004749B5">
            <w:pPr>
              <w:pStyle w:val="Standard"/>
            </w:pPr>
            <w:r>
              <w:t>Fuentes accesibles al público: No</w:t>
            </w:r>
          </w:p>
          <w:p w14:paraId="6849718A" w14:textId="77777777" w:rsidR="006F678B" w:rsidRDefault="004749B5">
            <w:pPr>
              <w:pStyle w:val="Standard"/>
            </w:pPr>
            <w:r>
              <w:t>Administración pública: Sí</w:t>
            </w:r>
          </w:p>
          <w:p w14:paraId="6495BCC2" w14:textId="77777777" w:rsidR="006F678B" w:rsidRDefault="006F678B">
            <w:pPr>
              <w:pStyle w:val="Standard"/>
            </w:pPr>
          </w:p>
        </w:tc>
      </w:tr>
      <w:tr w:rsidR="006F678B" w14:paraId="495E3617" w14:textId="77777777">
        <w:tblPrEx>
          <w:tblCellMar>
            <w:top w:w="0" w:type="dxa"/>
            <w:bottom w:w="0" w:type="dxa"/>
          </w:tblCellMar>
        </w:tblPrEx>
        <w:trPr>
          <w:trHeight w:val="102"/>
          <w:jc w:val="center"/>
        </w:trPr>
        <w:tc>
          <w:tcPr>
            <w:tcW w:w="2280" w:type="dxa"/>
            <w:shd w:val="clear" w:color="auto" w:fill="auto"/>
            <w:tcMar>
              <w:top w:w="0" w:type="dxa"/>
              <w:left w:w="108" w:type="dxa"/>
              <w:bottom w:w="0" w:type="dxa"/>
              <w:right w:w="108" w:type="dxa"/>
            </w:tcMar>
          </w:tcPr>
          <w:p w14:paraId="7F3EE47C" w14:textId="77777777" w:rsidR="006F678B" w:rsidRDefault="004749B5">
            <w:pPr>
              <w:pStyle w:val="Standard"/>
              <w:jc w:val="left"/>
              <w:rPr>
                <w:b/>
                <w:bCs/>
                <w:color w:val="0084D1"/>
              </w:rPr>
            </w:pPr>
            <w:r>
              <w:rPr>
                <w:b/>
                <w:bCs/>
                <w:color w:val="0084D1"/>
              </w:rPr>
              <w:t xml:space="preserve">VII </w:t>
            </w:r>
            <w:r>
              <w:rPr>
                <w:b/>
                <w:bCs/>
                <w:color w:val="0084D1"/>
              </w:rPr>
              <w:t>Categorías de datos personales objeto de tratamiento:</w:t>
            </w:r>
          </w:p>
        </w:tc>
        <w:tc>
          <w:tcPr>
            <w:tcW w:w="7358" w:type="dxa"/>
            <w:shd w:val="clear" w:color="auto" w:fill="auto"/>
            <w:tcMar>
              <w:top w:w="0" w:type="dxa"/>
              <w:left w:w="108" w:type="dxa"/>
              <w:bottom w:w="0" w:type="dxa"/>
              <w:right w:w="108" w:type="dxa"/>
            </w:tcMar>
          </w:tcPr>
          <w:p w14:paraId="2AD07324" w14:textId="77777777" w:rsidR="006F678B" w:rsidRDefault="004749B5">
            <w:pPr>
              <w:pStyle w:val="Standard"/>
            </w:pPr>
            <w:r>
              <w:rPr>
                <w:u w:val="single"/>
              </w:rPr>
              <w:t>Datos identificativos</w:t>
            </w:r>
            <w:r>
              <w:t>:</w:t>
            </w:r>
          </w:p>
          <w:p w14:paraId="19DDFCEE" w14:textId="77777777" w:rsidR="006F678B" w:rsidRDefault="004749B5">
            <w:pPr>
              <w:pStyle w:val="Standard"/>
            </w:pPr>
            <w:r>
              <w:t>-DNI-NIF: Sí</w:t>
            </w:r>
          </w:p>
          <w:p w14:paraId="743CE98F" w14:textId="77777777" w:rsidR="006F678B" w:rsidRDefault="004749B5">
            <w:pPr>
              <w:pStyle w:val="Standard"/>
            </w:pPr>
            <w:r>
              <w:t>-Identificador nacional restringido art. 87: No</w:t>
            </w:r>
          </w:p>
          <w:p w14:paraId="5FD90E81" w14:textId="77777777" w:rsidR="006F678B" w:rsidRDefault="004749B5">
            <w:pPr>
              <w:pStyle w:val="Standard"/>
            </w:pPr>
            <w:r>
              <w:t>-Dirección: Sí</w:t>
            </w:r>
          </w:p>
          <w:p w14:paraId="250E58EF" w14:textId="77777777" w:rsidR="006F678B" w:rsidRDefault="004749B5">
            <w:pPr>
              <w:pStyle w:val="Standard"/>
            </w:pPr>
            <w:r>
              <w:t>-Imagen: No</w:t>
            </w:r>
          </w:p>
          <w:p w14:paraId="32769C25" w14:textId="77777777" w:rsidR="006F678B" w:rsidRDefault="004749B5">
            <w:pPr>
              <w:pStyle w:val="Standard"/>
            </w:pPr>
            <w:r>
              <w:t>-Número seguridad social: No</w:t>
            </w:r>
          </w:p>
          <w:p w14:paraId="0B5110AF" w14:textId="77777777" w:rsidR="006F678B" w:rsidRDefault="004749B5">
            <w:pPr>
              <w:pStyle w:val="Standard"/>
            </w:pPr>
            <w:r>
              <w:t>-Teléfono: Sí</w:t>
            </w:r>
          </w:p>
          <w:p w14:paraId="3FF9C9DD" w14:textId="77777777" w:rsidR="006F678B" w:rsidRDefault="004749B5">
            <w:pPr>
              <w:pStyle w:val="Standard"/>
            </w:pPr>
            <w:r>
              <w:t>-Firma manual o digitalizada: Sí</w:t>
            </w:r>
          </w:p>
          <w:p w14:paraId="6CC1F747" w14:textId="77777777" w:rsidR="006F678B" w:rsidRDefault="004749B5">
            <w:pPr>
              <w:pStyle w:val="Standard"/>
            </w:pPr>
            <w:r>
              <w:t>-Firma electrón</w:t>
            </w:r>
            <w:r>
              <w:t>ica: Sí</w:t>
            </w:r>
          </w:p>
          <w:p w14:paraId="68385062" w14:textId="77777777" w:rsidR="006F678B" w:rsidRDefault="004749B5">
            <w:pPr>
              <w:pStyle w:val="Standard"/>
            </w:pPr>
            <w:r>
              <w:t>-Registro personal: No</w:t>
            </w:r>
          </w:p>
          <w:p w14:paraId="5370A787" w14:textId="77777777" w:rsidR="006F678B" w:rsidRDefault="004749B5">
            <w:pPr>
              <w:pStyle w:val="Standard"/>
            </w:pPr>
            <w:r>
              <w:t>-Marcas físicas: No</w:t>
            </w:r>
          </w:p>
          <w:p w14:paraId="23D7BD69" w14:textId="77777777" w:rsidR="006F678B" w:rsidRDefault="004749B5">
            <w:pPr>
              <w:pStyle w:val="Standard"/>
            </w:pPr>
            <w:r>
              <w:t>-Tarjeta sanitaria: No</w:t>
            </w:r>
          </w:p>
          <w:p w14:paraId="268A370B" w14:textId="77777777" w:rsidR="006F678B" w:rsidRDefault="004749B5">
            <w:pPr>
              <w:pStyle w:val="Standard"/>
            </w:pPr>
            <w:r>
              <w:t>-Nombre y apellidos: Sí</w:t>
            </w:r>
          </w:p>
          <w:p w14:paraId="1F6E68EE" w14:textId="77777777" w:rsidR="006F678B" w:rsidRDefault="004749B5">
            <w:pPr>
              <w:pStyle w:val="Standard"/>
            </w:pPr>
            <w:r>
              <w:t>-Huella digital: Sí</w:t>
            </w:r>
          </w:p>
          <w:p w14:paraId="69BC3452" w14:textId="77777777" w:rsidR="006F678B" w:rsidRDefault="004749B5">
            <w:pPr>
              <w:pStyle w:val="Standard"/>
            </w:pPr>
            <w:r>
              <w:t>-Voz: No</w:t>
            </w:r>
          </w:p>
          <w:p w14:paraId="74302107" w14:textId="77777777" w:rsidR="006F678B" w:rsidRDefault="004749B5">
            <w:pPr>
              <w:pStyle w:val="Standard"/>
            </w:pPr>
            <w:r>
              <w:t>-CCC/IBAN: No</w:t>
            </w:r>
          </w:p>
          <w:p w14:paraId="756FF151" w14:textId="77777777" w:rsidR="006F678B" w:rsidRDefault="004749B5">
            <w:pPr>
              <w:pStyle w:val="Standard"/>
            </w:pPr>
            <w:r>
              <w:t>-Tarjeta bancaria o Similar: No</w:t>
            </w:r>
          </w:p>
          <w:p w14:paraId="6289A04B" w14:textId="77777777" w:rsidR="006F678B" w:rsidRDefault="004749B5">
            <w:pPr>
              <w:pStyle w:val="Standard"/>
            </w:pPr>
            <w:r>
              <w:t>Otros datos identificativos:</w:t>
            </w:r>
          </w:p>
          <w:p w14:paraId="54D73E6D" w14:textId="77777777" w:rsidR="006F678B" w:rsidRDefault="006F678B">
            <w:pPr>
              <w:pStyle w:val="Standard"/>
            </w:pPr>
          </w:p>
          <w:p w14:paraId="6082CBFD" w14:textId="77777777" w:rsidR="006F678B" w:rsidRDefault="004749B5">
            <w:pPr>
              <w:pStyle w:val="Standard"/>
            </w:pPr>
            <w:r>
              <w:rPr>
                <w:u w:val="single"/>
              </w:rPr>
              <w:t>Datos de categorías sensibles</w:t>
            </w:r>
            <w:r>
              <w:t>:</w:t>
            </w:r>
          </w:p>
          <w:p w14:paraId="14D8946F" w14:textId="77777777" w:rsidR="006F678B" w:rsidRDefault="004749B5">
            <w:pPr>
              <w:pStyle w:val="Standard"/>
            </w:pPr>
            <w:r>
              <w:t xml:space="preserve">-Ideología o </w:t>
            </w:r>
            <w:r>
              <w:t>ideas políticas: No</w:t>
            </w:r>
          </w:p>
          <w:p w14:paraId="53C332E6" w14:textId="77777777" w:rsidR="006F678B" w:rsidRDefault="004749B5">
            <w:pPr>
              <w:pStyle w:val="Standard"/>
            </w:pPr>
            <w:r>
              <w:t>-Afiliación Sindical: No</w:t>
            </w:r>
          </w:p>
          <w:p w14:paraId="028493D3" w14:textId="77777777" w:rsidR="006F678B" w:rsidRDefault="004749B5">
            <w:pPr>
              <w:pStyle w:val="Standard"/>
            </w:pPr>
            <w:r>
              <w:lastRenderedPageBreak/>
              <w:t>-Religión: No</w:t>
            </w:r>
          </w:p>
          <w:p w14:paraId="3327B934" w14:textId="77777777" w:rsidR="006F678B" w:rsidRDefault="004749B5">
            <w:pPr>
              <w:pStyle w:val="Standard"/>
            </w:pPr>
            <w:r>
              <w:t>-Creencias: No</w:t>
            </w:r>
          </w:p>
          <w:p w14:paraId="15F8D889" w14:textId="77777777" w:rsidR="006F678B" w:rsidRDefault="004749B5">
            <w:pPr>
              <w:pStyle w:val="Standard"/>
            </w:pPr>
            <w:r>
              <w:t>-Origen racial o étnico: No</w:t>
            </w:r>
          </w:p>
          <w:p w14:paraId="0697C5AE" w14:textId="77777777" w:rsidR="006F678B" w:rsidRDefault="004749B5">
            <w:pPr>
              <w:pStyle w:val="Standard"/>
            </w:pPr>
            <w:r>
              <w:t>-Salud: No</w:t>
            </w:r>
          </w:p>
          <w:p w14:paraId="078769C0" w14:textId="77777777" w:rsidR="006F678B" w:rsidRDefault="004749B5">
            <w:pPr>
              <w:pStyle w:val="Standard"/>
            </w:pPr>
            <w:r>
              <w:t>-Vida Sexual: No</w:t>
            </w:r>
          </w:p>
          <w:p w14:paraId="70F08D70" w14:textId="77777777" w:rsidR="006F678B" w:rsidRDefault="006F678B">
            <w:pPr>
              <w:pStyle w:val="Standard"/>
            </w:pPr>
          </w:p>
          <w:p w14:paraId="576F05B6" w14:textId="77777777" w:rsidR="006F678B" w:rsidRDefault="004749B5">
            <w:pPr>
              <w:pStyle w:val="Standard"/>
            </w:pPr>
            <w:r>
              <w:rPr>
                <w:u w:val="single"/>
              </w:rPr>
              <w:t>Datos relativos a infracciones</w:t>
            </w:r>
            <w:r>
              <w:t>:</w:t>
            </w:r>
          </w:p>
          <w:p w14:paraId="593AF30E" w14:textId="77777777" w:rsidR="006F678B" w:rsidRDefault="004749B5">
            <w:pPr>
              <w:pStyle w:val="Standard"/>
            </w:pPr>
            <w:r>
              <w:t>-Infracciones penales: No</w:t>
            </w:r>
          </w:p>
          <w:p w14:paraId="458B350E" w14:textId="77777777" w:rsidR="006F678B" w:rsidRDefault="004749B5">
            <w:pPr>
              <w:pStyle w:val="Standard"/>
            </w:pPr>
            <w:r>
              <w:t>-Infracciones administrativas: No</w:t>
            </w:r>
          </w:p>
          <w:p w14:paraId="087F332E" w14:textId="77777777" w:rsidR="006F678B" w:rsidRDefault="006F678B">
            <w:pPr>
              <w:pStyle w:val="Standard"/>
            </w:pPr>
          </w:p>
          <w:p w14:paraId="12DB1E11" w14:textId="77777777" w:rsidR="006F678B" w:rsidRDefault="004749B5">
            <w:pPr>
              <w:pStyle w:val="Standard"/>
            </w:pPr>
            <w:r>
              <w:rPr>
                <w:u w:val="single"/>
              </w:rPr>
              <w:t xml:space="preserve">Otras categorías de datos </w:t>
            </w:r>
            <w:r>
              <w:rPr>
                <w:u w:val="single"/>
              </w:rPr>
              <w:t>personales</w:t>
            </w:r>
            <w:r>
              <w:t>:</w:t>
            </w:r>
          </w:p>
          <w:p w14:paraId="7B1D280C" w14:textId="77777777" w:rsidR="006F678B" w:rsidRDefault="004749B5">
            <w:pPr>
              <w:pStyle w:val="Standard"/>
            </w:pPr>
            <w:r>
              <w:t>CARACTERÍSTICAS PERSONALES</w:t>
            </w:r>
          </w:p>
          <w:p w14:paraId="28964534" w14:textId="77777777" w:rsidR="006F678B" w:rsidRDefault="006F678B">
            <w:pPr>
              <w:pStyle w:val="Standard"/>
            </w:pPr>
          </w:p>
          <w:p w14:paraId="27E9A4A6" w14:textId="77777777" w:rsidR="006F678B" w:rsidRDefault="006F678B">
            <w:pPr>
              <w:pStyle w:val="Standard"/>
            </w:pPr>
          </w:p>
        </w:tc>
      </w:tr>
      <w:tr w:rsidR="006F678B" w14:paraId="4A53CC2F"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3E4DFCA1" w14:textId="77777777" w:rsidR="006F678B" w:rsidRDefault="004749B5">
            <w:pPr>
              <w:pStyle w:val="Standard"/>
              <w:jc w:val="left"/>
              <w:rPr>
                <w:b/>
                <w:bCs/>
                <w:color w:val="0084D1"/>
              </w:rPr>
            </w:pPr>
            <w:r>
              <w:rPr>
                <w:b/>
                <w:bCs/>
                <w:color w:val="0084D1"/>
              </w:rPr>
              <w:lastRenderedPageBreak/>
              <w:t>VIII Legitimidad (base jurídica) del tratamiento:</w:t>
            </w:r>
          </w:p>
          <w:p w14:paraId="50E17205"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73E0193B" w14:textId="77777777" w:rsidR="006F678B" w:rsidRDefault="004749B5">
            <w:pPr>
              <w:pStyle w:val="Standard"/>
            </w:pPr>
            <w:r>
              <w:t>-Consentimiento del interesado: No</w:t>
            </w:r>
          </w:p>
          <w:p w14:paraId="7734F074" w14:textId="77777777" w:rsidR="006F678B" w:rsidRDefault="004749B5">
            <w:pPr>
              <w:pStyle w:val="Standard"/>
            </w:pPr>
            <w:r>
              <w:t>-Datos necesarios ejecución contrato: No</w:t>
            </w:r>
          </w:p>
          <w:p w14:paraId="44F99471" w14:textId="77777777" w:rsidR="006F678B" w:rsidRDefault="004749B5">
            <w:pPr>
              <w:pStyle w:val="Standard"/>
            </w:pPr>
            <w:r>
              <w:t>-Cumplimiento obligación legal: No</w:t>
            </w:r>
          </w:p>
          <w:p w14:paraId="35C08818" w14:textId="77777777" w:rsidR="006F678B" w:rsidRDefault="006F678B">
            <w:pPr>
              <w:pStyle w:val="Standard"/>
            </w:pPr>
          </w:p>
          <w:p w14:paraId="3631E0C7" w14:textId="77777777" w:rsidR="006F678B" w:rsidRDefault="004749B5">
            <w:pPr>
              <w:pStyle w:val="Standard"/>
            </w:pPr>
            <w:r>
              <w:t>-Proteger intereses vitales: No</w:t>
            </w:r>
          </w:p>
          <w:p w14:paraId="328906E3" w14:textId="77777777" w:rsidR="006F678B" w:rsidRDefault="004749B5">
            <w:pPr>
              <w:pStyle w:val="Standard"/>
            </w:pPr>
            <w:r>
              <w:t xml:space="preserve">-Misión, </w:t>
            </w:r>
            <w:r>
              <w:t>intereses o poderes públicos: No</w:t>
            </w:r>
          </w:p>
          <w:p w14:paraId="4DDA0F13" w14:textId="77777777" w:rsidR="006F678B" w:rsidRDefault="006F678B">
            <w:pPr>
              <w:pStyle w:val="Standard"/>
            </w:pPr>
          </w:p>
          <w:p w14:paraId="41813939" w14:textId="77777777" w:rsidR="006F678B" w:rsidRDefault="004749B5">
            <w:pPr>
              <w:pStyle w:val="Standard"/>
            </w:pPr>
            <w:r>
              <w:t>-Interés legítimo del Responsable: No</w:t>
            </w:r>
          </w:p>
          <w:p w14:paraId="157D1A13" w14:textId="77777777" w:rsidR="006F678B" w:rsidRDefault="006F678B">
            <w:pPr>
              <w:pStyle w:val="Standard"/>
            </w:pPr>
          </w:p>
          <w:p w14:paraId="7B5E009F" w14:textId="77777777" w:rsidR="006F678B" w:rsidRDefault="004749B5">
            <w:pPr>
              <w:pStyle w:val="Standard"/>
            </w:pPr>
            <w:r>
              <w:t>-Consentimiento explícito (en relación a datos de categorías especiales): No</w:t>
            </w:r>
          </w:p>
          <w:p w14:paraId="604ADD07" w14:textId="77777777" w:rsidR="006F678B" w:rsidRDefault="004749B5">
            <w:pPr>
              <w:pStyle w:val="Standard"/>
            </w:pPr>
            <w:r>
              <w:t>-Obligación derecho laboral (en relación a datos de categorías especiales): No</w:t>
            </w:r>
          </w:p>
          <w:p w14:paraId="330E4CC1" w14:textId="77777777" w:rsidR="006F678B" w:rsidRDefault="004749B5">
            <w:pPr>
              <w:pStyle w:val="Standard"/>
            </w:pPr>
            <w:r>
              <w:t>-Proteger intereses vitales</w:t>
            </w:r>
            <w:r>
              <w:t xml:space="preserve"> de una persona no capacitada para consentir (en relación a datos de categorías especiales): No</w:t>
            </w:r>
          </w:p>
          <w:p w14:paraId="46A36194" w14:textId="77777777" w:rsidR="006F678B" w:rsidRDefault="004749B5">
            <w:pPr>
              <w:pStyle w:val="Standard"/>
            </w:pPr>
            <w:r>
              <w:t>-Miembros entidad sin ánimo de lucro (en relación a datos de categorías especiales): No</w:t>
            </w:r>
          </w:p>
          <w:p w14:paraId="04E33FF7" w14:textId="77777777" w:rsidR="006F678B" w:rsidRDefault="004749B5">
            <w:pPr>
              <w:pStyle w:val="Standard"/>
            </w:pPr>
            <w:r>
              <w:t>-Datos hechos públicos por interesado (en relación a datos de categorías</w:t>
            </w:r>
            <w:r>
              <w:t xml:space="preserve"> especiales): No</w:t>
            </w:r>
          </w:p>
          <w:p w14:paraId="1D198800" w14:textId="77777777" w:rsidR="006F678B" w:rsidRDefault="004749B5">
            <w:pPr>
              <w:pStyle w:val="Standard"/>
            </w:pPr>
            <w:r>
              <w:t>-Ejercicio defensa o tribunales (en relación a datos de categorías especiales): No</w:t>
            </w:r>
          </w:p>
          <w:p w14:paraId="77833459" w14:textId="77777777" w:rsidR="006F678B" w:rsidRDefault="004749B5">
            <w:pPr>
              <w:pStyle w:val="Standard"/>
            </w:pPr>
            <w:r>
              <w:t>-Interés público esencial (en relación a datos de categorías especiales): No</w:t>
            </w:r>
          </w:p>
          <w:p w14:paraId="7F7C3E0D" w14:textId="77777777" w:rsidR="006F678B" w:rsidRDefault="004749B5">
            <w:pPr>
              <w:pStyle w:val="Standard"/>
            </w:pPr>
            <w:r>
              <w:t xml:space="preserve">-Medicina preventiva, laboral o servicios sanitarios (en relación a datos de </w:t>
            </w:r>
            <w:r>
              <w:t>categorías especiales): No</w:t>
            </w:r>
          </w:p>
          <w:p w14:paraId="5C658583" w14:textId="77777777" w:rsidR="006F678B" w:rsidRDefault="004749B5">
            <w:pPr>
              <w:pStyle w:val="Standard"/>
            </w:pPr>
            <w:r>
              <w:t>-Razones de salud pública (en relación a datos de categorías especiales): No</w:t>
            </w:r>
          </w:p>
          <w:p w14:paraId="3DBFD81E" w14:textId="77777777" w:rsidR="006F678B" w:rsidRDefault="004749B5">
            <w:pPr>
              <w:pStyle w:val="Standard"/>
            </w:pPr>
            <w:r>
              <w:t>-Archivo investigación o estadística en interés público (en relación a datos de categorías especiales): No</w:t>
            </w:r>
          </w:p>
          <w:p w14:paraId="03D2D576" w14:textId="77777777" w:rsidR="006F678B" w:rsidRDefault="006F678B">
            <w:pPr>
              <w:pStyle w:val="Standard"/>
            </w:pPr>
          </w:p>
        </w:tc>
      </w:tr>
      <w:tr w:rsidR="006F678B" w14:paraId="67727715"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0BCD0962" w14:textId="77777777" w:rsidR="006F678B" w:rsidRDefault="004749B5">
            <w:pPr>
              <w:pStyle w:val="Standard"/>
              <w:jc w:val="left"/>
              <w:rPr>
                <w:b/>
                <w:bCs/>
                <w:color w:val="0084D1"/>
              </w:rPr>
            </w:pPr>
            <w:r>
              <w:rPr>
                <w:b/>
                <w:bCs/>
                <w:color w:val="0084D1"/>
              </w:rPr>
              <w:t>IX Destinatarios de la información:</w:t>
            </w:r>
          </w:p>
        </w:tc>
        <w:tc>
          <w:tcPr>
            <w:tcW w:w="7358" w:type="dxa"/>
            <w:shd w:val="clear" w:color="auto" w:fill="auto"/>
            <w:tcMar>
              <w:top w:w="0" w:type="dxa"/>
              <w:left w:w="108" w:type="dxa"/>
              <w:bottom w:w="0" w:type="dxa"/>
              <w:right w:w="108" w:type="dxa"/>
            </w:tcMar>
          </w:tcPr>
          <w:p w14:paraId="53EDB411" w14:textId="77777777" w:rsidR="006F678B" w:rsidRDefault="004749B5">
            <w:pPr>
              <w:pStyle w:val="Standard"/>
            </w:pPr>
            <w:r>
              <w:t>No hay</w:t>
            </w:r>
          </w:p>
          <w:p w14:paraId="6121C43E" w14:textId="77777777" w:rsidR="006F678B" w:rsidRDefault="006F678B">
            <w:pPr>
              <w:pStyle w:val="Standard"/>
            </w:pPr>
          </w:p>
        </w:tc>
      </w:tr>
      <w:tr w:rsidR="006F678B" w14:paraId="25F4CAEA"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2D4F446F" w14:textId="77777777" w:rsidR="006F678B" w:rsidRDefault="004749B5">
            <w:pPr>
              <w:pStyle w:val="Standard"/>
              <w:jc w:val="left"/>
              <w:rPr>
                <w:b/>
                <w:bCs/>
                <w:color w:val="0084D1"/>
              </w:rPr>
            </w:pPr>
            <w:r>
              <w:rPr>
                <w:b/>
                <w:bCs/>
                <w:color w:val="0084D1"/>
              </w:rPr>
              <w:t>X Transferencias internacionales:</w:t>
            </w:r>
          </w:p>
          <w:p w14:paraId="55012E10"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2951108D" w14:textId="77777777" w:rsidR="006F678B" w:rsidRDefault="004749B5">
            <w:pPr>
              <w:pStyle w:val="Standard"/>
            </w:pPr>
            <w:r>
              <w:t>No se realizarán transferencias internacionales de datos</w:t>
            </w:r>
          </w:p>
        </w:tc>
      </w:tr>
      <w:tr w:rsidR="006F678B" w14:paraId="779FD805"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3B1936BE" w14:textId="77777777" w:rsidR="006F678B" w:rsidRDefault="004749B5">
            <w:pPr>
              <w:pStyle w:val="Standard"/>
              <w:jc w:val="left"/>
              <w:rPr>
                <w:b/>
                <w:bCs/>
                <w:color w:val="0084D1"/>
              </w:rPr>
            </w:pPr>
            <w:r>
              <w:rPr>
                <w:b/>
                <w:bCs/>
                <w:color w:val="0084D1"/>
              </w:rPr>
              <w:t>XI Plazos de conservación de datos:</w:t>
            </w:r>
          </w:p>
        </w:tc>
        <w:tc>
          <w:tcPr>
            <w:tcW w:w="7358" w:type="dxa"/>
            <w:shd w:val="clear" w:color="auto" w:fill="auto"/>
            <w:tcMar>
              <w:top w:w="0" w:type="dxa"/>
              <w:left w:w="108" w:type="dxa"/>
              <w:bottom w:w="0" w:type="dxa"/>
              <w:right w:w="108" w:type="dxa"/>
            </w:tcMar>
          </w:tcPr>
          <w:p w14:paraId="5155F8A7" w14:textId="77777777" w:rsidR="006F678B" w:rsidRDefault="006F678B">
            <w:pPr>
              <w:pStyle w:val="Standard"/>
            </w:pPr>
          </w:p>
          <w:p w14:paraId="6A311281" w14:textId="77777777" w:rsidR="006F678B" w:rsidRDefault="004749B5">
            <w:pPr>
              <w:pStyle w:val="Standard"/>
            </w:pPr>
            <w:r>
              <w:t>Permanente</w:t>
            </w:r>
          </w:p>
        </w:tc>
      </w:tr>
      <w:tr w:rsidR="006F678B" w14:paraId="7177382C"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4A2F2D01" w14:textId="77777777" w:rsidR="006F678B" w:rsidRDefault="004749B5">
            <w:pPr>
              <w:pStyle w:val="Standard"/>
              <w:jc w:val="left"/>
              <w:rPr>
                <w:b/>
                <w:bCs/>
                <w:color w:val="0084D1"/>
              </w:rPr>
            </w:pPr>
            <w:r>
              <w:rPr>
                <w:b/>
                <w:bCs/>
                <w:color w:val="0084D1"/>
              </w:rPr>
              <w:t>XII Descripción general de medidas técnicas y organizativas de seguridad:</w:t>
            </w:r>
          </w:p>
          <w:p w14:paraId="0EDE5C81"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038F6BE0" w14:textId="77777777" w:rsidR="006F678B" w:rsidRDefault="006F678B">
            <w:pPr>
              <w:pStyle w:val="Standard"/>
            </w:pPr>
          </w:p>
          <w:p w14:paraId="302A2DE4" w14:textId="77777777" w:rsidR="006F678B" w:rsidRDefault="006F678B">
            <w:pPr>
              <w:pStyle w:val="Standard"/>
            </w:pPr>
          </w:p>
          <w:p w14:paraId="5D2F6289" w14:textId="77777777" w:rsidR="006F678B" w:rsidRDefault="004749B5">
            <w:pPr>
              <w:pStyle w:val="Standard"/>
            </w:pPr>
            <w:r>
              <w:t xml:space="preserve">Documento de seguridad, </w:t>
            </w:r>
            <w:r>
              <w:t>Funciones y obligaciones del personal,</w:t>
            </w:r>
          </w:p>
          <w:p w14:paraId="7DE41262" w14:textId="77777777" w:rsidR="006F678B" w:rsidRDefault="004749B5">
            <w:pPr>
              <w:pStyle w:val="Standard"/>
            </w:pPr>
            <w:r>
              <w:t>Control de accesos, Control de acceso físico, Identificación y</w:t>
            </w:r>
          </w:p>
          <w:p w14:paraId="31A23A08" w14:textId="77777777" w:rsidR="006F678B" w:rsidRDefault="004749B5">
            <w:pPr>
              <w:pStyle w:val="Standard"/>
            </w:pPr>
            <w:r>
              <w:t>autenticación, Registro de incidencias, Distribución de soportes,</w:t>
            </w:r>
          </w:p>
          <w:p w14:paraId="37990545" w14:textId="77777777" w:rsidR="006F678B" w:rsidRDefault="004749B5">
            <w:pPr>
              <w:pStyle w:val="Standard"/>
            </w:pPr>
            <w:r>
              <w:t>Seguridad de telecomunicaciones, Correos electrónicos, Dispositivos de almacenamiento, C</w:t>
            </w:r>
            <w:r>
              <w:t>riterios de archivo, Copias o reproducciones,</w:t>
            </w:r>
          </w:p>
          <w:p w14:paraId="046C0309" w14:textId="77777777" w:rsidR="006F678B" w:rsidRDefault="004749B5">
            <w:pPr>
              <w:pStyle w:val="Standard"/>
            </w:pPr>
            <w:r>
              <w:t>Borrado o destrucción de soportes</w:t>
            </w:r>
          </w:p>
          <w:p w14:paraId="3EBD1103" w14:textId="77777777" w:rsidR="006F678B" w:rsidRDefault="006F678B">
            <w:pPr>
              <w:pStyle w:val="Standard"/>
            </w:pPr>
          </w:p>
          <w:p w14:paraId="76428863" w14:textId="77777777" w:rsidR="006F678B" w:rsidRDefault="006F678B">
            <w:pPr>
              <w:pStyle w:val="Standard"/>
            </w:pPr>
          </w:p>
        </w:tc>
      </w:tr>
      <w:tr w:rsidR="006F678B" w14:paraId="0BDD185E"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05B2D3B8" w14:textId="77777777" w:rsidR="006F678B" w:rsidRDefault="004749B5">
            <w:pPr>
              <w:pStyle w:val="Standard"/>
              <w:jc w:val="left"/>
              <w:rPr>
                <w:b/>
                <w:bCs/>
                <w:color w:val="0084D1"/>
              </w:rPr>
            </w:pPr>
            <w:r>
              <w:rPr>
                <w:b/>
                <w:bCs/>
                <w:color w:val="0084D1"/>
              </w:rPr>
              <w:t>XIII Procedimiento para ejercitar los derechos:</w:t>
            </w:r>
          </w:p>
          <w:p w14:paraId="3870E454"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5DF443FA" w14:textId="77777777" w:rsidR="006F678B" w:rsidRDefault="004749B5">
            <w:pPr>
              <w:pStyle w:val="Standard"/>
            </w:pPr>
            <w:r>
              <w:t xml:space="preserve">Pueden existir diferentes canales (email, correo postal, presencial, etc.) y se detallan en las diferentes </w:t>
            </w:r>
            <w:r>
              <w:t>cláusulas de información, así como en el procedimiento de gestión de derechos, en el que también se dispone de formularios de ejercicio de derechos para facilitar a los interesados.</w:t>
            </w:r>
          </w:p>
          <w:p w14:paraId="7EE0C960" w14:textId="77777777" w:rsidR="006F678B" w:rsidRDefault="004749B5">
            <w:pPr>
              <w:pStyle w:val="Standard"/>
            </w:pPr>
            <w:r>
              <w:lastRenderedPageBreak/>
              <w:t xml:space="preserve">  </w:t>
            </w:r>
          </w:p>
          <w:p w14:paraId="109A55DF" w14:textId="77777777" w:rsidR="006F678B" w:rsidRDefault="006F678B">
            <w:pPr>
              <w:pStyle w:val="Standard"/>
            </w:pPr>
          </w:p>
        </w:tc>
      </w:tr>
    </w:tbl>
    <w:p w14:paraId="3BFC8525" w14:textId="77777777" w:rsidR="006F678B" w:rsidRDefault="006F678B">
      <w:pPr>
        <w:pStyle w:val="Standard"/>
      </w:pPr>
    </w:p>
    <w:p w14:paraId="618CC2B8" w14:textId="77777777" w:rsidR="006F678B" w:rsidRDefault="006F678B">
      <w:pPr>
        <w:pStyle w:val="Standard"/>
      </w:pPr>
    </w:p>
    <w:p w14:paraId="7016E45B" w14:textId="77777777" w:rsidR="006F678B" w:rsidRDefault="006F678B">
      <w:pPr>
        <w:pStyle w:val="Standard"/>
      </w:pPr>
    </w:p>
    <w:p w14:paraId="39437D42" w14:textId="77777777" w:rsidR="006F678B" w:rsidRDefault="006F678B">
      <w:pPr>
        <w:pStyle w:val="Standard"/>
      </w:pPr>
    </w:p>
    <w:p w14:paraId="6D290CBD" w14:textId="77777777" w:rsidR="006F678B" w:rsidRDefault="006F678B">
      <w:pPr>
        <w:pStyle w:val="Standard"/>
      </w:pPr>
    </w:p>
    <w:p w14:paraId="5ADA9E9A" w14:textId="77777777" w:rsidR="006F678B" w:rsidRDefault="006F678B">
      <w:pPr>
        <w:pStyle w:val="Standard"/>
      </w:pPr>
    </w:p>
    <w:tbl>
      <w:tblPr>
        <w:tblW w:w="5000" w:type="pct"/>
        <w:jc w:val="center"/>
        <w:tblLayout w:type="fixed"/>
        <w:tblCellMar>
          <w:left w:w="10" w:type="dxa"/>
          <w:right w:w="10" w:type="dxa"/>
        </w:tblCellMar>
        <w:tblLook w:val="0000" w:firstRow="0" w:lastRow="0" w:firstColumn="0" w:lastColumn="0" w:noHBand="0" w:noVBand="0"/>
      </w:tblPr>
      <w:tblGrid>
        <w:gridCol w:w="2280"/>
        <w:gridCol w:w="7358"/>
      </w:tblGrid>
      <w:tr w:rsidR="006F678B" w14:paraId="3805FB84" w14:textId="77777777">
        <w:tblPrEx>
          <w:tblCellMar>
            <w:top w:w="0" w:type="dxa"/>
            <w:bottom w:w="0" w:type="dxa"/>
          </w:tblCellMar>
        </w:tblPrEx>
        <w:trPr>
          <w:trHeight w:val="308"/>
          <w:jc w:val="center"/>
        </w:trPr>
        <w:tc>
          <w:tcPr>
            <w:tcW w:w="2280" w:type="dxa"/>
            <w:shd w:val="clear" w:color="auto" w:fill="D9D9D9"/>
            <w:tcMar>
              <w:top w:w="0" w:type="dxa"/>
              <w:left w:w="108" w:type="dxa"/>
              <w:bottom w:w="0" w:type="dxa"/>
              <w:right w:w="108" w:type="dxa"/>
            </w:tcMar>
          </w:tcPr>
          <w:p w14:paraId="1003622C" w14:textId="77777777" w:rsidR="006F678B" w:rsidRDefault="004749B5">
            <w:pPr>
              <w:pStyle w:val="Standard"/>
            </w:pPr>
            <w:r>
              <w:t>Tratamiento:</w:t>
            </w:r>
          </w:p>
        </w:tc>
        <w:tc>
          <w:tcPr>
            <w:tcW w:w="7358" w:type="dxa"/>
            <w:shd w:val="clear" w:color="auto" w:fill="D9D9D9"/>
            <w:tcMar>
              <w:top w:w="0" w:type="dxa"/>
              <w:left w:w="108" w:type="dxa"/>
              <w:bottom w:w="0" w:type="dxa"/>
              <w:right w:w="108" w:type="dxa"/>
            </w:tcMar>
          </w:tcPr>
          <w:p w14:paraId="6CD9FEDC" w14:textId="77777777" w:rsidR="006F678B" w:rsidRDefault="004749B5">
            <w:pPr>
              <w:pStyle w:val="Ttulo3"/>
            </w:pPr>
            <w:r>
              <w:t xml:space="preserve">2.23.4. </w:t>
            </w:r>
            <w:bookmarkStart w:id="131" w:name="_Toc523489912"/>
            <w:bookmarkStart w:id="132" w:name="_Toc523736420"/>
            <w:r>
              <w:t xml:space="preserve">MATRIMONIOS CIVILES Y PAREJAS DE </w:t>
            </w:r>
            <w:r>
              <w:t>HECHO</w:t>
            </w:r>
            <w:bookmarkEnd w:id="131"/>
            <w:bookmarkEnd w:id="132"/>
          </w:p>
          <w:p w14:paraId="021325B4" w14:textId="77777777" w:rsidR="006F678B" w:rsidRDefault="004749B5">
            <w:pPr>
              <w:pStyle w:val="Standard"/>
            </w:pPr>
            <w:r>
              <w:t>CONTROL Y GESTIÓN DE LAS SOLICITUDES DE MATRIMONIOS CIVILES Y CERTIFICACIONES DE PAREJAS DE HECHO</w:t>
            </w:r>
          </w:p>
          <w:p w14:paraId="339A0D88" w14:textId="77777777" w:rsidR="006F678B" w:rsidRDefault="004749B5">
            <w:pPr>
              <w:pStyle w:val="Standard"/>
            </w:pPr>
            <w:r>
              <w:t>UNIDAD TÉCNICA: SERVICIO DE ASISTENCIA CIUDADANA</w:t>
            </w:r>
          </w:p>
        </w:tc>
      </w:tr>
      <w:tr w:rsidR="006F678B" w14:paraId="7DB0F788" w14:textId="77777777">
        <w:tblPrEx>
          <w:tblCellMar>
            <w:top w:w="0" w:type="dxa"/>
            <w:bottom w:w="0" w:type="dxa"/>
          </w:tblCellMar>
        </w:tblPrEx>
        <w:trPr>
          <w:trHeight w:val="225"/>
          <w:jc w:val="center"/>
        </w:trPr>
        <w:tc>
          <w:tcPr>
            <w:tcW w:w="2280" w:type="dxa"/>
            <w:shd w:val="clear" w:color="auto" w:fill="auto"/>
            <w:tcMar>
              <w:top w:w="0" w:type="dxa"/>
              <w:left w:w="108" w:type="dxa"/>
              <w:bottom w:w="0" w:type="dxa"/>
              <w:right w:w="108" w:type="dxa"/>
            </w:tcMar>
          </w:tcPr>
          <w:p w14:paraId="588ED104" w14:textId="77777777" w:rsidR="006F678B" w:rsidRDefault="004749B5">
            <w:pPr>
              <w:pStyle w:val="Standard"/>
              <w:jc w:val="left"/>
              <w:rPr>
                <w:b/>
                <w:bCs/>
                <w:color w:val="0084D1"/>
              </w:rPr>
            </w:pPr>
            <w:r>
              <w:rPr>
                <w:b/>
                <w:bCs/>
                <w:color w:val="0084D1"/>
              </w:rPr>
              <w:t>I Responsables del tratamiento:</w:t>
            </w:r>
          </w:p>
          <w:p w14:paraId="79F56D07"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576498EE" w14:textId="77777777" w:rsidR="006F678B" w:rsidRDefault="004749B5">
            <w:pPr>
              <w:pStyle w:val="Standard"/>
              <w:rPr>
                <w:lang w:val="en-US"/>
              </w:rPr>
            </w:pPr>
            <w:r>
              <w:rPr>
                <w:lang w:val="en-US"/>
              </w:rPr>
              <w:t>AYUNTAMIENTO DE LAS PALMAS DE GRAN CANARIA</w:t>
            </w:r>
          </w:p>
          <w:p w14:paraId="494BD82C" w14:textId="77777777" w:rsidR="006F678B" w:rsidRDefault="006F678B">
            <w:pPr>
              <w:pStyle w:val="Standard"/>
              <w:rPr>
                <w:lang w:val="en-US"/>
              </w:rPr>
            </w:pPr>
          </w:p>
        </w:tc>
      </w:tr>
      <w:tr w:rsidR="006F678B" w14:paraId="02F77761" w14:textId="77777777">
        <w:tblPrEx>
          <w:tblCellMar>
            <w:top w:w="0" w:type="dxa"/>
            <w:bottom w:w="0" w:type="dxa"/>
          </w:tblCellMar>
        </w:tblPrEx>
        <w:trPr>
          <w:trHeight w:val="225"/>
          <w:jc w:val="center"/>
        </w:trPr>
        <w:tc>
          <w:tcPr>
            <w:tcW w:w="2280" w:type="dxa"/>
            <w:shd w:val="clear" w:color="auto" w:fill="auto"/>
            <w:tcMar>
              <w:top w:w="0" w:type="dxa"/>
              <w:left w:w="108" w:type="dxa"/>
              <w:bottom w:w="0" w:type="dxa"/>
              <w:right w:w="108" w:type="dxa"/>
            </w:tcMar>
          </w:tcPr>
          <w:p w14:paraId="09151DA9" w14:textId="77777777" w:rsidR="006F678B" w:rsidRDefault="004749B5">
            <w:pPr>
              <w:pStyle w:val="Standard"/>
              <w:jc w:val="left"/>
              <w:rPr>
                <w:b/>
                <w:bCs/>
                <w:color w:val="0084D1"/>
              </w:rPr>
            </w:pPr>
            <w:r>
              <w:rPr>
                <w:b/>
                <w:bCs/>
                <w:color w:val="0084D1"/>
              </w:rPr>
              <w:t xml:space="preserve">II </w:t>
            </w:r>
            <w:r>
              <w:rPr>
                <w:b/>
                <w:bCs/>
                <w:color w:val="0084D1"/>
              </w:rPr>
              <w:t>Titularidad:</w:t>
            </w:r>
          </w:p>
          <w:p w14:paraId="0A1F9C9D"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79C7D9B2" w14:textId="77777777" w:rsidR="006F678B" w:rsidRDefault="004749B5">
            <w:pPr>
              <w:pStyle w:val="Standard"/>
              <w:rPr>
                <w:lang w:val="en-US"/>
              </w:rPr>
            </w:pPr>
            <w:r>
              <w:rPr>
                <w:lang w:val="en-US"/>
              </w:rPr>
              <w:t>Pública</w:t>
            </w:r>
          </w:p>
        </w:tc>
      </w:tr>
      <w:tr w:rsidR="006F678B" w14:paraId="2FE7746E" w14:textId="77777777">
        <w:tblPrEx>
          <w:tblCellMar>
            <w:top w:w="0" w:type="dxa"/>
            <w:bottom w:w="0" w:type="dxa"/>
          </w:tblCellMar>
        </w:tblPrEx>
        <w:trPr>
          <w:trHeight w:val="225"/>
          <w:jc w:val="center"/>
        </w:trPr>
        <w:tc>
          <w:tcPr>
            <w:tcW w:w="2280" w:type="dxa"/>
            <w:shd w:val="clear" w:color="auto" w:fill="auto"/>
            <w:tcMar>
              <w:top w:w="0" w:type="dxa"/>
              <w:left w:w="108" w:type="dxa"/>
              <w:bottom w:w="0" w:type="dxa"/>
              <w:right w:w="108" w:type="dxa"/>
            </w:tcMar>
          </w:tcPr>
          <w:p w14:paraId="6AAB8580" w14:textId="77777777" w:rsidR="006F678B" w:rsidRDefault="004749B5">
            <w:pPr>
              <w:pStyle w:val="Standard"/>
              <w:jc w:val="left"/>
              <w:rPr>
                <w:b/>
                <w:bCs/>
                <w:color w:val="0084D1"/>
              </w:rPr>
            </w:pPr>
            <w:r>
              <w:rPr>
                <w:b/>
                <w:bCs/>
                <w:color w:val="0084D1"/>
              </w:rPr>
              <w:t>III Categorías interesados:</w:t>
            </w:r>
          </w:p>
        </w:tc>
        <w:tc>
          <w:tcPr>
            <w:tcW w:w="7358" w:type="dxa"/>
            <w:shd w:val="clear" w:color="auto" w:fill="auto"/>
            <w:tcMar>
              <w:top w:w="0" w:type="dxa"/>
              <w:left w:w="108" w:type="dxa"/>
              <w:bottom w:w="0" w:type="dxa"/>
              <w:right w:w="108" w:type="dxa"/>
            </w:tcMar>
          </w:tcPr>
          <w:p w14:paraId="512D615C" w14:textId="77777777" w:rsidR="006F678B" w:rsidRDefault="004749B5">
            <w:pPr>
              <w:pStyle w:val="Standard"/>
            </w:pPr>
            <w:r>
              <w:t xml:space="preserve">CIUDADANOS Y RESIDENTES </w:t>
            </w:r>
            <w:r>
              <w:tab/>
            </w:r>
            <w:r>
              <w:br/>
            </w:r>
            <w:r>
              <w:t xml:space="preserve">REPRESENTANTES LEGALES </w:t>
            </w:r>
            <w:r>
              <w:tab/>
            </w:r>
            <w:r>
              <w:br/>
            </w:r>
            <w:r>
              <w:t>SOLICITANTES</w:t>
            </w:r>
          </w:p>
          <w:p w14:paraId="54FCD971" w14:textId="77777777" w:rsidR="006F678B" w:rsidRDefault="006F678B">
            <w:pPr>
              <w:pStyle w:val="Standard"/>
            </w:pPr>
          </w:p>
          <w:p w14:paraId="032EA7C9" w14:textId="77777777" w:rsidR="006F678B" w:rsidRDefault="006F678B">
            <w:pPr>
              <w:pStyle w:val="Standard"/>
            </w:pPr>
          </w:p>
        </w:tc>
      </w:tr>
      <w:tr w:rsidR="006F678B" w14:paraId="7E54F638" w14:textId="77777777">
        <w:tblPrEx>
          <w:tblCellMar>
            <w:top w:w="0" w:type="dxa"/>
            <w:bottom w:w="0" w:type="dxa"/>
          </w:tblCellMar>
        </w:tblPrEx>
        <w:trPr>
          <w:trHeight w:val="77"/>
          <w:jc w:val="center"/>
        </w:trPr>
        <w:tc>
          <w:tcPr>
            <w:tcW w:w="2280" w:type="dxa"/>
            <w:shd w:val="clear" w:color="auto" w:fill="auto"/>
            <w:tcMar>
              <w:top w:w="0" w:type="dxa"/>
              <w:left w:w="108" w:type="dxa"/>
              <w:bottom w:w="0" w:type="dxa"/>
              <w:right w:w="108" w:type="dxa"/>
            </w:tcMar>
          </w:tcPr>
          <w:p w14:paraId="5D6A7275" w14:textId="77777777" w:rsidR="006F678B" w:rsidRDefault="004749B5">
            <w:pPr>
              <w:pStyle w:val="Standard"/>
              <w:jc w:val="left"/>
              <w:rPr>
                <w:b/>
                <w:bCs/>
                <w:color w:val="0084D1"/>
              </w:rPr>
            </w:pPr>
            <w:r>
              <w:rPr>
                <w:b/>
                <w:bCs/>
                <w:color w:val="0084D1"/>
              </w:rPr>
              <w:t>IV Fines del tratamiento:</w:t>
            </w:r>
          </w:p>
        </w:tc>
        <w:tc>
          <w:tcPr>
            <w:tcW w:w="7358" w:type="dxa"/>
            <w:shd w:val="clear" w:color="auto" w:fill="auto"/>
            <w:tcMar>
              <w:top w:w="0" w:type="dxa"/>
              <w:left w:w="108" w:type="dxa"/>
              <w:bottom w:w="0" w:type="dxa"/>
              <w:right w:w="108" w:type="dxa"/>
            </w:tcMar>
          </w:tcPr>
          <w:p w14:paraId="57B5E2D2" w14:textId="77777777" w:rsidR="006F678B" w:rsidRDefault="004749B5">
            <w:pPr>
              <w:pStyle w:val="Standard"/>
            </w:pPr>
            <w:r>
              <w:t xml:space="preserve">FINES HISTÓRICOS, ESTADÍSTICOS O CIENTÍFICOS </w:t>
            </w:r>
            <w:r>
              <w:tab/>
            </w:r>
            <w:r>
              <w:br/>
            </w:r>
            <w:r>
              <w:t>PROCEDIMIENTO ADMINISTRATIVO</w:t>
            </w:r>
          </w:p>
          <w:p w14:paraId="77CB76D7" w14:textId="77777777" w:rsidR="006F678B" w:rsidRDefault="004749B5">
            <w:pPr>
              <w:pStyle w:val="Standard"/>
            </w:pPr>
            <w:r>
              <w:t>PROCEDIMIENTO ADMINISTRATIVO DE MATR</w:t>
            </w:r>
            <w:r>
              <w:t>IMONIO O PAREJA DE HECHO</w:t>
            </w:r>
          </w:p>
          <w:p w14:paraId="539B0D2A" w14:textId="77777777" w:rsidR="006F678B" w:rsidRDefault="006F678B">
            <w:pPr>
              <w:pStyle w:val="Standard"/>
            </w:pPr>
          </w:p>
        </w:tc>
      </w:tr>
      <w:tr w:rsidR="006F678B" w14:paraId="66E894EC" w14:textId="77777777">
        <w:tblPrEx>
          <w:tblCellMar>
            <w:top w:w="0" w:type="dxa"/>
            <w:bottom w:w="0" w:type="dxa"/>
          </w:tblCellMar>
        </w:tblPrEx>
        <w:trPr>
          <w:trHeight w:val="77"/>
          <w:jc w:val="center"/>
        </w:trPr>
        <w:tc>
          <w:tcPr>
            <w:tcW w:w="2280" w:type="dxa"/>
            <w:shd w:val="clear" w:color="auto" w:fill="auto"/>
            <w:tcMar>
              <w:top w:w="0" w:type="dxa"/>
              <w:left w:w="108" w:type="dxa"/>
              <w:bottom w:w="0" w:type="dxa"/>
              <w:right w:w="108" w:type="dxa"/>
            </w:tcMar>
          </w:tcPr>
          <w:p w14:paraId="1C76CD1D" w14:textId="77777777" w:rsidR="006F678B" w:rsidRDefault="004749B5">
            <w:pPr>
              <w:pStyle w:val="Standard"/>
              <w:jc w:val="left"/>
              <w:rPr>
                <w:b/>
                <w:bCs/>
                <w:color w:val="0084D1"/>
              </w:rPr>
            </w:pPr>
            <w:r>
              <w:rPr>
                <w:b/>
                <w:bCs/>
                <w:color w:val="0084D1"/>
              </w:rPr>
              <w:t>V Sistema de tratamiento:</w:t>
            </w:r>
          </w:p>
          <w:p w14:paraId="14A7944D"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7BF0FB60" w14:textId="77777777" w:rsidR="006F678B" w:rsidRDefault="004749B5">
            <w:pPr>
              <w:pStyle w:val="Standard"/>
            </w:pPr>
            <w:r>
              <w:t>MIXTO</w:t>
            </w:r>
          </w:p>
        </w:tc>
      </w:tr>
      <w:tr w:rsidR="006F678B" w14:paraId="3942C875"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03A6161A" w14:textId="77777777" w:rsidR="006F678B" w:rsidRDefault="004749B5">
            <w:pPr>
              <w:pStyle w:val="Standard"/>
              <w:jc w:val="left"/>
              <w:rPr>
                <w:b/>
                <w:bCs/>
                <w:color w:val="0084D1"/>
              </w:rPr>
            </w:pPr>
            <w:r>
              <w:rPr>
                <w:b/>
                <w:bCs/>
                <w:color w:val="0084D1"/>
              </w:rPr>
              <w:t>VI Origen de los datos:</w:t>
            </w:r>
          </w:p>
        </w:tc>
        <w:tc>
          <w:tcPr>
            <w:tcW w:w="7358" w:type="dxa"/>
            <w:shd w:val="clear" w:color="auto" w:fill="auto"/>
            <w:tcMar>
              <w:top w:w="0" w:type="dxa"/>
              <w:left w:w="108" w:type="dxa"/>
              <w:bottom w:w="0" w:type="dxa"/>
              <w:right w:w="108" w:type="dxa"/>
            </w:tcMar>
          </w:tcPr>
          <w:p w14:paraId="15AA9A4C" w14:textId="77777777" w:rsidR="006F678B" w:rsidRDefault="004749B5">
            <w:pPr>
              <w:pStyle w:val="Standard"/>
            </w:pPr>
            <w:r>
              <w:t>El propio interesado o su representante legal: Sí</w:t>
            </w:r>
          </w:p>
          <w:p w14:paraId="4CEE0796" w14:textId="77777777" w:rsidR="006F678B" w:rsidRDefault="004749B5">
            <w:pPr>
              <w:pStyle w:val="Standard"/>
            </w:pPr>
            <w:r>
              <w:t>Registros públicos: No</w:t>
            </w:r>
          </w:p>
          <w:p w14:paraId="62A5E540" w14:textId="77777777" w:rsidR="006F678B" w:rsidRDefault="004749B5">
            <w:pPr>
              <w:pStyle w:val="Standard"/>
            </w:pPr>
            <w:r>
              <w:t>Otras personas físicas: No</w:t>
            </w:r>
          </w:p>
          <w:p w14:paraId="1158A756" w14:textId="77777777" w:rsidR="006F678B" w:rsidRDefault="004749B5">
            <w:pPr>
              <w:pStyle w:val="Standard"/>
            </w:pPr>
            <w:r>
              <w:t>Entidad privada: No</w:t>
            </w:r>
          </w:p>
          <w:p w14:paraId="111854FA" w14:textId="77777777" w:rsidR="006F678B" w:rsidRDefault="004749B5">
            <w:pPr>
              <w:pStyle w:val="Standard"/>
            </w:pPr>
            <w:r>
              <w:t>Fuentes accesibles al público: No</w:t>
            </w:r>
          </w:p>
          <w:p w14:paraId="6D80C047" w14:textId="77777777" w:rsidR="006F678B" w:rsidRDefault="004749B5">
            <w:pPr>
              <w:pStyle w:val="Standard"/>
            </w:pPr>
            <w:r>
              <w:t>Administración pública: No</w:t>
            </w:r>
          </w:p>
          <w:p w14:paraId="7F5D4C3D" w14:textId="77777777" w:rsidR="006F678B" w:rsidRDefault="006F678B">
            <w:pPr>
              <w:pStyle w:val="Standard"/>
            </w:pPr>
          </w:p>
        </w:tc>
      </w:tr>
      <w:tr w:rsidR="006F678B" w14:paraId="720C63BF" w14:textId="77777777">
        <w:tblPrEx>
          <w:tblCellMar>
            <w:top w:w="0" w:type="dxa"/>
            <w:bottom w:w="0" w:type="dxa"/>
          </w:tblCellMar>
        </w:tblPrEx>
        <w:trPr>
          <w:trHeight w:val="102"/>
          <w:jc w:val="center"/>
        </w:trPr>
        <w:tc>
          <w:tcPr>
            <w:tcW w:w="2280" w:type="dxa"/>
            <w:shd w:val="clear" w:color="auto" w:fill="auto"/>
            <w:tcMar>
              <w:top w:w="0" w:type="dxa"/>
              <w:left w:w="108" w:type="dxa"/>
              <w:bottom w:w="0" w:type="dxa"/>
              <w:right w:w="108" w:type="dxa"/>
            </w:tcMar>
          </w:tcPr>
          <w:p w14:paraId="5210F390" w14:textId="77777777" w:rsidR="006F678B" w:rsidRDefault="004749B5">
            <w:pPr>
              <w:pStyle w:val="Standard"/>
              <w:jc w:val="left"/>
              <w:rPr>
                <w:b/>
                <w:bCs/>
                <w:color w:val="0084D1"/>
              </w:rPr>
            </w:pPr>
            <w:r>
              <w:rPr>
                <w:b/>
                <w:bCs/>
                <w:color w:val="0084D1"/>
              </w:rPr>
              <w:t>VII Categorías de datos personales objeto de tratamiento:</w:t>
            </w:r>
          </w:p>
        </w:tc>
        <w:tc>
          <w:tcPr>
            <w:tcW w:w="7358" w:type="dxa"/>
            <w:shd w:val="clear" w:color="auto" w:fill="auto"/>
            <w:tcMar>
              <w:top w:w="0" w:type="dxa"/>
              <w:left w:w="108" w:type="dxa"/>
              <w:bottom w:w="0" w:type="dxa"/>
              <w:right w:w="108" w:type="dxa"/>
            </w:tcMar>
          </w:tcPr>
          <w:p w14:paraId="6F5CCAF4" w14:textId="77777777" w:rsidR="006F678B" w:rsidRDefault="004749B5">
            <w:pPr>
              <w:pStyle w:val="Standard"/>
            </w:pPr>
            <w:r>
              <w:rPr>
                <w:u w:val="single"/>
              </w:rPr>
              <w:t>Datos identificativos</w:t>
            </w:r>
            <w:r>
              <w:t>:</w:t>
            </w:r>
          </w:p>
          <w:p w14:paraId="55E2E534" w14:textId="77777777" w:rsidR="006F678B" w:rsidRDefault="004749B5">
            <w:pPr>
              <w:pStyle w:val="Standard"/>
            </w:pPr>
            <w:r>
              <w:t>-DNI-NIF: Sí</w:t>
            </w:r>
          </w:p>
          <w:p w14:paraId="7C7FF1C0" w14:textId="77777777" w:rsidR="006F678B" w:rsidRDefault="004749B5">
            <w:pPr>
              <w:pStyle w:val="Standard"/>
            </w:pPr>
            <w:r>
              <w:t>-Identificador nacional restringido art. 87: No</w:t>
            </w:r>
          </w:p>
          <w:p w14:paraId="536A483D" w14:textId="77777777" w:rsidR="006F678B" w:rsidRDefault="004749B5">
            <w:pPr>
              <w:pStyle w:val="Standard"/>
            </w:pPr>
            <w:r>
              <w:t>-Dirección: Sí</w:t>
            </w:r>
          </w:p>
          <w:p w14:paraId="2F621ECF" w14:textId="77777777" w:rsidR="006F678B" w:rsidRDefault="004749B5">
            <w:pPr>
              <w:pStyle w:val="Standard"/>
            </w:pPr>
            <w:r>
              <w:t>-Imagen: No</w:t>
            </w:r>
          </w:p>
          <w:p w14:paraId="6244AC16" w14:textId="77777777" w:rsidR="006F678B" w:rsidRDefault="004749B5">
            <w:pPr>
              <w:pStyle w:val="Standard"/>
            </w:pPr>
            <w:r>
              <w:t>-Número seguridad social: No</w:t>
            </w:r>
          </w:p>
          <w:p w14:paraId="7F8AAD5E" w14:textId="77777777" w:rsidR="006F678B" w:rsidRDefault="004749B5">
            <w:pPr>
              <w:pStyle w:val="Standard"/>
            </w:pPr>
            <w:r>
              <w:t>-Teléfono: Sí</w:t>
            </w:r>
          </w:p>
          <w:p w14:paraId="0629E623" w14:textId="77777777" w:rsidR="006F678B" w:rsidRDefault="004749B5">
            <w:pPr>
              <w:pStyle w:val="Standard"/>
            </w:pPr>
            <w:r>
              <w:t xml:space="preserve">-Firma </w:t>
            </w:r>
            <w:r>
              <w:t>manual o digitalizada: Sí</w:t>
            </w:r>
          </w:p>
          <w:p w14:paraId="106E9147" w14:textId="77777777" w:rsidR="006F678B" w:rsidRDefault="004749B5">
            <w:pPr>
              <w:pStyle w:val="Standard"/>
            </w:pPr>
            <w:r>
              <w:t>-Firma electrónica: Sí</w:t>
            </w:r>
          </w:p>
          <w:p w14:paraId="7CC80BFC" w14:textId="77777777" w:rsidR="006F678B" w:rsidRDefault="004749B5">
            <w:pPr>
              <w:pStyle w:val="Standard"/>
            </w:pPr>
            <w:r>
              <w:t>-Registro personal: No</w:t>
            </w:r>
          </w:p>
          <w:p w14:paraId="2180AF6B" w14:textId="77777777" w:rsidR="006F678B" w:rsidRDefault="004749B5">
            <w:pPr>
              <w:pStyle w:val="Standard"/>
            </w:pPr>
            <w:r>
              <w:t>-Marcas físicas: No</w:t>
            </w:r>
          </w:p>
          <w:p w14:paraId="60D672DC" w14:textId="77777777" w:rsidR="006F678B" w:rsidRDefault="004749B5">
            <w:pPr>
              <w:pStyle w:val="Standard"/>
            </w:pPr>
            <w:r>
              <w:t>-Tarjeta sanitaria: No</w:t>
            </w:r>
          </w:p>
          <w:p w14:paraId="1E015DB5" w14:textId="77777777" w:rsidR="006F678B" w:rsidRDefault="004749B5">
            <w:pPr>
              <w:pStyle w:val="Standard"/>
            </w:pPr>
            <w:r>
              <w:t>-Nombre y apellidos: Sí</w:t>
            </w:r>
          </w:p>
          <w:p w14:paraId="35749EEE" w14:textId="77777777" w:rsidR="006F678B" w:rsidRDefault="004749B5">
            <w:pPr>
              <w:pStyle w:val="Standard"/>
            </w:pPr>
            <w:r>
              <w:t>-Huella digital: No</w:t>
            </w:r>
          </w:p>
          <w:p w14:paraId="5601D073" w14:textId="77777777" w:rsidR="006F678B" w:rsidRDefault="004749B5">
            <w:pPr>
              <w:pStyle w:val="Standard"/>
            </w:pPr>
            <w:r>
              <w:t>-Voz: No</w:t>
            </w:r>
          </w:p>
          <w:p w14:paraId="1EA6AA44" w14:textId="77777777" w:rsidR="006F678B" w:rsidRDefault="004749B5">
            <w:pPr>
              <w:pStyle w:val="Standard"/>
            </w:pPr>
            <w:r>
              <w:t>-CCC/IBAN: No</w:t>
            </w:r>
          </w:p>
          <w:p w14:paraId="7ADEA80C" w14:textId="77777777" w:rsidR="006F678B" w:rsidRDefault="004749B5">
            <w:pPr>
              <w:pStyle w:val="Standard"/>
            </w:pPr>
            <w:r>
              <w:t>-Tarjeta bancaria o Similar: No</w:t>
            </w:r>
          </w:p>
          <w:p w14:paraId="4AE1E126" w14:textId="77777777" w:rsidR="006F678B" w:rsidRDefault="004749B5">
            <w:pPr>
              <w:pStyle w:val="Standard"/>
            </w:pPr>
            <w:r>
              <w:t xml:space="preserve">Otros datos </w:t>
            </w:r>
            <w:r>
              <w:t>identificativos:</w:t>
            </w:r>
          </w:p>
          <w:p w14:paraId="56875455" w14:textId="77777777" w:rsidR="006F678B" w:rsidRDefault="006F678B">
            <w:pPr>
              <w:pStyle w:val="Standard"/>
            </w:pPr>
          </w:p>
          <w:p w14:paraId="20BB1F71" w14:textId="77777777" w:rsidR="006F678B" w:rsidRDefault="004749B5">
            <w:pPr>
              <w:pStyle w:val="Standard"/>
            </w:pPr>
            <w:r>
              <w:rPr>
                <w:u w:val="single"/>
              </w:rPr>
              <w:t>Datos de categorías sensibles</w:t>
            </w:r>
            <w:r>
              <w:t>:</w:t>
            </w:r>
          </w:p>
          <w:p w14:paraId="45B1EE5E" w14:textId="77777777" w:rsidR="006F678B" w:rsidRDefault="004749B5">
            <w:pPr>
              <w:pStyle w:val="Standard"/>
            </w:pPr>
            <w:r>
              <w:t>-Ideología o ideas políticas: No</w:t>
            </w:r>
          </w:p>
          <w:p w14:paraId="56126E74" w14:textId="77777777" w:rsidR="006F678B" w:rsidRDefault="004749B5">
            <w:pPr>
              <w:pStyle w:val="Standard"/>
            </w:pPr>
            <w:r>
              <w:t>-Afiliación Sindical: No</w:t>
            </w:r>
          </w:p>
          <w:p w14:paraId="1C243DF8" w14:textId="77777777" w:rsidR="006F678B" w:rsidRDefault="004749B5">
            <w:pPr>
              <w:pStyle w:val="Standard"/>
            </w:pPr>
            <w:r>
              <w:t>-Religión: No</w:t>
            </w:r>
          </w:p>
          <w:p w14:paraId="356A272A" w14:textId="77777777" w:rsidR="006F678B" w:rsidRDefault="004749B5">
            <w:pPr>
              <w:pStyle w:val="Standard"/>
            </w:pPr>
            <w:r>
              <w:t>-Creencias: No</w:t>
            </w:r>
          </w:p>
          <w:p w14:paraId="446D4874" w14:textId="77777777" w:rsidR="006F678B" w:rsidRDefault="004749B5">
            <w:pPr>
              <w:pStyle w:val="Standard"/>
            </w:pPr>
            <w:r>
              <w:t>-Origen racial o étnico: No</w:t>
            </w:r>
          </w:p>
          <w:p w14:paraId="2F816DF2" w14:textId="77777777" w:rsidR="006F678B" w:rsidRDefault="004749B5">
            <w:pPr>
              <w:pStyle w:val="Standard"/>
            </w:pPr>
            <w:r>
              <w:lastRenderedPageBreak/>
              <w:t>-Salud: No</w:t>
            </w:r>
          </w:p>
          <w:p w14:paraId="1363B4A8" w14:textId="77777777" w:rsidR="006F678B" w:rsidRDefault="004749B5">
            <w:pPr>
              <w:pStyle w:val="Standard"/>
            </w:pPr>
            <w:r>
              <w:t>-Vida Sexual: No</w:t>
            </w:r>
          </w:p>
          <w:p w14:paraId="73165F67" w14:textId="77777777" w:rsidR="006F678B" w:rsidRDefault="006F678B">
            <w:pPr>
              <w:pStyle w:val="Standard"/>
            </w:pPr>
          </w:p>
          <w:p w14:paraId="3C56F279" w14:textId="77777777" w:rsidR="006F678B" w:rsidRDefault="004749B5">
            <w:pPr>
              <w:pStyle w:val="Standard"/>
            </w:pPr>
            <w:r>
              <w:rPr>
                <w:u w:val="single"/>
              </w:rPr>
              <w:t>Datos relativos a infracciones</w:t>
            </w:r>
            <w:r>
              <w:t>:</w:t>
            </w:r>
          </w:p>
          <w:p w14:paraId="6EA0CFC4" w14:textId="77777777" w:rsidR="006F678B" w:rsidRDefault="004749B5">
            <w:pPr>
              <w:pStyle w:val="Standard"/>
            </w:pPr>
            <w:r>
              <w:t>-Infracciones penales: No</w:t>
            </w:r>
          </w:p>
          <w:p w14:paraId="2A4F7ACE" w14:textId="77777777" w:rsidR="006F678B" w:rsidRDefault="004749B5">
            <w:pPr>
              <w:pStyle w:val="Standard"/>
            </w:pPr>
            <w:r>
              <w:t>-Infr</w:t>
            </w:r>
            <w:r>
              <w:t>acciones administrativas: No</w:t>
            </w:r>
          </w:p>
          <w:p w14:paraId="4626FA31" w14:textId="77777777" w:rsidR="006F678B" w:rsidRDefault="006F678B">
            <w:pPr>
              <w:pStyle w:val="Standard"/>
            </w:pPr>
          </w:p>
          <w:p w14:paraId="6058FCF8" w14:textId="77777777" w:rsidR="006F678B" w:rsidRDefault="004749B5">
            <w:pPr>
              <w:pStyle w:val="Standard"/>
            </w:pPr>
            <w:r>
              <w:rPr>
                <w:u w:val="single"/>
              </w:rPr>
              <w:t>Otras categorías de datos personales</w:t>
            </w:r>
            <w:r>
              <w:t>:</w:t>
            </w:r>
          </w:p>
          <w:p w14:paraId="50EDA7C2" w14:textId="77777777" w:rsidR="006F678B" w:rsidRDefault="004749B5">
            <w:pPr>
              <w:pStyle w:val="Standard"/>
            </w:pPr>
            <w:r>
              <w:t xml:space="preserve">CARACTERÍSTICAS PERSONALES </w:t>
            </w:r>
            <w:r>
              <w:tab/>
            </w:r>
            <w:r>
              <w:br/>
            </w:r>
            <w:r>
              <w:t>CIRCUNSTANCIAS SOCIALES</w:t>
            </w:r>
          </w:p>
          <w:p w14:paraId="4849AC5F" w14:textId="77777777" w:rsidR="006F678B" w:rsidRDefault="006F678B">
            <w:pPr>
              <w:pStyle w:val="Standard"/>
            </w:pPr>
          </w:p>
          <w:p w14:paraId="4D668BC2" w14:textId="77777777" w:rsidR="006F678B" w:rsidRDefault="006F678B">
            <w:pPr>
              <w:pStyle w:val="Standard"/>
            </w:pPr>
          </w:p>
        </w:tc>
      </w:tr>
      <w:tr w:rsidR="006F678B" w14:paraId="13569730"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605B8128" w14:textId="77777777" w:rsidR="006F678B" w:rsidRDefault="004749B5">
            <w:pPr>
              <w:pStyle w:val="Standard"/>
              <w:jc w:val="left"/>
              <w:rPr>
                <w:b/>
                <w:bCs/>
                <w:color w:val="0084D1"/>
              </w:rPr>
            </w:pPr>
            <w:r>
              <w:rPr>
                <w:b/>
                <w:bCs/>
                <w:color w:val="0084D1"/>
              </w:rPr>
              <w:lastRenderedPageBreak/>
              <w:t>VIII Legitimidad (base jurídica) del tratamiento:</w:t>
            </w:r>
          </w:p>
          <w:p w14:paraId="3176D597"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36ECD793" w14:textId="77777777" w:rsidR="006F678B" w:rsidRDefault="004749B5">
            <w:pPr>
              <w:pStyle w:val="Standard"/>
            </w:pPr>
            <w:r>
              <w:t>-Consentimiento del interesado: No</w:t>
            </w:r>
          </w:p>
          <w:p w14:paraId="3716F473" w14:textId="77777777" w:rsidR="006F678B" w:rsidRDefault="004749B5">
            <w:pPr>
              <w:pStyle w:val="Standard"/>
            </w:pPr>
            <w:r>
              <w:t>-Datos necesarios ejecución contrato: No</w:t>
            </w:r>
          </w:p>
          <w:p w14:paraId="06ACB5A6" w14:textId="77777777" w:rsidR="006F678B" w:rsidRDefault="004749B5">
            <w:pPr>
              <w:pStyle w:val="Standard"/>
            </w:pPr>
            <w:r>
              <w:t>-Cumplimiento obligación legal: Sí</w:t>
            </w:r>
          </w:p>
          <w:p w14:paraId="2AC15AED" w14:textId="77777777" w:rsidR="006F678B" w:rsidRDefault="004749B5">
            <w:pPr>
              <w:pStyle w:val="Standard"/>
            </w:pPr>
            <w:r>
              <w:t>Código Civil</w:t>
            </w:r>
          </w:p>
          <w:p w14:paraId="56CA03B9" w14:textId="77777777" w:rsidR="006F678B" w:rsidRDefault="004749B5">
            <w:pPr>
              <w:pStyle w:val="Standard"/>
            </w:pPr>
            <w:r>
              <w:t>-Proteger intereses vitales: No</w:t>
            </w:r>
          </w:p>
          <w:p w14:paraId="1EFDB0F1" w14:textId="77777777" w:rsidR="006F678B" w:rsidRDefault="004749B5">
            <w:pPr>
              <w:pStyle w:val="Standard"/>
            </w:pPr>
            <w:r>
              <w:t>-Misión, intereses o poderes públicos: No</w:t>
            </w:r>
          </w:p>
          <w:p w14:paraId="0579D423" w14:textId="77777777" w:rsidR="006F678B" w:rsidRDefault="006F678B">
            <w:pPr>
              <w:pStyle w:val="Standard"/>
            </w:pPr>
          </w:p>
          <w:p w14:paraId="2DCBFA3D" w14:textId="77777777" w:rsidR="006F678B" w:rsidRDefault="004749B5">
            <w:pPr>
              <w:pStyle w:val="Standard"/>
            </w:pPr>
            <w:r>
              <w:t>-Interés legítimo del Responsable: No</w:t>
            </w:r>
          </w:p>
          <w:p w14:paraId="054BC07E" w14:textId="77777777" w:rsidR="006F678B" w:rsidRDefault="006F678B">
            <w:pPr>
              <w:pStyle w:val="Standard"/>
            </w:pPr>
          </w:p>
          <w:p w14:paraId="46245C71" w14:textId="77777777" w:rsidR="006F678B" w:rsidRDefault="004749B5">
            <w:pPr>
              <w:pStyle w:val="Standard"/>
            </w:pPr>
            <w:r>
              <w:t>-Consentimiento explícito (en relación a datos de categorías especiales): No</w:t>
            </w:r>
          </w:p>
          <w:p w14:paraId="7BFB3D81" w14:textId="77777777" w:rsidR="006F678B" w:rsidRDefault="004749B5">
            <w:pPr>
              <w:pStyle w:val="Standard"/>
            </w:pPr>
            <w:r>
              <w:t>-Obligación derec</w:t>
            </w:r>
            <w:r>
              <w:t>ho laboral (en relación a datos de categorías especiales): No</w:t>
            </w:r>
          </w:p>
          <w:p w14:paraId="707371A0" w14:textId="77777777" w:rsidR="006F678B" w:rsidRDefault="004749B5">
            <w:pPr>
              <w:pStyle w:val="Standard"/>
            </w:pPr>
            <w:r>
              <w:t>-Proteger intereses vitales de una persona no capacitada para consentir (en relación a datos de categorías especiales): No</w:t>
            </w:r>
          </w:p>
          <w:p w14:paraId="17DAF965" w14:textId="77777777" w:rsidR="006F678B" w:rsidRDefault="004749B5">
            <w:pPr>
              <w:pStyle w:val="Standard"/>
            </w:pPr>
            <w:r>
              <w:t>-Miembros entidad sin ánimo de lucro (en relación a datos de categorías</w:t>
            </w:r>
            <w:r>
              <w:t xml:space="preserve"> especiales): No</w:t>
            </w:r>
          </w:p>
          <w:p w14:paraId="469E4B51" w14:textId="77777777" w:rsidR="006F678B" w:rsidRDefault="004749B5">
            <w:pPr>
              <w:pStyle w:val="Standard"/>
            </w:pPr>
            <w:r>
              <w:t>-Datos hechos públicos por interesado (en relación a datos de categorías especiales): No</w:t>
            </w:r>
          </w:p>
          <w:p w14:paraId="41BC4209" w14:textId="77777777" w:rsidR="006F678B" w:rsidRDefault="004749B5">
            <w:pPr>
              <w:pStyle w:val="Standard"/>
            </w:pPr>
            <w:r>
              <w:t>-Ejercicio defensa o tribunales (en relación a datos de categorías especiales): No</w:t>
            </w:r>
          </w:p>
          <w:p w14:paraId="6E3E246A" w14:textId="77777777" w:rsidR="006F678B" w:rsidRDefault="004749B5">
            <w:pPr>
              <w:pStyle w:val="Standard"/>
            </w:pPr>
            <w:r>
              <w:t xml:space="preserve">-Interés público esencial (en relación a datos de </w:t>
            </w:r>
            <w:r>
              <w:t>categorías especiales): No</w:t>
            </w:r>
          </w:p>
          <w:p w14:paraId="6107EBD8" w14:textId="77777777" w:rsidR="006F678B" w:rsidRDefault="004749B5">
            <w:pPr>
              <w:pStyle w:val="Standard"/>
            </w:pPr>
            <w:r>
              <w:t>-Medicina preventiva, laboral o servicios sanitarios (en relación a datos de categorías especiales): No</w:t>
            </w:r>
          </w:p>
          <w:p w14:paraId="07EFA8B2" w14:textId="77777777" w:rsidR="006F678B" w:rsidRDefault="004749B5">
            <w:pPr>
              <w:pStyle w:val="Standard"/>
            </w:pPr>
            <w:r>
              <w:t>-Razones de salud pública (en relación a datos de categorías especiales): No</w:t>
            </w:r>
          </w:p>
          <w:p w14:paraId="1027655F" w14:textId="77777777" w:rsidR="006F678B" w:rsidRDefault="004749B5">
            <w:pPr>
              <w:pStyle w:val="Standard"/>
            </w:pPr>
            <w:r>
              <w:t xml:space="preserve">-Archivo investigación o estadística en interés </w:t>
            </w:r>
            <w:r>
              <w:t>público (en relación a datos de categorías especiales): No</w:t>
            </w:r>
          </w:p>
          <w:p w14:paraId="5268A389" w14:textId="77777777" w:rsidR="006F678B" w:rsidRDefault="006F678B">
            <w:pPr>
              <w:pStyle w:val="Standard"/>
            </w:pPr>
          </w:p>
        </w:tc>
      </w:tr>
      <w:tr w:rsidR="006F678B" w14:paraId="45036DCA"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7BF2CCCC" w14:textId="77777777" w:rsidR="006F678B" w:rsidRDefault="004749B5">
            <w:pPr>
              <w:pStyle w:val="Standard"/>
              <w:jc w:val="left"/>
              <w:rPr>
                <w:b/>
                <w:bCs/>
                <w:color w:val="0084D1"/>
              </w:rPr>
            </w:pPr>
            <w:r>
              <w:rPr>
                <w:b/>
                <w:bCs/>
                <w:color w:val="0084D1"/>
              </w:rPr>
              <w:t>IX Destinatarios de la información:</w:t>
            </w:r>
          </w:p>
        </w:tc>
        <w:tc>
          <w:tcPr>
            <w:tcW w:w="7358" w:type="dxa"/>
            <w:shd w:val="clear" w:color="auto" w:fill="auto"/>
            <w:tcMar>
              <w:top w:w="0" w:type="dxa"/>
              <w:left w:w="108" w:type="dxa"/>
              <w:bottom w:w="0" w:type="dxa"/>
              <w:right w:w="108" w:type="dxa"/>
            </w:tcMar>
          </w:tcPr>
          <w:p w14:paraId="2CA7AF70" w14:textId="77777777" w:rsidR="006F678B" w:rsidRDefault="004749B5">
            <w:pPr>
              <w:pStyle w:val="Standard"/>
            </w:pPr>
            <w:r>
              <w:t>No hay</w:t>
            </w:r>
          </w:p>
          <w:p w14:paraId="380222F2" w14:textId="77777777" w:rsidR="006F678B" w:rsidRDefault="006F678B">
            <w:pPr>
              <w:pStyle w:val="Standard"/>
            </w:pPr>
          </w:p>
        </w:tc>
      </w:tr>
      <w:tr w:rsidR="006F678B" w14:paraId="5C67D630"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2F97A9FD" w14:textId="77777777" w:rsidR="006F678B" w:rsidRDefault="004749B5">
            <w:pPr>
              <w:pStyle w:val="Standard"/>
              <w:jc w:val="left"/>
              <w:rPr>
                <w:b/>
                <w:bCs/>
                <w:color w:val="0084D1"/>
              </w:rPr>
            </w:pPr>
            <w:r>
              <w:rPr>
                <w:b/>
                <w:bCs/>
                <w:color w:val="0084D1"/>
              </w:rPr>
              <w:t>X Transferencias internacionales:</w:t>
            </w:r>
          </w:p>
          <w:p w14:paraId="68610CF3"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6E3AAF66" w14:textId="77777777" w:rsidR="006F678B" w:rsidRDefault="004749B5">
            <w:pPr>
              <w:pStyle w:val="Standard"/>
            </w:pPr>
            <w:r>
              <w:t>No se realizarán transferencias internacionales de datos</w:t>
            </w:r>
          </w:p>
        </w:tc>
      </w:tr>
      <w:tr w:rsidR="006F678B" w14:paraId="21B22A1A"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1690CC47" w14:textId="77777777" w:rsidR="006F678B" w:rsidRDefault="004749B5">
            <w:pPr>
              <w:pStyle w:val="Standard"/>
              <w:jc w:val="left"/>
              <w:rPr>
                <w:b/>
                <w:bCs/>
                <w:color w:val="0084D1"/>
              </w:rPr>
            </w:pPr>
            <w:r>
              <w:rPr>
                <w:b/>
                <w:bCs/>
                <w:color w:val="0084D1"/>
              </w:rPr>
              <w:t>XI Plazos de conservación de datos:</w:t>
            </w:r>
          </w:p>
        </w:tc>
        <w:tc>
          <w:tcPr>
            <w:tcW w:w="7358" w:type="dxa"/>
            <w:shd w:val="clear" w:color="auto" w:fill="auto"/>
            <w:tcMar>
              <w:top w:w="0" w:type="dxa"/>
              <w:left w:w="108" w:type="dxa"/>
              <w:bottom w:w="0" w:type="dxa"/>
              <w:right w:w="108" w:type="dxa"/>
            </w:tcMar>
          </w:tcPr>
          <w:p w14:paraId="4BF9754B" w14:textId="77777777" w:rsidR="006F678B" w:rsidRDefault="006F678B">
            <w:pPr>
              <w:pStyle w:val="Standard"/>
            </w:pPr>
          </w:p>
          <w:p w14:paraId="3C158C3F" w14:textId="77777777" w:rsidR="006F678B" w:rsidRDefault="004749B5">
            <w:pPr>
              <w:pStyle w:val="Standard"/>
            </w:pPr>
            <w:r>
              <w:t>Permanente</w:t>
            </w:r>
          </w:p>
        </w:tc>
      </w:tr>
      <w:tr w:rsidR="006F678B" w14:paraId="67ACE11D"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4B05D96C" w14:textId="77777777" w:rsidR="006F678B" w:rsidRDefault="004749B5">
            <w:pPr>
              <w:pStyle w:val="Standard"/>
              <w:jc w:val="left"/>
              <w:rPr>
                <w:b/>
                <w:bCs/>
                <w:color w:val="0084D1"/>
              </w:rPr>
            </w:pPr>
            <w:r>
              <w:rPr>
                <w:b/>
                <w:bCs/>
                <w:color w:val="0084D1"/>
              </w:rPr>
              <w:t xml:space="preserve">XII </w:t>
            </w:r>
            <w:r>
              <w:rPr>
                <w:b/>
                <w:bCs/>
                <w:color w:val="0084D1"/>
              </w:rPr>
              <w:t>Descripción general de medidas técnicas y organizativas de seguridad:</w:t>
            </w:r>
          </w:p>
          <w:p w14:paraId="3A72E3FE"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64A1665B" w14:textId="77777777" w:rsidR="006F678B" w:rsidRDefault="006F678B">
            <w:pPr>
              <w:pStyle w:val="Standard"/>
            </w:pPr>
          </w:p>
          <w:p w14:paraId="1EE09E28" w14:textId="77777777" w:rsidR="006F678B" w:rsidRDefault="006F678B">
            <w:pPr>
              <w:pStyle w:val="Standard"/>
            </w:pPr>
          </w:p>
          <w:p w14:paraId="2A2029FE" w14:textId="77777777" w:rsidR="006F678B" w:rsidRDefault="004749B5">
            <w:pPr>
              <w:pStyle w:val="Standard"/>
            </w:pPr>
            <w:r>
              <w:t>Documento de seguridad, Funciones y obligaciones del personal,</w:t>
            </w:r>
          </w:p>
          <w:p w14:paraId="2EF7B75D" w14:textId="77777777" w:rsidR="006F678B" w:rsidRDefault="004749B5">
            <w:pPr>
              <w:pStyle w:val="Standard"/>
            </w:pPr>
            <w:r>
              <w:t>Control de accesos, Control de acceso físico, Identificación y</w:t>
            </w:r>
          </w:p>
          <w:p w14:paraId="70422633" w14:textId="77777777" w:rsidR="006F678B" w:rsidRDefault="004749B5">
            <w:pPr>
              <w:pStyle w:val="Standard"/>
            </w:pPr>
            <w:r>
              <w:t>autenticación, Registro de incidencias, Distribución de s</w:t>
            </w:r>
            <w:r>
              <w:t>oportes,</w:t>
            </w:r>
          </w:p>
          <w:p w14:paraId="34C0744E" w14:textId="77777777" w:rsidR="006F678B" w:rsidRDefault="004749B5">
            <w:pPr>
              <w:pStyle w:val="Standard"/>
            </w:pPr>
            <w:r>
              <w:t>Seguridad de telecomunicaciones, Correos electrónicos, Dispositivos de almacenamiento, Criterios de archivo, Copias o reproducciones,</w:t>
            </w:r>
          </w:p>
          <w:p w14:paraId="563A9EE3" w14:textId="77777777" w:rsidR="006F678B" w:rsidRDefault="004749B5">
            <w:pPr>
              <w:pStyle w:val="Standard"/>
            </w:pPr>
            <w:r>
              <w:t>Borrado o destrucción de soportes</w:t>
            </w:r>
          </w:p>
          <w:p w14:paraId="21EE6067" w14:textId="77777777" w:rsidR="006F678B" w:rsidRDefault="006F678B">
            <w:pPr>
              <w:pStyle w:val="Standard"/>
            </w:pPr>
          </w:p>
          <w:p w14:paraId="50F52583" w14:textId="77777777" w:rsidR="006F678B" w:rsidRDefault="006F678B">
            <w:pPr>
              <w:pStyle w:val="Standard"/>
            </w:pPr>
          </w:p>
        </w:tc>
      </w:tr>
      <w:tr w:rsidR="006F678B" w14:paraId="3650C812"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6E44FD29" w14:textId="77777777" w:rsidR="006F678B" w:rsidRDefault="004749B5">
            <w:pPr>
              <w:pStyle w:val="Standard"/>
              <w:jc w:val="left"/>
              <w:rPr>
                <w:b/>
                <w:bCs/>
                <w:color w:val="0084D1"/>
              </w:rPr>
            </w:pPr>
            <w:r>
              <w:rPr>
                <w:b/>
                <w:bCs/>
                <w:color w:val="0084D1"/>
              </w:rPr>
              <w:t>XIII Procedimiento para ejercitar los derechos:</w:t>
            </w:r>
          </w:p>
          <w:p w14:paraId="67B0EFC0"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09EA7B49" w14:textId="77777777" w:rsidR="006F678B" w:rsidRDefault="004749B5">
            <w:pPr>
              <w:pStyle w:val="Standard"/>
            </w:pPr>
            <w:r>
              <w:t>Pueden existir diferentes c</w:t>
            </w:r>
            <w:r>
              <w:t>anales (email, correo postal, presencial, etc.) y se detallan en las diferentes cláusulas de información, así como en el procedimiento de gestión de derechos, en el que también se dispone de formularios de ejercicio de derechos para facilitar a los interes</w:t>
            </w:r>
            <w:r>
              <w:t xml:space="preserve">ados.  </w:t>
            </w:r>
          </w:p>
          <w:p w14:paraId="03884D88" w14:textId="77777777" w:rsidR="006F678B" w:rsidRDefault="006F678B">
            <w:pPr>
              <w:pStyle w:val="Standard"/>
            </w:pPr>
          </w:p>
          <w:p w14:paraId="1F12FBC0" w14:textId="77777777" w:rsidR="006F678B" w:rsidRDefault="006F678B">
            <w:pPr>
              <w:pStyle w:val="Standard"/>
            </w:pPr>
          </w:p>
        </w:tc>
      </w:tr>
    </w:tbl>
    <w:p w14:paraId="541833C7" w14:textId="77777777" w:rsidR="006F678B" w:rsidRDefault="004749B5">
      <w:pPr>
        <w:pStyle w:val="Ttulo2"/>
      </w:pPr>
      <w:r>
        <w:lastRenderedPageBreak/>
        <w:t xml:space="preserve">2.24. </w:t>
      </w:r>
      <w:bookmarkStart w:id="133" w:name="_Toc523489913"/>
      <w:bookmarkStart w:id="134" w:name="_Toc523736421"/>
      <w:r>
        <w:t>UNIDAD TÉCNICA SERVICIO DE TECNOLOGÍAS DE LA INFORMACIÓN Y LAS COMUNICACIONES E INNOVACIÓN:</w:t>
      </w:r>
      <w:bookmarkEnd w:id="133"/>
      <w:bookmarkEnd w:id="134"/>
    </w:p>
    <w:p w14:paraId="3F873FF2" w14:textId="77777777" w:rsidR="006F678B" w:rsidRDefault="006F678B">
      <w:pPr>
        <w:pStyle w:val="Standard"/>
      </w:pPr>
    </w:p>
    <w:tbl>
      <w:tblPr>
        <w:tblW w:w="5000" w:type="pct"/>
        <w:jc w:val="center"/>
        <w:tblLayout w:type="fixed"/>
        <w:tblCellMar>
          <w:left w:w="10" w:type="dxa"/>
          <w:right w:w="10" w:type="dxa"/>
        </w:tblCellMar>
        <w:tblLook w:val="0000" w:firstRow="0" w:lastRow="0" w:firstColumn="0" w:lastColumn="0" w:noHBand="0" w:noVBand="0"/>
      </w:tblPr>
      <w:tblGrid>
        <w:gridCol w:w="2280"/>
        <w:gridCol w:w="7358"/>
      </w:tblGrid>
      <w:tr w:rsidR="006F678B" w14:paraId="367DFFFC" w14:textId="77777777">
        <w:tblPrEx>
          <w:tblCellMar>
            <w:top w:w="0" w:type="dxa"/>
            <w:bottom w:w="0" w:type="dxa"/>
          </w:tblCellMar>
        </w:tblPrEx>
        <w:trPr>
          <w:trHeight w:val="308"/>
          <w:jc w:val="center"/>
        </w:trPr>
        <w:tc>
          <w:tcPr>
            <w:tcW w:w="2280" w:type="dxa"/>
            <w:shd w:val="clear" w:color="auto" w:fill="D9D9D9"/>
            <w:tcMar>
              <w:top w:w="0" w:type="dxa"/>
              <w:left w:w="108" w:type="dxa"/>
              <w:bottom w:w="0" w:type="dxa"/>
              <w:right w:w="108" w:type="dxa"/>
            </w:tcMar>
          </w:tcPr>
          <w:p w14:paraId="42ACFAE9" w14:textId="77777777" w:rsidR="006F678B" w:rsidRDefault="004749B5">
            <w:pPr>
              <w:pStyle w:val="Standard"/>
            </w:pPr>
            <w:r>
              <w:t>Tratamiento:</w:t>
            </w:r>
          </w:p>
        </w:tc>
        <w:tc>
          <w:tcPr>
            <w:tcW w:w="7358" w:type="dxa"/>
            <w:shd w:val="clear" w:color="auto" w:fill="D9D9D9"/>
            <w:tcMar>
              <w:top w:w="0" w:type="dxa"/>
              <w:left w:w="108" w:type="dxa"/>
              <w:bottom w:w="0" w:type="dxa"/>
              <w:right w:w="108" w:type="dxa"/>
            </w:tcMar>
          </w:tcPr>
          <w:p w14:paraId="012287E0" w14:textId="77777777" w:rsidR="006F678B" w:rsidRDefault="004749B5">
            <w:pPr>
              <w:pStyle w:val="Ttulo3"/>
            </w:pPr>
            <w:r>
              <w:t xml:space="preserve">2.24.1. </w:t>
            </w:r>
            <w:bookmarkStart w:id="135" w:name="_Toc523489914"/>
            <w:bookmarkStart w:id="136" w:name="_Toc523736422"/>
            <w:r>
              <w:t>SERVICIOS INTERACTIVOS</w:t>
            </w:r>
            <w:bookmarkEnd w:id="135"/>
            <w:bookmarkEnd w:id="136"/>
          </w:p>
          <w:p w14:paraId="24C35DF0" w14:textId="77777777" w:rsidR="006F678B" w:rsidRDefault="004749B5">
            <w:pPr>
              <w:pStyle w:val="Standard"/>
            </w:pPr>
            <w:r>
              <w:t>GESTIÓN DE SERVICIOS Y PLATAFORMAS INTERACTIVAS AL CIUDADANO</w:t>
            </w:r>
          </w:p>
          <w:p w14:paraId="75F7978D" w14:textId="77777777" w:rsidR="006F678B" w:rsidRDefault="004749B5">
            <w:pPr>
              <w:pStyle w:val="Standard"/>
            </w:pPr>
            <w:r>
              <w:t xml:space="preserve">UNIDAD TÉCNICA: SERVICIO DE </w:t>
            </w:r>
            <w:r>
              <w:t>TECNOLOGÍAS DE LA INFORMACIÓN Y LAS COMUNICACIONES E INNOVACIÓN</w:t>
            </w:r>
          </w:p>
        </w:tc>
      </w:tr>
      <w:tr w:rsidR="006F678B" w14:paraId="0D5F5F2D" w14:textId="77777777">
        <w:tblPrEx>
          <w:tblCellMar>
            <w:top w:w="0" w:type="dxa"/>
            <w:bottom w:w="0" w:type="dxa"/>
          </w:tblCellMar>
        </w:tblPrEx>
        <w:trPr>
          <w:trHeight w:val="225"/>
          <w:jc w:val="center"/>
        </w:trPr>
        <w:tc>
          <w:tcPr>
            <w:tcW w:w="2280" w:type="dxa"/>
            <w:shd w:val="clear" w:color="auto" w:fill="auto"/>
            <w:tcMar>
              <w:top w:w="0" w:type="dxa"/>
              <w:left w:w="108" w:type="dxa"/>
              <w:bottom w:w="0" w:type="dxa"/>
              <w:right w:w="108" w:type="dxa"/>
            </w:tcMar>
          </w:tcPr>
          <w:p w14:paraId="1AD23D3E" w14:textId="77777777" w:rsidR="006F678B" w:rsidRDefault="004749B5">
            <w:pPr>
              <w:pStyle w:val="Standard"/>
              <w:jc w:val="left"/>
              <w:rPr>
                <w:b/>
                <w:bCs/>
                <w:color w:val="0084D1"/>
              </w:rPr>
            </w:pPr>
            <w:r>
              <w:rPr>
                <w:b/>
                <w:bCs/>
                <w:color w:val="0084D1"/>
              </w:rPr>
              <w:t>I Responsables del tratamiento:</w:t>
            </w:r>
          </w:p>
          <w:p w14:paraId="0E842D12"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7FC1D231" w14:textId="77777777" w:rsidR="006F678B" w:rsidRDefault="004749B5">
            <w:pPr>
              <w:pStyle w:val="Standard"/>
              <w:rPr>
                <w:lang w:val="en-US"/>
              </w:rPr>
            </w:pPr>
            <w:r>
              <w:rPr>
                <w:lang w:val="en-US"/>
              </w:rPr>
              <w:t>AYUNTAMIENTO DE LAS PALMAS DE GRAN CANARIA</w:t>
            </w:r>
          </w:p>
          <w:p w14:paraId="49A9AD04" w14:textId="77777777" w:rsidR="006F678B" w:rsidRDefault="006F678B">
            <w:pPr>
              <w:pStyle w:val="Standard"/>
              <w:rPr>
                <w:lang w:val="en-US"/>
              </w:rPr>
            </w:pPr>
          </w:p>
        </w:tc>
      </w:tr>
      <w:tr w:rsidR="006F678B" w14:paraId="2007C5EB" w14:textId="77777777">
        <w:tblPrEx>
          <w:tblCellMar>
            <w:top w:w="0" w:type="dxa"/>
            <w:bottom w:w="0" w:type="dxa"/>
          </w:tblCellMar>
        </w:tblPrEx>
        <w:trPr>
          <w:trHeight w:val="225"/>
          <w:jc w:val="center"/>
        </w:trPr>
        <w:tc>
          <w:tcPr>
            <w:tcW w:w="2280" w:type="dxa"/>
            <w:shd w:val="clear" w:color="auto" w:fill="auto"/>
            <w:tcMar>
              <w:top w:w="0" w:type="dxa"/>
              <w:left w:w="108" w:type="dxa"/>
              <w:bottom w:w="0" w:type="dxa"/>
              <w:right w:w="108" w:type="dxa"/>
            </w:tcMar>
          </w:tcPr>
          <w:p w14:paraId="1ED30A55" w14:textId="77777777" w:rsidR="006F678B" w:rsidRDefault="004749B5">
            <w:pPr>
              <w:pStyle w:val="Standard"/>
              <w:jc w:val="left"/>
              <w:rPr>
                <w:b/>
                <w:bCs/>
                <w:color w:val="0084D1"/>
              </w:rPr>
            </w:pPr>
            <w:r>
              <w:rPr>
                <w:b/>
                <w:bCs/>
                <w:color w:val="0084D1"/>
              </w:rPr>
              <w:t>II Titularidad:</w:t>
            </w:r>
          </w:p>
          <w:p w14:paraId="21400F36"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3194442A" w14:textId="77777777" w:rsidR="006F678B" w:rsidRDefault="004749B5">
            <w:pPr>
              <w:pStyle w:val="Standard"/>
              <w:rPr>
                <w:lang w:val="en-US"/>
              </w:rPr>
            </w:pPr>
            <w:r>
              <w:rPr>
                <w:lang w:val="en-US"/>
              </w:rPr>
              <w:t>Pública</w:t>
            </w:r>
          </w:p>
        </w:tc>
      </w:tr>
      <w:tr w:rsidR="006F678B" w14:paraId="49C9651A" w14:textId="77777777">
        <w:tblPrEx>
          <w:tblCellMar>
            <w:top w:w="0" w:type="dxa"/>
            <w:bottom w:w="0" w:type="dxa"/>
          </w:tblCellMar>
        </w:tblPrEx>
        <w:trPr>
          <w:trHeight w:val="225"/>
          <w:jc w:val="center"/>
        </w:trPr>
        <w:tc>
          <w:tcPr>
            <w:tcW w:w="2280" w:type="dxa"/>
            <w:shd w:val="clear" w:color="auto" w:fill="auto"/>
            <w:tcMar>
              <w:top w:w="0" w:type="dxa"/>
              <w:left w:w="108" w:type="dxa"/>
              <w:bottom w:w="0" w:type="dxa"/>
              <w:right w:w="108" w:type="dxa"/>
            </w:tcMar>
          </w:tcPr>
          <w:p w14:paraId="654086DC" w14:textId="77777777" w:rsidR="006F678B" w:rsidRDefault="004749B5">
            <w:pPr>
              <w:pStyle w:val="Standard"/>
              <w:jc w:val="left"/>
              <w:rPr>
                <w:b/>
                <w:bCs/>
                <w:color w:val="0084D1"/>
              </w:rPr>
            </w:pPr>
            <w:r>
              <w:rPr>
                <w:b/>
                <w:bCs/>
                <w:color w:val="0084D1"/>
              </w:rPr>
              <w:t>III Categorías interesados:</w:t>
            </w:r>
          </w:p>
        </w:tc>
        <w:tc>
          <w:tcPr>
            <w:tcW w:w="7358" w:type="dxa"/>
            <w:shd w:val="clear" w:color="auto" w:fill="auto"/>
            <w:tcMar>
              <w:top w:w="0" w:type="dxa"/>
              <w:left w:w="108" w:type="dxa"/>
              <w:bottom w:w="0" w:type="dxa"/>
              <w:right w:w="108" w:type="dxa"/>
            </w:tcMar>
          </w:tcPr>
          <w:p w14:paraId="7782927D" w14:textId="77777777" w:rsidR="006F678B" w:rsidRDefault="004749B5">
            <w:pPr>
              <w:pStyle w:val="Standard"/>
            </w:pPr>
            <w:r>
              <w:t xml:space="preserve">CIUDADANOS Y RESIDENTES </w:t>
            </w:r>
            <w:r>
              <w:tab/>
            </w:r>
            <w:r>
              <w:br/>
            </w:r>
            <w:r>
              <w:t>REPRESENTANTES LEGALES</w:t>
            </w:r>
          </w:p>
          <w:p w14:paraId="673ACD2E" w14:textId="77777777" w:rsidR="006F678B" w:rsidRDefault="006F678B">
            <w:pPr>
              <w:pStyle w:val="Standard"/>
            </w:pPr>
          </w:p>
          <w:p w14:paraId="55DE3CA5" w14:textId="77777777" w:rsidR="006F678B" w:rsidRDefault="006F678B">
            <w:pPr>
              <w:pStyle w:val="Standard"/>
            </w:pPr>
          </w:p>
        </w:tc>
      </w:tr>
      <w:tr w:rsidR="006F678B" w14:paraId="056D0F86" w14:textId="77777777">
        <w:tblPrEx>
          <w:tblCellMar>
            <w:top w:w="0" w:type="dxa"/>
            <w:bottom w:w="0" w:type="dxa"/>
          </w:tblCellMar>
        </w:tblPrEx>
        <w:trPr>
          <w:trHeight w:val="77"/>
          <w:jc w:val="center"/>
        </w:trPr>
        <w:tc>
          <w:tcPr>
            <w:tcW w:w="2280" w:type="dxa"/>
            <w:shd w:val="clear" w:color="auto" w:fill="auto"/>
            <w:tcMar>
              <w:top w:w="0" w:type="dxa"/>
              <w:left w:w="108" w:type="dxa"/>
              <w:bottom w:w="0" w:type="dxa"/>
              <w:right w:w="108" w:type="dxa"/>
            </w:tcMar>
          </w:tcPr>
          <w:p w14:paraId="4E386425" w14:textId="77777777" w:rsidR="006F678B" w:rsidRDefault="004749B5">
            <w:pPr>
              <w:pStyle w:val="Standard"/>
              <w:jc w:val="left"/>
              <w:rPr>
                <w:b/>
                <w:bCs/>
                <w:color w:val="0084D1"/>
              </w:rPr>
            </w:pPr>
            <w:r>
              <w:rPr>
                <w:b/>
                <w:bCs/>
                <w:color w:val="0084D1"/>
              </w:rPr>
              <w:t xml:space="preserve">IV </w:t>
            </w:r>
            <w:r>
              <w:rPr>
                <w:b/>
                <w:bCs/>
                <w:color w:val="0084D1"/>
              </w:rPr>
              <w:t>Fines del tratamiento:</w:t>
            </w:r>
          </w:p>
        </w:tc>
        <w:tc>
          <w:tcPr>
            <w:tcW w:w="7358" w:type="dxa"/>
            <w:shd w:val="clear" w:color="auto" w:fill="auto"/>
            <w:tcMar>
              <w:top w:w="0" w:type="dxa"/>
              <w:left w:w="108" w:type="dxa"/>
              <w:bottom w:w="0" w:type="dxa"/>
              <w:right w:w="108" w:type="dxa"/>
            </w:tcMar>
          </w:tcPr>
          <w:p w14:paraId="6466C724" w14:textId="77777777" w:rsidR="006F678B" w:rsidRDefault="006F678B">
            <w:pPr>
              <w:pStyle w:val="Standard"/>
            </w:pPr>
          </w:p>
          <w:p w14:paraId="55F298E7" w14:textId="77777777" w:rsidR="006F678B" w:rsidRDefault="004749B5">
            <w:pPr>
              <w:pStyle w:val="Standard"/>
            </w:pPr>
            <w:r>
              <w:t>REGISTRO Y GESTIÓN DE SERVICIOS INTERACTIVOS</w:t>
            </w:r>
          </w:p>
          <w:p w14:paraId="56E0B42D" w14:textId="77777777" w:rsidR="006F678B" w:rsidRDefault="006F678B">
            <w:pPr>
              <w:pStyle w:val="Standard"/>
            </w:pPr>
          </w:p>
        </w:tc>
      </w:tr>
      <w:tr w:rsidR="006F678B" w14:paraId="33DE8F16" w14:textId="77777777">
        <w:tblPrEx>
          <w:tblCellMar>
            <w:top w:w="0" w:type="dxa"/>
            <w:bottom w:w="0" w:type="dxa"/>
          </w:tblCellMar>
        </w:tblPrEx>
        <w:trPr>
          <w:trHeight w:val="77"/>
          <w:jc w:val="center"/>
        </w:trPr>
        <w:tc>
          <w:tcPr>
            <w:tcW w:w="2280" w:type="dxa"/>
            <w:shd w:val="clear" w:color="auto" w:fill="auto"/>
            <w:tcMar>
              <w:top w:w="0" w:type="dxa"/>
              <w:left w:w="108" w:type="dxa"/>
              <w:bottom w:w="0" w:type="dxa"/>
              <w:right w:w="108" w:type="dxa"/>
            </w:tcMar>
          </w:tcPr>
          <w:p w14:paraId="43F92DBE" w14:textId="77777777" w:rsidR="006F678B" w:rsidRDefault="004749B5">
            <w:pPr>
              <w:pStyle w:val="Standard"/>
              <w:jc w:val="left"/>
              <w:rPr>
                <w:b/>
                <w:bCs/>
                <w:color w:val="0084D1"/>
              </w:rPr>
            </w:pPr>
            <w:r>
              <w:rPr>
                <w:b/>
                <w:bCs/>
                <w:color w:val="0084D1"/>
              </w:rPr>
              <w:t>V Sistema de tratamiento:</w:t>
            </w:r>
          </w:p>
          <w:p w14:paraId="495CB65A"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04CC7CDB" w14:textId="77777777" w:rsidR="006F678B" w:rsidRDefault="004749B5">
            <w:pPr>
              <w:pStyle w:val="Standard"/>
            </w:pPr>
            <w:r>
              <w:t>AUTOMATIZADO</w:t>
            </w:r>
          </w:p>
        </w:tc>
      </w:tr>
      <w:tr w:rsidR="006F678B" w14:paraId="01CD79DE"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7C241B4D" w14:textId="77777777" w:rsidR="006F678B" w:rsidRDefault="004749B5">
            <w:pPr>
              <w:pStyle w:val="Standard"/>
              <w:jc w:val="left"/>
              <w:rPr>
                <w:b/>
                <w:bCs/>
                <w:color w:val="0084D1"/>
              </w:rPr>
            </w:pPr>
            <w:r>
              <w:rPr>
                <w:b/>
                <w:bCs/>
                <w:color w:val="0084D1"/>
              </w:rPr>
              <w:t>VI Origen de los datos:</w:t>
            </w:r>
          </w:p>
        </w:tc>
        <w:tc>
          <w:tcPr>
            <w:tcW w:w="7358" w:type="dxa"/>
            <w:shd w:val="clear" w:color="auto" w:fill="auto"/>
            <w:tcMar>
              <w:top w:w="0" w:type="dxa"/>
              <w:left w:w="108" w:type="dxa"/>
              <w:bottom w:w="0" w:type="dxa"/>
              <w:right w:w="108" w:type="dxa"/>
            </w:tcMar>
          </w:tcPr>
          <w:p w14:paraId="103850C9" w14:textId="77777777" w:rsidR="006F678B" w:rsidRDefault="004749B5">
            <w:pPr>
              <w:pStyle w:val="Standard"/>
            </w:pPr>
            <w:r>
              <w:t>El propio interesado o su representante legal: Sí</w:t>
            </w:r>
          </w:p>
          <w:p w14:paraId="5B7FF394" w14:textId="77777777" w:rsidR="006F678B" w:rsidRDefault="004749B5">
            <w:pPr>
              <w:pStyle w:val="Standard"/>
            </w:pPr>
            <w:r>
              <w:t>Registros públicos: No</w:t>
            </w:r>
          </w:p>
          <w:p w14:paraId="56B05652" w14:textId="77777777" w:rsidR="006F678B" w:rsidRDefault="004749B5">
            <w:pPr>
              <w:pStyle w:val="Standard"/>
            </w:pPr>
            <w:r>
              <w:t>Otras personas físicas: No</w:t>
            </w:r>
          </w:p>
          <w:p w14:paraId="45EC74A9" w14:textId="77777777" w:rsidR="006F678B" w:rsidRDefault="004749B5">
            <w:pPr>
              <w:pStyle w:val="Standard"/>
            </w:pPr>
            <w:r>
              <w:t xml:space="preserve">Entidad </w:t>
            </w:r>
            <w:r>
              <w:t>privada: No</w:t>
            </w:r>
          </w:p>
          <w:p w14:paraId="1B444E50" w14:textId="77777777" w:rsidR="006F678B" w:rsidRDefault="004749B5">
            <w:pPr>
              <w:pStyle w:val="Standard"/>
            </w:pPr>
            <w:r>
              <w:t>Fuentes accesibles al público: No</w:t>
            </w:r>
          </w:p>
          <w:p w14:paraId="267D2184" w14:textId="77777777" w:rsidR="006F678B" w:rsidRDefault="004749B5">
            <w:pPr>
              <w:pStyle w:val="Standard"/>
            </w:pPr>
            <w:r>
              <w:t>Administración pública: No</w:t>
            </w:r>
          </w:p>
          <w:p w14:paraId="297B7F40" w14:textId="77777777" w:rsidR="006F678B" w:rsidRDefault="006F678B">
            <w:pPr>
              <w:pStyle w:val="Standard"/>
            </w:pPr>
          </w:p>
        </w:tc>
      </w:tr>
      <w:tr w:rsidR="006F678B" w14:paraId="1E4D6E25" w14:textId="77777777">
        <w:tblPrEx>
          <w:tblCellMar>
            <w:top w:w="0" w:type="dxa"/>
            <w:bottom w:w="0" w:type="dxa"/>
          </w:tblCellMar>
        </w:tblPrEx>
        <w:trPr>
          <w:trHeight w:val="102"/>
          <w:jc w:val="center"/>
        </w:trPr>
        <w:tc>
          <w:tcPr>
            <w:tcW w:w="2280" w:type="dxa"/>
            <w:shd w:val="clear" w:color="auto" w:fill="auto"/>
            <w:tcMar>
              <w:top w:w="0" w:type="dxa"/>
              <w:left w:w="108" w:type="dxa"/>
              <w:bottom w:w="0" w:type="dxa"/>
              <w:right w:w="108" w:type="dxa"/>
            </w:tcMar>
          </w:tcPr>
          <w:p w14:paraId="42C8F54B" w14:textId="77777777" w:rsidR="006F678B" w:rsidRDefault="004749B5">
            <w:pPr>
              <w:pStyle w:val="Standard"/>
              <w:jc w:val="left"/>
              <w:rPr>
                <w:b/>
                <w:bCs/>
                <w:color w:val="0084D1"/>
              </w:rPr>
            </w:pPr>
            <w:r>
              <w:rPr>
                <w:b/>
                <w:bCs/>
                <w:color w:val="0084D1"/>
              </w:rPr>
              <w:t>VII Categorías de datos personales objeto de tratamiento:</w:t>
            </w:r>
          </w:p>
        </w:tc>
        <w:tc>
          <w:tcPr>
            <w:tcW w:w="7358" w:type="dxa"/>
            <w:shd w:val="clear" w:color="auto" w:fill="auto"/>
            <w:tcMar>
              <w:top w:w="0" w:type="dxa"/>
              <w:left w:w="108" w:type="dxa"/>
              <w:bottom w:w="0" w:type="dxa"/>
              <w:right w:w="108" w:type="dxa"/>
            </w:tcMar>
          </w:tcPr>
          <w:p w14:paraId="32770834" w14:textId="77777777" w:rsidR="006F678B" w:rsidRDefault="004749B5">
            <w:pPr>
              <w:pStyle w:val="Standard"/>
            </w:pPr>
            <w:r>
              <w:rPr>
                <w:u w:val="single"/>
              </w:rPr>
              <w:t>Datos identificativos</w:t>
            </w:r>
            <w:r>
              <w:t>:</w:t>
            </w:r>
          </w:p>
          <w:p w14:paraId="1B828816" w14:textId="77777777" w:rsidR="006F678B" w:rsidRDefault="004749B5">
            <w:pPr>
              <w:pStyle w:val="Standard"/>
            </w:pPr>
            <w:r>
              <w:t>-DNI-NIF: Sí</w:t>
            </w:r>
          </w:p>
          <w:p w14:paraId="79AB7B9F" w14:textId="77777777" w:rsidR="006F678B" w:rsidRDefault="004749B5">
            <w:pPr>
              <w:pStyle w:val="Standard"/>
            </w:pPr>
            <w:r>
              <w:t>-Identificador nacional restringido art. 87: No</w:t>
            </w:r>
          </w:p>
          <w:p w14:paraId="42B2757A" w14:textId="77777777" w:rsidR="006F678B" w:rsidRDefault="004749B5">
            <w:pPr>
              <w:pStyle w:val="Standard"/>
            </w:pPr>
            <w:r>
              <w:t>-Dirección: Sí</w:t>
            </w:r>
          </w:p>
          <w:p w14:paraId="5351A6C1" w14:textId="77777777" w:rsidR="006F678B" w:rsidRDefault="004749B5">
            <w:pPr>
              <w:pStyle w:val="Standard"/>
            </w:pPr>
            <w:r>
              <w:t>-Imagen: No</w:t>
            </w:r>
          </w:p>
          <w:p w14:paraId="7E77275B" w14:textId="77777777" w:rsidR="006F678B" w:rsidRDefault="004749B5">
            <w:pPr>
              <w:pStyle w:val="Standard"/>
            </w:pPr>
            <w:r>
              <w:t>-Número seguridad social: No</w:t>
            </w:r>
          </w:p>
          <w:p w14:paraId="3C2DC7D1" w14:textId="77777777" w:rsidR="006F678B" w:rsidRDefault="004749B5">
            <w:pPr>
              <w:pStyle w:val="Standard"/>
            </w:pPr>
            <w:r>
              <w:t>-Teléfono: Sí</w:t>
            </w:r>
          </w:p>
          <w:p w14:paraId="43577D35" w14:textId="77777777" w:rsidR="006F678B" w:rsidRDefault="004749B5">
            <w:pPr>
              <w:pStyle w:val="Standard"/>
            </w:pPr>
            <w:r>
              <w:t>-Firma manual o digitalizada: Sí</w:t>
            </w:r>
          </w:p>
          <w:p w14:paraId="0E6B43C2" w14:textId="77777777" w:rsidR="006F678B" w:rsidRDefault="004749B5">
            <w:pPr>
              <w:pStyle w:val="Standard"/>
            </w:pPr>
            <w:r>
              <w:t>-Firma electrónica: Sí</w:t>
            </w:r>
          </w:p>
          <w:p w14:paraId="4413135D" w14:textId="77777777" w:rsidR="006F678B" w:rsidRDefault="004749B5">
            <w:pPr>
              <w:pStyle w:val="Standard"/>
            </w:pPr>
            <w:r>
              <w:t>-Registro personal: No</w:t>
            </w:r>
          </w:p>
          <w:p w14:paraId="2ADA9EDE" w14:textId="77777777" w:rsidR="006F678B" w:rsidRDefault="004749B5">
            <w:pPr>
              <w:pStyle w:val="Standard"/>
            </w:pPr>
            <w:r>
              <w:t>-Marcas físicas: No</w:t>
            </w:r>
          </w:p>
          <w:p w14:paraId="200D7A73" w14:textId="77777777" w:rsidR="006F678B" w:rsidRDefault="004749B5">
            <w:pPr>
              <w:pStyle w:val="Standard"/>
            </w:pPr>
            <w:r>
              <w:t>-Tarjeta sanitaria: No</w:t>
            </w:r>
          </w:p>
          <w:p w14:paraId="401F5269" w14:textId="77777777" w:rsidR="006F678B" w:rsidRDefault="004749B5">
            <w:pPr>
              <w:pStyle w:val="Standard"/>
            </w:pPr>
            <w:r>
              <w:t>-Nombre y apellidos: Sí</w:t>
            </w:r>
          </w:p>
          <w:p w14:paraId="0CA96EAC" w14:textId="77777777" w:rsidR="006F678B" w:rsidRDefault="004749B5">
            <w:pPr>
              <w:pStyle w:val="Standard"/>
            </w:pPr>
            <w:r>
              <w:t>-Huella digital: No</w:t>
            </w:r>
          </w:p>
          <w:p w14:paraId="5B077EDF" w14:textId="77777777" w:rsidR="006F678B" w:rsidRDefault="004749B5">
            <w:pPr>
              <w:pStyle w:val="Standard"/>
            </w:pPr>
            <w:r>
              <w:t>-Voz: No</w:t>
            </w:r>
          </w:p>
          <w:p w14:paraId="499B084E" w14:textId="77777777" w:rsidR="006F678B" w:rsidRDefault="004749B5">
            <w:pPr>
              <w:pStyle w:val="Standard"/>
            </w:pPr>
            <w:r>
              <w:t>-CCC/IBAN: No</w:t>
            </w:r>
          </w:p>
          <w:p w14:paraId="5B9A6343" w14:textId="77777777" w:rsidR="006F678B" w:rsidRDefault="004749B5">
            <w:pPr>
              <w:pStyle w:val="Standard"/>
            </w:pPr>
            <w:r>
              <w:t xml:space="preserve">-Tarjeta </w:t>
            </w:r>
            <w:r>
              <w:t>bancaria o Similar: No</w:t>
            </w:r>
          </w:p>
          <w:p w14:paraId="4CDEF3C1" w14:textId="77777777" w:rsidR="006F678B" w:rsidRDefault="004749B5">
            <w:pPr>
              <w:pStyle w:val="Standard"/>
            </w:pPr>
            <w:r>
              <w:t>Otros datos identificativos: DIRECCIÓN IP</w:t>
            </w:r>
          </w:p>
          <w:p w14:paraId="203A1AF7" w14:textId="77777777" w:rsidR="006F678B" w:rsidRDefault="006F678B">
            <w:pPr>
              <w:pStyle w:val="Standard"/>
            </w:pPr>
          </w:p>
          <w:p w14:paraId="70294620" w14:textId="77777777" w:rsidR="006F678B" w:rsidRDefault="004749B5">
            <w:pPr>
              <w:pStyle w:val="Standard"/>
            </w:pPr>
            <w:r>
              <w:rPr>
                <w:u w:val="single"/>
              </w:rPr>
              <w:t>Datos de categorías sensibles</w:t>
            </w:r>
            <w:r>
              <w:t>:</w:t>
            </w:r>
          </w:p>
          <w:p w14:paraId="7A743601" w14:textId="77777777" w:rsidR="006F678B" w:rsidRDefault="004749B5">
            <w:pPr>
              <w:pStyle w:val="Standard"/>
            </w:pPr>
            <w:r>
              <w:t>-Ideología o ideas políticas: No</w:t>
            </w:r>
          </w:p>
          <w:p w14:paraId="5748B248" w14:textId="77777777" w:rsidR="006F678B" w:rsidRDefault="004749B5">
            <w:pPr>
              <w:pStyle w:val="Standard"/>
            </w:pPr>
            <w:r>
              <w:t>-Afiliación Sindical: No</w:t>
            </w:r>
          </w:p>
          <w:p w14:paraId="1AEC5FFB" w14:textId="77777777" w:rsidR="006F678B" w:rsidRDefault="004749B5">
            <w:pPr>
              <w:pStyle w:val="Standard"/>
            </w:pPr>
            <w:r>
              <w:t>-Religión: No</w:t>
            </w:r>
          </w:p>
          <w:p w14:paraId="792AE244" w14:textId="77777777" w:rsidR="006F678B" w:rsidRDefault="004749B5">
            <w:pPr>
              <w:pStyle w:val="Standard"/>
            </w:pPr>
            <w:r>
              <w:t>-Creencias: No</w:t>
            </w:r>
          </w:p>
          <w:p w14:paraId="7D3752D8" w14:textId="77777777" w:rsidR="006F678B" w:rsidRDefault="004749B5">
            <w:pPr>
              <w:pStyle w:val="Standard"/>
            </w:pPr>
            <w:r>
              <w:t>-Origen racial o étnico: No</w:t>
            </w:r>
          </w:p>
          <w:p w14:paraId="4E722A52" w14:textId="77777777" w:rsidR="006F678B" w:rsidRDefault="004749B5">
            <w:pPr>
              <w:pStyle w:val="Standard"/>
            </w:pPr>
            <w:r>
              <w:t>-Salud: No</w:t>
            </w:r>
          </w:p>
          <w:p w14:paraId="0CCE5D64" w14:textId="77777777" w:rsidR="006F678B" w:rsidRDefault="004749B5">
            <w:pPr>
              <w:pStyle w:val="Standard"/>
            </w:pPr>
            <w:r>
              <w:t>-Vida Sexual: No</w:t>
            </w:r>
          </w:p>
          <w:p w14:paraId="63E17162" w14:textId="77777777" w:rsidR="006F678B" w:rsidRDefault="006F678B">
            <w:pPr>
              <w:pStyle w:val="Standard"/>
            </w:pPr>
          </w:p>
          <w:p w14:paraId="5AC7B54F" w14:textId="77777777" w:rsidR="006F678B" w:rsidRDefault="004749B5">
            <w:pPr>
              <w:pStyle w:val="Standard"/>
            </w:pPr>
            <w:r>
              <w:rPr>
                <w:u w:val="single"/>
              </w:rPr>
              <w:t>Datos relativos</w:t>
            </w:r>
            <w:r>
              <w:rPr>
                <w:u w:val="single"/>
              </w:rPr>
              <w:t xml:space="preserve"> a infracciones</w:t>
            </w:r>
            <w:r>
              <w:t>:</w:t>
            </w:r>
          </w:p>
          <w:p w14:paraId="3A838971" w14:textId="77777777" w:rsidR="006F678B" w:rsidRDefault="004749B5">
            <w:pPr>
              <w:pStyle w:val="Standard"/>
            </w:pPr>
            <w:r>
              <w:t>-Infracciones penales: No</w:t>
            </w:r>
          </w:p>
          <w:p w14:paraId="633C838C" w14:textId="77777777" w:rsidR="006F678B" w:rsidRDefault="004749B5">
            <w:pPr>
              <w:pStyle w:val="Standard"/>
            </w:pPr>
            <w:r>
              <w:t>-Infracciones administrativas: No</w:t>
            </w:r>
          </w:p>
          <w:p w14:paraId="238F8759" w14:textId="77777777" w:rsidR="006F678B" w:rsidRDefault="006F678B">
            <w:pPr>
              <w:pStyle w:val="Standard"/>
            </w:pPr>
          </w:p>
          <w:p w14:paraId="544833FA" w14:textId="77777777" w:rsidR="006F678B" w:rsidRDefault="004749B5">
            <w:pPr>
              <w:pStyle w:val="Standard"/>
            </w:pPr>
            <w:r>
              <w:rPr>
                <w:u w:val="single"/>
              </w:rPr>
              <w:lastRenderedPageBreak/>
              <w:t>Otras categorías de datos personales</w:t>
            </w:r>
            <w:r>
              <w:t>:</w:t>
            </w:r>
          </w:p>
          <w:p w14:paraId="70FEE512" w14:textId="77777777" w:rsidR="006F678B" w:rsidRDefault="004749B5">
            <w:pPr>
              <w:pStyle w:val="Standard"/>
            </w:pPr>
            <w:r>
              <w:t>CARACTERÍSTICAS PERSONALES</w:t>
            </w:r>
          </w:p>
          <w:p w14:paraId="7DA6C8EA" w14:textId="77777777" w:rsidR="006F678B" w:rsidRDefault="006F678B">
            <w:pPr>
              <w:pStyle w:val="Standard"/>
            </w:pPr>
          </w:p>
          <w:p w14:paraId="0276B013" w14:textId="77777777" w:rsidR="006F678B" w:rsidRDefault="006F678B">
            <w:pPr>
              <w:pStyle w:val="Standard"/>
            </w:pPr>
          </w:p>
        </w:tc>
      </w:tr>
      <w:tr w:rsidR="006F678B" w14:paraId="4A0A9261"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1B873F7D" w14:textId="77777777" w:rsidR="006F678B" w:rsidRDefault="004749B5">
            <w:pPr>
              <w:pStyle w:val="Standard"/>
              <w:jc w:val="left"/>
              <w:rPr>
                <w:b/>
                <w:bCs/>
                <w:color w:val="0084D1"/>
              </w:rPr>
            </w:pPr>
            <w:r>
              <w:rPr>
                <w:b/>
                <w:bCs/>
                <w:color w:val="0084D1"/>
              </w:rPr>
              <w:lastRenderedPageBreak/>
              <w:t>VIII Legitimidad (base jurídica) del tratamiento:</w:t>
            </w:r>
          </w:p>
          <w:p w14:paraId="2E9B51D0"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179E6345" w14:textId="77777777" w:rsidR="006F678B" w:rsidRDefault="004749B5">
            <w:pPr>
              <w:pStyle w:val="Standard"/>
            </w:pPr>
            <w:r>
              <w:t>-Consentimiento del interesado: No</w:t>
            </w:r>
          </w:p>
          <w:p w14:paraId="32530537" w14:textId="77777777" w:rsidR="006F678B" w:rsidRDefault="004749B5">
            <w:pPr>
              <w:pStyle w:val="Standard"/>
            </w:pPr>
            <w:r>
              <w:t xml:space="preserve">-Datos </w:t>
            </w:r>
            <w:r>
              <w:t>necesarios ejecución contrato: No</w:t>
            </w:r>
          </w:p>
          <w:p w14:paraId="35FBDCD5" w14:textId="77777777" w:rsidR="006F678B" w:rsidRDefault="004749B5">
            <w:pPr>
              <w:pStyle w:val="Standard"/>
            </w:pPr>
            <w:r>
              <w:t>-Cumplimiento obligación legal: Sí</w:t>
            </w:r>
          </w:p>
          <w:p w14:paraId="1A53A6A8" w14:textId="77777777" w:rsidR="006F678B" w:rsidRDefault="004749B5">
            <w:pPr>
              <w:pStyle w:val="Standard"/>
            </w:pPr>
            <w:r>
              <w:t xml:space="preserve">REGLAMENTO ORGÁNICO DE PARTICIPACIÓN CIUDADANA DEL AYUNTAMIENTO </w:t>
            </w:r>
            <w:r>
              <w:tab/>
            </w:r>
            <w:r>
              <w:br/>
            </w:r>
            <w:r>
              <w:t>DE LAS PALMAS DE GRAN CANARIA</w:t>
            </w:r>
          </w:p>
          <w:p w14:paraId="162D3541" w14:textId="77777777" w:rsidR="006F678B" w:rsidRDefault="004749B5">
            <w:pPr>
              <w:pStyle w:val="Standard"/>
            </w:pPr>
            <w:r>
              <w:t>-Proteger intereses vitales: No</w:t>
            </w:r>
          </w:p>
          <w:p w14:paraId="5F60B742" w14:textId="77777777" w:rsidR="006F678B" w:rsidRDefault="004749B5">
            <w:pPr>
              <w:pStyle w:val="Standard"/>
            </w:pPr>
            <w:r>
              <w:t>-Misión, intereses o poderes públicos: No</w:t>
            </w:r>
          </w:p>
          <w:p w14:paraId="1C63451B" w14:textId="77777777" w:rsidR="006F678B" w:rsidRDefault="006F678B">
            <w:pPr>
              <w:pStyle w:val="Standard"/>
            </w:pPr>
          </w:p>
          <w:p w14:paraId="275EE664" w14:textId="77777777" w:rsidR="006F678B" w:rsidRDefault="004749B5">
            <w:pPr>
              <w:pStyle w:val="Standard"/>
            </w:pPr>
            <w:r>
              <w:t>-Interés legítim</w:t>
            </w:r>
            <w:r>
              <w:t>o del Responsable: No</w:t>
            </w:r>
          </w:p>
          <w:p w14:paraId="7EB94C09" w14:textId="77777777" w:rsidR="006F678B" w:rsidRDefault="006F678B">
            <w:pPr>
              <w:pStyle w:val="Standard"/>
            </w:pPr>
          </w:p>
          <w:p w14:paraId="25A700F0" w14:textId="77777777" w:rsidR="006F678B" w:rsidRDefault="004749B5">
            <w:pPr>
              <w:pStyle w:val="Standard"/>
            </w:pPr>
            <w:r>
              <w:t>-Consentimiento explícito (en relación a datos de categorías especiales): No</w:t>
            </w:r>
          </w:p>
          <w:p w14:paraId="12DBC0D8" w14:textId="77777777" w:rsidR="006F678B" w:rsidRDefault="004749B5">
            <w:pPr>
              <w:pStyle w:val="Standard"/>
            </w:pPr>
            <w:r>
              <w:t>-Obligación derecho laboral (en relación a datos de categorías especiales): No</w:t>
            </w:r>
          </w:p>
          <w:p w14:paraId="1381E727" w14:textId="77777777" w:rsidR="006F678B" w:rsidRDefault="004749B5">
            <w:pPr>
              <w:pStyle w:val="Standard"/>
            </w:pPr>
            <w:r>
              <w:t>-Proteger intereses vitales de una persona no capacitada para consentir (en r</w:t>
            </w:r>
            <w:r>
              <w:t>elación a datos de categorías especiales): No</w:t>
            </w:r>
          </w:p>
          <w:p w14:paraId="798D7DFC" w14:textId="77777777" w:rsidR="006F678B" w:rsidRDefault="004749B5">
            <w:pPr>
              <w:pStyle w:val="Standard"/>
            </w:pPr>
            <w:r>
              <w:t>-Miembros entidad sin ánimo de lucro (en relación a datos de categorías especiales): No</w:t>
            </w:r>
          </w:p>
          <w:p w14:paraId="44271CF0" w14:textId="77777777" w:rsidR="006F678B" w:rsidRDefault="004749B5">
            <w:pPr>
              <w:pStyle w:val="Standard"/>
            </w:pPr>
            <w:r>
              <w:t>-Datos hechos públicos por interesado (en relación a datos de categorías especiales): No</w:t>
            </w:r>
          </w:p>
          <w:p w14:paraId="2B8E0EB6" w14:textId="77777777" w:rsidR="006F678B" w:rsidRDefault="004749B5">
            <w:pPr>
              <w:pStyle w:val="Standard"/>
            </w:pPr>
            <w:r>
              <w:t xml:space="preserve">-Ejercicio defensa o </w:t>
            </w:r>
            <w:r>
              <w:t>tribunales (en relación a datos de categorías especiales): No</w:t>
            </w:r>
          </w:p>
          <w:p w14:paraId="03D728B3" w14:textId="77777777" w:rsidR="006F678B" w:rsidRDefault="004749B5">
            <w:pPr>
              <w:pStyle w:val="Standard"/>
            </w:pPr>
            <w:r>
              <w:t>-Interés público esencial (en relación a datos de categorías especiales): No</w:t>
            </w:r>
          </w:p>
          <w:p w14:paraId="70410090" w14:textId="77777777" w:rsidR="006F678B" w:rsidRDefault="004749B5">
            <w:pPr>
              <w:pStyle w:val="Standard"/>
            </w:pPr>
            <w:r>
              <w:t>-Medicina preventiva, laboral o servicios sanitarios (en relación a datos de categorías especiales): No</w:t>
            </w:r>
          </w:p>
          <w:p w14:paraId="08BF9498" w14:textId="77777777" w:rsidR="006F678B" w:rsidRDefault="004749B5">
            <w:pPr>
              <w:pStyle w:val="Standard"/>
            </w:pPr>
            <w:r>
              <w:t>-Razones de salud pública (en relación a datos de categorías especiales): No</w:t>
            </w:r>
          </w:p>
          <w:p w14:paraId="38B43D7F" w14:textId="77777777" w:rsidR="006F678B" w:rsidRDefault="004749B5">
            <w:pPr>
              <w:pStyle w:val="Standard"/>
            </w:pPr>
            <w:r>
              <w:t>-Archivo investigación o estadística en interés público (en relación a datos de categorías especiales): No</w:t>
            </w:r>
          </w:p>
          <w:p w14:paraId="75A80667" w14:textId="77777777" w:rsidR="006F678B" w:rsidRDefault="006F678B">
            <w:pPr>
              <w:pStyle w:val="Standard"/>
            </w:pPr>
          </w:p>
        </w:tc>
      </w:tr>
      <w:tr w:rsidR="006F678B" w14:paraId="64D8155C"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129E81E9" w14:textId="77777777" w:rsidR="006F678B" w:rsidRDefault="004749B5">
            <w:pPr>
              <w:pStyle w:val="Standard"/>
              <w:jc w:val="left"/>
              <w:rPr>
                <w:b/>
                <w:bCs/>
                <w:color w:val="0084D1"/>
              </w:rPr>
            </w:pPr>
            <w:r>
              <w:rPr>
                <w:b/>
                <w:bCs/>
                <w:color w:val="0084D1"/>
              </w:rPr>
              <w:t>IX Destinatarios de la información:</w:t>
            </w:r>
          </w:p>
        </w:tc>
        <w:tc>
          <w:tcPr>
            <w:tcW w:w="7358" w:type="dxa"/>
            <w:shd w:val="clear" w:color="auto" w:fill="auto"/>
            <w:tcMar>
              <w:top w:w="0" w:type="dxa"/>
              <w:left w:w="108" w:type="dxa"/>
              <w:bottom w:w="0" w:type="dxa"/>
              <w:right w:w="108" w:type="dxa"/>
            </w:tcMar>
          </w:tcPr>
          <w:p w14:paraId="65EA85FC" w14:textId="77777777" w:rsidR="006F678B" w:rsidRDefault="004749B5">
            <w:pPr>
              <w:pStyle w:val="Standard"/>
            </w:pPr>
            <w:r>
              <w:t>No hay</w:t>
            </w:r>
          </w:p>
          <w:p w14:paraId="7122F32E" w14:textId="77777777" w:rsidR="006F678B" w:rsidRDefault="006F678B">
            <w:pPr>
              <w:pStyle w:val="Standard"/>
            </w:pPr>
          </w:p>
        </w:tc>
      </w:tr>
      <w:tr w:rsidR="006F678B" w14:paraId="0C36B514"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50B848C2" w14:textId="77777777" w:rsidR="006F678B" w:rsidRDefault="004749B5">
            <w:pPr>
              <w:pStyle w:val="Standard"/>
              <w:jc w:val="left"/>
              <w:rPr>
                <w:b/>
                <w:bCs/>
                <w:color w:val="0084D1"/>
              </w:rPr>
            </w:pPr>
            <w:r>
              <w:rPr>
                <w:b/>
                <w:bCs/>
                <w:color w:val="0084D1"/>
              </w:rPr>
              <w:t>X Transferencias internac</w:t>
            </w:r>
            <w:r>
              <w:rPr>
                <w:b/>
                <w:bCs/>
                <w:color w:val="0084D1"/>
              </w:rPr>
              <w:t>ionales:</w:t>
            </w:r>
          </w:p>
          <w:p w14:paraId="48CC0840"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56656DEB" w14:textId="77777777" w:rsidR="006F678B" w:rsidRDefault="004749B5">
            <w:pPr>
              <w:pStyle w:val="Standard"/>
            </w:pPr>
            <w:r>
              <w:t>No se realizarán transferencias internacionales de datos</w:t>
            </w:r>
          </w:p>
        </w:tc>
      </w:tr>
      <w:tr w:rsidR="006F678B" w14:paraId="4A4AFB4A"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29CD788A" w14:textId="77777777" w:rsidR="006F678B" w:rsidRDefault="004749B5">
            <w:pPr>
              <w:pStyle w:val="Standard"/>
              <w:jc w:val="left"/>
              <w:rPr>
                <w:b/>
                <w:bCs/>
                <w:color w:val="0084D1"/>
              </w:rPr>
            </w:pPr>
            <w:r>
              <w:rPr>
                <w:b/>
                <w:bCs/>
                <w:color w:val="0084D1"/>
              </w:rPr>
              <w:t>XI Plazos de conservación de datos:</w:t>
            </w:r>
          </w:p>
        </w:tc>
        <w:tc>
          <w:tcPr>
            <w:tcW w:w="7358" w:type="dxa"/>
            <w:shd w:val="clear" w:color="auto" w:fill="auto"/>
            <w:tcMar>
              <w:top w:w="0" w:type="dxa"/>
              <w:left w:w="108" w:type="dxa"/>
              <w:bottom w:w="0" w:type="dxa"/>
              <w:right w:w="108" w:type="dxa"/>
            </w:tcMar>
          </w:tcPr>
          <w:p w14:paraId="4A96096B" w14:textId="77777777" w:rsidR="006F678B" w:rsidRDefault="006F678B">
            <w:pPr>
              <w:pStyle w:val="Standard"/>
            </w:pPr>
          </w:p>
          <w:p w14:paraId="78F42C0E" w14:textId="77777777" w:rsidR="006F678B" w:rsidRDefault="004749B5">
            <w:pPr>
              <w:pStyle w:val="Standard"/>
            </w:pPr>
            <w:r>
              <w:t>Indefinido.</w:t>
            </w:r>
          </w:p>
        </w:tc>
      </w:tr>
      <w:tr w:rsidR="006F678B" w14:paraId="446DC378"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3997166E" w14:textId="77777777" w:rsidR="006F678B" w:rsidRDefault="004749B5">
            <w:pPr>
              <w:pStyle w:val="Standard"/>
              <w:jc w:val="left"/>
              <w:rPr>
                <w:b/>
                <w:bCs/>
                <w:color w:val="0084D1"/>
              </w:rPr>
            </w:pPr>
            <w:r>
              <w:rPr>
                <w:b/>
                <w:bCs/>
                <w:color w:val="0084D1"/>
              </w:rPr>
              <w:t>XII Descripción general de medidas técnicas y organizativas de seguridad:</w:t>
            </w:r>
          </w:p>
          <w:p w14:paraId="74445DEA"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7DD3BFAF" w14:textId="77777777" w:rsidR="006F678B" w:rsidRDefault="006F678B">
            <w:pPr>
              <w:pStyle w:val="Standard"/>
            </w:pPr>
          </w:p>
          <w:p w14:paraId="3F6D8925" w14:textId="77777777" w:rsidR="006F678B" w:rsidRDefault="006F678B">
            <w:pPr>
              <w:pStyle w:val="Standard"/>
            </w:pPr>
          </w:p>
          <w:p w14:paraId="683331EC" w14:textId="77777777" w:rsidR="006F678B" w:rsidRDefault="004749B5">
            <w:pPr>
              <w:pStyle w:val="Standard"/>
            </w:pPr>
            <w:r>
              <w:t xml:space="preserve">Documento de seguridad, Funciones y obligaciones del </w:t>
            </w:r>
            <w:r>
              <w:t>personal,</w:t>
            </w:r>
          </w:p>
          <w:p w14:paraId="0F0F10A4" w14:textId="77777777" w:rsidR="006F678B" w:rsidRDefault="004749B5">
            <w:pPr>
              <w:pStyle w:val="Standard"/>
            </w:pPr>
            <w:r>
              <w:t>Control de accesos, Control de acceso físico, Identificación y</w:t>
            </w:r>
          </w:p>
          <w:p w14:paraId="4FFE1841" w14:textId="77777777" w:rsidR="006F678B" w:rsidRDefault="004749B5">
            <w:pPr>
              <w:pStyle w:val="Standard"/>
            </w:pPr>
            <w:r>
              <w:t>autenticación, Registro de incidencias, Distribución de soportes,</w:t>
            </w:r>
          </w:p>
          <w:p w14:paraId="61F543B0" w14:textId="77777777" w:rsidR="006F678B" w:rsidRDefault="004749B5">
            <w:pPr>
              <w:pStyle w:val="Standard"/>
            </w:pPr>
            <w:r>
              <w:t>Seguridad de telecomunicaciones, Correos electrónicos, Dispositivos de almacenamiento, Criterios de archivo, Copias o</w:t>
            </w:r>
            <w:r>
              <w:t xml:space="preserve"> reproducciones,</w:t>
            </w:r>
          </w:p>
          <w:p w14:paraId="19329B1F" w14:textId="77777777" w:rsidR="006F678B" w:rsidRDefault="004749B5">
            <w:pPr>
              <w:pStyle w:val="Standard"/>
            </w:pPr>
            <w:r>
              <w:t>Borrado o destrucción de soportes</w:t>
            </w:r>
          </w:p>
          <w:p w14:paraId="4575A21E" w14:textId="77777777" w:rsidR="006F678B" w:rsidRDefault="006F678B">
            <w:pPr>
              <w:pStyle w:val="Standard"/>
            </w:pPr>
          </w:p>
          <w:p w14:paraId="4CD93908" w14:textId="77777777" w:rsidR="006F678B" w:rsidRDefault="006F678B">
            <w:pPr>
              <w:pStyle w:val="Standard"/>
            </w:pPr>
          </w:p>
        </w:tc>
      </w:tr>
      <w:tr w:rsidR="006F678B" w14:paraId="014299AE"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41F0AB16" w14:textId="77777777" w:rsidR="006F678B" w:rsidRDefault="004749B5">
            <w:pPr>
              <w:pStyle w:val="Standard"/>
              <w:jc w:val="left"/>
              <w:rPr>
                <w:b/>
                <w:bCs/>
                <w:color w:val="0084D1"/>
              </w:rPr>
            </w:pPr>
            <w:r>
              <w:rPr>
                <w:b/>
                <w:bCs/>
                <w:color w:val="0084D1"/>
              </w:rPr>
              <w:t>XIII Procedimiento para ejercitar los derechos:</w:t>
            </w:r>
          </w:p>
          <w:p w14:paraId="48E03253"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5BF770FE" w14:textId="77777777" w:rsidR="006F678B" w:rsidRDefault="004749B5">
            <w:pPr>
              <w:pStyle w:val="Standard"/>
            </w:pPr>
            <w:r>
              <w:t>Pueden existir diferentes canales (email, correo postal, presencial, etc.) y se detallan en las diferentes cláusulas de información, así como en el proce</w:t>
            </w:r>
            <w:r>
              <w:t xml:space="preserve">dimiento de gestión de derechos, en el que también se dispone de formularios de ejercicio de derechos para facilitar a los interesados.  </w:t>
            </w:r>
          </w:p>
          <w:p w14:paraId="3EB6AE1E" w14:textId="77777777" w:rsidR="006F678B" w:rsidRDefault="006F678B">
            <w:pPr>
              <w:pStyle w:val="Standard"/>
            </w:pPr>
          </w:p>
        </w:tc>
      </w:tr>
    </w:tbl>
    <w:p w14:paraId="730E6773" w14:textId="77777777" w:rsidR="006F678B" w:rsidRDefault="006F678B"/>
    <w:p w14:paraId="0AA38C4F" w14:textId="77777777" w:rsidR="006F678B" w:rsidRDefault="006F678B">
      <w:pPr>
        <w:pStyle w:val="Standard"/>
      </w:pPr>
    </w:p>
    <w:p w14:paraId="3F4A7682" w14:textId="77777777" w:rsidR="006F678B" w:rsidRDefault="004749B5">
      <w:pPr>
        <w:pStyle w:val="Ttulo2"/>
      </w:pPr>
      <w:r>
        <w:t xml:space="preserve">2.25. </w:t>
      </w:r>
      <w:bookmarkStart w:id="137" w:name="_Toc523489915"/>
      <w:bookmarkStart w:id="138" w:name="_Toc523736423"/>
      <w:r>
        <w:t>UNIDAD TÉCNICA DE DESARROLLO LOCAL, CONSUMO Y TURISMO:</w:t>
      </w:r>
      <w:bookmarkEnd w:id="137"/>
      <w:bookmarkEnd w:id="138"/>
    </w:p>
    <w:p w14:paraId="26B141D4" w14:textId="77777777" w:rsidR="006F678B" w:rsidRDefault="006F678B">
      <w:pPr>
        <w:pStyle w:val="Standard"/>
      </w:pPr>
    </w:p>
    <w:tbl>
      <w:tblPr>
        <w:tblW w:w="5000" w:type="pct"/>
        <w:jc w:val="center"/>
        <w:tblLayout w:type="fixed"/>
        <w:tblCellMar>
          <w:left w:w="10" w:type="dxa"/>
          <w:right w:w="10" w:type="dxa"/>
        </w:tblCellMar>
        <w:tblLook w:val="0000" w:firstRow="0" w:lastRow="0" w:firstColumn="0" w:lastColumn="0" w:noHBand="0" w:noVBand="0"/>
      </w:tblPr>
      <w:tblGrid>
        <w:gridCol w:w="2280"/>
        <w:gridCol w:w="7358"/>
      </w:tblGrid>
      <w:tr w:rsidR="006F678B" w14:paraId="6AB5083E" w14:textId="77777777">
        <w:tblPrEx>
          <w:tblCellMar>
            <w:top w:w="0" w:type="dxa"/>
            <w:bottom w:w="0" w:type="dxa"/>
          </w:tblCellMar>
        </w:tblPrEx>
        <w:trPr>
          <w:trHeight w:val="308"/>
          <w:jc w:val="center"/>
        </w:trPr>
        <w:tc>
          <w:tcPr>
            <w:tcW w:w="2280" w:type="dxa"/>
            <w:shd w:val="clear" w:color="auto" w:fill="D9D9D9"/>
            <w:tcMar>
              <w:top w:w="0" w:type="dxa"/>
              <w:left w:w="108" w:type="dxa"/>
              <w:bottom w:w="0" w:type="dxa"/>
              <w:right w:w="108" w:type="dxa"/>
            </w:tcMar>
          </w:tcPr>
          <w:p w14:paraId="79372B5E" w14:textId="77777777" w:rsidR="006F678B" w:rsidRDefault="004749B5">
            <w:pPr>
              <w:pStyle w:val="Standard"/>
            </w:pPr>
            <w:r>
              <w:lastRenderedPageBreak/>
              <w:t>Tratamiento:</w:t>
            </w:r>
          </w:p>
        </w:tc>
        <w:tc>
          <w:tcPr>
            <w:tcW w:w="7358" w:type="dxa"/>
            <w:shd w:val="clear" w:color="auto" w:fill="D9D9D9"/>
            <w:tcMar>
              <w:top w:w="0" w:type="dxa"/>
              <w:left w:w="108" w:type="dxa"/>
              <w:bottom w:w="0" w:type="dxa"/>
              <w:right w:w="108" w:type="dxa"/>
            </w:tcMar>
          </w:tcPr>
          <w:p w14:paraId="5487AEAE" w14:textId="77777777" w:rsidR="006F678B" w:rsidRDefault="004749B5">
            <w:pPr>
              <w:pStyle w:val="Ttulo3"/>
            </w:pPr>
            <w:r>
              <w:t xml:space="preserve">2.25.1. </w:t>
            </w:r>
            <w:bookmarkStart w:id="139" w:name="_Toc523489916"/>
            <w:bookmarkStart w:id="140" w:name="_Toc523736424"/>
            <w:r>
              <w:t xml:space="preserve">MERCADOS Y VENTA </w:t>
            </w:r>
            <w:r>
              <w:t>AMBULANTE</w:t>
            </w:r>
            <w:bookmarkEnd w:id="139"/>
            <w:bookmarkEnd w:id="140"/>
          </w:p>
          <w:p w14:paraId="74453B06" w14:textId="77777777" w:rsidR="006F678B" w:rsidRDefault="004749B5">
            <w:pPr>
              <w:pStyle w:val="Standard"/>
            </w:pPr>
            <w:r>
              <w:t>GESTIÓN DE LAS LICENCIAS DE LOS MERCADOS MUNICIPALES Y DE VENTA AMBULANTE</w:t>
            </w:r>
          </w:p>
          <w:p w14:paraId="1EF65203" w14:textId="77777777" w:rsidR="006F678B" w:rsidRDefault="004749B5">
            <w:pPr>
              <w:pStyle w:val="Standard"/>
            </w:pPr>
            <w:r>
              <w:t>UNIDAD TÉCNICA: SERVICIO DE DESARROLLO LOCAL, CONSUMO Y TURISMO, SECCIÓN DE DESARROLLO LOCAL Y CONSUMO</w:t>
            </w:r>
          </w:p>
        </w:tc>
      </w:tr>
      <w:tr w:rsidR="006F678B" w14:paraId="3951BDC1" w14:textId="77777777">
        <w:tblPrEx>
          <w:tblCellMar>
            <w:top w:w="0" w:type="dxa"/>
            <w:bottom w:w="0" w:type="dxa"/>
          </w:tblCellMar>
        </w:tblPrEx>
        <w:trPr>
          <w:trHeight w:val="225"/>
          <w:jc w:val="center"/>
        </w:trPr>
        <w:tc>
          <w:tcPr>
            <w:tcW w:w="2280" w:type="dxa"/>
            <w:shd w:val="clear" w:color="auto" w:fill="auto"/>
            <w:tcMar>
              <w:top w:w="0" w:type="dxa"/>
              <w:left w:w="108" w:type="dxa"/>
              <w:bottom w:w="0" w:type="dxa"/>
              <w:right w:w="108" w:type="dxa"/>
            </w:tcMar>
          </w:tcPr>
          <w:p w14:paraId="3E0A137B" w14:textId="77777777" w:rsidR="006F678B" w:rsidRDefault="004749B5">
            <w:pPr>
              <w:pStyle w:val="Standard"/>
              <w:jc w:val="left"/>
              <w:rPr>
                <w:b/>
                <w:bCs/>
                <w:color w:val="0084D1"/>
              </w:rPr>
            </w:pPr>
            <w:r>
              <w:rPr>
                <w:b/>
                <w:bCs/>
                <w:color w:val="0084D1"/>
              </w:rPr>
              <w:t>I Responsables del tratamiento:</w:t>
            </w:r>
          </w:p>
          <w:p w14:paraId="239A312C"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6D5D3681" w14:textId="77777777" w:rsidR="006F678B" w:rsidRDefault="004749B5">
            <w:pPr>
              <w:pStyle w:val="Standard"/>
              <w:rPr>
                <w:lang w:val="en-US"/>
              </w:rPr>
            </w:pPr>
            <w:r>
              <w:rPr>
                <w:lang w:val="en-US"/>
              </w:rPr>
              <w:t xml:space="preserve">AYUNTAMIENTO DE LAS PALMAS DE GRAN </w:t>
            </w:r>
            <w:r>
              <w:rPr>
                <w:lang w:val="en-US"/>
              </w:rPr>
              <w:t>CANARIA</w:t>
            </w:r>
          </w:p>
          <w:p w14:paraId="2C00E4AE" w14:textId="77777777" w:rsidR="006F678B" w:rsidRDefault="006F678B">
            <w:pPr>
              <w:pStyle w:val="Standard"/>
              <w:rPr>
                <w:lang w:val="en-US"/>
              </w:rPr>
            </w:pPr>
          </w:p>
        </w:tc>
      </w:tr>
      <w:tr w:rsidR="006F678B" w14:paraId="0D3A2114" w14:textId="77777777">
        <w:tblPrEx>
          <w:tblCellMar>
            <w:top w:w="0" w:type="dxa"/>
            <w:bottom w:w="0" w:type="dxa"/>
          </w:tblCellMar>
        </w:tblPrEx>
        <w:trPr>
          <w:trHeight w:val="225"/>
          <w:jc w:val="center"/>
        </w:trPr>
        <w:tc>
          <w:tcPr>
            <w:tcW w:w="2280" w:type="dxa"/>
            <w:shd w:val="clear" w:color="auto" w:fill="auto"/>
            <w:tcMar>
              <w:top w:w="0" w:type="dxa"/>
              <w:left w:w="108" w:type="dxa"/>
              <w:bottom w:w="0" w:type="dxa"/>
              <w:right w:w="108" w:type="dxa"/>
            </w:tcMar>
          </w:tcPr>
          <w:p w14:paraId="0FE96717" w14:textId="77777777" w:rsidR="006F678B" w:rsidRDefault="004749B5">
            <w:pPr>
              <w:pStyle w:val="Standard"/>
              <w:jc w:val="left"/>
              <w:rPr>
                <w:b/>
                <w:bCs/>
                <w:color w:val="0084D1"/>
              </w:rPr>
            </w:pPr>
            <w:r>
              <w:rPr>
                <w:b/>
                <w:bCs/>
                <w:color w:val="0084D1"/>
              </w:rPr>
              <w:t>II Titularidad:</w:t>
            </w:r>
          </w:p>
          <w:p w14:paraId="082485E5"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7C315FEE" w14:textId="77777777" w:rsidR="006F678B" w:rsidRDefault="004749B5">
            <w:pPr>
              <w:pStyle w:val="Standard"/>
              <w:rPr>
                <w:lang w:val="en-US"/>
              </w:rPr>
            </w:pPr>
            <w:r>
              <w:rPr>
                <w:lang w:val="en-US"/>
              </w:rPr>
              <w:t>Pública</w:t>
            </w:r>
          </w:p>
        </w:tc>
      </w:tr>
      <w:tr w:rsidR="006F678B" w14:paraId="0CD2027A" w14:textId="77777777">
        <w:tblPrEx>
          <w:tblCellMar>
            <w:top w:w="0" w:type="dxa"/>
            <w:bottom w:w="0" w:type="dxa"/>
          </w:tblCellMar>
        </w:tblPrEx>
        <w:trPr>
          <w:trHeight w:val="225"/>
          <w:jc w:val="center"/>
        </w:trPr>
        <w:tc>
          <w:tcPr>
            <w:tcW w:w="2280" w:type="dxa"/>
            <w:shd w:val="clear" w:color="auto" w:fill="auto"/>
            <w:tcMar>
              <w:top w:w="0" w:type="dxa"/>
              <w:left w:w="108" w:type="dxa"/>
              <w:bottom w:w="0" w:type="dxa"/>
              <w:right w:w="108" w:type="dxa"/>
            </w:tcMar>
          </w:tcPr>
          <w:p w14:paraId="0A13BA3C" w14:textId="77777777" w:rsidR="006F678B" w:rsidRDefault="004749B5">
            <w:pPr>
              <w:pStyle w:val="Standard"/>
              <w:jc w:val="left"/>
              <w:rPr>
                <w:b/>
                <w:bCs/>
                <w:color w:val="0084D1"/>
              </w:rPr>
            </w:pPr>
            <w:r>
              <w:rPr>
                <w:b/>
                <w:bCs/>
                <w:color w:val="0084D1"/>
              </w:rPr>
              <w:t>III Categorías interesados:</w:t>
            </w:r>
          </w:p>
        </w:tc>
        <w:tc>
          <w:tcPr>
            <w:tcW w:w="7358" w:type="dxa"/>
            <w:shd w:val="clear" w:color="auto" w:fill="auto"/>
            <w:tcMar>
              <w:top w:w="0" w:type="dxa"/>
              <w:left w:w="108" w:type="dxa"/>
              <w:bottom w:w="0" w:type="dxa"/>
              <w:right w:w="108" w:type="dxa"/>
            </w:tcMar>
          </w:tcPr>
          <w:p w14:paraId="31DC4B97" w14:textId="77777777" w:rsidR="006F678B" w:rsidRDefault="004749B5">
            <w:pPr>
              <w:pStyle w:val="Standard"/>
            </w:pPr>
            <w:r>
              <w:t xml:space="preserve">CIUDADANOS Y RESIDENTES </w:t>
            </w:r>
            <w:r>
              <w:tab/>
            </w:r>
            <w:r>
              <w:br/>
            </w:r>
            <w:r>
              <w:t>REPRESENTANTES LEGALES</w:t>
            </w:r>
          </w:p>
          <w:p w14:paraId="6B4CB7BE" w14:textId="77777777" w:rsidR="006F678B" w:rsidRDefault="004749B5">
            <w:pPr>
              <w:pStyle w:val="Standard"/>
            </w:pPr>
            <w:r>
              <w:t>CIUDADANOS Y RESIDENTES</w:t>
            </w:r>
          </w:p>
          <w:p w14:paraId="7931F6B2" w14:textId="77777777" w:rsidR="006F678B" w:rsidRDefault="006F678B">
            <w:pPr>
              <w:pStyle w:val="Standard"/>
            </w:pPr>
          </w:p>
        </w:tc>
      </w:tr>
      <w:tr w:rsidR="006F678B" w14:paraId="731F7227" w14:textId="77777777">
        <w:tblPrEx>
          <w:tblCellMar>
            <w:top w:w="0" w:type="dxa"/>
            <w:bottom w:w="0" w:type="dxa"/>
          </w:tblCellMar>
        </w:tblPrEx>
        <w:trPr>
          <w:trHeight w:val="77"/>
          <w:jc w:val="center"/>
        </w:trPr>
        <w:tc>
          <w:tcPr>
            <w:tcW w:w="2280" w:type="dxa"/>
            <w:shd w:val="clear" w:color="auto" w:fill="auto"/>
            <w:tcMar>
              <w:top w:w="0" w:type="dxa"/>
              <w:left w:w="108" w:type="dxa"/>
              <w:bottom w:w="0" w:type="dxa"/>
              <w:right w:w="108" w:type="dxa"/>
            </w:tcMar>
          </w:tcPr>
          <w:p w14:paraId="6FB5C6E1" w14:textId="77777777" w:rsidR="006F678B" w:rsidRDefault="004749B5">
            <w:pPr>
              <w:pStyle w:val="Standard"/>
              <w:jc w:val="left"/>
              <w:rPr>
                <w:b/>
                <w:bCs/>
                <w:color w:val="0084D1"/>
              </w:rPr>
            </w:pPr>
            <w:r>
              <w:rPr>
                <w:b/>
                <w:bCs/>
                <w:color w:val="0084D1"/>
              </w:rPr>
              <w:t>IV Fines del tratamiento:</w:t>
            </w:r>
          </w:p>
        </w:tc>
        <w:tc>
          <w:tcPr>
            <w:tcW w:w="7358" w:type="dxa"/>
            <w:shd w:val="clear" w:color="auto" w:fill="auto"/>
            <w:tcMar>
              <w:top w:w="0" w:type="dxa"/>
              <w:left w:w="108" w:type="dxa"/>
              <w:bottom w:w="0" w:type="dxa"/>
              <w:right w:w="108" w:type="dxa"/>
            </w:tcMar>
          </w:tcPr>
          <w:p w14:paraId="2B9B874C" w14:textId="77777777" w:rsidR="006F678B" w:rsidRDefault="004749B5">
            <w:pPr>
              <w:pStyle w:val="Standard"/>
            </w:pPr>
            <w:r>
              <w:t xml:space="preserve">OTRAS FINALIDADES </w:t>
            </w:r>
            <w:r>
              <w:tab/>
            </w:r>
            <w:r>
              <w:br/>
            </w:r>
            <w:r>
              <w:t>PROCEDIMIENTO ADMINISTRATIVO</w:t>
            </w:r>
          </w:p>
          <w:p w14:paraId="08A23545" w14:textId="77777777" w:rsidR="006F678B" w:rsidRDefault="004749B5">
            <w:pPr>
              <w:pStyle w:val="Standard"/>
            </w:pPr>
            <w:r>
              <w:t xml:space="preserve">GESTIÓN DE MERCADOS, </w:t>
            </w:r>
            <w:r>
              <w:t>MERCADILLOS, FERIAS Y VENTA AMBULANTE</w:t>
            </w:r>
          </w:p>
          <w:p w14:paraId="51E2568E" w14:textId="77777777" w:rsidR="006F678B" w:rsidRDefault="006F678B">
            <w:pPr>
              <w:pStyle w:val="Standard"/>
            </w:pPr>
          </w:p>
        </w:tc>
      </w:tr>
      <w:tr w:rsidR="006F678B" w14:paraId="118863F0" w14:textId="77777777">
        <w:tblPrEx>
          <w:tblCellMar>
            <w:top w:w="0" w:type="dxa"/>
            <w:bottom w:w="0" w:type="dxa"/>
          </w:tblCellMar>
        </w:tblPrEx>
        <w:trPr>
          <w:trHeight w:val="77"/>
          <w:jc w:val="center"/>
        </w:trPr>
        <w:tc>
          <w:tcPr>
            <w:tcW w:w="2280" w:type="dxa"/>
            <w:shd w:val="clear" w:color="auto" w:fill="auto"/>
            <w:tcMar>
              <w:top w:w="0" w:type="dxa"/>
              <w:left w:w="108" w:type="dxa"/>
              <w:bottom w:w="0" w:type="dxa"/>
              <w:right w:w="108" w:type="dxa"/>
            </w:tcMar>
          </w:tcPr>
          <w:p w14:paraId="186B49F1" w14:textId="77777777" w:rsidR="006F678B" w:rsidRDefault="004749B5">
            <w:pPr>
              <w:pStyle w:val="Standard"/>
              <w:jc w:val="left"/>
              <w:rPr>
                <w:b/>
                <w:bCs/>
                <w:color w:val="0084D1"/>
              </w:rPr>
            </w:pPr>
            <w:r>
              <w:rPr>
                <w:b/>
                <w:bCs/>
                <w:color w:val="0084D1"/>
              </w:rPr>
              <w:t>V Sistema de tratamiento:</w:t>
            </w:r>
          </w:p>
          <w:p w14:paraId="67005B1F"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13B4936C" w14:textId="77777777" w:rsidR="006F678B" w:rsidRDefault="004749B5">
            <w:pPr>
              <w:pStyle w:val="Standard"/>
            </w:pPr>
            <w:r>
              <w:t>MIXTO</w:t>
            </w:r>
          </w:p>
        </w:tc>
      </w:tr>
      <w:tr w:rsidR="006F678B" w14:paraId="21758267"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386EAF87" w14:textId="77777777" w:rsidR="006F678B" w:rsidRDefault="004749B5">
            <w:pPr>
              <w:pStyle w:val="Standard"/>
              <w:jc w:val="left"/>
              <w:rPr>
                <w:b/>
                <w:bCs/>
                <w:color w:val="0084D1"/>
              </w:rPr>
            </w:pPr>
            <w:r>
              <w:rPr>
                <w:b/>
                <w:bCs/>
                <w:color w:val="0084D1"/>
              </w:rPr>
              <w:t>VI Origen de los datos:</w:t>
            </w:r>
          </w:p>
        </w:tc>
        <w:tc>
          <w:tcPr>
            <w:tcW w:w="7358" w:type="dxa"/>
            <w:shd w:val="clear" w:color="auto" w:fill="auto"/>
            <w:tcMar>
              <w:top w:w="0" w:type="dxa"/>
              <w:left w:w="108" w:type="dxa"/>
              <w:bottom w:w="0" w:type="dxa"/>
              <w:right w:w="108" w:type="dxa"/>
            </w:tcMar>
          </w:tcPr>
          <w:p w14:paraId="09509082" w14:textId="77777777" w:rsidR="006F678B" w:rsidRDefault="004749B5">
            <w:pPr>
              <w:pStyle w:val="Standard"/>
            </w:pPr>
            <w:r>
              <w:t>El propio interesado o su representante legal: Sí</w:t>
            </w:r>
          </w:p>
          <w:p w14:paraId="72C4831F" w14:textId="77777777" w:rsidR="006F678B" w:rsidRDefault="004749B5">
            <w:pPr>
              <w:pStyle w:val="Standard"/>
            </w:pPr>
            <w:r>
              <w:t>Registros públicos: No</w:t>
            </w:r>
          </w:p>
          <w:p w14:paraId="77E7296E" w14:textId="77777777" w:rsidR="006F678B" w:rsidRDefault="004749B5">
            <w:pPr>
              <w:pStyle w:val="Standard"/>
            </w:pPr>
            <w:r>
              <w:t>Otras personas físicas: No</w:t>
            </w:r>
          </w:p>
          <w:p w14:paraId="7A2D53D3" w14:textId="77777777" w:rsidR="006F678B" w:rsidRDefault="004749B5">
            <w:pPr>
              <w:pStyle w:val="Standard"/>
            </w:pPr>
            <w:r>
              <w:t>Entidad privada: No</w:t>
            </w:r>
          </w:p>
          <w:p w14:paraId="37F5B107" w14:textId="77777777" w:rsidR="006F678B" w:rsidRDefault="004749B5">
            <w:pPr>
              <w:pStyle w:val="Standard"/>
            </w:pPr>
            <w:r>
              <w:t>Fuentes accesibles al público: No</w:t>
            </w:r>
          </w:p>
          <w:p w14:paraId="67951842" w14:textId="77777777" w:rsidR="006F678B" w:rsidRDefault="004749B5">
            <w:pPr>
              <w:pStyle w:val="Standard"/>
            </w:pPr>
            <w:r>
              <w:t>Administración pública: No</w:t>
            </w:r>
          </w:p>
          <w:p w14:paraId="5DD07716" w14:textId="77777777" w:rsidR="006F678B" w:rsidRDefault="006F678B">
            <w:pPr>
              <w:pStyle w:val="Standard"/>
            </w:pPr>
          </w:p>
        </w:tc>
      </w:tr>
      <w:tr w:rsidR="006F678B" w14:paraId="0D431575" w14:textId="77777777">
        <w:tblPrEx>
          <w:tblCellMar>
            <w:top w:w="0" w:type="dxa"/>
            <w:bottom w:w="0" w:type="dxa"/>
          </w:tblCellMar>
        </w:tblPrEx>
        <w:trPr>
          <w:trHeight w:val="102"/>
          <w:jc w:val="center"/>
        </w:trPr>
        <w:tc>
          <w:tcPr>
            <w:tcW w:w="2280" w:type="dxa"/>
            <w:shd w:val="clear" w:color="auto" w:fill="auto"/>
            <w:tcMar>
              <w:top w:w="0" w:type="dxa"/>
              <w:left w:w="108" w:type="dxa"/>
              <w:bottom w:w="0" w:type="dxa"/>
              <w:right w:w="108" w:type="dxa"/>
            </w:tcMar>
          </w:tcPr>
          <w:p w14:paraId="3418631D" w14:textId="77777777" w:rsidR="006F678B" w:rsidRDefault="004749B5">
            <w:pPr>
              <w:pStyle w:val="Standard"/>
              <w:jc w:val="left"/>
              <w:rPr>
                <w:b/>
                <w:bCs/>
                <w:color w:val="0084D1"/>
              </w:rPr>
            </w:pPr>
            <w:r>
              <w:rPr>
                <w:b/>
                <w:bCs/>
                <w:color w:val="0084D1"/>
              </w:rPr>
              <w:t>VII Categorías de datos personales objeto de tratamiento:</w:t>
            </w:r>
          </w:p>
        </w:tc>
        <w:tc>
          <w:tcPr>
            <w:tcW w:w="7358" w:type="dxa"/>
            <w:shd w:val="clear" w:color="auto" w:fill="auto"/>
            <w:tcMar>
              <w:top w:w="0" w:type="dxa"/>
              <w:left w:w="108" w:type="dxa"/>
              <w:bottom w:w="0" w:type="dxa"/>
              <w:right w:w="108" w:type="dxa"/>
            </w:tcMar>
          </w:tcPr>
          <w:p w14:paraId="269F2422" w14:textId="77777777" w:rsidR="006F678B" w:rsidRDefault="004749B5">
            <w:pPr>
              <w:pStyle w:val="Standard"/>
            </w:pPr>
            <w:r>
              <w:rPr>
                <w:u w:val="single"/>
              </w:rPr>
              <w:t>Datos identificativos</w:t>
            </w:r>
            <w:r>
              <w:t>:</w:t>
            </w:r>
          </w:p>
          <w:p w14:paraId="4239E29A" w14:textId="77777777" w:rsidR="006F678B" w:rsidRDefault="004749B5">
            <w:pPr>
              <w:pStyle w:val="Standard"/>
            </w:pPr>
            <w:r>
              <w:t>-DNI-NIF: Sí</w:t>
            </w:r>
          </w:p>
          <w:p w14:paraId="41B6F4E7" w14:textId="77777777" w:rsidR="006F678B" w:rsidRDefault="004749B5">
            <w:pPr>
              <w:pStyle w:val="Standard"/>
            </w:pPr>
            <w:r>
              <w:t>-Identificador nacional restringido art. 87: No</w:t>
            </w:r>
          </w:p>
          <w:p w14:paraId="22DE1C49" w14:textId="77777777" w:rsidR="006F678B" w:rsidRDefault="004749B5">
            <w:pPr>
              <w:pStyle w:val="Standard"/>
            </w:pPr>
            <w:r>
              <w:t>-Dirección: Sí</w:t>
            </w:r>
          </w:p>
          <w:p w14:paraId="3DEFD23E" w14:textId="77777777" w:rsidR="006F678B" w:rsidRDefault="004749B5">
            <w:pPr>
              <w:pStyle w:val="Standard"/>
            </w:pPr>
            <w:r>
              <w:t>-Imagen: No</w:t>
            </w:r>
          </w:p>
          <w:p w14:paraId="3461776E" w14:textId="77777777" w:rsidR="006F678B" w:rsidRDefault="004749B5">
            <w:pPr>
              <w:pStyle w:val="Standard"/>
            </w:pPr>
            <w:r>
              <w:t>-Número seguridad social: No</w:t>
            </w:r>
          </w:p>
          <w:p w14:paraId="1A2F87D0" w14:textId="77777777" w:rsidR="006F678B" w:rsidRDefault="004749B5">
            <w:pPr>
              <w:pStyle w:val="Standard"/>
            </w:pPr>
            <w:r>
              <w:t>-Teléfono: Sí</w:t>
            </w:r>
          </w:p>
          <w:p w14:paraId="2C79E9AA" w14:textId="77777777" w:rsidR="006F678B" w:rsidRDefault="004749B5">
            <w:pPr>
              <w:pStyle w:val="Standard"/>
            </w:pPr>
            <w:r>
              <w:t xml:space="preserve">-Firma </w:t>
            </w:r>
            <w:r>
              <w:t>manual o digitalizada: Sí</w:t>
            </w:r>
          </w:p>
          <w:p w14:paraId="5C05F3F3" w14:textId="77777777" w:rsidR="006F678B" w:rsidRDefault="004749B5">
            <w:pPr>
              <w:pStyle w:val="Standard"/>
            </w:pPr>
            <w:r>
              <w:t>-Firma electrónica: Sí</w:t>
            </w:r>
          </w:p>
          <w:p w14:paraId="6B6C9F45" w14:textId="77777777" w:rsidR="006F678B" w:rsidRDefault="004749B5">
            <w:pPr>
              <w:pStyle w:val="Standard"/>
            </w:pPr>
            <w:r>
              <w:t>-Registro personal: No</w:t>
            </w:r>
          </w:p>
          <w:p w14:paraId="41270CC8" w14:textId="77777777" w:rsidR="006F678B" w:rsidRDefault="004749B5">
            <w:pPr>
              <w:pStyle w:val="Standard"/>
            </w:pPr>
            <w:r>
              <w:t>-Marcas físicas: No</w:t>
            </w:r>
          </w:p>
          <w:p w14:paraId="12223218" w14:textId="77777777" w:rsidR="006F678B" w:rsidRDefault="004749B5">
            <w:pPr>
              <w:pStyle w:val="Standard"/>
            </w:pPr>
            <w:r>
              <w:t>-Tarjeta sanitaria: No</w:t>
            </w:r>
          </w:p>
          <w:p w14:paraId="44E8899A" w14:textId="77777777" w:rsidR="006F678B" w:rsidRDefault="004749B5">
            <w:pPr>
              <w:pStyle w:val="Standard"/>
            </w:pPr>
            <w:r>
              <w:t>-Nombre y apellidos: Sí</w:t>
            </w:r>
          </w:p>
          <w:p w14:paraId="27F3AC58" w14:textId="77777777" w:rsidR="006F678B" w:rsidRDefault="004749B5">
            <w:pPr>
              <w:pStyle w:val="Standard"/>
            </w:pPr>
            <w:r>
              <w:t>-Huella digital: No</w:t>
            </w:r>
          </w:p>
          <w:p w14:paraId="4A2765D0" w14:textId="77777777" w:rsidR="006F678B" w:rsidRDefault="004749B5">
            <w:pPr>
              <w:pStyle w:val="Standard"/>
            </w:pPr>
            <w:r>
              <w:t>-Voz: No</w:t>
            </w:r>
          </w:p>
          <w:p w14:paraId="6479BF17" w14:textId="77777777" w:rsidR="006F678B" w:rsidRDefault="004749B5">
            <w:pPr>
              <w:pStyle w:val="Standard"/>
            </w:pPr>
            <w:r>
              <w:t>-CCC/IBAN: No</w:t>
            </w:r>
          </w:p>
          <w:p w14:paraId="2DA4D017" w14:textId="77777777" w:rsidR="006F678B" w:rsidRDefault="004749B5">
            <w:pPr>
              <w:pStyle w:val="Standard"/>
            </w:pPr>
            <w:r>
              <w:t>-Tarjeta bancaria o Similar: No</w:t>
            </w:r>
          </w:p>
          <w:p w14:paraId="26CFCA10" w14:textId="77777777" w:rsidR="006F678B" w:rsidRDefault="004749B5">
            <w:pPr>
              <w:pStyle w:val="Standard"/>
            </w:pPr>
            <w:r>
              <w:t xml:space="preserve">Otros datos </w:t>
            </w:r>
            <w:r>
              <w:t>identificativos:</w:t>
            </w:r>
          </w:p>
          <w:p w14:paraId="0C879B23" w14:textId="77777777" w:rsidR="006F678B" w:rsidRDefault="006F678B">
            <w:pPr>
              <w:pStyle w:val="Standard"/>
            </w:pPr>
          </w:p>
          <w:p w14:paraId="49574097" w14:textId="77777777" w:rsidR="006F678B" w:rsidRDefault="004749B5">
            <w:pPr>
              <w:pStyle w:val="Standard"/>
            </w:pPr>
            <w:r>
              <w:rPr>
                <w:u w:val="single"/>
              </w:rPr>
              <w:t>Datos de categorías sensibles</w:t>
            </w:r>
            <w:r>
              <w:t>:</w:t>
            </w:r>
          </w:p>
          <w:p w14:paraId="3355C782" w14:textId="77777777" w:rsidR="006F678B" w:rsidRDefault="004749B5">
            <w:pPr>
              <w:pStyle w:val="Standard"/>
            </w:pPr>
            <w:r>
              <w:t>-Ideología o ideas políticas: No</w:t>
            </w:r>
          </w:p>
          <w:p w14:paraId="7CD39A38" w14:textId="77777777" w:rsidR="006F678B" w:rsidRDefault="004749B5">
            <w:pPr>
              <w:pStyle w:val="Standard"/>
            </w:pPr>
            <w:r>
              <w:t>-Afiliación Sindical: No</w:t>
            </w:r>
          </w:p>
          <w:p w14:paraId="5CD047EF" w14:textId="77777777" w:rsidR="006F678B" w:rsidRDefault="004749B5">
            <w:pPr>
              <w:pStyle w:val="Standard"/>
            </w:pPr>
            <w:r>
              <w:t>-Religión: No</w:t>
            </w:r>
          </w:p>
          <w:p w14:paraId="3D6483C0" w14:textId="77777777" w:rsidR="006F678B" w:rsidRDefault="004749B5">
            <w:pPr>
              <w:pStyle w:val="Standard"/>
            </w:pPr>
            <w:r>
              <w:t>-Creencias: No</w:t>
            </w:r>
          </w:p>
          <w:p w14:paraId="541F341E" w14:textId="77777777" w:rsidR="006F678B" w:rsidRDefault="004749B5">
            <w:pPr>
              <w:pStyle w:val="Standard"/>
            </w:pPr>
            <w:r>
              <w:t>-Origen racial o étnico: No</w:t>
            </w:r>
          </w:p>
          <w:p w14:paraId="4C1F34CB" w14:textId="77777777" w:rsidR="006F678B" w:rsidRDefault="004749B5">
            <w:pPr>
              <w:pStyle w:val="Standard"/>
            </w:pPr>
            <w:r>
              <w:t>-Salud: No</w:t>
            </w:r>
          </w:p>
          <w:p w14:paraId="64393E0A" w14:textId="77777777" w:rsidR="006F678B" w:rsidRDefault="004749B5">
            <w:pPr>
              <w:pStyle w:val="Standard"/>
            </w:pPr>
            <w:r>
              <w:t>-Vida Sexual: No</w:t>
            </w:r>
          </w:p>
          <w:p w14:paraId="030DEDDD" w14:textId="77777777" w:rsidR="006F678B" w:rsidRDefault="006F678B">
            <w:pPr>
              <w:pStyle w:val="Standard"/>
            </w:pPr>
          </w:p>
          <w:p w14:paraId="486ADDCC" w14:textId="77777777" w:rsidR="006F678B" w:rsidRDefault="004749B5">
            <w:pPr>
              <w:pStyle w:val="Standard"/>
            </w:pPr>
            <w:r>
              <w:rPr>
                <w:u w:val="single"/>
              </w:rPr>
              <w:t>Datos relativos a infracciones</w:t>
            </w:r>
            <w:r>
              <w:t>:</w:t>
            </w:r>
          </w:p>
          <w:p w14:paraId="46CBC2E3" w14:textId="77777777" w:rsidR="006F678B" w:rsidRDefault="004749B5">
            <w:pPr>
              <w:pStyle w:val="Standard"/>
            </w:pPr>
            <w:r>
              <w:t>-Infracciones penales: No</w:t>
            </w:r>
          </w:p>
          <w:p w14:paraId="12005EE7" w14:textId="77777777" w:rsidR="006F678B" w:rsidRDefault="004749B5">
            <w:pPr>
              <w:pStyle w:val="Standard"/>
            </w:pPr>
            <w:r>
              <w:t>-Infr</w:t>
            </w:r>
            <w:r>
              <w:t>acciones administrativas: No</w:t>
            </w:r>
          </w:p>
          <w:p w14:paraId="33456EA1" w14:textId="77777777" w:rsidR="006F678B" w:rsidRDefault="006F678B">
            <w:pPr>
              <w:pStyle w:val="Standard"/>
            </w:pPr>
          </w:p>
          <w:p w14:paraId="09B1DE7F" w14:textId="77777777" w:rsidR="006F678B" w:rsidRDefault="004749B5">
            <w:pPr>
              <w:pStyle w:val="Standard"/>
            </w:pPr>
            <w:r>
              <w:rPr>
                <w:u w:val="single"/>
              </w:rPr>
              <w:t>Otras categorías de datos personales</w:t>
            </w:r>
            <w:r>
              <w:t>:</w:t>
            </w:r>
          </w:p>
          <w:p w14:paraId="07B176F9" w14:textId="77777777" w:rsidR="006F678B" w:rsidRDefault="004749B5">
            <w:pPr>
              <w:pStyle w:val="Standard"/>
            </w:pPr>
            <w:r>
              <w:lastRenderedPageBreak/>
              <w:t xml:space="preserve">CARACTERÍSTICAS PERSONALES </w:t>
            </w:r>
            <w:r>
              <w:tab/>
            </w:r>
            <w:r>
              <w:br/>
            </w:r>
            <w:r>
              <w:t>ACADÉMICOS Y PROFESIONALES</w:t>
            </w:r>
          </w:p>
          <w:p w14:paraId="3E2DD0D9" w14:textId="77777777" w:rsidR="006F678B" w:rsidRDefault="006F678B">
            <w:pPr>
              <w:pStyle w:val="Standard"/>
            </w:pPr>
          </w:p>
          <w:p w14:paraId="7EB1FCFB" w14:textId="77777777" w:rsidR="006F678B" w:rsidRDefault="006F678B">
            <w:pPr>
              <w:pStyle w:val="Standard"/>
            </w:pPr>
          </w:p>
        </w:tc>
      </w:tr>
      <w:tr w:rsidR="006F678B" w14:paraId="4B806DA1"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619AEF1C" w14:textId="77777777" w:rsidR="006F678B" w:rsidRDefault="004749B5">
            <w:pPr>
              <w:pStyle w:val="Standard"/>
              <w:jc w:val="left"/>
              <w:rPr>
                <w:b/>
                <w:bCs/>
                <w:color w:val="0084D1"/>
              </w:rPr>
            </w:pPr>
            <w:r>
              <w:rPr>
                <w:b/>
                <w:bCs/>
                <w:color w:val="0084D1"/>
              </w:rPr>
              <w:lastRenderedPageBreak/>
              <w:t>VIII Legitimidad (base jurídica) del tratamiento:</w:t>
            </w:r>
          </w:p>
          <w:p w14:paraId="0FD3FB90"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5266767D" w14:textId="77777777" w:rsidR="006F678B" w:rsidRDefault="004749B5">
            <w:pPr>
              <w:pStyle w:val="Standard"/>
            </w:pPr>
            <w:r>
              <w:t>-Consentimiento del interesado: No</w:t>
            </w:r>
          </w:p>
          <w:p w14:paraId="3FDC7593" w14:textId="77777777" w:rsidR="006F678B" w:rsidRDefault="004749B5">
            <w:pPr>
              <w:pStyle w:val="Standard"/>
            </w:pPr>
            <w:r>
              <w:t xml:space="preserve">-Datos necesarios ejecución </w:t>
            </w:r>
            <w:r>
              <w:t>contrato: No</w:t>
            </w:r>
          </w:p>
          <w:p w14:paraId="07974BEB" w14:textId="77777777" w:rsidR="006F678B" w:rsidRDefault="004749B5">
            <w:pPr>
              <w:pStyle w:val="Standard"/>
            </w:pPr>
            <w:r>
              <w:t>-Cumplimiento obligación legal: Sí</w:t>
            </w:r>
          </w:p>
          <w:p w14:paraId="52481CBC" w14:textId="77777777" w:rsidR="006F678B" w:rsidRDefault="004749B5">
            <w:pPr>
              <w:pStyle w:val="Standard"/>
            </w:pPr>
            <w:r>
              <w:t>Ley 7/1985, de 2 de abril, reguladora de las Bases del Régimen Local</w:t>
            </w:r>
            <w:r>
              <w:tab/>
            </w:r>
            <w:r>
              <w:br/>
            </w:r>
            <w:r>
              <w:t>Ordenanza Reguladora de la Venta Ambulante en el Municipio de Las Palmas</w:t>
            </w:r>
          </w:p>
          <w:p w14:paraId="33833223" w14:textId="77777777" w:rsidR="006F678B" w:rsidRDefault="004749B5">
            <w:pPr>
              <w:pStyle w:val="Standard"/>
            </w:pPr>
            <w:r>
              <w:t>-Proteger intereses vitales: No</w:t>
            </w:r>
          </w:p>
          <w:p w14:paraId="4B273A63" w14:textId="77777777" w:rsidR="006F678B" w:rsidRDefault="004749B5">
            <w:pPr>
              <w:pStyle w:val="Standard"/>
            </w:pPr>
            <w:r>
              <w:t>-Misión, intereses o poderes públ</w:t>
            </w:r>
            <w:r>
              <w:t>icos: Sí</w:t>
            </w:r>
          </w:p>
          <w:p w14:paraId="3AF7C15B" w14:textId="77777777" w:rsidR="006F678B" w:rsidRDefault="004749B5">
            <w:pPr>
              <w:pStyle w:val="Standard"/>
            </w:pPr>
            <w:r>
              <w:t>Regulación del comercio municipal.</w:t>
            </w:r>
          </w:p>
          <w:p w14:paraId="4DC18E49" w14:textId="77777777" w:rsidR="006F678B" w:rsidRDefault="004749B5">
            <w:pPr>
              <w:pStyle w:val="Standard"/>
            </w:pPr>
            <w:r>
              <w:t>-Interés legítimo del Responsable: No</w:t>
            </w:r>
          </w:p>
          <w:p w14:paraId="157C5246" w14:textId="77777777" w:rsidR="006F678B" w:rsidRDefault="006F678B">
            <w:pPr>
              <w:pStyle w:val="Standard"/>
            </w:pPr>
          </w:p>
          <w:p w14:paraId="5D6D1368" w14:textId="77777777" w:rsidR="006F678B" w:rsidRDefault="004749B5">
            <w:pPr>
              <w:pStyle w:val="Standard"/>
            </w:pPr>
            <w:r>
              <w:t>-Consentimiento explícito (en relación a datos de categorías especiales): No</w:t>
            </w:r>
          </w:p>
          <w:p w14:paraId="3C8E5DAA" w14:textId="77777777" w:rsidR="006F678B" w:rsidRDefault="004749B5">
            <w:pPr>
              <w:pStyle w:val="Standard"/>
            </w:pPr>
            <w:r>
              <w:t>-Obligación derecho laboral (en relación a datos de categorías especiales): No</w:t>
            </w:r>
          </w:p>
          <w:p w14:paraId="3CAC1747" w14:textId="77777777" w:rsidR="006F678B" w:rsidRDefault="004749B5">
            <w:pPr>
              <w:pStyle w:val="Standard"/>
            </w:pPr>
            <w:r>
              <w:t>-Proteger interes</w:t>
            </w:r>
            <w:r>
              <w:t>es vitales de una persona no capacitada para consentir (en relación a datos de categorías especiales): No</w:t>
            </w:r>
          </w:p>
          <w:p w14:paraId="3105D470" w14:textId="77777777" w:rsidR="006F678B" w:rsidRDefault="004749B5">
            <w:pPr>
              <w:pStyle w:val="Standard"/>
            </w:pPr>
            <w:r>
              <w:t>-Miembros entidad sin ánimo de lucro (en relación a datos de categorías especiales): No</w:t>
            </w:r>
          </w:p>
          <w:p w14:paraId="47B397C4" w14:textId="77777777" w:rsidR="006F678B" w:rsidRDefault="004749B5">
            <w:pPr>
              <w:pStyle w:val="Standard"/>
            </w:pPr>
            <w:r>
              <w:t xml:space="preserve">-Datos hechos públicos por interesado (en relación a datos de </w:t>
            </w:r>
            <w:r>
              <w:t>categorías especiales): No</w:t>
            </w:r>
          </w:p>
          <w:p w14:paraId="4FD21431" w14:textId="77777777" w:rsidR="006F678B" w:rsidRDefault="004749B5">
            <w:pPr>
              <w:pStyle w:val="Standard"/>
            </w:pPr>
            <w:r>
              <w:t>-Ejercicio defensa o tribunales (en relación a datos de categorías especiales): No</w:t>
            </w:r>
          </w:p>
          <w:p w14:paraId="495D7B69" w14:textId="77777777" w:rsidR="006F678B" w:rsidRDefault="004749B5">
            <w:pPr>
              <w:pStyle w:val="Standard"/>
            </w:pPr>
            <w:r>
              <w:t>-Interés público esencial (en relación a datos de categorías especiales): Sí</w:t>
            </w:r>
          </w:p>
          <w:p w14:paraId="22543C4B" w14:textId="77777777" w:rsidR="006F678B" w:rsidRDefault="004749B5">
            <w:pPr>
              <w:pStyle w:val="Standard"/>
            </w:pPr>
            <w:r>
              <w:t xml:space="preserve">-Medicina preventiva, laboral o servicios sanitarios (en </w:t>
            </w:r>
            <w:r>
              <w:t>relación a datos de categorías especiales): No</w:t>
            </w:r>
          </w:p>
          <w:p w14:paraId="1499D839" w14:textId="77777777" w:rsidR="006F678B" w:rsidRDefault="004749B5">
            <w:pPr>
              <w:pStyle w:val="Standard"/>
            </w:pPr>
            <w:r>
              <w:t>-Razones de salud pública (en relación a datos de categorías especiales): No</w:t>
            </w:r>
          </w:p>
          <w:p w14:paraId="6D08C76A" w14:textId="77777777" w:rsidR="006F678B" w:rsidRDefault="004749B5">
            <w:pPr>
              <w:pStyle w:val="Standard"/>
            </w:pPr>
            <w:r>
              <w:t>-Archivo investigación o estadística en interés público (en relación a datos de categorías especiales): No</w:t>
            </w:r>
          </w:p>
          <w:p w14:paraId="04D71D01" w14:textId="77777777" w:rsidR="006F678B" w:rsidRDefault="006F678B">
            <w:pPr>
              <w:pStyle w:val="Standard"/>
            </w:pPr>
          </w:p>
        </w:tc>
      </w:tr>
      <w:tr w:rsidR="006F678B" w14:paraId="14C2A65D"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18FA9128" w14:textId="77777777" w:rsidR="006F678B" w:rsidRDefault="004749B5">
            <w:pPr>
              <w:pStyle w:val="Standard"/>
              <w:jc w:val="left"/>
              <w:rPr>
                <w:b/>
                <w:bCs/>
                <w:color w:val="0084D1"/>
              </w:rPr>
            </w:pPr>
            <w:r>
              <w:rPr>
                <w:b/>
                <w:bCs/>
                <w:color w:val="0084D1"/>
              </w:rPr>
              <w:t xml:space="preserve">IX Destinatarios de la </w:t>
            </w:r>
            <w:r>
              <w:rPr>
                <w:b/>
                <w:bCs/>
                <w:color w:val="0084D1"/>
              </w:rPr>
              <w:t>información:</w:t>
            </w:r>
          </w:p>
        </w:tc>
        <w:tc>
          <w:tcPr>
            <w:tcW w:w="7358" w:type="dxa"/>
            <w:shd w:val="clear" w:color="auto" w:fill="auto"/>
            <w:tcMar>
              <w:top w:w="0" w:type="dxa"/>
              <w:left w:w="108" w:type="dxa"/>
              <w:bottom w:w="0" w:type="dxa"/>
              <w:right w:w="108" w:type="dxa"/>
            </w:tcMar>
          </w:tcPr>
          <w:p w14:paraId="5F9F72F0" w14:textId="77777777" w:rsidR="006F678B" w:rsidRDefault="004749B5">
            <w:pPr>
              <w:pStyle w:val="Standard"/>
            </w:pPr>
            <w:r>
              <w:t>No hay</w:t>
            </w:r>
          </w:p>
          <w:p w14:paraId="03093F00" w14:textId="77777777" w:rsidR="006F678B" w:rsidRDefault="006F678B">
            <w:pPr>
              <w:pStyle w:val="Standard"/>
            </w:pPr>
          </w:p>
        </w:tc>
      </w:tr>
      <w:tr w:rsidR="006F678B" w14:paraId="159F94F7"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0A74FC95" w14:textId="77777777" w:rsidR="006F678B" w:rsidRDefault="004749B5">
            <w:pPr>
              <w:pStyle w:val="Standard"/>
              <w:jc w:val="left"/>
              <w:rPr>
                <w:b/>
                <w:bCs/>
                <w:color w:val="0084D1"/>
              </w:rPr>
            </w:pPr>
            <w:r>
              <w:rPr>
                <w:b/>
                <w:bCs/>
                <w:color w:val="0084D1"/>
              </w:rPr>
              <w:t>X Transferencias internacionales:</w:t>
            </w:r>
          </w:p>
          <w:p w14:paraId="450A8C7D"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40BC5F44" w14:textId="77777777" w:rsidR="006F678B" w:rsidRDefault="004749B5">
            <w:pPr>
              <w:pStyle w:val="Standard"/>
            </w:pPr>
            <w:r>
              <w:t>No se realizarán transferencias internacionales de datos</w:t>
            </w:r>
          </w:p>
        </w:tc>
      </w:tr>
      <w:tr w:rsidR="006F678B" w14:paraId="089D13B6"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2622725E" w14:textId="77777777" w:rsidR="006F678B" w:rsidRDefault="004749B5">
            <w:pPr>
              <w:pStyle w:val="Standard"/>
              <w:jc w:val="left"/>
              <w:rPr>
                <w:b/>
                <w:bCs/>
                <w:color w:val="0084D1"/>
              </w:rPr>
            </w:pPr>
            <w:r>
              <w:rPr>
                <w:b/>
                <w:bCs/>
                <w:color w:val="0084D1"/>
              </w:rPr>
              <w:t>XI Plazos de conservación de datos:</w:t>
            </w:r>
          </w:p>
        </w:tc>
        <w:tc>
          <w:tcPr>
            <w:tcW w:w="7358" w:type="dxa"/>
            <w:shd w:val="clear" w:color="auto" w:fill="auto"/>
            <w:tcMar>
              <w:top w:w="0" w:type="dxa"/>
              <w:left w:w="108" w:type="dxa"/>
              <w:bottom w:w="0" w:type="dxa"/>
              <w:right w:w="108" w:type="dxa"/>
            </w:tcMar>
          </w:tcPr>
          <w:p w14:paraId="128A4130" w14:textId="77777777" w:rsidR="006F678B" w:rsidRDefault="006F678B">
            <w:pPr>
              <w:pStyle w:val="Standard"/>
            </w:pPr>
          </w:p>
          <w:p w14:paraId="5CF39B63" w14:textId="77777777" w:rsidR="006F678B" w:rsidRDefault="004749B5">
            <w:pPr>
              <w:pStyle w:val="Standard"/>
            </w:pPr>
            <w:r>
              <w:t>Indefinido.</w:t>
            </w:r>
          </w:p>
        </w:tc>
      </w:tr>
      <w:tr w:rsidR="006F678B" w14:paraId="139CEE92"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0D09F26E" w14:textId="77777777" w:rsidR="006F678B" w:rsidRDefault="004749B5">
            <w:pPr>
              <w:pStyle w:val="Standard"/>
              <w:jc w:val="left"/>
              <w:rPr>
                <w:b/>
                <w:bCs/>
                <w:color w:val="0084D1"/>
              </w:rPr>
            </w:pPr>
            <w:r>
              <w:rPr>
                <w:b/>
                <w:bCs/>
                <w:color w:val="0084D1"/>
              </w:rPr>
              <w:t>XII Descripción general de medidas técnicas y organizativas de seguridad:</w:t>
            </w:r>
          </w:p>
          <w:p w14:paraId="51A61A1C"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6C448E31" w14:textId="77777777" w:rsidR="006F678B" w:rsidRDefault="006F678B">
            <w:pPr>
              <w:pStyle w:val="Standard"/>
            </w:pPr>
          </w:p>
          <w:p w14:paraId="1D0FEED4" w14:textId="77777777" w:rsidR="006F678B" w:rsidRDefault="006F678B">
            <w:pPr>
              <w:pStyle w:val="Standard"/>
            </w:pPr>
          </w:p>
          <w:p w14:paraId="074A0CC4" w14:textId="77777777" w:rsidR="006F678B" w:rsidRDefault="004749B5">
            <w:pPr>
              <w:pStyle w:val="Standard"/>
            </w:pPr>
            <w:r>
              <w:t>Documento de seguridad, Funciones y obligaciones del personal,</w:t>
            </w:r>
          </w:p>
          <w:p w14:paraId="3ED87533" w14:textId="77777777" w:rsidR="006F678B" w:rsidRDefault="004749B5">
            <w:pPr>
              <w:pStyle w:val="Standard"/>
            </w:pPr>
            <w:r>
              <w:t>Control de accesos, Control de acceso físico, Identificación y</w:t>
            </w:r>
          </w:p>
          <w:p w14:paraId="1114EFA2" w14:textId="77777777" w:rsidR="006F678B" w:rsidRDefault="004749B5">
            <w:pPr>
              <w:pStyle w:val="Standard"/>
            </w:pPr>
            <w:r>
              <w:t>autenticación, Registro de incidencias, Distribución de soportes,</w:t>
            </w:r>
          </w:p>
          <w:p w14:paraId="6B39E5FA" w14:textId="77777777" w:rsidR="006F678B" w:rsidRDefault="004749B5">
            <w:pPr>
              <w:pStyle w:val="Standard"/>
            </w:pPr>
            <w:r>
              <w:t>Seguridad de telecomunicaciones, Correos electrónicos, Dispositi</w:t>
            </w:r>
            <w:r>
              <w:t>vos de almacenamiento, Criterios de archivo, Copias o reproducciones,</w:t>
            </w:r>
          </w:p>
          <w:p w14:paraId="273896A4" w14:textId="77777777" w:rsidR="006F678B" w:rsidRDefault="004749B5">
            <w:pPr>
              <w:pStyle w:val="Standard"/>
            </w:pPr>
            <w:r>
              <w:t>Borrado o destrucción de soportes</w:t>
            </w:r>
          </w:p>
          <w:p w14:paraId="40F7DDEE" w14:textId="77777777" w:rsidR="006F678B" w:rsidRDefault="006F678B">
            <w:pPr>
              <w:pStyle w:val="Standard"/>
            </w:pPr>
          </w:p>
          <w:p w14:paraId="0009D0D3" w14:textId="77777777" w:rsidR="006F678B" w:rsidRDefault="006F678B">
            <w:pPr>
              <w:pStyle w:val="Standard"/>
            </w:pPr>
          </w:p>
        </w:tc>
      </w:tr>
      <w:tr w:rsidR="006F678B" w14:paraId="3A800CC1"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06790832" w14:textId="77777777" w:rsidR="006F678B" w:rsidRDefault="004749B5">
            <w:pPr>
              <w:pStyle w:val="Standard"/>
              <w:jc w:val="left"/>
              <w:rPr>
                <w:b/>
                <w:bCs/>
                <w:color w:val="0084D1"/>
              </w:rPr>
            </w:pPr>
            <w:r>
              <w:rPr>
                <w:b/>
                <w:bCs/>
                <w:color w:val="0084D1"/>
              </w:rPr>
              <w:t>XIII Procedimiento para ejercitar los derechos:</w:t>
            </w:r>
          </w:p>
          <w:p w14:paraId="6C3C2D4A"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5BA25055" w14:textId="77777777" w:rsidR="006F678B" w:rsidRDefault="004749B5">
            <w:pPr>
              <w:pStyle w:val="Standard"/>
            </w:pPr>
            <w:r>
              <w:t>Pueden existir diferentes canales (email, correo postal, presencial, etc.) y se detallan en las dife</w:t>
            </w:r>
            <w:r>
              <w:t xml:space="preserve">rentes cláusulas de información, así como en el procedimiento de gestión de derechos, en el que también se dispone de formularios de ejercicio de derechos para facilitar a los interesados.  </w:t>
            </w:r>
          </w:p>
          <w:p w14:paraId="7CF0BC98" w14:textId="77777777" w:rsidR="006F678B" w:rsidRDefault="006F678B">
            <w:pPr>
              <w:pStyle w:val="Standard"/>
            </w:pPr>
          </w:p>
        </w:tc>
      </w:tr>
    </w:tbl>
    <w:p w14:paraId="5D761391" w14:textId="77777777" w:rsidR="006F678B" w:rsidRDefault="006F678B">
      <w:pPr>
        <w:pStyle w:val="Standard"/>
      </w:pPr>
    </w:p>
    <w:p w14:paraId="15D97825" w14:textId="77777777" w:rsidR="006F678B" w:rsidRDefault="006F678B">
      <w:pPr>
        <w:pStyle w:val="Standard"/>
      </w:pPr>
    </w:p>
    <w:p w14:paraId="52E2EE72" w14:textId="77777777" w:rsidR="006F678B" w:rsidRDefault="006F678B">
      <w:pPr>
        <w:pStyle w:val="Standard"/>
      </w:pPr>
    </w:p>
    <w:p w14:paraId="66E25E6F" w14:textId="77777777" w:rsidR="006F678B" w:rsidRDefault="006F678B">
      <w:pPr>
        <w:pStyle w:val="Standard"/>
      </w:pPr>
    </w:p>
    <w:p w14:paraId="154DAC0F" w14:textId="77777777" w:rsidR="006F678B" w:rsidRDefault="006F678B">
      <w:pPr>
        <w:pStyle w:val="Standard"/>
      </w:pPr>
    </w:p>
    <w:p w14:paraId="5FCE65DB" w14:textId="77777777" w:rsidR="006F678B" w:rsidRDefault="006F678B">
      <w:pPr>
        <w:pStyle w:val="Standard"/>
      </w:pPr>
    </w:p>
    <w:p w14:paraId="0C267B6C" w14:textId="77777777" w:rsidR="006F678B" w:rsidRDefault="004749B5">
      <w:pPr>
        <w:pStyle w:val="Ttulo2"/>
      </w:pPr>
      <w:r>
        <w:lastRenderedPageBreak/>
        <w:t xml:space="preserve">2.26. </w:t>
      </w:r>
      <w:bookmarkStart w:id="141" w:name="_Toc523489917"/>
      <w:bookmarkStart w:id="142" w:name="_Toc523736425"/>
      <w:r>
        <w:t>UNIDAD TÉCNICA MANTENIMIENTO URBANO:</w:t>
      </w:r>
      <w:bookmarkEnd w:id="141"/>
      <w:bookmarkEnd w:id="142"/>
    </w:p>
    <w:p w14:paraId="3B599130" w14:textId="77777777" w:rsidR="006F678B" w:rsidRDefault="006F678B">
      <w:pPr>
        <w:pStyle w:val="Standard"/>
      </w:pPr>
    </w:p>
    <w:tbl>
      <w:tblPr>
        <w:tblW w:w="5000" w:type="pct"/>
        <w:jc w:val="center"/>
        <w:tblLayout w:type="fixed"/>
        <w:tblCellMar>
          <w:left w:w="10" w:type="dxa"/>
          <w:right w:w="10" w:type="dxa"/>
        </w:tblCellMar>
        <w:tblLook w:val="0000" w:firstRow="0" w:lastRow="0" w:firstColumn="0" w:lastColumn="0" w:noHBand="0" w:noVBand="0"/>
      </w:tblPr>
      <w:tblGrid>
        <w:gridCol w:w="2280"/>
        <w:gridCol w:w="7358"/>
      </w:tblGrid>
      <w:tr w:rsidR="006F678B" w14:paraId="37BE81F0" w14:textId="77777777">
        <w:tblPrEx>
          <w:tblCellMar>
            <w:top w:w="0" w:type="dxa"/>
            <w:bottom w:w="0" w:type="dxa"/>
          </w:tblCellMar>
        </w:tblPrEx>
        <w:trPr>
          <w:trHeight w:val="308"/>
          <w:jc w:val="center"/>
        </w:trPr>
        <w:tc>
          <w:tcPr>
            <w:tcW w:w="2280" w:type="dxa"/>
            <w:shd w:val="clear" w:color="auto" w:fill="D9D9D9"/>
            <w:tcMar>
              <w:top w:w="0" w:type="dxa"/>
              <w:left w:w="108" w:type="dxa"/>
              <w:bottom w:w="0" w:type="dxa"/>
              <w:right w:w="108" w:type="dxa"/>
            </w:tcMar>
          </w:tcPr>
          <w:p w14:paraId="7623A5B1" w14:textId="77777777" w:rsidR="006F678B" w:rsidRDefault="004749B5">
            <w:pPr>
              <w:pStyle w:val="Standard"/>
            </w:pPr>
            <w:r>
              <w:t>Tratamiento:</w:t>
            </w:r>
          </w:p>
        </w:tc>
        <w:tc>
          <w:tcPr>
            <w:tcW w:w="7358" w:type="dxa"/>
            <w:shd w:val="clear" w:color="auto" w:fill="D9D9D9"/>
            <w:tcMar>
              <w:top w:w="0" w:type="dxa"/>
              <w:left w:w="108" w:type="dxa"/>
              <w:bottom w:w="0" w:type="dxa"/>
              <w:right w:w="108" w:type="dxa"/>
            </w:tcMar>
          </w:tcPr>
          <w:p w14:paraId="50986D89" w14:textId="77777777" w:rsidR="006F678B" w:rsidRDefault="004749B5">
            <w:pPr>
              <w:pStyle w:val="Ttulo3"/>
            </w:pPr>
            <w:r>
              <w:t xml:space="preserve">2.26.1. </w:t>
            </w:r>
            <w:bookmarkStart w:id="143" w:name="_Toc523489918"/>
            <w:bookmarkStart w:id="144" w:name="_Toc523736426"/>
            <w:r>
              <w:t>MANTENIMIENTO DEL MOBILIARIO URBANO INCLUYENDO PARQUES Y JARDINES, ALUMBRADO, AGUAS, ETC.</w:t>
            </w:r>
            <w:bookmarkEnd w:id="143"/>
            <w:bookmarkEnd w:id="144"/>
          </w:p>
          <w:p w14:paraId="02AF12E4" w14:textId="77777777" w:rsidR="006F678B" w:rsidRDefault="004749B5">
            <w:pPr>
              <w:pStyle w:val="Standard"/>
            </w:pPr>
            <w:r>
              <w:t>MANTENIMIENTO DEL MOBILIARIO URBANO INCLUYENDO PARQUES Y JARDINES, ALUMBRADO, AGUAS, ETC</w:t>
            </w:r>
          </w:p>
          <w:p w14:paraId="11745A72" w14:textId="77777777" w:rsidR="006F678B" w:rsidRDefault="004749B5">
            <w:pPr>
              <w:pStyle w:val="Standard"/>
            </w:pPr>
            <w:r>
              <w:t>UNIDAD TÉCNICA: SERVICIO DE MANTENIMIENTO URBANO, UNIDAD</w:t>
            </w:r>
            <w:r>
              <w:t xml:space="preserve"> TÉCNICA DE PARQUES Y JARDINES</w:t>
            </w:r>
          </w:p>
        </w:tc>
      </w:tr>
      <w:tr w:rsidR="006F678B" w14:paraId="4E5A0192" w14:textId="77777777">
        <w:tblPrEx>
          <w:tblCellMar>
            <w:top w:w="0" w:type="dxa"/>
            <w:bottom w:w="0" w:type="dxa"/>
          </w:tblCellMar>
        </w:tblPrEx>
        <w:trPr>
          <w:trHeight w:val="225"/>
          <w:jc w:val="center"/>
        </w:trPr>
        <w:tc>
          <w:tcPr>
            <w:tcW w:w="2280" w:type="dxa"/>
            <w:shd w:val="clear" w:color="auto" w:fill="auto"/>
            <w:tcMar>
              <w:top w:w="0" w:type="dxa"/>
              <w:left w:w="108" w:type="dxa"/>
              <w:bottom w:w="0" w:type="dxa"/>
              <w:right w:w="108" w:type="dxa"/>
            </w:tcMar>
          </w:tcPr>
          <w:p w14:paraId="228B9959" w14:textId="77777777" w:rsidR="006F678B" w:rsidRDefault="004749B5">
            <w:pPr>
              <w:pStyle w:val="Standard"/>
              <w:jc w:val="left"/>
              <w:rPr>
                <w:b/>
                <w:bCs/>
                <w:color w:val="0084D1"/>
              </w:rPr>
            </w:pPr>
            <w:r>
              <w:rPr>
                <w:b/>
                <w:bCs/>
                <w:color w:val="0084D1"/>
              </w:rPr>
              <w:t>I Responsables del tratamiento:</w:t>
            </w:r>
          </w:p>
          <w:p w14:paraId="6086B7E8"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2B4A318C" w14:textId="77777777" w:rsidR="006F678B" w:rsidRDefault="004749B5">
            <w:pPr>
              <w:pStyle w:val="Standard"/>
              <w:rPr>
                <w:lang w:val="en-US"/>
              </w:rPr>
            </w:pPr>
            <w:r>
              <w:rPr>
                <w:lang w:val="en-US"/>
              </w:rPr>
              <w:t>AYUNTAMIENTO DE LAS PALMAS DE GRAN CANARIA</w:t>
            </w:r>
          </w:p>
          <w:p w14:paraId="585BA1C6" w14:textId="77777777" w:rsidR="006F678B" w:rsidRDefault="006F678B">
            <w:pPr>
              <w:pStyle w:val="Standard"/>
              <w:rPr>
                <w:lang w:val="en-US"/>
              </w:rPr>
            </w:pPr>
          </w:p>
        </w:tc>
      </w:tr>
      <w:tr w:rsidR="006F678B" w14:paraId="18033E80" w14:textId="77777777">
        <w:tblPrEx>
          <w:tblCellMar>
            <w:top w:w="0" w:type="dxa"/>
            <w:bottom w:w="0" w:type="dxa"/>
          </w:tblCellMar>
        </w:tblPrEx>
        <w:trPr>
          <w:trHeight w:val="225"/>
          <w:jc w:val="center"/>
        </w:trPr>
        <w:tc>
          <w:tcPr>
            <w:tcW w:w="2280" w:type="dxa"/>
            <w:shd w:val="clear" w:color="auto" w:fill="auto"/>
            <w:tcMar>
              <w:top w:w="0" w:type="dxa"/>
              <w:left w:w="108" w:type="dxa"/>
              <w:bottom w:w="0" w:type="dxa"/>
              <w:right w:w="108" w:type="dxa"/>
            </w:tcMar>
          </w:tcPr>
          <w:p w14:paraId="6DFB134E" w14:textId="77777777" w:rsidR="006F678B" w:rsidRDefault="004749B5">
            <w:pPr>
              <w:pStyle w:val="Standard"/>
              <w:jc w:val="left"/>
              <w:rPr>
                <w:b/>
                <w:bCs/>
                <w:color w:val="0084D1"/>
              </w:rPr>
            </w:pPr>
            <w:r>
              <w:rPr>
                <w:b/>
                <w:bCs/>
                <w:color w:val="0084D1"/>
              </w:rPr>
              <w:t>II Titularidad:</w:t>
            </w:r>
          </w:p>
          <w:p w14:paraId="54208C4C"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7FB32E46" w14:textId="77777777" w:rsidR="006F678B" w:rsidRDefault="004749B5">
            <w:pPr>
              <w:pStyle w:val="Standard"/>
              <w:rPr>
                <w:lang w:val="en-US"/>
              </w:rPr>
            </w:pPr>
            <w:r>
              <w:rPr>
                <w:lang w:val="en-US"/>
              </w:rPr>
              <w:t>Pública</w:t>
            </w:r>
          </w:p>
        </w:tc>
      </w:tr>
      <w:tr w:rsidR="006F678B" w14:paraId="2E459F6B" w14:textId="77777777">
        <w:tblPrEx>
          <w:tblCellMar>
            <w:top w:w="0" w:type="dxa"/>
            <w:bottom w:w="0" w:type="dxa"/>
          </w:tblCellMar>
        </w:tblPrEx>
        <w:trPr>
          <w:trHeight w:val="225"/>
          <w:jc w:val="center"/>
        </w:trPr>
        <w:tc>
          <w:tcPr>
            <w:tcW w:w="2280" w:type="dxa"/>
            <w:shd w:val="clear" w:color="auto" w:fill="auto"/>
            <w:tcMar>
              <w:top w:w="0" w:type="dxa"/>
              <w:left w:w="108" w:type="dxa"/>
              <w:bottom w:w="0" w:type="dxa"/>
              <w:right w:w="108" w:type="dxa"/>
            </w:tcMar>
          </w:tcPr>
          <w:p w14:paraId="4F816CC5" w14:textId="77777777" w:rsidR="006F678B" w:rsidRDefault="004749B5">
            <w:pPr>
              <w:pStyle w:val="Standard"/>
              <w:jc w:val="left"/>
              <w:rPr>
                <w:b/>
                <w:bCs/>
                <w:color w:val="0084D1"/>
              </w:rPr>
            </w:pPr>
            <w:r>
              <w:rPr>
                <w:b/>
                <w:bCs/>
                <w:color w:val="0084D1"/>
              </w:rPr>
              <w:t>III Categorías interesados:</w:t>
            </w:r>
          </w:p>
        </w:tc>
        <w:tc>
          <w:tcPr>
            <w:tcW w:w="7358" w:type="dxa"/>
            <w:shd w:val="clear" w:color="auto" w:fill="auto"/>
            <w:tcMar>
              <w:top w:w="0" w:type="dxa"/>
              <w:left w:w="108" w:type="dxa"/>
              <w:bottom w:w="0" w:type="dxa"/>
              <w:right w:w="108" w:type="dxa"/>
            </w:tcMar>
          </w:tcPr>
          <w:p w14:paraId="3336AB37" w14:textId="77777777" w:rsidR="006F678B" w:rsidRDefault="004749B5">
            <w:pPr>
              <w:pStyle w:val="Standard"/>
            </w:pPr>
            <w:r>
              <w:t>CIUDADANOS Y RESIDENTES</w:t>
            </w:r>
          </w:p>
          <w:p w14:paraId="53533B2A" w14:textId="77777777" w:rsidR="006F678B" w:rsidRDefault="006F678B">
            <w:pPr>
              <w:pStyle w:val="Standard"/>
            </w:pPr>
          </w:p>
          <w:p w14:paraId="3B11A076" w14:textId="77777777" w:rsidR="006F678B" w:rsidRDefault="006F678B">
            <w:pPr>
              <w:pStyle w:val="Standard"/>
            </w:pPr>
          </w:p>
        </w:tc>
      </w:tr>
      <w:tr w:rsidR="006F678B" w14:paraId="6A3BA82C" w14:textId="77777777">
        <w:tblPrEx>
          <w:tblCellMar>
            <w:top w:w="0" w:type="dxa"/>
            <w:bottom w:w="0" w:type="dxa"/>
          </w:tblCellMar>
        </w:tblPrEx>
        <w:trPr>
          <w:trHeight w:val="77"/>
          <w:jc w:val="center"/>
        </w:trPr>
        <w:tc>
          <w:tcPr>
            <w:tcW w:w="2280" w:type="dxa"/>
            <w:shd w:val="clear" w:color="auto" w:fill="auto"/>
            <w:tcMar>
              <w:top w:w="0" w:type="dxa"/>
              <w:left w:w="108" w:type="dxa"/>
              <w:bottom w:w="0" w:type="dxa"/>
              <w:right w:w="108" w:type="dxa"/>
            </w:tcMar>
          </w:tcPr>
          <w:p w14:paraId="40018976" w14:textId="77777777" w:rsidR="006F678B" w:rsidRDefault="004749B5">
            <w:pPr>
              <w:pStyle w:val="Standard"/>
              <w:jc w:val="left"/>
              <w:rPr>
                <w:b/>
                <w:bCs/>
                <w:color w:val="0084D1"/>
              </w:rPr>
            </w:pPr>
            <w:r>
              <w:rPr>
                <w:b/>
                <w:bCs/>
                <w:color w:val="0084D1"/>
              </w:rPr>
              <w:t>IV Fines del tratamiento:</w:t>
            </w:r>
          </w:p>
        </w:tc>
        <w:tc>
          <w:tcPr>
            <w:tcW w:w="7358" w:type="dxa"/>
            <w:shd w:val="clear" w:color="auto" w:fill="auto"/>
            <w:tcMar>
              <w:top w:w="0" w:type="dxa"/>
              <w:left w:w="108" w:type="dxa"/>
              <w:bottom w:w="0" w:type="dxa"/>
              <w:right w:w="108" w:type="dxa"/>
            </w:tcMar>
          </w:tcPr>
          <w:p w14:paraId="1603598C" w14:textId="77777777" w:rsidR="006F678B" w:rsidRDefault="006F678B">
            <w:pPr>
              <w:pStyle w:val="Standard"/>
            </w:pPr>
          </w:p>
          <w:p w14:paraId="198F15FF" w14:textId="77777777" w:rsidR="006F678B" w:rsidRDefault="004749B5">
            <w:pPr>
              <w:pStyle w:val="Standard"/>
            </w:pPr>
            <w:r>
              <w:t xml:space="preserve">MANTENIMIENTO DEL MOBILIARIO </w:t>
            </w:r>
            <w:r>
              <w:t>URBANO INCLUYENDO PARQUES Y JARDINES, ALUMBRADO, AGUAS, ETC</w:t>
            </w:r>
          </w:p>
          <w:p w14:paraId="214B8BB7" w14:textId="77777777" w:rsidR="006F678B" w:rsidRDefault="006F678B">
            <w:pPr>
              <w:pStyle w:val="Standard"/>
            </w:pPr>
          </w:p>
        </w:tc>
      </w:tr>
      <w:tr w:rsidR="006F678B" w14:paraId="585D221A" w14:textId="77777777">
        <w:tblPrEx>
          <w:tblCellMar>
            <w:top w:w="0" w:type="dxa"/>
            <w:bottom w:w="0" w:type="dxa"/>
          </w:tblCellMar>
        </w:tblPrEx>
        <w:trPr>
          <w:trHeight w:val="77"/>
          <w:jc w:val="center"/>
        </w:trPr>
        <w:tc>
          <w:tcPr>
            <w:tcW w:w="2280" w:type="dxa"/>
            <w:shd w:val="clear" w:color="auto" w:fill="auto"/>
            <w:tcMar>
              <w:top w:w="0" w:type="dxa"/>
              <w:left w:w="108" w:type="dxa"/>
              <w:bottom w:w="0" w:type="dxa"/>
              <w:right w:w="108" w:type="dxa"/>
            </w:tcMar>
          </w:tcPr>
          <w:p w14:paraId="0DAF7EC6" w14:textId="77777777" w:rsidR="006F678B" w:rsidRDefault="004749B5">
            <w:pPr>
              <w:pStyle w:val="Standard"/>
              <w:jc w:val="left"/>
              <w:rPr>
                <w:b/>
                <w:bCs/>
                <w:color w:val="0084D1"/>
              </w:rPr>
            </w:pPr>
            <w:r>
              <w:rPr>
                <w:b/>
                <w:bCs/>
                <w:color w:val="0084D1"/>
              </w:rPr>
              <w:t>V Sistema de tratamiento:</w:t>
            </w:r>
          </w:p>
          <w:p w14:paraId="209F1CCA"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13204754" w14:textId="77777777" w:rsidR="006F678B" w:rsidRDefault="004749B5">
            <w:pPr>
              <w:pStyle w:val="Standard"/>
            </w:pPr>
            <w:r>
              <w:t>MIXTO</w:t>
            </w:r>
          </w:p>
        </w:tc>
      </w:tr>
      <w:tr w:rsidR="006F678B" w14:paraId="17196ECE"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07F22F51" w14:textId="77777777" w:rsidR="006F678B" w:rsidRDefault="004749B5">
            <w:pPr>
              <w:pStyle w:val="Standard"/>
              <w:jc w:val="left"/>
              <w:rPr>
                <w:b/>
                <w:bCs/>
                <w:color w:val="0084D1"/>
              </w:rPr>
            </w:pPr>
            <w:r>
              <w:rPr>
                <w:b/>
                <w:bCs/>
                <w:color w:val="0084D1"/>
              </w:rPr>
              <w:t>VI Origen de los datos:</w:t>
            </w:r>
          </w:p>
        </w:tc>
        <w:tc>
          <w:tcPr>
            <w:tcW w:w="7358" w:type="dxa"/>
            <w:shd w:val="clear" w:color="auto" w:fill="auto"/>
            <w:tcMar>
              <w:top w:w="0" w:type="dxa"/>
              <w:left w:w="108" w:type="dxa"/>
              <w:bottom w:w="0" w:type="dxa"/>
              <w:right w:w="108" w:type="dxa"/>
            </w:tcMar>
          </w:tcPr>
          <w:p w14:paraId="710DF12B" w14:textId="77777777" w:rsidR="006F678B" w:rsidRDefault="004749B5">
            <w:pPr>
              <w:pStyle w:val="Standard"/>
            </w:pPr>
            <w:r>
              <w:t>El propio interesado o su representante legal: Sí</w:t>
            </w:r>
          </w:p>
          <w:p w14:paraId="3EE9E80C" w14:textId="77777777" w:rsidR="006F678B" w:rsidRDefault="004749B5">
            <w:pPr>
              <w:pStyle w:val="Standard"/>
            </w:pPr>
            <w:r>
              <w:t>Registros públicos: No</w:t>
            </w:r>
          </w:p>
          <w:p w14:paraId="2E77DDB7" w14:textId="77777777" w:rsidR="006F678B" w:rsidRDefault="004749B5">
            <w:pPr>
              <w:pStyle w:val="Standard"/>
            </w:pPr>
            <w:r>
              <w:t>Otras personas físicas: Sí</w:t>
            </w:r>
          </w:p>
          <w:p w14:paraId="478188A7" w14:textId="77777777" w:rsidR="006F678B" w:rsidRDefault="004749B5">
            <w:pPr>
              <w:pStyle w:val="Standard"/>
            </w:pPr>
            <w:r>
              <w:t>Entidad privada: Sí</w:t>
            </w:r>
          </w:p>
          <w:p w14:paraId="4F6439F8" w14:textId="77777777" w:rsidR="006F678B" w:rsidRDefault="004749B5">
            <w:pPr>
              <w:pStyle w:val="Standard"/>
            </w:pPr>
            <w:r>
              <w:t xml:space="preserve">Fuentes </w:t>
            </w:r>
            <w:r>
              <w:t>accesibles al público: No</w:t>
            </w:r>
          </w:p>
          <w:p w14:paraId="5310CDFD" w14:textId="77777777" w:rsidR="006F678B" w:rsidRDefault="004749B5">
            <w:pPr>
              <w:pStyle w:val="Standard"/>
            </w:pPr>
            <w:r>
              <w:t>Administración pública: Sí</w:t>
            </w:r>
          </w:p>
          <w:p w14:paraId="46BB3628" w14:textId="77777777" w:rsidR="006F678B" w:rsidRDefault="006F678B">
            <w:pPr>
              <w:pStyle w:val="Standard"/>
            </w:pPr>
          </w:p>
        </w:tc>
      </w:tr>
      <w:tr w:rsidR="006F678B" w14:paraId="20437270" w14:textId="77777777">
        <w:tblPrEx>
          <w:tblCellMar>
            <w:top w:w="0" w:type="dxa"/>
            <w:bottom w:w="0" w:type="dxa"/>
          </w:tblCellMar>
        </w:tblPrEx>
        <w:trPr>
          <w:trHeight w:val="102"/>
          <w:jc w:val="center"/>
        </w:trPr>
        <w:tc>
          <w:tcPr>
            <w:tcW w:w="2280" w:type="dxa"/>
            <w:shd w:val="clear" w:color="auto" w:fill="auto"/>
            <w:tcMar>
              <w:top w:w="0" w:type="dxa"/>
              <w:left w:w="108" w:type="dxa"/>
              <w:bottom w:w="0" w:type="dxa"/>
              <w:right w:w="108" w:type="dxa"/>
            </w:tcMar>
          </w:tcPr>
          <w:p w14:paraId="45BC993F" w14:textId="77777777" w:rsidR="006F678B" w:rsidRDefault="004749B5">
            <w:pPr>
              <w:pStyle w:val="Standard"/>
              <w:jc w:val="left"/>
              <w:rPr>
                <w:b/>
                <w:bCs/>
                <w:color w:val="0084D1"/>
              </w:rPr>
            </w:pPr>
            <w:r>
              <w:rPr>
                <w:b/>
                <w:bCs/>
                <w:color w:val="0084D1"/>
              </w:rPr>
              <w:t>VII Categorías de datos personales objeto de tratamiento:</w:t>
            </w:r>
          </w:p>
        </w:tc>
        <w:tc>
          <w:tcPr>
            <w:tcW w:w="7358" w:type="dxa"/>
            <w:shd w:val="clear" w:color="auto" w:fill="auto"/>
            <w:tcMar>
              <w:top w:w="0" w:type="dxa"/>
              <w:left w:w="108" w:type="dxa"/>
              <w:bottom w:w="0" w:type="dxa"/>
              <w:right w:w="108" w:type="dxa"/>
            </w:tcMar>
          </w:tcPr>
          <w:p w14:paraId="6F4FD981" w14:textId="77777777" w:rsidR="006F678B" w:rsidRDefault="004749B5">
            <w:pPr>
              <w:pStyle w:val="Standard"/>
            </w:pPr>
            <w:r>
              <w:rPr>
                <w:u w:val="single"/>
              </w:rPr>
              <w:t>Datos identificativos</w:t>
            </w:r>
            <w:r>
              <w:t>:</w:t>
            </w:r>
          </w:p>
          <w:p w14:paraId="65581EF9" w14:textId="77777777" w:rsidR="006F678B" w:rsidRDefault="004749B5">
            <w:pPr>
              <w:pStyle w:val="Standard"/>
            </w:pPr>
            <w:r>
              <w:t>-DNI-NIF: Sí</w:t>
            </w:r>
          </w:p>
          <w:p w14:paraId="00A93311" w14:textId="77777777" w:rsidR="006F678B" w:rsidRDefault="004749B5">
            <w:pPr>
              <w:pStyle w:val="Standard"/>
            </w:pPr>
            <w:r>
              <w:t>-Identificador nacional restringido art. 87: No</w:t>
            </w:r>
          </w:p>
          <w:p w14:paraId="7618C945" w14:textId="77777777" w:rsidR="006F678B" w:rsidRDefault="004749B5">
            <w:pPr>
              <w:pStyle w:val="Standard"/>
            </w:pPr>
            <w:r>
              <w:t>-Dirección: Sí</w:t>
            </w:r>
          </w:p>
          <w:p w14:paraId="2FEE61D1" w14:textId="77777777" w:rsidR="006F678B" w:rsidRDefault="004749B5">
            <w:pPr>
              <w:pStyle w:val="Standard"/>
            </w:pPr>
            <w:r>
              <w:t>-Imagen: No</w:t>
            </w:r>
          </w:p>
          <w:p w14:paraId="672B56C8" w14:textId="77777777" w:rsidR="006F678B" w:rsidRDefault="004749B5">
            <w:pPr>
              <w:pStyle w:val="Standard"/>
            </w:pPr>
            <w:r>
              <w:t>-Número seguridad social: No</w:t>
            </w:r>
          </w:p>
          <w:p w14:paraId="04AD17EB" w14:textId="77777777" w:rsidR="006F678B" w:rsidRDefault="004749B5">
            <w:pPr>
              <w:pStyle w:val="Standard"/>
            </w:pPr>
            <w:r>
              <w:t>-Teléfono: Sí</w:t>
            </w:r>
          </w:p>
          <w:p w14:paraId="7F7B3D00" w14:textId="77777777" w:rsidR="006F678B" w:rsidRDefault="004749B5">
            <w:pPr>
              <w:pStyle w:val="Standard"/>
            </w:pPr>
            <w:r>
              <w:t>-Firma manual o digitalizada: Sí</w:t>
            </w:r>
          </w:p>
          <w:p w14:paraId="35E036C4" w14:textId="77777777" w:rsidR="006F678B" w:rsidRDefault="004749B5">
            <w:pPr>
              <w:pStyle w:val="Standard"/>
            </w:pPr>
            <w:r>
              <w:t>-Firma electrónica: Sí</w:t>
            </w:r>
          </w:p>
          <w:p w14:paraId="75A1CA27" w14:textId="77777777" w:rsidR="006F678B" w:rsidRDefault="004749B5">
            <w:pPr>
              <w:pStyle w:val="Standard"/>
            </w:pPr>
            <w:r>
              <w:t>-Registro personal: No</w:t>
            </w:r>
          </w:p>
          <w:p w14:paraId="5AD528E9" w14:textId="77777777" w:rsidR="006F678B" w:rsidRDefault="004749B5">
            <w:pPr>
              <w:pStyle w:val="Standard"/>
            </w:pPr>
            <w:r>
              <w:t>-Marcas físicas: No</w:t>
            </w:r>
          </w:p>
          <w:p w14:paraId="3E8F5E77" w14:textId="77777777" w:rsidR="006F678B" w:rsidRDefault="004749B5">
            <w:pPr>
              <w:pStyle w:val="Standard"/>
            </w:pPr>
            <w:r>
              <w:t>-Tarjeta sanitaria: No</w:t>
            </w:r>
          </w:p>
          <w:p w14:paraId="1D27E3AF" w14:textId="77777777" w:rsidR="006F678B" w:rsidRDefault="004749B5">
            <w:pPr>
              <w:pStyle w:val="Standard"/>
            </w:pPr>
            <w:r>
              <w:t>-Nombre y apellidos: Sí</w:t>
            </w:r>
          </w:p>
          <w:p w14:paraId="1E566BFF" w14:textId="77777777" w:rsidR="006F678B" w:rsidRDefault="004749B5">
            <w:pPr>
              <w:pStyle w:val="Standard"/>
            </w:pPr>
            <w:r>
              <w:t>-Huella digital: No</w:t>
            </w:r>
          </w:p>
          <w:p w14:paraId="7479CAAF" w14:textId="77777777" w:rsidR="006F678B" w:rsidRDefault="004749B5">
            <w:pPr>
              <w:pStyle w:val="Standard"/>
            </w:pPr>
            <w:r>
              <w:t>-Voz: No</w:t>
            </w:r>
          </w:p>
          <w:p w14:paraId="7F618C7D" w14:textId="77777777" w:rsidR="006F678B" w:rsidRDefault="004749B5">
            <w:pPr>
              <w:pStyle w:val="Standard"/>
            </w:pPr>
            <w:r>
              <w:t>-CCC/IBAN: No</w:t>
            </w:r>
          </w:p>
          <w:p w14:paraId="5C578D6C" w14:textId="77777777" w:rsidR="006F678B" w:rsidRDefault="004749B5">
            <w:pPr>
              <w:pStyle w:val="Standard"/>
            </w:pPr>
            <w:r>
              <w:t>-Tarjeta bancaria o Similar: No</w:t>
            </w:r>
          </w:p>
          <w:p w14:paraId="25D9455F" w14:textId="77777777" w:rsidR="006F678B" w:rsidRDefault="004749B5">
            <w:pPr>
              <w:pStyle w:val="Standard"/>
            </w:pPr>
            <w:r>
              <w:t xml:space="preserve">Otros datos </w:t>
            </w:r>
            <w:r>
              <w:t>identificativos:</w:t>
            </w:r>
          </w:p>
          <w:p w14:paraId="1B471EE3" w14:textId="77777777" w:rsidR="006F678B" w:rsidRDefault="006F678B">
            <w:pPr>
              <w:pStyle w:val="Standard"/>
            </w:pPr>
          </w:p>
          <w:p w14:paraId="1278A7FC" w14:textId="77777777" w:rsidR="006F678B" w:rsidRDefault="004749B5">
            <w:pPr>
              <w:pStyle w:val="Standard"/>
            </w:pPr>
            <w:r>
              <w:rPr>
                <w:u w:val="single"/>
              </w:rPr>
              <w:t>Datos de categorías sensibles</w:t>
            </w:r>
            <w:r>
              <w:t>:</w:t>
            </w:r>
          </w:p>
          <w:p w14:paraId="39D126E5" w14:textId="77777777" w:rsidR="006F678B" w:rsidRDefault="004749B5">
            <w:pPr>
              <w:pStyle w:val="Standard"/>
            </w:pPr>
            <w:r>
              <w:t>-Ideología o ideas políticas: No</w:t>
            </w:r>
          </w:p>
          <w:p w14:paraId="27CDE972" w14:textId="77777777" w:rsidR="006F678B" w:rsidRDefault="004749B5">
            <w:pPr>
              <w:pStyle w:val="Standard"/>
            </w:pPr>
            <w:r>
              <w:t>-Afiliación Sindical: No</w:t>
            </w:r>
          </w:p>
          <w:p w14:paraId="2181947B" w14:textId="77777777" w:rsidR="006F678B" w:rsidRDefault="004749B5">
            <w:pPr>
              <w:pStyle w:val="Standard"/>
            </w:pPr>
            <w:r>
              <w:t>-Religión: No</w:t>
            </w:r>
          </w:p>
          <w:p w14:paraId="0329F2E7" w14:textId="77777777" w:rsidR="006F678B" w:rsidRDefault="004749B5">
            <w:pPr>
              <w:pStyle w:val="Standard"/>
            </w:pPr>
            <w:r>
              <w:t>-Creencias: No</w:t>
            </w:r>
          </w:p>
          <w:p w14:paraId="7B582E94" w14:textId="77777777" w:rsidR="006F678B" w:rsidRDefault="004749B5">
            <w:pPr>
              <w:pStyle w:val="Standard"/>
            </w:pPr>
            <w:r>
              <w:t>-Origen racial o étnico: No</w:t>
            </w:r>
          </w:p>
          <w:p w14:paraId="00FFD97C" w14:textId="77777777" w:rsidR="006F678B" w:rsidRDefault="004749B5">
            <w:pPr>
              <w:pStyle w:val="Standard"/>
            </w:pPr>
            <w:r>
              <w:t>-Salud: No</w:t>
            </w:r>
          </w:p>
          <w:p w14:paraId="72471BDF" w14:textId="77777777" w:rsidR="006F678B" w:rsidRDefault="004749B5">
            <w:pPr>
              <w:pStyle w:val="Standard"/>
            </w:pPr>
            <w:r>
              <w:t>-Vida Sexual: No</w:t>
            </w:r>
          </w:p>
          <w:p w14:paraId="2D053233" w14:textId="77777777" w:rsidR="006F678B" w:rsidRDefault="006F678B">
            <w:pPr>
              <w:pStyle w:val="Standard"/>
            </w:pPr>
          </w:p>
          <w:p w14:paraId="3B639B08" w14:textId="77777777" w:rsidR="006F678B" w:rsidRDefault="004749B5">
            <w:pPr>
              <w:pStyle w:val="Standard"/>
            </w:pPr>
            <w:r>
              <w:rPr>
                <w:u w:val="single"/>
              </w:rPr>
              <w:t>Datos relativos a infracciones</w:t>
            </w:r>
            <w:r>
              <w:t>:</w:t>
            </w:r>
          </w:p>
          <w:p w14:paraId="773F46D6" w14:textId="77777777" w:rsidR="006F678B" w:rsidRDefault="004749B5">
            <w:pPr>
              <w:pStyle w:val="Standard"/>
            </w:pPr>
            <w:r>
              <w:t>-Infracciones penales: No</w:t>
            </w:r>
          </w:p>
          <w:p w14:paraId="518D8424" w14:textId="77777777" w:rsidR="006F678B" w:rsidRDefault="004749B5">
            <w:pPr>
              <w:pStyle w:val="Standard"/>
            </w:pPr>
            <w:r>
              <w:t>-Infracciones administrativas: Sí</w:t>
            </w:r>
          </w:p>
          <w:p w14:paraId="3D13316B" w14:textId="77777777" w:rsidR="006F678B" w:rsidRDefault="006F678B">
            <w:pPr>
              <w:pStyle w:val="Standard"/>
            </w:pPr>
          </w:p>
          <w:p w14:paraId="245BB5A2" w14:textId="77777777" w:rsidR="006F678B" w:rsidRDefault="004749B5">
            <w:pPr>
              <w:pStyle w:val="Standard"/>
            </w:pPr>
            <w:r>
              <w:rPr>
                <w:u w:val="single"/>
              </w:rPr>
              <w:t>Otras categorías de datos personales</w:t>
            </w:r>
            <w:r>
              <w:t>:</w:t>
            </w:r>
          </w:p>
          <w:p w14:paraId="6D53C092" w14:textId="77777777" w:rsidR="006F678B" w:rsidRDefault="004749B5">
            <w:pPr>
              <w:pStyle w:val="Standard"/>
            </w:pPr>
            <w:r>
              <w:t>CARACTERÍSTICAS PERSONALES</w:t>
            </w:r>
          </w:p>
          <w:p w14:paraId="410F8E23" w14:textId="77777777" w:rsidR="006F678B" w:rsidRDefault="006F678B">
            <w:pPr>
              <w:pStyle w:val="Standard"/>
            </w:pPr>
          </w:p>
          <w:p w14:paraId="0CCC9A2D" w14:textId="77777777" w:rsidR="006F678B" w:rsidRDefault="006F678B">
            <w:pPr>
              <w:pStyle w:val="Standard"/>
            </w:pPr>
          </w:p>
        </w:tc>
      </w:tr>
      <w:tr w:rsidR="006F678B" w14:paraId="03BDE02B"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5689EE1B" w14:textId="77777777" w:rsidR="006F678B" w:rsidRDefault="004749B5">
            <w:pPr>
              <w:pStyle w:val="Standard"/>
              <w:jc w:val="left"/>
              <w:rPr>
                <w:b/>
                <w:bCs/>
                <w:color w:val="0084D1"/>
              </w:rPr>
            </w:pPr>
            <w:r>
              <w:rPr>
                <w:b/>
                <w:bCs/>
                <w:color w:val="0084D1"/>
              </w:rPr>
              <w:lastRenderedPageBreak/>
              <w:t>VIII Legitimidad (base jurídica) del tratamiento:</w:t>
            </w:r>
          </w:p>
          <w:p w14:paraId="04805D3A"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4B851E43" w14:textId="77777777" w:rsidR="006F678B" w:rsidRDefault="004749B5">
            <w:pPr>
              <w:pStyle w:val="Standard"/>
            </w:pPr>
            <w:r>
              <w:t>-Consentimiento del interesado: No</w:t>
            </w:r>
          </w:p>
          <w:p w14:paraId="4CE6BFEA" w14:textId="77777777" w:rsidR="006F678B" w:rsidRDefault="004749B5">
            <w:pPr>
              <w:pStyle w:val="Standard"/>
            </w:pPr>
            <w:r>
              <w:t>-Datos necesarios ejecución contrato: No</w:t>
            </w:r>
          </w:p>
          <w:p w14:paraId="4B5D4A1A" w14:textId="77777777" w:rsidR="006F678B" w:rsidRDefault="004749B5">
            <w:pPr>
              <w:pStyle w:val="Standard"/>
            </w:pPr>
            <w:r>
              <w:t xml:space="preserve">-Cumplimiento </w:t>
            </w:r>
            <w:r>
              <w:t>obligación legal: No</w:t>
            </w:r>
          </w:p>
          <w:p w14:paraId="54F095F8" w14:textId="77777777" w:rsidR="006F678B" w:rsidRDefault="006F678B">
            <w:pPr>
              <w:pStyle w:val="Standard"/>
            </w:pPr>
          </w:p>
          <w:p w14:paraId="2CB632B9" w14:textId="77777777" w:rsidR="006F678B" w:rsidRDefault="004749B5">
            <w:pPr>
              <w:pStyle w:val="Standard"/>
            </w:pPr>
            <w:r>
              <w:t>-Proteger intereses vitales: No</w:t>
            </w:r>
          </w:p>
          <w:p w14:paraId="64C49EB3" w14:textId="77777777" w:rsidR="006F678B" w:rsidRDefault="004749B5">
            <w:pPr>
              <w:pStyle w:val="Standard"/>
            </w:pPr>
            <w:r>
              <w:t>-Misión, intereses o poderes públicos: Sí</w:t>
            </w:r>
          </w:p>
          <w:p w14:paraId="66091B68" w14:textId="77777777" w:rsidR="006F678B" w:rsidRDefault="004749B5">
            <w:pPr>
              <w:pStyle w:val="Standard"/>
            </w:pPr>
            <w:r>
              <w:t>MANTENIMIENTO DEL PATRIMONIO URBANO</w:t>
            </w:r>
          </w:p>
          <w:p w14:paraId="066D5195" w14:textId="77777777" w:rsidR="006F678B" w:rsidRDefault="004749B5">
            <w:pPr>
              <w:pStyle w:val="Standard"/>
            </w:pPr>
            <w:r>
              <w:t>-Interés legítimo del Responsable: No</w:t>
            </w:r>
          </w:p>
          <w:p w14:paraId="2ADF6AB7" w14:textId="77777777" w:rsidR="006F678B" w:rsidRDefault="006F678B">
            <w:pPr>
              <w:pStyle w:val="Standard"/>
            </w:pPr>
          </w:p>
          <w:p w14:paraId="580DC10D" w14:textId="77777777" w:rsidR="006F678B" w:rsidRDefault="004749B5">
            <w:pPr>
              <w:pStyle w:val="Standard"/>
            </w:pPr>
            <w:r>
              <w:t>-Consentimiento explícito (en relación a datos de categorías especiales): No</w:t>
            </w:r>
          </w:p>
          <w:p w14:paraId="22B3F002" w14:textId="77777777" w:rsidR="006F678B" w:rsidRDefault="004749B5">
            <w:pPr>
              <w:pStyle w:val="Standard"/>
            </w:pPr>
            <w:r>
              <w:t>-Obligac</w:t>
            </w:r>
            <w:r>
              <w:t>ión derecho laboral (en relación a datos de categorías especiales): No</w:t>
            </w:r>
          </w:p>
          <w:p w14:paraId="6C0B3FDC" w14:textId="77777777" w:rsidR="006F678B" w:rsidRDefault="004749B5">
            <w:pPr>
              <w:pStyle w:val="Standard"/>
            </w:pPr>
            <w:r>
              <w:t>-Proteger intereses vitales de una persona no capacitada para consentir (en relación a datos de categorías especiales): No</w:t>
            </w:r>
          </w:p>
          <w:p w14:paraId="069DD18A" w14:textId="77777777" w:rsidR="006F678B" w:rsidRDefault="004749B5">
            <w:pPr>
              <w:pStyle w:val="Standard"/>
            </w:pPr>
            <w:r>
              <w:t>-Miembros entidad sin ánimo de lucro (en relación a datos de c</w:t>
            </w:r>
            <w:r>
              <w:t>ategorías especiales): No</w:t>
            </w:r>
          </w:p>
          <w:p w14:paraId="6F7C3CEC" w14:textId="77777777" w:rsidR="006F678B" w:rsidRDefault="004749B5">
            <w:pPr>
              <w:pStyle w:val="Standard"/>
            </w:pPr>
            <w:r>
              <w:t>-Datos hechos públicos por interesado (en relación a datos de categorías especiales): No</w:t>
            </w:r>
          </w:p>
          <w:p w14:paraId="0C3A26DE" w14:textId="77777777" w:rsidR="006F678B" w:rsidRDefault="004749B5">
            <w:pPr>
              <w:pStyle w:val="Standard"/>
            </w:pPr>
            <w:r>
              <w:t>-Ejercicio defensa o tribunales (en relación a datos de categorías especiales): No</w:t>
            </w:r>
          </w:p>
          <w:p w14:paraId="2DF1D350" w14:textId="77777777" w:rsidR="006F678B" w:rsidRDefault="004749B5">
            <w:pPr>
              <w:pStyle w:val="Standard"/>
            </w:pPr>
            <w:r>
              <w:t xml:space="preserve">-Interés público esencial (en relación a datos de </w:t>
            </w:r>
            <w:r>
              <w:t>categorías especiales): No</w:t>
            </w:r>
          </w:p>
          <w:p w14:paraId="31447489" w14:textId="77777777" w:rsidR="006F678B" w:rsidRDefault="004749B5">
            <w:pPr>
              <w:pStyle w:val="Standard"/>
            </w:pPr>
            <w:r>
              <w:t>-Medicina preventiva, laboral o servicios sanitarios (en relación a datos de categorías especiales): No</w:t>
            </w:r>
          </w:p>
          <w:p w14:paraId="2A3788C2" w14:textId="77777777" w:rsidR="006F678B" w:rsidRDefault="004749B5">
            <w:pPr>
              <w:pStyle w:val="Standard"/>
            </w:pPr>
            <w:r>
              <w:t>-Razones de salud pública (en relación a datos de categorías especiales): No</w:t>
            </w:r>
          </w:p>
          <w:p w14:paraId="2F863DEA" w14:textId="77777777" w:rsidR="006F678B" w:rsidRDefault="004749B5">
            <w:pPr>
              <w:pStyle w:val="Standard"/>
            </w:pPr>
            <w:r>
              <w:t xml:space="preserve">-Archivo investigación o estadística en interés </w:t>
            </w:r>
            <w:r>
              <w:t>público (en relación a datos de categorías especiales): No</w:t>
            </w:r>
          </w:p>
          <w:p w14:paraId="4C01FFC4" w14:textId="77777777" w:rsidR="006F678B" w:rsidRDefault="006F678B">
            <w:pPr>
              <w:pStyle w:val="Standard"/>
            </w:pPr>
          </w:p>
        </w:tc>
      </w:tr>
      <w:tr w:rsidR="006F678B" w14:paraId="0D4BA5FA"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264D7C8F" w14:textId="77777777" w:rsidR="006F678B" w:rsidRDefault="004749B5">
            <w:pPr>
              <w:pStyle w:val="Standard"/>
              <w:jc w:val="left"/>
              <w:rPr>
                <w:b/>
                <w:bCs/>
                <w:color w:val="0084D1"/>
              </w:rPr>
            </w:pPr>
            <w:r>
              <w:rPr>
                <w:b/>
                <w:bCs/>
                <w:color w:val="0084D1"/>
              </w:rPr>
              <w:t>IX Destinatarios de la información:</w:t>
            </w:r>
          </w:p>
        </w:tc>
        <w:tc>
          <w:tcPr>
            <w:tcW w:w="7358" w:type="dxa"/>
            <w:shd w:val="clear" w:color="auto" w:fill="auto"/>
            <w:tcMar>
              <w:top w:w="0" w:type="dxa"/>
              <w:left w:w="108" w:type="dxa"/>
              <w:bottom w:w="0" w:type="dxa"/>
              <w:right w:w="108" w:type="dxa"/>
            </w:tcMar>
          </w:tcPr>
          <w:p w14:paraId="05B03080" w14:textId="77777777" w:rsidR="006F678B" w:rsidRDefault="004749B5">
            <w:pPr>
              <w:pStyle w:val="Standard"/>
            </w:pPr>
            <w:r>
              <w:t>No hay</w:t>
            </w:r>
          </w:p>
          <w:p w14:paraId="53415AF7" w14:textId="77777777" w:rsidR="006F678B" w:rsidRDefault="006F678B">
            <w:pPr>
              <w:pStyle w:val="Standard"/>
            </w:pPr>
          </w:p>
        </w:tc>
      </w:tr>
      <w:tr w:rsidR="006F678B" w14:paraId="0AE3CE3A"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2A2B1F0B" w14:textId="77777777" w:rsidR="006F678B" w:rsidRDefault="004749B5">
            <w:pPr>
              <w:pStyle w:val="Standard"/>
              <w:jc w:val="left"/>
              <w:rPr>
                <w:b/>
                <w:bCs/>
                <w:color w:val="0084D1"/>
              </w:rPr>
            </w:pPr>
            <w:r>
              <w:rPr>
                <w:b/>
                <w:bCs/>
                <w:color w:val="0084D1"/>
              </w:rPr>
              <w:t>X Transferencias internacionales:</w:t>
            </w:r>
          </w:p>
          <w:p w14:paraId="5352BDD0"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2848C615" w14:textId="77777777" w:rsidR="006F678B" w:rsidRDefault="004749B5">
            <w:pPr>
              <w:pStyle w:val="Standard"/>
            </w:pPr>
            <w:r>
              <w:t>No se realizarán transferencias internacionales de datos</w:t>
            </w:r>
          </w:p>
        </w:tc>
      </w:tr>
      <w:tr w:rsidR="006F678B" w14:paraId="17F5A4CC"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606B3C31" w14:textId="77777777" w:rsidR="006F678B" w:rsidRDefault="004749B5">
            <w:pPr>
              <w:pStyle w:val="Standard"/>
              <w:jc w:val="left"/>
              <w:rPr>
                <w:b/>
                <w:bCs/>
                <w:color w:val="0084D1"/>
              </w:rPr>
            </w:pPr>
            <w:r>
              <w:rPr>
                <w:b/>
                <w:bCs/>
                <w:color w:val="0084D1"/>
              </w:rPr>
              <w:t>XI Plazos de conservación de datos:</w:t>
            </w:r>
          </w:p>
        </w:tc>
        <w:tc>
          <w:tcPr>
            <w:tcW w:w="7358" w:type="dxa"/>
            <w:shd w:val="clear" w:color="auto" w:fill="auto"/>
            <w:tcMar>
              <w:top w:w="0" w:type="dxa"/>
              <w:left w:w="108" w:type="dxa"/>
              <w:bottom w:w="0" w:type="dxa"/>
              <w:right w:w="108" w:type="dxa"/>
            </w:tcMar>
          </w:tcPr>
          <w:p w14:paraId="0CF11BB1" w14:textId="77777777" w:rsidR="006F678B" w:rsidRDefault="006F678B">
            <w:pPr>
              <w:pStyle w:val="Standard"/>
            </w:pPr>
          </w:p>
          <w:p w14:paraId="18BFFA65" w14:textId="77777777" w:rsidR="006F678B" w:rsidRDefault="004749B5">
            <w:pPr>
              <w:pStyle w:val="Standard"/>
            </w:pPr>
            <w:r>
              <w:t>Indefinido.</w:t>
            </w:r>
          </w:p>
        </w:tc>
      </w:tr>
      <w:tr w:rsidR="006F678B" w14:paraId="20BEEEAB"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45BFF11D" w14:textId="77777777" w:rsidR="006F678B" w:rsidRDefault="004749B5">
            <w:pPr>
              <w:pStyle w:val="Standard"/>
              <w:jc w:val="left"/>
              <w:rPr>
                <w:b/>
                <w:bCs/>
                <w:color w:val="0084D1"/>
              </w:rPr>
            </w:pPr>
            <w:r>
              <w:rPr>
                <w:b/>
                <w:bCs/>
                <w:color w:val="0084D1"/>
              </w:rPr>
              <w:t xml:space="preserve">XII </w:t>
            </w:r>
            <w:r>
              <w:rPr>
                <w:b/>
                <w:bCs/>
                <w:color w:val="0084D1"/>
              </w:rPr>
              <w:t>Descripción general de medidas técnicas y organizativas de seguridad:</w:t>
            </w:r>
          </w:p>
          <w:p w14:paraId="6F91B88E"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44620351" w14:textId="77777777" w:rsidR="006F678B" w:rsidRDefault="006F678B">
            <w:pPr>
              <w:pStyle w:val="Standard"/>
            </w:pPr>
          </w:p>
          <w:p w14:paraId="7F260B45" w14:textId="77777777" w:rsidR="006F678B" w:rsidRDefault="006F678B">
            <w:pPr>
              <w:pStyle w:val="Standard"/>
            </w:pPr>
          </w:p>
          <w:p w14:paraId="718B55E4" w14:textId="77777777" w:rsidR="006F678B" w:rsidRDefault="004749B5">
            <w:pPr>
              <w:pStyle w:val="Standard"/>
            </w:pPr>
            <w:r>
              <w:t>Documento de seguridad, Funciones y obligaciones del personal,</w:t>
            </w:r>
          </w:p>
          <w:p w14:paraId="096B078A" w14:textId="77777777" w:rsidR="006F678B" w:rsidRDefault="004749B5">
            <w:pPr>
              <w:pStyle w:val="Standard"/>
            </w:pPr>
            <w:r>
              <w:t>Control de accesos, Control de acceso físico, Identificación y</w:t>
            </w:r>
          </w:p>
          <w:p w14:paraId="6A0CE869" w14:textId="77777777" w:rsidR="006F678B" w:rsidRDefault="004749B5">
            <w:pPr>
              <w:pStyle w:val="Standard"/>
            </w:pPr>
            <w:r>
              <w:t>autenticación, Registro de incidencias, Distribución de s</w:t>
            </w:r>
            <w:r>
              <w:t>oportes,</w:t>
            </w:r>
          </w:p>
          <w:p w14:paraId="0C3CF597" w14:textId="77777777" w:rsidR="006F678B" w:rsidRDefault="004749B5">
            <w:pPr>
              <w:pStyle w:val="Standard"/>
            </w:pPr>
            <w:r>
              <w:t>Seguridad de telecomunicaciones, Correos electrónicos, Dispositivos de almacenamiento, Criterios de archivo, Copias o reproducciones,</w:t>
            </w:r>
          </w:p>
          <w:p w14:paraId="19A6557C" w14:textId="77777777" w:rsidR="006F678B" w:rsidRDefault="004749B5">
            <w:pPr>
              <w:pStyle w:val="Standard"/>
            </w:pPr>
            <w:r>
              <w:t>Borrado o destrucción de soportes</w:t>
            </w:r>
          </w:p>
          <w:p w14:paraId="1D2A2F4B" w14:textId="77777777" w:rsidR="006F678B" w:rsidRDefault="006F678B">
            <w:pPr>
              <w:pStyle w:val="Standard"/>
            </w:pPr>
          </w:p>
          <w:p w14:paraId="76652164" w14:textId="77777777" w:rsidR="006F678B" w:rsidRDefault="006F678B">
            <w:pPr>
              <w:pStyle w:val="Standard"/>
            </w:pPr>
          </w:p>
        </w:tc>
      </w:tr>
      <w:tr w:rsidR="006F678B" w14:paraId="1B2EA138"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57D6DAFB" w14:textId="77777777" w:rsidR="006F678B" w:rsidRDefault="004749B5">
            <w:pPr>
              <w:pStyle w:val="Standard"/>
              <w:jc w:val="left"/>
              <w:rPr>
                <w:b/>
                <w:bCs/>
                <w:color w:val="0084D1"/>
              </w:rPr>
            </w:pPr>
            <w:r>
              <w:rPr>
                <w:b/>
                <w:bCs/>
                <w:color w:val="0084D1"/>
              </w:rPr>
              <w:t>XIII Procedimiento para ejercitar los derechos:</w:t>
            </w:r>
          </w:p>
          <w:p w14:paraId="689BA640"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3645C1A3" w14:textId="77777777" w:rsidR="006F678B" w:rsidRDefault="004749B5">
            <w:pPr>
              <w:pStyle w:val="Standard"/>
            </w:pPr>
            <w:r>
              <w:t xml:space="preserve">Pueden existir </w:t>
            </w:r>
            <w:r>
              <w:t>diferentes canales (email, correo postal, presencial, etc.) y se detallan en las diferentes cláusulas de información, así como en el procedimiento de gestión de derechos, en el que también se dispone de formularios de ejercicio de derechos para facilitar a</w:t>
            </w:r>
            <w:r>
              <w:t xml:space="preserve"> los interesados.  </w:t>
            </w:r>
          </w:p>
          <w:p w14:paraId="2D2262A2" w14:textId="77777777" w:rsidR="006F678B" w:rsidRDefault="006F678B">
            <w:pPr>
              <w:pStyle w:val="Standard"/>
            </w:pPr>
          </w:p>
        </w:tc>
      </w:tr>
    </w:tbl>
    <w:p w14:paraId="66EB95F1" w14:textId="77777777" w:rsidR="006F678B" w:rsidRDefault="006F678B">
      <w:pPr>
        <w:pStyle w:val="Standard"/>
      </w:pPr>
    </w:p>
    <w:p w14:paraId="76E42C05" w14:textId="77777777" w:rsidR="006F678B" w:rsidRDefault="006F678B">
      <w:pPr>
        <w:pStyle w:val="Standard"/>
      </w:pPr>
    </w:p>
    <w:tbl>
      <w:tblPr>
        <w:tblW w:w="5000" w:type="pct"/>
        <w:jc w:val="center"/>
        <w:tblLayout w:type="fixed"/>
        <w:tblCellMar>
          <w:left w:w="10" w:type="dxa"/>
          <w:right w:w="10" w:type="dxa"/>
        </w:tblCellMar>
        <w:tblLook w:val="0000" w:firstRow="0" w:lastRow="0" w:firstColumn="0" w:lastColumn="0" w:noHBand="0" w:noVBand="0"/>
      </w:tblPr>
      <w:tblGrid>
        <w:gridCol w:w="2280"/>
        <w:gridCol w:w="7358"/>
      </w:tblGrid>
      <w:tr w:rsidR="006F678B" w14:paraId="01107313" w14:textId="77777777">
        <w:tblPrEx>
          <w:tblCellMar>
            <w:top w:w="0" w:type="dxa"/>
            <w:bottom w:w="0" w:type="dxa"/>
          </w:tblCellMar>
        </w:tblPrEx>
        <w:trPr>
          <w:trHeight w:val="308"/>
          <w:jc w:val="center"/>
        </w:trPr>
        <w:tc>
          <w:tcPr>
            <w:tcW w:w="2280" w:type="dxa"/>
            <w:shd w:val="clear" w:color="auto" w:fill="D9D9D9"/>
            <w:tcMar>
              <w:top w:w="0" w:type="dxa"/>
              <w:left w:w="108" w:type="dxa"/>
              <w:bottom w:w="0" w:type="dxa"/>
              <w:right w:w="108" w:type="dxa"/>
            </w:tcMar>
          </w:tcPr>
          <w:p w14:paraId="2A79A41E" w14:textId="77777777" w:rsidR="006F678B" w:rsidRDefault="004749B5">
            <w:pPr>
              <w:pStyle w:val="Standard"/>
            </w:pPr>
            <w:r>
              <w:t>Tratamiento:</w:t>
            </w:r>
          </w:p>
        </w:tc>
        <w:tc>
          <w:tcPr>
            <w:tcW w:w="7358" w:type="dxa"/>
            <w:shd w:val="clear" w:color="auto" w:fill="D9D9D9"/>
            <w:tcMar>
              <w:top w:w="0" w:type="dxa"/>
              <w:left w:w="108" w:type="dxa"/>
              <w:bottom w:w="0" w:type="dxa"/>
              <w:right w:w="108" w:type="dxa"/>
            </w:tcMar>
          </w:tcPr>
          <w:p w14:paraId="1799E6BF" w14:textId="77777777" w:rsidR="006F678B" w:rsidRDefault="004749B5">
            <w:pPr>
              <w:pStyle w:val="Ttulo3"/>
            </w:pPr>
            <w:r>
              <w:t xml:space="preserve">2.26.2. </w:t>
            </w:r>
            <w:bookmarkStart w:id="145" w:name="_Toc523489919"/>
            <w:bookmarkStart w:id="146" w:name="_Toc523736427"/>
            <w:r>
              <w:t>INCIDENCIAS Y MANTENIMIENTO DE PATRIMONIO URBANO</w:t>
            </w:r>
            <w:bookmarkEnd w:id="145"/>
            <w:bookmarkEnd w:id="146"/>
          </w:p>
          <w:p w14:paraId="0635EAAF" w14:textId="77777777" w:rsidR="006F678B" w:rsidRDefault="004749B5">
            <w:pPr>
              <w:pStyle w:val="Standard"/>
            </w:pPr>
            <w:r>
              <w:t>MANTENIMIENTO DEL MOBILIARIO URBANO INCLUYENDO PARQUES Y JARDINES, ALUMBRADO, AGUAS, ETC.</w:t>
            </w:r>
          </w:p>
          <w:p w14:paraId="5D78DF04" w14:textId="77777777" w:rsidR="006F678B" w:rsidRDefault="004749B5">
            <w:pPr>
              <w:pStyle w:val="Standard"/>
            </w:pPr>
            <w:r>
              <w:t>UNIDAD TÉCNICA: MANTENIMIENTO URBANO, U.T. DE PARQUES Y JARDINES</w:t>
            </w:r>
          </w:p>
        </w:tc>
      </w:tr>
      <w:tr w:rsidR="006F678B" w14:paraId="0FA102A0" w14:textId="77777777">
        <w:tblPrEx>
          <w:tblCellMar>
            <w:top w:w="0" w:type="dxa"/>
            <w:bottom w:w="0" w:type="dxa"/>
          </w:tblCellMar>
        </w:tblPrEx>
        <w:trPr>
          <w:trHeight w:val="225"/>
          <w:jc w:val="center"/>
        </w:trPr>
        <w:tc>
          <w:tcPr>
            <w:tcW w:w="2280" w:type="dxa"/>
            <w:shd w:val="clear" w:color="auto" w:fill="auto"/>
            <w:tcMar>
              <w:top w:w="0" w:type="dxa"/>
              <w:left w:w="108" w:type="dxa"/>
              <w:bottom w:w="0" w:type="dxa"/>
              <w:right w:w="108" w:type="dxa"/>
            </w:tcMar>
          </w:tcPr>
          <w:p w14:paraId="6F1B527A" w14:textId="77777777" w:rsidR="006F678B" w:rsidRDefault="004749B5">
            <w:pPr>
              <w:pStyle w:val="Standard"/>
              <w:jc w:val="left"/>
              <w:rPr>
                <w:b/>
                <w:bCs/>
                <w:color w:val="0084D1"/>
              </w:rPr>
            </w:pPr>
            <w:r>
              <w:rPr>
                <w:b/>
                <w:bCs/>
                <w:color w:val="0084D1"/>
              </w:rPr>
              <w:lastRenderedPageBreak/>
              <w:t xml:space="preserve">I </w:t>
            </w:r>
            <w:r>
              <w:rPr>
                <w:b/>
                <w:bCs/>
                <w:color w:val="0084D1"/>
              </w:rPr>
              <w:t>Responsables del tratamiento:</w:t>
            </w:r>
          </w:p>
          <w:p w14:paraId="06380378"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2DE9B5E3" w14:textId="77777777" w:rsidR="006F678B" w:rsidRDefault="004749B5">
            <w:pPr>
              <w:pStyle w:val="Standard"/>
              <w:rPr>
                <w:lang w:val="en-US"/>
              </w:rPr>
            </w:pPr>
            <w:r>
              <w:rPr>
                <w:lang w:val="en-US"/>
              </w:rPr>
              <w:t>AYUNTAMIENTO DE LAS PALMAS DE GRAN CANARIA</w:t>
            </w:r>
          </w:p>
          <w:p w14:paraId="79F38E24" w14:textId="77777777" w:rsidR="006F678B" w:rsidRDefault="006F678B">
            <w:pPr>
              <w:pStyle w:val="Standard"/>
              <w:rPr>
                <w:lang w:val="en-US"/>
              </w:rPr>
            </w:pPr>
          </w:p>
        </w:tc>
      </w:tr>
      <w:tr w:rsidR="006F678B" w14:paraId="01BA2ED9" w14:textId="77777777">
        <w:tblPrEx>
          <w:tblCellMar>
            <w:top w:w="0" w:type="dxa"/>
            <w:bottom w:w="0" w:type="dxa"/>
          </w:tblCellMar>
        </w:tblPrEx>
        <w:trPr>
          <w:trHeight w:val="225"/>
          <w:jc w:val="center"/>
        </w:trPr>
        <w:tc>
          <w:tcPr>
            <w:tcW w:w="2280" w:type="dxa"/>
            <w:shd w:val="clear" w:color="auto" w:fill="auto"/>
            <w:tcMar>
              <w:top w:w="0" w:type="dxa"/>
              <w:left w:w="108" w:type="dxa"/>
              <w:bottom w:w="0" w:type="dxa"/>
              <w:right w:w="108" w:type="dxa"/>
            </w:tcMar>
          </w:tcPr>
          <w:p w14:paraId="2EEE7E3B" w14:textId="77777777" w:rsidR="006F678B" w:rsidRDefault="004749B5">
            <w:pPr>
              <w:pStyle w:val="Standard"/>
              <w:jc w:val="left"/>
              <w:rPr>
                <w:b/>
                <w:bCs/>
                <w:color w:val="0084D1"/>
              </w:rPr>
            </w:pPr>
            <w:r>
              <w:rPr>
                <w:b/>
                <w:bCs/>
                <w:color w:val="0084D1"/>
              </w:rPr>
              <w:t>II Titularidad:</w:t>
            </w:r>
          </w:p>
          <w:p w14:paraId="0E6D6990"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167781C5" w14:textId="77777777" w:rsidR="006F678B" w:rsidRDefault="004749B5">
            <w:pPr>
              <w:pStyle w:val="Standard"/>
              <w:rPr>
                <w:lang w:val="en-US"/>
              </w:rPr>
            </w:pPr>
            <w:r>
              <w:rPr>
                <w:lang w:val="en-US"/>
              </w:rPr>
              <w:t>Pública</w:t>
            </w:r>
          </w:p>
        </w:tc>
      </w:tr>
      <w:tr w:rsidR="006F678B" w14:paraId="3FF5EFA7" w14:textId="77777777">
        <w:tblPrEx>
          <w:tblCellMar>
            <w:top w:w="0" w:type="dxa"/>
            <w:bottom w:w="0" w:type="dxa"/>
          </w:tblCellMar>
        </w:tblPrEx>
        <w:trPr>
          <w:trHeight w:val="225"/>
          <w:jc w:val="center"/>
        </w:trPr>
        <w:tc>
          <w:tcPr>
            <w:tcW w:w="2280" w:type="dxa"/>
            <w:shd w:val="clear" w:color="auto" w:fill="auto"/>
            <w:tcMar>
              <w:top w:w="0" w:type="dxa"/>
              <w:left w:w="108" w:type="dxa"/>
              <w:bottom w:w="0" w:type="dxa"/>
              <w:right w:w="108" w:type="dxa"/>
            </w:tcMar>
          </w:tcPr>
          <w:p w14:paraId="5EA3EADC" w14:textId="77777777" w:rsidR="006F678B" w:rsidRDefault="004749B5">
            <w:pPr>
              <w:pStyle w:val="Standard"/>
              <w:jc w:val="left"/>
              <w:rPr>
                <w:b/>
                <w:bCs/>
                <w:color w:val="0084D1"/>
              </w:rPr>
            </w:pPr>
            <w:r>
              <w:rPr>
                <w:b/>
                <w:bCs/>
                <w:color w:val="0084D1"/>
              </w:rPr>
              <w:t>III Categorías interesados:</w:t>
            </w:r>
          </w:p>
        </w:tc>
        <w:tc>
          <w:tcPr>
            <w:tcW w:w="7358" w:type="dxa"/>
            <w:shd w:val="clear" w:color="auto" w:fill="auto"/>
            <w:tcMar>
              <w:top w:w="0" w:type="dxa"/>
              <w:left w:w="108" w:type="dxa"/>
              <w:bottom w:w="0" w:type="dxa"/>
              <w:right w:w="108" w:type="dxa"/>
            </w:tcMar>
          </w:tcPr>
          <w:p w14:paraId="5175E452" w14:textId="77777777" w:rsidR="006F678B" w:rsidRDefault="004749B5">
            <w:pPr>
              <w:pStyle w:val="Standard"/>
            </w:pPr>
            <w:r>
              <w:t xml:space="preserve">CIUDADANOS Y RESIDENTES </w:t>
            </w:r>
            <w:r>
              <w:tab/>
            </w:r>
            <w:r>
              <w:br/>
            </w:r>
            <w:r>
              <w:t>REPRESENTANTES LEGALES</w:t>
            </w:r>
          </w:p>
          <w:p w14:paraId="32C50BEF" w14:textId="77777777" w:rsidR="006F678B" w:rsidRDefault="006F678B">
            <w:pPr>
              <w:pStyle w:val="Standard"/>
            </w:pPr>
          </w:p>
          <w:p w14:paraId="4C67AA1D" w14:textId="77777777" w:rsidR="006F678B" w:rsidRDefault="006F678B">
            <w:pPr>
              <w:pStyle w:val="Standard"/>
            </w:pPr>
          </w:p>
        </w:tc>
      </w:tr>
      <w:tr w:rsidR="006F678B" w14:paraId="5B9B3AC6" w14:textId="77777777">
        <w:tblPrEx>
          <w:tblCellMar>
            <w:top w:w="0" w:type="dxa"/>
            <w:bottom w:w="0" w:type="dxa"/>
          </w:tblCellMar>
        </w:tblPrEx>
        <w:trPr>
          <w:trHeight w:val="77"/>
          <w:jc w:val="center"/>
        </w:trPr>
        <w:tc>
          <w:tcPr>
            <w:tcW w:w="2280" w:type="dxa"/>
            <w:shd w:val="clear" w:color="auto" w:fill="auto"/>
            <w:tcMar>
              <w:top w:w="0" w:type="dxa"/>
              <w:left w:w="108" w:type="dxa"/>
              <w:bottom w:w="0" w:type="dxa"/>
              <w:right w:w="108" w:type="dxa"/>
            </w:tcMar>
          </w:tcPr>
          <w:p w14:paraId="58F7C0B1" w14:textId="77777777" w:rsidR="006F678B" w:rsidRDefault="004749B5">
            <w:pPr>
              <w:pStyle w:val="Standard"/>
              <w:jc w:val="left"/>
              <w:rPr>
                <w:b/>
                <w:bCs/>
                <w:color w:val="0084D1"/>
              </w:rPr>
            </w:pPr>
            <w:r>
              <w:rPr>
                <w:b/>
                <w:bCs/>
                <w:color w:val="0084D1"/>
              </w:rPr>
              <w:t>IV Fines del tratamiento:</w:t>
            </w:r>
          </w:p>
        </w:tc>
        <w:tc>
          <w:tcPr>
            <w:tcW w:w="7358" w:type="dxa"/>
            <w:shd w:val="clear" w:color="auto" w:fill="auto"/>
            <w:tcMar>
              <w:top w:w="0" w:type="dxa"/>
              <w:left w:w="108" w:type="dxa"/>
              <w:bottom w:w="0" w:type="dxa"/>
              <w:right w:w="108" w:type="dxa"/>
            </w:tcMar>
          </w:tcPr>
          <w:p w14:paraId="33A83D23" w14:textId="77777777" w:rsidR="006F678B" w:rsidRDefault="006F678B">
            <w:pPr>
              <w:pStyle w:val="Standard"/>
            </w:pPr>
          </w:p>
          <w:p w14:paraId="583E44B3" w14:textId="77777777" w:rsidR="006F678B" w:rsidRDefault="004749B5">
            <w:pPr>
              <w:pStyle w:val="Standard"/>
            </w:pPr>
            <w:r>
              <w:t>MANTENIMIENTO DEL MOBILIARIO URBANO</w:t>
            </w:r>
          </w:p>
          <w:p w14:paraId="67DE70D3" w14:textId="77777777" w:rsidR="006F678B" w:rsidRDefault="006F678B">
            <w:pPr>
              <w:pStyle w:val="Standard"/>
            </w:pPr>
          </w:p>
        </w:tc>
      </w:tr>
      <w:tr w:rsidR="006F678B" w14:paraId="475B3578" w14:textId="77777777">
        <w:tblPrEx>
          <w:tblCellMar>
            <w:top w:w="0" w:type="dxa"/>
            <w:bottom w:w="0" w:type="dxa"/>
          </w:tblCellMar>
        </w:tblPrEx>
        <w:trPr>
          <w:trHeight w:val="77"/>
          <w:jc w:val="center"/>
        </w:trPr>
        <w:tc>
          <w:tcPr>
            <w:tcW w:w="2280" w:type="dxa"/>
            <w:shd w:val="clear" w:color="auto" w:fill="auto"/>
            <w:tcMar>
              <w:top w:w="0" w:type="dxa"/>
              <w:left w:w="108" w:type="dxa"/>
              <w:bottom w:w="0" w:type="dxa"/>
              <w:right w:w="108" w:type="dxa"/>
            </w:tcMar>
          </w:tcPr>
          <w:p w14:paraId="6D2A9BE3" w14:textId="77777777" w:rsidR="006F678B" w:rsidRDefault="004749B5">
            <w:pPr>
              <w:pStyle w:val="Standard"/>
              <w:jc w:val="left"/>
              <w:rPr>
                <w:b/>
                <w:bCs/>
                <w:color w:val="0084D1"/>
              </w:rPr>
            </w:pPr>
            <w:r>
              <w:rPr>
                <w:b/>
                <w:bCs/>
                <w:color w:val="0084D1"/>
              </w:rPr>
              <w:t xml:space="preserve">V </w:t>
            </w:r>
            <w:r>
              <w:rPr>
                <w:b/>
                <w:bCs/>
                <w:color w:val="0084D1"/>
              </w:rPr>
              <w:t>Sistema de tratamiento:</w:t>
            </w:r>
          </w:p>
          <w:p w14:paraId="16AB4B21"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446DE79C" w14:textId="77777777" w:rsidR="006F678B" w:rsidRDefault="004749B5">
            <w:pPr>
              <w:pStyle w:val="Standard"/>
            </w:pPr>
            <w:r>
              <w:t>MIXTO</w:t>
            </w:r>
          </w:p>
        </w:tc>
      </w:tr>
      <w:tr w:rsidR="006F678B" w14:paraId="2C0DD1D0"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111F28B8" w14:textId="77777777" w:rsidR="006F678B" w:rsidRDefault="004749B5">
            <w:pPr>
              <w:pStyle w:val="Standard"/>
              <w:jc w:val="left"/>
              <w:rPr>
                <w:b/>
                <w:bCs/>
                <w:color w:val="0084D1"/>
              </w:rPr>
            </w:pPr>
            <w:r>
              <w:rPr>
                <w:b/>
                <w:bCs/>
                <w:color w:val="0084D1"/>
              </w:rPr>
              <w:t>VI Origen de los datos:</w:t>
            </w:r>
          </w:p>
        </w:tc>
        <w:tc>
          <w:tcPr>
            <w:tcW w:w="7358" w:type="dxa"/>
            <w:shd w:val="clear" w:color="auto" w:fill="auto"/>
            <w:tcMar>
              <w:top w:w="0" w:type="dxa"/>
              <w:left w:w="108" w:type="dxa"/>
              <w:bottom w:w="0" w:type="dxa"/>
              <w:right w:w="108" w:type="dxa"/>
            </w:tcMar>
          </w:tcPr>
          <w:p w14:paraId="7369D270" w14:textId="77777777" w:rsidR="006F678B" w:rsidRDefault="004749B5">
            <w:pPr>
              <w:pStyle w:val="Standard"/>
            </w:pPr>
            <w:r>
              <w:t>El propio interesado o su representante legal: Sí</w:t>
            </w:r>
          </w:p>
          <w:p w14:paraId="3DBB0A59" w14:textId="77777777" w:rsidR="006F678B" w:rsidRDefault="004749B5">
            <w:pPr>
              <w:pStyle w:val="Standard"/>
            </w:pPr>
            <w:r>
              <w:t>Registros públicos: No</w:t>
            </w:r>
          </w:p>
          <w:p w14:paraId="4B88D551" w14:textId="77777777" w:rsidR="006F678B" w:rsidRDefault="004749B5">
            <w:pPr>
              <w:pStyle w:val="Standard"/>
            </w:pPr>
            <w:r>
              <w:t>Otras personas físicas: Sí</w:t>
            </w:r>
          </w:p>
          <w:p w14:paraId="5B6C6E39" w14:textId="77777777" w:rsidR="006F678B" w:rsidRDefault="004749B5">
            <w:pPr>
              <w:pStyle w:val="Standard"/>
            </w:pPr>
            <w:r>
              <w:t>Entidad privada: Sí</w:t>
            </w:r>
          </w:p>
          <w:p w14:paraId="69CD6CD4" w14:textId="77777777" w:rsidR="006F678B" w:rsidRDefault="004749B5">
            <w:pPr>
              <w:pStyle w:val="Standard"/>
            </w:pPr>
            <w:r>
              <w:t>Fuentes accesibles al público: No</w:t>
            </w:r>
          </w:p>
          <w:p w14:paraId="08D4DEFB" w14:textId="77777777" w:rsidR="006F678B" w:rsidRDefault="004749B5">
            <w:pPr>
              <w:pStyle w:val="Standard"/>
            </w:pPr>
            <w:r>
              <w:t>Administración pública: Sí</w:t>
            </w:r>
          </w:p>
          <w:p w14:paraId="697AEE1E" w14:textId="77777777" w:rsidR="006F678B" w:rsidRDefault="006F678B">
            <w:pPr>
              <w:pStyle w:val="Standard"/>
            </w:pPr>
          </w:p>
        </w:tc>
      </w:tr>
      <w:tr w:rsidR="006F678B" w14:paraId="150DC9E8" w14:textId="77777777">
        <w:tblPrEx>
          <w:tblCellMar>
            <w:top w:w="0" w:type="dxa"/>
            <w:bottom w:w="0" w:type="dxa"/>
          </w:tblCellMar>
        </w:tblPrEx>
        <w:trPr>
          <w:trHeight w:val="102"/>
          <w:jc w:val="center"/>
        </w:trPr>
        <w:tc>
          <w:tcPr>
            <w:tcW w:w="2280" w:type="dxa"/>
            <w:shd w:val="clear" w:color="auto" w:fill="auto"/>
            <w:tcMar>
              <w:top w:w="0" w:type="dxa"/>
              <w:left w:w="108" w:type="dxa"/>
              <w:bottom w:w="0" w:type="dxa"/>
              <w:right w:w="108" w:type="dxa"/>
            </w:tcMar>
          </w:tcPr>
          <w:p w14:paraId="2936D508" w14:textId="77777777" w:rsidR="006F678B" w:rsidRDefault="004749B5">
            <w:pPr>
              <w:pStyle w:val="Standard"/>
              <w:jc w:val="left"/>
              <w:rPr>
                <w:b/>
                <w:bCs/>
                <w:color w:val="0084D1"/>
              </w:rPr>
            </w:pPr>
            <w:r>
              <w:rPr>
                <w:b/>
                <w:bCs/>
                <w:color w:val="0084D1"/>
              </w:rPr>
              <w:t xml:space="preserve">VII </w:t>
            </w:r>
            <w:r>
              <w:rPr>
                <w:b/>
                <w:bCs/>
                <w:color w:val="0084D1"/>
              </w:rPr>
              <w:t>Categorías de datos personales objeto de tratamiento:</w:t>
            </w:r>
          </w:p>
        </w:tc>
        <w:tc>
          <w:tcPr>
            <w:tcW w:w="7358" w:type="dxa"/>
            <w:shd w:val="clear" w:color="auto" w:fill="auto"/>
            <w:tcMar>
              <w:top w:w="0" w:type="dxa"/>
              <w:left w:w="108" w:type="dxa"/>
              <w:bottom w:w="0" w:type="dxa"/>
              <w:right w:w="108" w:type="dxa"/>
            </w:tcMar>
          </w:tcPr>
          <w:p w14:paraId="37975DC9" w14:textId="77777777" w:rsidR="006F678B" w:rsidRDefault="004749B5">
            <w:pPr>
              <w:pStyle w:val="Standard"/>
            </w:pPr>
            <w:r>
              <w:rPr>
                <w:u w:val="single"/>
              </w:rPr>
              <w:t>Datos identificativos</w:t>
            </w:r>
            <w:r>
              <w:t>:</w:t>
            </w:r>
          </w:p>
          <w:p w14:paraId="44F5C59B" w14:textId="77777777" w:rsidR="006F678B" w:rsidRDefault="004749B5">
            <w:pPr>
              <w:pStyle w:val="Standard"/>
            </w:pPr>
            <w:r>
              <w:t>-DNI-NIF: Sí</w:t>
            </w:r>
          </w:p>
          <w:p w14:paraId="23AAA021" w14:textId="77777777" w:rsidR="006F678B" w:rsidRDefault="004749B5">
            <w:pPr>
              <w:pStyle w:val="Standard"/>
            </w:pPr>
            <w:r>
              <w:t>-Identificador nacional restringido art. 87: No</w:t>
            </w:r>
          </w:p>
          <w:p w14:paraId="63CDDD24" w14:textId="77777777" w:rsidR="006F678B" w:rsidRDefault="004749B5">
            <w:pPr>
              <w:pStyle w:val="Standard"/>
            </w:pPr>
            <w:r>
              <w:t>-Dirección: Sí</w:t>
            </w:r>
          </w:p>
          <w:p w14:paraId="6BA98F08" w14:textId="77777777" w:rsidR="006F678B" w:rsidRDefault="004749B5">
            <w:pPr>
              <w:pStyle w:val="Standard"/>
            </w:pPr>
            <w:r>
              <w:t>-Imagen: No</w:t>
            </w:r>
          </w:p>
          <w:p w14:paraId="62E127C1" w14:textId="77777777" w:rsidR="006F678B" w:rsidRDefault="004749B5">
            <w:pPr>
              <w:pStyle w:val="Standard"/>
            </w:pPr>
            <w:r>
              <w:t>-Número seguridad social: No</w:t>
            </w:r>
          </w:p>
          <w:p w14:paraId="72BF0F12" w14:textId="77777777" w:rsidR="006F678B" w:rsidRDefault="004749B5">
            <w:pPr>
              <w:pStyle w:val="Standard"/>
            </w:pPr>
            <w:r>
              <w:t>-Teléfono: Sí</w:t>
            </w:r>
          </w:p>
          <w:p w14:paraId="26B21E53" w14:textId="77777777" w:rsidR="006F678B" w:rsidRDefault="004749B5">
            <w:pPr>
              <w:pStyle w:val="Standard"/>
            </w:pPr>
            <w:r>
              <w:t>-Firma manual o digitalizada: Sí</w:t>
            </w:r>
          </w:p>
          <w:p w14:paraId="1A422880" w14:textId="77777777" w:rsidR="006F678B" w:rsidRDefault="004749B5">
            <w:pPr>
              <w:pStyle w:val="Standard"/>
            </w:pPr>
            <w:r>
              <w:t>-Firma electrón</w:t>
            </w:r>
            <w:r>
              <w:t>ica: Sí</w:t>
            </w:r>
          </w:p>
          <w:p w14:paraId="771881E0" w14:textId="77777777" w:rsidR="006F678B" w:rsidRDefault="004749B5">
            <w:pPr>
              <w:pStyle w:val="Standard"/>
            </w:pPr>
            <w:r>
              <w:t>-Registro personal: No</w:t>
            </w:r>
          </w:p>
          <w:p w14:paraId="023B643E" w14:textId="77777777" w:rsidR="006F678B" w:rsidRDefault="004749B5">
            <w:pPr>
              <w:pStyle w:val="Standard"/>
            </w:pPr>
            <w:r>
              <w:t>-Marcas físicas: No</w:t>
            </w:r>
          </w:p>
          <w:p w14:paraId="3B81475C" w14:textId="77777777" w:rsidR="006F678B" w:rsidRDefault="004749B5">
            <w:pPr>
              <w:pStyle w:val="Standard"/>
            </w:pPr>
            <w:r>
              <w:t>-Tarjeta sanitaria: No</w:t>
            </w:r>
          </w:p>
          <w:p w14:paraId="699B6E09" w14:textId="77777777" w:rsidR="006F678B" w:rsidRDefault="004749B5">
            <w:pPr>
              <w:pStyle w:val="Standard"/>
            </w:pPr>
            <w:r>
              <w:t>-Nombre y apellidos: Sí</w:t>
            </w:r>
          </w:p>
          <w:p w14:paraId="0AD94968" w14:textId="77777777" w:rsidR="006F678B" w:rsidRDefault="004749B5">
            <w:pPr>
              <w:pStyle w:val="Standard"/>
            </w:pPr>
            <w:r>
              <w:t>-Huella digital: No</w:t>
            </w:r>
          </w:p>
          <w:p w14:paraId="4CE1D11B" w14:textId="77777777" w:rsidR="006F678B" w:rsidRDefault="004749B5">
            <w:pPr>
              <w:pStyle w:val="Standard"/>
            </w:pPr>
            <w:r>
              <w:t>-Voz: No</w:t>
            </w:r>
          </w:p>
          <w:p w14:paraId="0E1FC6BD" w14:textId="77777777" w:rsidR="006F678B" w:rsidRDefault="004749B5">
            <w:pPr>
              <w:pStyle w:val="Standard"/>
            </w:pPr>
            <w:r>
              <w:t>-CCC/IBAN: No</w:t>
            </w:r>
          </w:p>
          <w:p w14:paraId="7417F089" w14:textId="77777777" w:rsidR="006F678B" w:rsidRDefault="004749B5">
            <w:pPr>
              <w:pStyle w:val="Standard"/>
            </w:pPr>
            <w:r>
              <w:t>-Tarjeta bancaria o Similar: No</w:t>
            </w:r>
          </w:p>
          <w:p w14:paraId="5573BA98" w14:textId="77777777" w:rsidR="006F678B" w:rsidRDefault="004749B5">
            <w:pPr>
              <w:pStyle w:val="Standard"/>
            </w:pPr>
            <w:r>
              <w:t>Otros datos identificativos:</w:t>
            </w:r>
          </w:p>
          <w:p w14:paraId="53CA38C0" w14:textId="77777777" w:rsidR="006F678B" w:rsidRDefault="006F678B">
            <w:pPr>
              <w:pStyle w:val="Standard"/>
            </w:pPr>
          </w:p>
          <w:p w14:paraId="0FF00E4C" w14:textId="77777777" w:rsidR="006F678B" w:rsidRDefault="004749B5">
            <w:pPr>
              <w:pStyle w:val="Standard"/>
            </w:pPr>
            <w:r>
              <w:rPr>
                <w:u w:val="single"/>
              </w:rPr>
              <w:t>Datos de categorías sensibles</w:t>
            </w:r>
            <w:r>
              <w:t>:</w:t>
            </w:r>
          </w:p>
          <w:p w14:paraId="07612658" w14:textId="77777777" w:rsidR="006F678B" w:rsidRDefault="004749B5">
            <w:pPr>
              <w:pStyle w:val="Standard"/>
            </w:pPr>
            <w:r>
              <w:t xml:space="preserve">-Ideología o </w:t>
            </w:r>
            <w:r>
              <w:t>ideas políticas: No</w:t>
            </w:r>
          </w:p>
          <w:p w14:paraId="3508C24E" w14:textId="77777777" w:rsidR="006F678B" w:rsidRDefault="004749B5">
            <w:pPr>
              <w:pStyle w:val="Standard"/>
            </w:pPr>
            <w:r>
              <w:t>-Afiliación Sindical: No</w:t>
            </w:r>
          </w:p>
          <w:p w14:paraId="2C12F6FD" w14:textId="77777777" w:rsidR="006F678B" w:rsidRDefault="004749B5">
            <w:pPr>
              <w:pStyle w:val="Standard"/>
            </w:pPr>
            <w:r>
              <w:t>-Religión: No</w:t>
            </w:r>
          </w:p>
          <w:p w14:paraId="6E9A1AC7" w14:textId="77777777" w:rsidR="006F678B" w:rsidRDefault="004749B5">
            <w:pPr>
              <w:pStyle w:val="Standard"/>
            </w:pPr>
            <w:r>
              <w:t>-Creencias: No</w:t>
            </w:r>
          </w:p>
          <w:p w14:paraId="29024073" w14:textId="77777777" w:rsidR="006F678B" w:rsidRDefault="004749B5">
            <w:pPr>
              <w:pStyle w:val="Standard"/>
            </w:pPr>
            <w:r>
              <w:t>-Origen racial o étnico: No</w:t>
            </w:r>
          </w:p>
          <w:p w14:paraId="566F54DE" w14:textId="77777777" w:rsidR="006F678B" w:rsidRDefault="004749B5">
            <w:pPr>
              <w:pStyle w:val="Standard"/>
            </w:pPr>
            <w:r>
              <w:t>-Salud: No</w:t>
            </w:r>
          </w:p>
          <w:p w14:paraId="0817A15E" w14:textId="77777777" w:rsidR="006F678B" w:rsidRDefault="004749B5">
            <w:pPr>
              <w:pStyle w:val="Standard"/>
            </w:pPr>
            <w:r>
              <w:t>-Vida Sexual: No</w:t>
            </w:r>
          </w:p>
          <w:p w14:paraId="0D964906" w14:textId="77777777" w:rsidR="006F678B" w:rsidRDefault="006F678B">
            <w:pPr>
              <w:pStyle w:val="Standard"/>
            </w:pPr>
          </w:p>
          <w:p w14:paraId="597C35A8" w14:textId="77777777" w:rsidR="006F678B" w:rsidRDefault="004749B5">
            <w:pPr>
              <w:pStyle w:val="Standard"/>
            </w:pPr>
            <w:r>
              <w:rPr>
                <w:u w:val="single"/>
              </w:rPr>
              <w:t>Datos relativos a infracciones</w:t>
            </w:r>
            <w:r>
              <w:t>:</w:t>
            </w:r>
          </w:p>
          <w:p w14:paraId="0D235D01" w14:textId="77777777" w:rsidR="006F678B" w:rsidRDefault="004749B5">
            <w:pPr>
              <w:pStyle w:val="Standard"/>
            </w:pPr>
            <w:r>
              <w:t>-Infracciones penales: No</w:t>
            </w:r>
          </w:p>
          <w:p w14:paraId="20B3A337" w14:textId="77777777" w:rsidR="006F678B" w:rsidRDefault="004749B5">
            <w:pPr>
              <w:pStyle w:val="Standard"/>
            </w:pPr>
            <w:r>
              <w:t>-Infracciones administrativas: No</w:t>
            </w:r>
          </w:p>
          <w:p w14:paraId="26894322" w14:textId="77777777" w:rsidR="006F678B" w:rsidRDefault="006F678B">
            <w:pPr>
              <w:pStyle w:val="Standard"/>
            </w:pPr>
          </w:p>
          <w:p w14:paraId="7AE13422" w14:textId="77777777" w:rsidR="006F678B" w:rsidRDefault="004749B5">
            <w:pPr>
              <w:pStyle w:val="Standard"/>
            </w:pPr>
            <w:r>
              <w:rPr>
                <w:u w:val="single"/>
              </w:rPr>
              <w:t>Otras categorías de datos person</w:t>
            </w:r>
            <w:r>
              <w:rPr>
                <w:u w:val="single"/>
              </w:rPr>
              <w:t>ales</w:t>
            </w:r>
            <w:r>
              <w:t>:</w:t>
            </w:r>
          </w:p>
          <w:p w14:paraId="2C99F2D1" w14:textId="77777777" w:rsidR="006F678B" w:rsidRDefault="006F678B">
            <w:pPr>
              <w:pStyle w:val="Standard"/>
            </w:pPr>
          </w:p>
          <w:p w14:paraId="2904F626" w14:textId="77777777" w:rsidR="006F678B" w:rsidRDefault="006F678B">
            <w:pPr>
              <w:pStyle w:val="Standard"/>
            </w:pPr>
          </w:p>
          <w:p w14:paraId="3E63C873" w14:textId="77777777" w:rsidR="006F678B" w:rsidRDefault="006F678B">
            <w:pPr>
              <w:pStyle w:val="Standard"/>
            </w:pPr>
          </w:p>
        </w:tc>
      </w:tr>
      <w:tr w:rsidR="006F678B" w14:paraId="6A7EBFD2"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4D0792DC" w14:textId="77777777" w:rsidR="006F678B" w:rsidRDefault="004749B5">
            <w:pPr>
              <w:pStyle w:val="Standard"/>
              <w:jc w:val="left"/>
              <w:rPr>
                <w:b/>
                <w:bCs/>
                <w:color w:val="0084D1"/>
              </w:rPr>
            </w:pPr>
            <w:r>
              <w:rPr>
                <w:b/>
                <w:bCs/>
                <w:color w:val="0084D1"/>
              </w:rPr>
              <w:t>VIII Legitimidad (base jurídica) del tratamiento:</w:t>
            </w:r>
          </w:p>
          <w:p w14:paraId="3699EA00"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49B2C0F1" w14:textId="77777777" w:rsidR="006F678B" w:rsidRDefault="004749B5">
            <w:pPr>
              <w:pStyle w:val="Standard"/>
            </w:pPr>
            <w:r>
              <w:lastRenderedPageBreak/>
              <w:t>-Consentimiento del interesado: No</w:t>
            </w:r>
          </w:p>
          <w:p w14:paraId="69A0A734" w14:textId="77777777" w:rsidR="006F678B" w:rsidRDefault="004749B5">
            <w:pPr>
              <w:pStyle w:val="Standard"/>
            </w:pPr>
            <w:r>
              <w:t>-Datos necesarios ejecución contrato: No</w:t>
            </w:r>
          </w:p>
          <w:p w14:paraId="533B64EF" w14:textId="77777777" w:rsidR="006F678B" w:rsidRDefault="004749B5">
            <w:pPr>
              <w:pStyle w:val="Standard"/>
            </w:pPr>
            <w:r>
              <w:t>-Cumplimiento obligación legal: Sí</w:t>
            </w:r>
          </w:p>
          <w:p w14:paraId="289C0602" w14:textId="77777777" w:rsidR="006F678B" w:rsidRDefault="004749B5">
            <w:pPr>
              <w:pStyle w:val="Standard"/>
            </w:pPr>
            <w:r>
              <w:lastRenderedPageBreak/>
              <w:t>Ley 7/1985, de 2 de abril, reguladora de las Bases del Régimen Local</w:t>
            </w:r>
          </w:p>
          <w:p w14:paraId="049F44C2" w14:textId="77777777" w:rsidR="006F678B" w:rsidRDefault="004749B5">
            <w:pPr>
              <w:pStyle w:val="Standard"/>
            </w:pPr>
            <w:r>
              <w:t>-Proteger intereses vitales: No</w:t>
            </w:r>
          </w:p>
          <w:p w14:paraId="6D1D8BA2" w14:textId="77777777" w:rsidR="006F678B" w:rsidRDefault="004749B5">
            <w:pPr>
              <w:pStyle w:val="Standard"/>
            </w:pPr>
            <w:r>
              <w:t>-Misión, intereses o poderes públicos: Sí</w:t>
            </w:r>
          </w:p>
          <w:p w14:paraId="2182B8CB" w14:textId="77777777" w:rsidR="006F678B" w:rsidRDefault="004749B5">
            <w:pPr>
              <w:pStyle w:val="Standard"/>
            </w:pPr>
            <w:r>
              <w:t>MANTENIMIENTO BIENES PÚBLICOS</w:t>
            </w:r>
          </w:p>
          <w:p w14:paraId="2EF80FCD" w14:textId="77777777" w:rsidR="006F678B" w:rsidRDefault="004749B5">
            <w:pPr>
              <w:pStyle w:val="Standard"/>
            </w:pPr>
            <w:r>
              <w:t>-Interés legítimo del Responsable: No</w:t>
            </w:r>
          </w:p>
          <w:p w14:paraId="7D82ECF5" w14:textId="77777777" w:rsidR="006F678B" w:rsidRDefault="006F678B">
            <w:pPr>
              <w:pStyle w:val="Standard"/>
            </w:pPr>
          </w:p>
          <w:p w14:paraId="22C969C4" w14:textId="77777777" w:rsidR="006F678B" w:rsidRDefault="004749B5">
            <w:pPr>
              <w:pStyle w:val="Standard"/>
            </w:pPr>
            <w:r>
              <w:t>-Consentimiento explícito (en relación a datos de categorías especiales): No</w:t>
            </w:r>
          </w:p>
          <w:p w14:paraId="23EB5A4C" w14:textId="77777777" w:rsidR="006F678B" w:rsidRDefault="004749B5">
            <w:pPr>
              <w:pStyle w:val="Standard"/>
            </w:pPr>
            <w:r>
              <w:t>-Obligación derecho laboral (en rela</w:t>
            </w:r>
            <w:r>
              <w:t>ción a datos de categorías especiales): No</w:t>
            </w:r>
          </w:p>
          <w:p w14:paraId="16F3E423" w14:textId="77777777" w:rsidR="006F678B" w:rsidRDefault="004749B5">
            <w:pPr>
              <w:pStyle w:val="Standard"/>
            </w:pPr>
            <w:r>
              <w:t>-Proteger intereses vitales de una persona no capacitada para consentir (en relación a datos de categorías especiales): No</w:t>
            </w:r>
          </w:p>
          <w:p w14:paraId="2583D3FB" w14:textId="77777777" w:rsidR="006F678B" w:rsidRDefault="004749B5">
            <w:pPr>
              <w:pStyle w:val="Standard"/>
            </w:pPr>
            <w:r>
              <w:t>-Miembros entidad sin ánimo de lucro (en relación a datos de categorías especiales): No</w:t>
            </w:r>
          </w:p>
          <w:p w14:paraId="4D67FFAD" w14:textId="77777777" w:rsidR="006F678B" w:rsidRDefault="004749B5">
            <w:pPr>
              <w:pStyle w:val="Standard"/>
            </w:pPr>
            <w:r>
              <w:t>-D</w:t>
            </w:r>
            <w:r>
              <w:t>atos hechos públicos por interesado (en relación a datos de categorías especiales): No</w:t>
            </w:r>
          </w:p>
          <w:p w14:paraId="29C8723B" w14:textId="77777777" w:rsidR="006F678B" w:rsidRDefault="004749B5">
            <w:pPr>
              <w:pStyle w:val="Standard"/>
            </w:pPr>
            <w:r>
              <w:t>-Ejercicio defensa o tribunales (en relación a datos de categorías especiales): No</w:t>
            </w:r>
          </w:p>
          <w:p w14:paraId="09D307DF" w14:textId="77777777" w:rsidR="006F678B" w:rsidRDefault="004749B5">
            <w:pPr>
              <w:pStyle w:val="Standard"/>
            </w:pPr>
            <w:r>
              <w:t>-Interés público esencial (en relación a datos de categorías especiales): No</w:t>
            </w:r>
          </w:p>
          <w:p w14:paraId="7FE19F98" w14:textId="77777777" w:rsidR="006F678B" w:rsidRDefault="004749B5">
            <w:pPr>
              <w:pStyle w:val="Standard"/>
            </w:pPr>
            <w:r>
              <w:t>-Medicina preventiva, laboral o servicios sanitarios (en relación a datos de categorías especiales): No</w:t>
            </w:r>
          </w:p>
          <w:p w14:paraId="0DB48328" w14:textId="77777777" w:rsidR="006F678B" w:rsidRDefault="004749B5">
            <w:pPr>
              <w:pStyle w:val="Standard"/>
            </w:pPr>
            <w:r>
              <w:t>-Razones de salud pública (en relación a datos de categorías especiales): No</w:t>
            </w:r>
          </w:p>
          <w:p w14:paraId="61184F99" w14:textId="77777777" w:rsidR="006F678B" w:rsidRDefault="004749B5">
            <w:pPr>
              <w:pStyle w:val="Standard"/>
            </w:pPr>
            <w:r>
              <w:t>-Archivo investigación o estadística en interés público (en relación a dato</w:t>
            </w:r>
            <w:r>
              <w:t>s de categorías especiales): No</w:t>
            </w:r>
          </w:p>
          <w:p w14:paraId="7CB29804" w14:textId="77777777" w:rsidR="006F678B" w:rsidRDefault="006F678B">
            <w:pPr>
              <w:pStyle w:val="Standard"/>
            </w:pPr>
          </w:p>
        </w:tc>
      </w:tr>
      <w:tr w:rsidR="006F678B" w14:paraId="3AFC273D"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1B91CA8F" w14:textId="77777777" w:rsidR="006F678B" w:rsidRDefault="004749B5">
            <w:pPr>
              <w:pStyle w:val="Standard"/>
              <w:jc w:val="left"/>
              <w:rPr>
                <w:b/>
                <w:bCs/>
                <w:color w:val="0084D1"/>
              </w:rPr>
            </w:pPr>
            <w:r>
              <w:rPr>
                <w:b/>
                <w:bCs/>
                <w:color w:val="0084D1"/>
              </w:rPr>
              <w:lastRenderedPageBreak/>
              <w:t>IX Destinatarios de la información:</w:t>
            </w:r>
          </w:p>
        </w:tc>
        <w:tc>
          <w:tcPr>
            <w:tcW w:w="7358" w:type="dxa"/>
            <w:shd w:val="clear" w:color="auto" w:fill="auto"/>
            <w:tcMar>
              <w:top w:w="0" w:type="dxa"/>
              <w:left w:w="108" w:type="dxa"/>
              <w:bottom w:w="0" w:type="dxa"/>
              <w:right w:w="108" w:type="dxa"/>
            </w:tcMar>
          </w:tcPr>
          <w:p w14:paraId="43149FAC" w14:textId="77777777" w:rsidR="006F678B" w:rsidRDefault="004749B5">
            <w:pPr>
              <w:pStyle w:val="Standard"/>
            </w:pPr>
            <w:r>
              <w:t>No hay</w:t>
            </w:r>
          </w:p>
          <w:p w14:paraId="093E6D84" w14:textId="77777777" w:rsidR="006F678B" w:rsidRDefault="006F678B">
            <w:pPr>
              <w:pStyle w:val="Standard"/>
            </w:pPr>
          </w:p>
        </w:tc>
      </w:tr>
      <w:tr w:rsidR="006F678B" w14:paraId="48CC681F"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767A112B" w14:textId="77777777" w:rsidR="006F678B" w:rsidRDefault="004749B5">
            <w:pPr>
              <w:pStyle w:val="Standard"/>
              <w:jc w:val="left"/>
              <w:rPr>
                <w:b/>
                <w:bCs/>
                <w:color w:val="0084D1"/>
              </w:rPr>
            </w:pPr>
            <w:r>
              <w:rPr>
                <w:b/>
                <w:bCs/>
                <w:color w:val="0084D1"/>
              </w:rPr>
              <w:t>X Transferencias internacionales:</w:t>
            </w:r>
          </w:p>
          <w:p w14:paraId="43F19FCC"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278C34A5" w14:textId="77777777" w:rsidR="006F678B" w:rsidRDefault="004749B5">
            <w:pPr>
              <w:pStyle w:val="Standard"/>
            </w:pPr>
            <w:r>
              <w:t>No se realizarán transferencias internacionales de datos</w:t>
            </w:r>
          </w:p>
        </w:tc>
      </w:tr>
      <w:tr w:rsidR="006F678B" w14:paraId="0723BCDD"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64C3405B" w14:textId="77777777" w:rsidR="006F678B" w:rsidRDefault="004749B5">
            <w:pPr>
              <w:pStyle w:val="Standard"/>
              <w:jc w:val="left"/>
              <w:rPr>
                <w:b/>
                <w:bCs/>
                <w:color w:val="0084D1"/>
              </w:rPr>
            </w:pPr>
            <w:r>
              <w:rPr>
                <w:b/>
                <w:bCs/>
                <w:color w:val="0084D1"/>
              </w:rPr>
              <w:t>XI Plazos de conservación de datos:</w:t>
            </w:r>
          </w:p>
        </w:tc>
        <w:tc>
          <w:tcPr>
            <w:tcW w:w="7358" w:type="dxa"/>
            <w:shd w:val="clear" w:color="auto" w:fill="auto"/>
            <w:tcMar>
              <w:top w:w="0" w:type="dxa"/>
              <w:left w:w="108" w:type="dxa"/>
              <w:bottom w:w="0" w:type="dxa"/>
              <w:right w:w="108" w:type="dxa"/>
            </w:tcMar>
          </w:tcPr>
          <w:p w14:paraId="3188CDC2" w14:textId="77777777" w:rsidR="006F678B" w:rsidRDefault="006F678B">
            <w:pPr>
              <w:pStyle w:val="Standard"/>
            </w:pPr>
          </w:p>
          <w:p w14:paraId="684A5820" w14:textId="77777777" w:rsidR="006F678B" w:rsidRDefault="004749B5">
            <w:pPr>
              <w:pStyle w:val="Standard"/>
            </w:pPr>
            <w:r>
              <w:t>Indefinido</w:t>
            </w:r>
          </w:p>
        </w:tc>
      </w:tr>
      <w:tr w:rsidR="006F678B" w14:paraId="0172030F"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011119B8" w14:textId="77777777" w:rsidR="006F678B" w:rsidRDefault="004749B5">
            <w:pPr>
              <w:pStyle w:val="Standard"/>
              <w:jc w:val="left"/>
              <w:rPr>
                <w:b/>
                <w:bCs/>
                <w:color w:val="0084D1"/>
              </w:rPr>
            </w:pPr>
            <w:r>
              <w:rPr>
                <w:b/>
                <w:bCs/>
                <w:color w:val="0084D1"/>
              </w:rPr>
              <w:t xml:space="preserve">XII Descripción general de </w:t>
            </w:r>
            <w:r>
              <w:rPr>
                <w:b/>
                <w:bCs/>
                <w:color w:val="0084D1"/>
              </w:rPr>
              <w:t>medidas técnicas y organizativas de seguridad:</w:t>
            </w:r>
          </w:p>
          <w:p w14:paraId="08145A80"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0FE08BE3" w14:textId="77777777" w:rsidR="006F678B" w:rsidRDefault="006F678B">
            <w:pPr>
              <w:pStyle w:val="Standard"/>
            </w:pPr>
          </w:p>
          <w:p w14:paraId="346348F6" w14:textId="77777777" w:rsidR="006F678B" w:rsidRDefault="006F678B">
            <w:pPr>
              <w:pStyle w:val="Standard"/>
            </w:pPr>
          </w:p>
          <w:p w14:paraId="5FF2DE1E" w14:textId="77777777" w:rsidR="006F678B" w:rsidRDefault="004749B5">
            <w:pPr>
              <w:pStyle w:val="Standard"/>
            </w:pPr>
            <w:r>
              <w:t>Documento de seguridad, Funciones y obligaciones del personal,</w:t>
            </w:r>
          </w:p>
          <w:p w14:paraId="034017CE" w14:textId="77777777" w:rsidR="006F678B" w:rsidRDefault="004749B5">
            <w:pPr>
              <w:pStyle w:val="Standard"/>
            </w:pPr>
            <w:r>
              <w:t>Control de accesos, Control de acceso físico, Identificación y</w:t>
            </w:r>
          </w:p>
          <w:p w14:paraId="4CDDEF09" w14:textId="77777777" w:rsidR="006F678B" w:rsidRDefault="004749B5">
            <w:pPr>
              <w:pStyle w:val="Standard"/>
            </w:pPr>
            <w:r>
              <w:t>autenticación, Registro de incidencias, Distribución de soportes,</w:t>
            </w:r>
          </w:p>
          <w:p w14:paraId="792804C2" w14:textId="77777777" w:rsidR="006F678B" w:rsidRDefault="004749B5">
            <w:pPr>
              <w:pStyle w:val="Standard"/>
            </w:pPr>
            <w:r>
              <w:t>Seguridad de t</w:t>
            </w:r>
            <w:r>
              <w:t>elecomunicaciones, Correos electrónicos, Dispositivos de almacenamiento, Criterios de archivo, Copias o reproducciones,</w:t>
            </w:r>
          </w:p>
          <w:p w14:paraId="0F4B8B2E" w14:textId="77777777" w:rsidR="006F678B" w:rsidRDefault="004749B5">
            <w:pPr>
              <w:pStyle w:val="Standard"/>
            </w:pPr>
            <w:r>
              <w:t>Borrado o destrucción de soportes</w:t>
            </w:r>
          </w:p>
          <w:p w14:paraId="60270B32" w14:textId="77777777" w:rsidR="006F678B" w:rsidRDefault="006F678B">
            <w:pPr>
              <w:pStyle w:val="Standard"/>
            </w:pPr>
          </w:p>
          <w:p w14:paraId="54E572CD" w14:textId="77777777" w:rsidR="006F678B" w:rsidRDefault="006F678B">
            <w:pPr>
              <w:pStyle w:val="Standard"/>
            </w:pPr>
          </w:p>
        </w:tc>
      </w:tr>
      <w:tr w:rsidR="006F678B" w14:paraId="4AB94EE7"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0DEC0F19" w14:textId="77777777" w:rsidR="006F678B" w:rsidRDefault="004749B5">
            <w:pPr>
              <w:pStyle w:val="Standard"/>
              <w:jc w:val="left"/>
              <w:rPr>
                <w:b/>
                <w:bCs/>
                <w:color w:val="0084D1"/>
              </w:rPr>
            </w:pPr>
            <w:r>
              <w:rPr>
                <w:b/>
                <w:bCs/>
                <w:color w:val="0084D1"/>
              </w:rPr>
              <w:t>XIII Procedimiento para ejercitar los derechos:</w:t>
            </w:r>
          </w:p>
          <w:p w14:paraId="340BF1D9"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4949E6EA" w14:textId="77777777" w:rsidR="006F678B" w:rsidRDefault="004749B5">
            <w:pPr>
              <w:pStyle w:val="Standard"/>
            </w:pPr>
            <w:r>
              <w:t>Pueden existir diferentes canales (email, correo p</w:t>
            </w:r>
            <w:r>
              <w:t xml:space="preserve">ostal, presencial, etc.) y se detallan en las diferentes cláusulas de información, así como en el procedimiento de gestión de derechos, en el que también se dispone de formularios de ejercicio de derechos para facilitar a los interesados.  </w:t>
            </w:r>
          </w:p>
          <w:p w14:paraId="332C6F5F" w14:textId="77777777" w:rsidR="006F678B" w:rsidRDefault="006F678B">
            <w:pPr>
              <w:pStyle w:val="Standard"/>
            </w:pPr>
          </w:p>
        </w:tc>
      </w:tr>
    </w:tbl>
    <w:p w14:paraId="4214C105" w14:textId="77777777" w:rsidR="006F678B" w:rsidRDefault="006F678B">
      <w:pPr>
        <w:pStyle w:val="Standard"/>
      </w:pPr>
    </w:p>
    <w:p w14:paraId="313DB323" w14:textId="77777777" w:rsidR="006F678B" w:rsidRDefault="006F678B">
      <w:pPr>
        <w:pStyle w:val="Standard"/>
      </w:pPr>
    </w:p>
    <w:p w14:paraId="270E02C9" w14:textId="77777777" w:rsidR="006F678B" w:rsidRDefault="006F678B">
      <w:pPr>
        <w:pStyle w:val="Standard"/>
      </w:pPr>
    </w:p>
    <w:p w14:paraId="5F8D8DEB" w14:textId="77777777" w:rsidR="006F678B" w:rsidRDefault="006F678B">
      <w:pPr>
        <w:pStyle w:val="Standard"/>
      </w:pPr>
    </w:p>
    <w:p w14:paraId="548A535A" w14:textId="77777777" w:rsidR="006F678B" w:rsidRDefault="006F678B">
      <w:pPr>
        <w:pStyle w:val="Standard"/>
      </w:pPr>
    </w:p>
    <w:p w14:paraId="59AC7B83" w14:textId="77777777" w:rsidR="006F678B" w:rsidRDefault="006F678B">
      <w:pPr>
        <w:pStyle w:val="Standard"/>
      </w:pPr>
    </w:p>
    <w:p w14:paraId="490B25EF" w14:textId="77777777" w:rsidR="006F678B" w:rsidRDefault="006F678B">
      <w:pPr>
        <w:pStyle w:val="Standard"/>
      </w:pPr>
    </w:p>
    <w:p w14:paraId="4BBB1764" w14:textId="77777777" w:rsidR="006F678B" w:rsidRDefault="006F678B">
      <w:pPr>
        <w:pStyle w:val="Standard"/>
      </w:pPr>
    </w:p>
    <w:p w14:paraId="637D41CD" w14:textId="77777777" w:rsidR="006F678B" w:rsidRDefault="006F678B">
      <w:pPr>
        <w:pStyle w:val="Standard"/>
      </w:pPr>
    </w:p>
    <w:p w14:paraId="57523395" w14:textId="77777777" w:rsidR="006F678B" w:rsidRDefault="006F678B">
      <w:pPr>
        <w:pStyle w:val="Standard"/>
      </w:pPr>
    </w:p>
    <w:tbl>
      <w:tblPr>
        <w:tblW w:w="5000" w:type="pct"/>
        <w:jc w:val="center"/>
        <w:tblLayout w:type="fixed"/>
        <w:tblCellMar>
          <w:left w:w="10" w:type="dxa"/>
          <w:right w:w="10" w:type="dxa"/>
        </w:tblCellMar>
        <w:tblLook w:val="0000" w:firstRow="0" w:lastRow="0" w:firstColumn="0" w:lastColumn="0" w:noHBand="0" w:noVBand="0"/>
      </w:tblPr>
      <w:tblGrid>
        <w:gridCol w:w="2280"/>
        <w:gridCol w:w="7358"/>
      </w:tblGrid>
      <w:tr w:rsidR="006F678B" w14:paraId="2658479B" w14:textId="77777777">
        <w:tblPrEx>
          <w:tblCellMar>
            <w:top w:w="0" w:type="dxa"/>
            <w:bottom w:w="0" w:type="dxa"/>
          </w:tblCellMar>
        </w:tblPrEx>
        <w:trPr>
          <w:trHeight w:val="308"/>
          <w:jc w:val="center"/>
        </w:trPr>
        <w:tc>
          <w:tcPr>
            <w:tcW w:w="2280" w:type="dxa"/>
            <w:shd w:val="clear" w:color="auto" w:fill="D9D9D9"/>
            <w:tcMar>
              <w:top w:w="0" w:type="dxa"/>
              <w:left w:w="108" w:type="dxa"/>
              <w:bottom w:w="0" w:type="dxa"/>
              <w:right w:w="108" w:type="dxa"/>
            </w:tcMar>
          </w:tcPr>
          <w:p w14:paraId="0791BA5E" w14:textId="77777777" w:rsidR="006F678B" w:rsidRDefault="004749B5">
            <w:pPr>
              <w:pStyle w:val="Standard"/>
            </w:pPr>
            <w:r>
              <w:t>Tratamiento:</w:t>
            </w:r>
          </w:p>
        </w:tc>
        <w:tc>
          <w:tcPr>
            <w:tcW w:w="7358" w:type="dxa"/>
            <w:shd w:val="clear" w:color="auto" w:fill="D9D9D9"/>
            <w:tcMar>
              <w:top w:w="0" w:type="dxa"/>
              <w:left w:w="108" w:type="dxa"/>
              <w:bottom w:w="0" w:type="dxa"/>
              <w:right w:w="108" w:type="dxa"/>
            </w:tcMar>
          </w:tcPr>
          <w:p w14:paraId="7CA75673" w14:textId="77777777" w:rsidR="006F678B" w:rsidRDefault="004749B5">
            <w:pPr>
              <w:pStyle w:val="Ttulo3"/>
            </w:pPr>
            <w:r>
              <w:t xml:space="preserve">2.26.3. </w:t>
            </w:r>
            <w:bookmarkStart w:id="147" w:name="_Toc523489920"/>
            <w:bookmarkStart w:id="148" w:name="_Toc523736428"/>
            <w:r>
              <w:t>CEMENTERIOS</w:t>
            </w:r>
            <w:bookmarkEnd w:id="147"/>
            <w:bookmarkEnd w:id="148"/>
          </w:p>
          <w:p w14:paraId="3AAC83B9" w14:textId="77777777" w:rsidR="006F678B" w:rsidRDefault="004749B5">
            <w:pPr>
              <w:pStyle w:val="Standard"/>
            </w:pPr>
            <w:r>
              <w:t>GESTIÓN DE LOS CEMENTERIOS MUNICIPALES</w:t>
            </w:r>
          </w:p>
          <w:p w14:paraId="0746131F" w14:textId="77777777" w:rsidR="006F678B" w:rsidRDefault="004749B5">
            <w:pPr>
              <w:pStyle w:val="Standard"/>
            </w:pPr>
            <w:r>
              <w:t>UNIDAD TÉCNICA: SERVICIO DE MANTENIMIENTO URBANO, SECCIÓN DE SALUD PÚBLICA</w:t>
            </w:r>
          </w:p>
        </w:tc>
      </w:tr>
      <w:tr w:rsidR="006F678B" w14:paraId="2D453428" w14:textId="77777777">
        <w:tblPrEx>
          <w:tblCellMar>
            <w:top w:w="0" w:type="dxa"/>
            <w:bottom w:w="0" w:type="dxa"/>
          </w:tblCellMar>
        </w:tblPrEx>
        <w:trPr>
          <w:trHeight w:val="225"/>
          <w:jc w:val="center"/>
        </w:trPr>
        <w:tc>
          <w:tcPr>
            <w:tcW w:w="2280" w:type="dxa"/>
            <w:shd w:val="clear" w:color="auto" w:fill="auto"/>
            <w:tcMar>
              <w:top w:w="0" w:type="dxa"/>
              <w:left w:w="108" w:type="dxa"/>
              <w:bottom w:w="0" w:type="dxa"/>
              <w:right w:w="108" w:type="dxa"/>
            </w:tcMar>
          </w:tcPr>
          <w:p w14:paraId="23BFD9C1" w14:textId="77777777" w:rsidR="006F678B" w:rsidRDefault="004749B5">
            <w:pPr>
              <w:pStyle w:val="Standard"/>
              <w:jc w:val="left"/>
              <w:rPr>
                <w:b/>
                <w:bCs/>
                <w:color w:val="0084D1"/>
              </w:rPr>
            </w:pPr>
            <w:r>
              <w:rPr>
                <w:b/>
                <w:bCs/>
                <w:color w:val="0084D1"/>
              </w:rPr>
              <w:t>I Responsables del tratamiento:</w:t>
            </w:r>
          </w:p>
          <w:p w14:paraId="12118FCB"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46C60795" w14:textId="77777777" w:rsidR="006F678B" w:rsidRDefault="004749B5">
            <w:pPr>
              <w:pStyle w:val="Standard"/>
              <w:rPr>
                <w:lang w:val="en-US"/>
              </w:rPr>
            </w:pPr>
            <w:r>
              <w:rPr>
                <w:lang w:val="en-US"/>
              </w:rPr>
              <w:lastRenderedPageBreak/>
              <w:t>AYUNTAMIENTO DE LAS PALMAS DE GRAN CANARIA</w:t>
            </w:r>
          </w:p>
          <w:p w14:paraId="361DB8BE" w14:textId="77777777" w:rsidR="006F678B" w:rsidRDefault="006F678B">
            <w:pPr>
              <w:pStyle w:val="Standard"/>
              <w:rPr>
                <w:lang w:val="en-US"/>
              </w:rPr>
            </w:pPr>
          </w:p>
        </w:tc>
      </w:tr>
      <w:tr w:rsidR="006F678B" w14:paraId="221389E2" w14:textId="77777777">
        <w:tblPrEx>
          <w:tblCellMar>
            <w:top w:w="0" w:type="dxa"/>
            <w:bottom w:w="0" w:type="dxa"/>
          </w:tblCellMar>
        </w:tblPrEx>
        <w:trPr>
          <w:trHeight w:val="225"/>
          <w:jc w:val="center"/>
        </w:trPr>
        <w:tc>
          <w:tcPr>
            <w:tcW w:w="2280" w:type="dxa"/>
            <w:shd w:val="clear" w:color="auto" w:fill="auto"/>
            <w:tcMar>
              <w:top w:w="0" w:type="dxa"/>
              <w:left w:w="108" w:type="dxa"/>
              <w:bottom w:w="0" w:type="dxa"/>
              <w:right w:w="108" w:type="dxa"/>
            </w:tcMar>
          </w:tcPr>
          <w:p w14:paraId="52EEA1EB" w14:textId="77777777" w:rsidR="006F678B" w:rsidRDefault="004749B5">
            <w:pPr>
              <w:pStyle w:val="Standard"/>
              <w:jc w:val="left"/>
              <w:rPr>
                <w:b/>
                <w:bCs/>
                <w:color w:val="0084D1"/>
              </w:rPr>
            </w:pPr>
            <w:r>
              <w:rPr>
                <w:b/>
                <w:bCs/>
                <w:color w:val="0084D1"/>
              </w:rPr>
              <w:t>II Titularidad:</w:t>
            </w:r>
          </w:p>
          <w:p w14:paraId="27C6A7D6"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0B219310" w14:textId="77777777" w:rsidR="006F678B" w:rsidRDefault="004749B5">
            <w:pPr>
              <w:pStyle w:val="Standard"/>
              <w:rPr>
                <w:lang w:val="en-US"/>
              </w:rPr>
            </w:pPr>
            <w:r>
              <w:rPr>
                <w:lang w:val="en-US"/>
              </w:rPr>
              <w:t>Pública</w:t>
            </w:r>
          </w:p>
        </w:tc>
      </w:tr>
      <w:tr w:rsidR="006F678B" w14:paraId="6B0D8589" w14:textId="77777777">
        <w:tblPrEx>
          <w:tblCellMar>
            <w:top w:w="0" w:type="dxa"/>
            <w:bottom w:w="0" w:type="dxa"/>
          </w:tblCellMar>
        </w:tblPrEx>
        <w:trPr>
          <w:trHeight w:val="225"/>
          <w:jc w:val="center"/>
        </w:trPr>
        <w:tc>
          <w:tcPr>
            <w:tcW w:w="2280" w:type="dxa"/>
            <w:shd w:val="clear" w:color="auto" w:fill="auto"/>
            <w:tcMar>
              <w:top w:w="0" w:type="dxa"/>
              <w:left w:w="108" w:type="dxa"/>
              <w:bottom w:w="0" w:type="dxa"/>
              <w:right w:w="108" w:type="dxa"/>
            </w:tcMar>
          </w:tcPr>
          <w:p w14:paraId="629D5800" w14:textId="77777777" w:rsidR="006F678B" w:rsidRDefault="004749B5">
            <w:pPr>
              <w:pStyle w:val="Standard"/>
              <w:jc w:val="left"/>
              <w:rPr>
                <w:b/>
                <w:bCs/>
                <w:color w:val="0084D1"/>
              </w:rPr>
            </w:pPr>
            <w:r>
              <w:rPr>
                <w:b/>
                <w:bCs/>
                <w:color w:val="0084D1"/>
              </w:rPr>
              <w:t>III Categorías interesados:</w:t>
            </w:r>
          </w:p>
        </w:tc>
        <w:tc>
          <w:tcPr>
            <w:tcW w:w="7358" w:type="dxa"/>
            <w:shd w:val="clear" w:color="auto" w:fill="auto"/>
            <w:tcMar>
              <w:top w:w="0" w:type="dxa"/>
              <w:left w:w="108" w:type="dxa"/>
              <w:bottom w:w="0" w:type="dxa"/>
              <w:right w:w="108" w:type="dxa"/>
            </w:tcMar>
          </w:tcPr>
          <w:p w14:paraId="4945DAFB" w14:textId="77777777" w:rsidR="006F678B" w:rsidRDefault="004749B5">
            <w:pPr>
              <w:pStyle w:val="Standard"/>
            </w:pPr>
            <w:r>
              <w:t xml:space="preserve">CIUDADANOS Y RESIDENTES </w:t>
            </w:r>
            <w:r>
              <w:tab/>
            </w:r>
            <w:r>
              <w:br/>
            </w:r>
            <w:r>
              <w:t>REPRESENTANTES LEGALES</w:t>
            </w:r>
          </w:p>
          <w:p w14:paraId="17EEA701" w14:textId="77777777" w:rsidR="006F678B" w:rsidRDefault="004749B5">
            <w:pPr>
              <w:pStyle w:val="Standard"/>
            </w:pPr>
            <w:r>
              <w:t>CIUDADANOS Y RESIDENTES, REPRESENTANTES LEGALES</w:t>
            </w:r>
          </w:p>
          <w:p w14:paraId="39898058" w14:textId="77777777" w:rsidR="006F678B" w:rsidRDefault="006F678B">
            <w:pPr>
              <w:pStyle w:val="Standard"/>
            </w:pPr>
          </w:p>
        </w:tc>
      </w:tr>
      <w:tr w:rsidR="006F678B" w14:paraId="0A0B3454" w14:textId="77777777">
        <w:tblPrEx>
          <w:tblCellMar>
            <w:top w:w="0" w:type="dxa"/>
            <w:bottom w:w="0" w:type="dxa"/>
          </w:tblCellMar>
        </w:tblPrEx>
        <w:trPr>
          <w:trHeight w:val="77"/>
          <w:jc w:val="center"/>
        </w:trPr>
        <w:tc>
          <w:tcPr>
            <w:tcW w:w="2280" w:type="dxa"/>
            <w:shd w:val="clear" w:color="auto" w:fill="auto"/>
            <w:tcMar>
              <w:top w:w="0" w:type="dxa"/>
              <w:left w:w="108" w:type="dxa"/>
              <w:bottom w:w="0" w:type="dxa"/>
              <w:right w:w="108" w:type="dxa"/>
            </w:tcMar>
          </w:tcPr>
          <w:p w14:paraId="00C8C33F" w14:textId="77777777" w:rsidR="006F678B" w:rsidRDefault="004749B5">
            <w:pPr>
              <w:pStyle w:val="Standard"/>
              <w:jc w:val="left"/>
              <w:rPr>
                <w:b/>
                <w:bCs/>
                <w:color w:val="0084D1"/>
              </w:rPr>
            </w:pPr>
            <w:r>
              <w:rPr>
                <w:b/>
                <w:bCs/>
                <w:color w:val="0084D1"/>
              </w:rPr>
              <w:t>IV Fines del tratamiento:</w:t>
            </w:r>
          </w:p>
        </w:tc>
        <w:tc>
          <w:tcPr>
            <w:tcW w:w="7358" w:type="dxa"/>
            <w:shd w:val="clear" w:color="auto" w:fill="auto"/>
            <w:tcMar>
              <w:top w:w="0" w:type="dxa"/>
              <w:left w:w="108" w:type="dxa"/>
              <w:bottom w:w="0" w:type="dxa"/>
              <w:right w:w="108" w:type="dxa"/>
            </w:tcMar>
          </w:tcPr>
          <w:p w14:paraId="30F6FFB6" w14:textId="77777777" w:rsidR="006F678B" w:rsidRDefault="004749B5">
            <w:pPr>
              <w:pStyle w:val="Standard"/>
            </w:pPr>
            <w:r>
              <w:t>GESTIÓN Y CONTROL SANITARIO</w:t>
            </w:r>
          </w:p>
          <w:p w14:paraId="0EBCA8F6" w14:textId="77777777" w:rsidR="006F678B" w:rsidRDefault="004749B5">
            <w:pPr>
              <w:pStyle w:val="Standard"/>
            </w:pPr>
            <w:r>
              <w:t>GESTIÓN DE CEMENTERIOS PÚBLICOS.</w:t>
            </w:r>
          </w:p>
          <w:p w14:paraId="76AA9B0D" w14:textId="77777777" w:rsidR="006F678B" w:rsidRDefault="006F678B">
            <w:pPr>
              <w:pStyle w:val="Standard"/>
            </w:pPr>
          </w:p>
        </w:tc>
      </w:tr>
      <w:tr w:rsidR="006F678B" w14:paraId="55CEB28E" w14:textId="77777777">
        <w:tblPrEx>
          <w:tblCellMar>
            <w:top w:w="0" w:type="dxa"/>
            <w:bottom w:w="0" w:type="dxa"/>
          </w:tblCellMar>
        </w:tblPrEx>
        <w:trPr>
          <w:trHeight w:val="77"/>
          <w:jc w:val="center"/>
        </w:trPr>
        <w:tc>
          <w:tcPr>
            <w:tcW w:w="2280" w:type="dxa"/>
            <w:shd w:val="clear" w:color="auto" w:fill="auto"/>
            <w:tcMar>
              <w:top w:w="0" w:type="dxa"/>
              <w:left w:w="108" w:type="dxa"/>
              <w:bottom w:w="0" w:type="dxa"/>
              <w:right w:w="108" w:type="dxa"/>
            </w:tcMar>
          </w:tcPr>
          <w:p w14:paraId="6AE33A47" w14:textId="77777777" w:rsidR="006F678B" w:rsidRDefault="004749B5">
            <w:pPr>
              <w:pStyle w:val="Standard"/>
              <w:jc w:val="left"/>
              <w:rPr>
                <w:b/>
                <w:bCs/>
                <w:color w:val="0084D1"/>
              </w:rPr>
            </w:pPr>
            <w:r>
              <w:rPr>
                <w:b/>
                <w:bCs/>
                <w:color w:val="0084D1"/>
              </w:rPr>
              <w:t xml:space="preserve">V Sistema de </w:t>
            </w:r>
            <w:r>
              <w:rPr>
                <w:b/>
                <w:bCs/>
                <w:color w:val="0084D1"/>
              </w:rPr>
              <w:t>tratamiento:</w:t>
            </w:r>
          </w:p>
          <w:p w14:paraId="2A3FA5BD"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66C60585" w14:textId="77777777" w:rsidR="006F678B" w:rsidRDefault="004749B5">
            <w:pPr>
              <w:pStyle w:val="Standard"/>
            </w:pPr>
            <w:r>
              <w:t>MIXTO</w:t>
            </w:r>
          </w:p>
        </w:tc>
      </w:tr>
      <w:tr w:rsidR="006F678B" w14:paraId="15B6A260"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75A4D95C" w14:textId="77777777" w:rsidR="006F678B" w:rsidRDefault="004749B5">
            <w:pPr>
              <w:pStyle w:val="Standard"/>
              <w:jc w:val="left"/>
              <w:rPr>
                <w:b/>
                <w:bCs/>
                <w:color w:val="0084D1"/>
              </w:rPr>
            </w:pPr>
            <w:r>
              <w:rPr>
                <w:b/>
                <w:bCs/>
                <w:color w:val="0084D1"/>
              </w:rPr>
              <w:t>VI Origen de los datos:</w:t>
            </w:r>
          </w:p>
        </w:tc>
        <w:tc>
          <w:tcPr>
            <w:tcW w:w="7358" w:type="dxa"/>
            <w:shd w:val="clear" w:color="auto" w:fill="auto"/>
            <w:tcMar>
              <w:top w:w="0" w:type="dxa"/>
              <w:left w:w="108" w:type="dxa"/>
              <w:bottom w:w="0" w:type="dxa"/>
              <w:right w:w="108" w:type="dxa"/>
            </w:tcMar>
          </w:tcPr>
          <w:p w14:paraId="50338E37" w14:textId="77777777" w:rsidR="006F678B" w:rsidRDefault="004749B5">
            <w:pPr>
              <w:pStyle w:val="Standard"/>
            </w:pPr>
            <w:r>
              <w:t>El propio interesado o su representante legal: Sí</w:t>
            </w:r>
          </w:p>
          <w:p w14:paraId="64E3AE1E" w14:textId="77777777" w:rsidR="006F678B" w:rsidRDefault="004749B5">
            <w:pPr>
              <w:pStyle w:val="Standard"/>
            </w:pPr>
            <w:r>
              <w:t>Registros públicos: No</w:t>
            </w:r>
          </w:p>
          <w:p w14:paraId="0D9BA272" w14:textId="77777777" w:rsidR="006F678B" w:rsidRDefault="004749B5">
            <w:pPr>
              <w:pStyle w:val="Standard"/>
            </w:pPr>
            <w:r>
              <w:t>Otras personas físicas: No</w:t>
            </w:r>
          </w:p>
          <w:p w14:paraId="26B3B852" w14:textId="77777777" w:rsidR="006F678B" w:rsidRDefault="004749B5">
            <w:pPr>
              <w:pStyle w:val="Standard"/>
            </w:pPr>
            <w:r>
              <w:t>Entidad privada: No</w:t>
            </w:r>
          </w:p>
          <w:p w14:paraId="57B2F183" w14:textId="77777777" w:rsidR="006F678B" w:rsidRDefault="004749B5">
            <w:pPr>
              <w:pStyle w:val="Standard"/>
            </w:pPr>
            <w:r>
              <w:t>Fuentes accesibles al público: No</w:t>
            </w:r>
          </w:p>
          <w:p w14:paraId="06E8129F" w14:textId="77777777" w:rsidR="006F678B" w:rsidRDefault="004749B5">
            <w:pPr>
              <w:pStyle w:val="Standard"/>
            </w:pPr>
            <w:r>
              <w:t>Administración pública: No</w:t>
            </w:r>
          </w:p>
          <w:p w14:paraId="101F240C" w14:textId="77777777" w:rsidR="006F678B" w:rsidRDefault="006F678B">
            <w:pPr>
              <w:pStyle w:val="Standard"/>
            </w:pPr>
          </w:p>
        </w:tc>
      </w:tr>
      <w:tr w:rsidR="006F678B" w14:paraId="17CACD6D" w14:textId="77777777">
        <w:tblPrEx>
          <w:tblCellMar>
            <w:top w:w="0" w:type="dxa"/>
            <w:bottom w:w="0" w:type="dxa"/>
          </w:tblCellMar>
        </w:tblPrEx>
        <w:trPr>
          <w:trHeight w:val="102"/>
          <w:jc w:val="center"/>
        </w:trPr>
        <w:tc>
          <w:tcPr>
            <w:tcW w:w="2280" w:type="dxa"/>
            <w:shd w:val="clear" w:color="auto" w:fill="auto"/>
            <w:tcMar>
              <w:top w:w="0" w:type="dxa"/>
              <w:left w:w="108" w:type="dxa"/>
              <w:bottom w:w="0" w:type="dxa"/>
              <w:right w:w="108" w:type="dxa"/>
            </w:tcMar>
          </w:tcPr>
          <w:p w14:paraId="1A7FF154" w14:textId="77777777" w:rsidR="006F678B" w:rsidRDefault="004749B5">
            <w:pPr>
              <w:pStyle w:val="Standard"/>
              <w:jc w:val="left"/>
              <w:rPr>
                <w:b/>
                <w:bCs/>
                <w:color w:val="0084D1"/>
              </w:rPr>
            </w:pPr>
            <w:r>
              <w:rPr>
                <w:b/>
                <w:bCs/>
                <w:color w:val="0084D1"/>
              </w:rPr>
              <w:t xml:space="preserve">VII Categorías de datos </w:t>
            </w:r>
            <w:r>
              <w:rPr>
                <w:b/>
                <w:bCs/>
                <w:color w:val="0084D1"/>
              </w:rPr>
              <w:t>personales objeto de tratamiento:</w:t>
            </w:r>
          </w:p>
        </w:tc>
        <w:tc>
          <w:tcPr>
            <w:tcW w:w="7358" w:type="dxa"/>
            <w:shd w:val="clear" w:color="auto" w:fill="auto"/>
            <w:tcMar>
              <w:top w:w="0" w:type="dxa"/>
              <w:left w:w="108" w:type="dxa"/>
              <w:bottom w:w="0" w:type="dxa"/>
              <w:right w:w="108" w:type="dxa"/>
            </w:tcMar>
          </w:tcPr>
          <w:p w14:paraId="3959DCB0" w14:textId="77777777" w:rsidR="006F678B" w:rsidRDefault="004749B5">
            <w:pPr>
              <w:pStyle w:val="Standard"/>
            </w:pPr>
            <w:r>
              <w:rPr>
                <w:u w:val="single"/>
              </w:rPr>
              <w:t>Datos identificativos</w:t>
            </w:r>
            <w:r>
              <w:t>:</w:t>
            </w:r>
          </w:p>
          <w:p w14:paraId="4774161E" w14:textId="77777777" w:rsidR="006F678B" w:rsidRDefault="004749B5">
            <w:pPr>
              <w:pStyle w:val="Standard"/>
            </w:pPr>
            <w:r>
              <w:t>-DNI-NIF: Sí</w:t>
            </w:r>
          </w:p>
          <w:p w14:paraId="4B814FFE" w14:textId="77777777" w:rsidR="006F678B" w:rsidRDefault="004749B5">
            <w:pPr>
              <w:pStyle w:val="Standard"/>
            </w:pPr>
            <w:r>
              <w:t>-Identificador nacional restringido art. 87: No</w:t>
            </w:r>
          </w:p>
          <w:p w14:paraId="3AE6ADF9" w14:textId="77777777" w:rsidR="006F678B" w:rsidRDefault="004749B5">
            <w:pPr>
              <w:pStyle w:val="Standard"/>
            </w:pPr>
            <w:r>
              <w:t>-Dirección: Sí</w:t>
            </w:r>
          </w:p>
          <w:p w14:paraId="3EACF61C" w14:textId="77777777" w:rsidR="006F678B" w:rsidRDefault="004749B5">
            <w:pPr>
              <w:pStyle w:val="Standard"/>
            </w:pPr>
            <w:r>
              <w:t>-Imagen: No</w:t>
            </w:r>
          </w:p>
          <w:p w14:paraId="0C6A630C" w14:textId="77777777" w:rsidR="006F678B" w:rsidRDefault="004749B5">
            <w:pPr>
              <w:pStyle w:val="Standard"/>
            </w:pPr>
            <w:r>
              <w:t>-Número seguridad social: No</w:t>
            </w:r>
          </w:p>
          <w:p w14:paraId="686672C9" w14:textId="77777777" w:rsidR="006F678B" w:rsidRDefault="004749B5">
            <w:pPr>
              <w:pStyle w:val="Standard"/>
            </w:pPr>
            <w:r>
              <w:t>-Teléfono: Sí</w:t>
            </w:r>
          </w:p>
          <w:p w14:paraId="3D4E8866" w14:textId="77777777" w:rsidR="006F678B" w:rsidRDefault="004749B5">
            <w:pPr>
              <w:pStyle w:val="Standard"/>
            </w:pPr>
            <w:r>
              <w:t>-Firma manual o digitalizada: Sí</w:t>
            </w:r>
          </w:p>
          <w:p w14:paraId="08D382CE" w14:textId="77777777" w:rsidR="006F678B" w:rsidRDefault="004749B5">
            <w:pPr>
              <w:pStyle w:val="Standard"/>
            </w:pPr>
            <w:r>
              <w:t>-Firma electrónica: Sí</w:t>
            </w:r>
          </w:p>
          <w:p w14:paraId="354DD2D5" w14:textId="77777777" w:rsidR="006F678B" w:rsidRDefault="004749B5">
            <w:pPr>
              <w:pStyle w:val="Standard"/>
            </w:pPr>
            <w:r>
              <w:t>-Registro personal: No</w:t>
            </w:r>
          </w:p>
          <w:p w14:paraId="059DFF7D" w14:textId="77777777" w:rsidR="006F678B" w:rsidRDefault="004749B5">
            <w:pPr>
              <w:pStyle w:val="Standard"/>
            </w:pPr>
            <w:r>
              <w:t>-Marcas físicas: No</w:t>
            </w:r>
          </w:p>
          <w:p w14:paraId="195F042D" w14:textId="77777777" w:rsidR="006F678B" w:rsidRDefault="004749B5">
            <w:pPr>
              <w:pStyle w:val="Standard"/>
            </w:pPr>
            <w:r>
              <w:t>-Tarjeta sanitaria: No</w:t>
            </w:r>
          </w:p>
          <w:p w14:paraId="6D2FFACD" w14:textId="77777777" w:rsidR="006F678B" w:rsidRDefault="004749B5">
            <w:pPr>
              <w:pStyle w:val="Standard"/>
            </w:pPr>
            <w:r>
              <w:t>-Nombre y apellidos: Sí</w:t>
            </w:r>
          </w:p>
          <w:p w14:paraId="64B57D1C" w14:textId="77777777" w:rsidR="006F678B" w:rsidRDefault="004749B5">
            <w:pPr>
              <w:pStyle w:val="Standard"/>
            </w:pPr>
            <w:r>
              <w:t>-Huella digital: No</w:t>
            </w:r>
          </w:p>
          <w:p w14:paraId="218D9814" w14:textId="77777777" w:rsidR="006F678B" w:rsidRDefault="004749B5">
            <w:pPr>
              <w:pStyle w:val="Standard"/>
            </w:pPr>
            <w:r>
              <w:t>-Voz: No</w:t>
            </w:r>
          </w:p>
          <w:p w14:paraId="5010093D" w14:textId="77777777" w:rsidR="006F678B" w:rsidRDefault="004749B5">
            <w:pPr>
              <w:pStyle w:val="Standard"/>
            </w:pPr>
            <w:r>
              <w:t>-CCC/IBAN: No</w:t>
            </w:r>
          </w:p>
          <w:p w14:paraId="123F3810" w14:textId="77777777" w:rsidR="006F678B" w:rsidRDefault="004749B5">
            <w:pPr>
              <w:pStyle w:val="Standard"/>
            </w:pPr>
            <w:r>
              <w:t>-Tarjeta bancaria o Similar: No</w:t>
            </w:r>
          </w:p>
          <w:p w14:paraId="1E567B8E" w14:textId="77777777" w:rsidR="006F678B" w:rsidRDefault="004749B5">
            <w:pPr>
              <w:pStyle w:val="Standard"/>
            </w:pPr>
            <w:r>
              <w:t>Otros datos identificativos:</w:t>
            </w:r>
          </w:p>
          <w:p w14:paraId="76CEC3D6" w14:textId="77777777" w:rsidR="006F678B" w:rsidRDefault="006F678B">
            <w:pPr>
              <w:pStyle w:val="Standard"/>
            </w:pPr>
          </w:p>
          <w:p w14:paraId="753BCCFE" w14:textId="77777777" w:rsidR="006F678B" w:rsidRDefault="004749B5">
            <w:pPr>
              <w:pStyle w:val="Standard"/>
            </w:pPr>
            <w:r>
              <w:rPr>
                <w:u w:val="single"/>
              </w:rPr>
              <w:t>Datos de categorías sensibles</w:t>
            </w:r>
            <w:r>
              <w:t>:</w:t>
            </w:r>
          </w:p>
          <w:p w14:paraId="12342DFA" w14:textId="77777777" w:rsidR="006F678B" w:rsidRDefault="004749B5">
            <w:pPr>
              <w:pStyle w:val="Standard"/>
            </w:pPr>
            <w:r>
              <w:t xml:space="preserve">-Ideología o ideas </w:t>
            </w:r>
            <w:r>
              <w:t>políticas: No</w:t>
            </w:r>
          </w:p>
          <w:p w14:paraId="76D4937A" w14:textId="77777777" w:rsidR="006F678B" w:rsidRDefault="004749B5">
            <w:pPr>
              <w:pStyle w:val="Standard"/>
            </w:pPr>
            <w:r>
              <w:t>-Afiliación Sindical: No</w:t>
            </w:r>
          </w:p>
          <w:p w14:paraId="542AB059" w14:textId="77777777" w:rsidR="006F678B" w:rsidRDefault="004749B5">
            <w:pPr>
              <w:pStyle w:val="Standard"/>
            </w:pPr>
            <w:r>
              <w:t>-Religión: No</w:t>
            </w:r>
          </w:p>
          <w:p w14:paraId="04BC1815" w14:textId="77777777" w:rsidR="006F678B" w:rsidRDefault="004749B5">
            <w:pPr>
              <w:pStyle w:val="Standard"/>
            </w:pPr>
            <w:r>
              <w:t>-Creencias: No</w:t>
            </w:r>
          </w:p>
          <w:p w14:paraId="3EF497A0" w14:textId="77777777" w:rsidR="006F678B" w:rsidRDefault="004749B5">
            <w:pPr>
              <w:pStyle w:val="Standard"/>
            </w:pPr>
            <w:r>
              <w:t>-Origen racial o étnico: No</w:t>
            </w:r>
          </w:p>
          <w:p w14:paraId="48699F3B" w14:textId="77777777" w:rsidR="006F678B" w:rsidRDefault="004749B5">
            <w:pPr>
              <w:pStyle w:val="Standard"/>
            </w:pPr>
            <w:r>
              <w:t>-Salud: No</w:t>
            </w:r>
          </w:p>
          <w:p w14:paraId="170E6690" w14:textId="77777777" w:rsidR="006F678B" w:rsidRDefault="004749B5">
            <w:pPr>
              <w:pStyle w:val="Standard"/>
            </w:pPr>
            <w:r>
              <w:t>-Vida Sexual: No</w:t>
            </w:r>
          </w:p>
          <w:p w14:paraId="1E816AC5" w14:textId="77777777" w:rsidR="006F678B" w:rsidRDefault="006F678B">
            <w:pPr>
              <w:pStyle w:val="Standard"/>
            </w:pPr>
          </w:p>
          <w:p w14:paraId="65E9D3D7" w14:textId="77777777" w:rsidR="006F678B" w:rsidRDefault="004749B5">
            <w:pPr>
              <w:pStyle w:val="Standard"/>
            </w:pPr>
            <w:r>
              <w:rPr>
                <w:u w:val="single"/>
              </w:rPr>
              <w:t>Datos relativos a infracciones</w:t>
            </w:r>
            <w:r>
              <w:t>:</w:t>
            </w:r>
          </w:p>
          <w:p w14:paraId="5670DBDC" w14:textId="77777777" w:rsidR="006F678B" w:rsidRDefault="004749B5">
            <w:pPr>
              <w:pStyle w:val="Standard"/>
            </w:pPr>
            <w:r>
              <w:t>-Infracciones penales: No</w:t>
            </w:r>
          </w:p>
          <w:p w14:paraId="42AF7152" w14:textId="77777777" w:rsidR="006F678B" w:rsidRDefault="004749B5">
            <w:pPr>
              <w:pStyle w:val="Standard"/>
            </w:pPr>
            <w:r>
              <w:t>-Infracciones administrativas: No</w:t>
            </w:r>
          </w:p>
          <w:p w14:paraId="5F9B2DEE" w14:textId="77777777" w:rsidR="006F678B" w:rsidRDefault="006F678B">
            <w:pPr>
              <w:pStyle w:val="Standard"/>
            </w:pPr>
          </w:p>
          <w:p w14:paraId="5F3DE6D0" w14:textId="77777777" w:rsidR="006F678B" w:rsidRDefault="004749B5">
            <w:pPr>
              <w:pStyle w:val="Standard"/>
            </w:pPr>
            <w:r>
              <w:rPr>
                <w:u w:val="single"/>
              </w:rPr>
              <w:t>Otras categorías de datos personales</w:t>
            </w:r>
            <w:r>
              <w:t>:</w:t>
            </w:r>
          </w:p>
          <w:p w14:paraId="64CCB438" w14:textId="77777777" w:rsidR="006F678B" w:rsidRDefault="004749B5">
            <w:pPr>
              <w:pStyle w:val="Standard"/>
            </w:pPr>
            <w:r>
              <w:t>CARACTERÍSTICAS PERSONALES</w:t>
            </w:r>
          </w:p>
          <w:p w14:paraId="1C2AAF73" w14:textId="77777777" w:rsidR="006F678B" w:rsidRDefault="006F678B">
            <w:pPr>
              <w:pStyle w:val="Standard"/>
            </w:pPr>
          </w:p>
          <w:p w14:paraId="2C997FDB" w14:textId="77777777" w:rsidR="006F678B" w:rsidRDefault="006F678B">
            <w:pPr>
              <w:pStyle w:val="Standard"/>
            </w:pPr>
          </w:p>
        </w:tc>
      </w:tr>
      <w:tr w:rsidR="006F678B" w14:paraId="6B57D1B1"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5A379268" w14:textId="77777777" w:rsidR="006F678B" w:rsidRDefault="004749B5">
            <w:pPr>
              <w:pStyle w:val="Standard"/>
              <w:jc w:val="left"/>
              <w:rPr>
                <w:b/>
                <w:bCs/>
                <w:color w:val="0084D1"/>
              </w:rPr>
            </w:pPr>
            <w:r>
              <w:rPr>
                <w:b/>
                <w:bCs/>
                <w:color w:val="0084D1"/>
              </w:rPr>
              <w:t>VIII Legitimidad (base jurídica) del tratamiento:</w:t>
            </w:r>
          </w:p>
          <w:p w14:paraId="20F88862"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7994E0F4" w14:textId="77777777" w:rsidR="006F678B" w:rsidRDefault="004749B5">
            <w:pPr>
              <w:pStyle w:val="Standard"/>
            </w:pPr>
            <w:r>
              <w:t>-Consentimiento del interesado: No</w:t>
            </w:r>
          </w:p>
          <w:p w14:paraId="5F86EA2C" w14:textId="77777777" w:rsidR="006F678B" w:rsidRDefault="004749B5">
            <w:pPr>
              <w:pStyle w:val="Standard"/>
            </w:pPr>
            <w:r>
              <w:t>-Datos necesarios ejecución contrato: No</w:t>
            </w:r>
          </w:p>
          <w:p w14:paraId="55D28BCD" w14:textId="77777777" w:rsidR="006F678B" w:rsidRDefault="004749B5">
            <w:pPr>
              <w:pStyle w:val="Standard"/>
            </w:pPr>
            <w:r>
              <w:t>-Cumplimiento obligación legal: Sí</w:t>
            </w:r>
          </w:p>
          <w:p w14:paraId="094A0DF2" w14:textId="77777777" w:rsidR="006F678B" w:rsidRDefault="004749B5">
            <w:pPr>
              <w:pStyle w:val="Standard"/>
            </w:pPr>
            <w:r>
              <w:t xml:space="preserve">Ley 7/1985, de 2 de abril, Reguladora de las Bases del </w:t>
            </w:r>
            <w:r>
              <w:t>Régimen Local.</w:t>
            </w:r>
          </w:p>
          <w:p w14:paraId="7905A18D" w14:textId="77777777" w:rsidR="006F678B" w:rsidRDefault="004749B5">
            <w:pPr>
              <w:pStyle w:val="Standard"/>
            </w:pPr>
            <w:r>
              <w:t>-Proteger intereses vitales: No</w:t>
            </w:r>
          </w:p>
          <w:p w14:paraId="6813979B" w14:textId="77777777" w:rsidR="006F678B" w:rsidRDefault="004749B5">
            <w:pPr>
              <w:pStyle w:val="Standard"/>
            </w:pPr>
            <w:r>
              <w:lastRenderedPageBreak/>
              <w:t>-Misión, intereses o poderes públicos: Sí</w:t>
            </w:r>
          </w:p>
          <w:p w14:paraId="52ABF90A" w14:textId="77777777" w:rsidR="006F678B" w:rsidRDefault="004749B5">
            <w:pPr>
              <w:pStyle w:val="Standard"/>
            </w:pPr>
            <w:r>
              <w:t>Sanidad pública.</w:t>
            </w:r>
          </w:p>
          <w:p w14:paraId="2A7DC568" w14:textId="77777777" w:rsidR="006F678B" w:rsidRDefault="004749B5">
            <w:pPr>
              <w:pStyle w:val="Standard"/>
            </w:pPr>
            <w:r>
              <w:t>-Interés legítimo del Responsable: No</w:t>
            </w:r>
          </w:p>
          <w:p w14:paraId="360AF947" w14:textId="77777777" w:rsidR="006F678B" w:rsidRDefault="006F678B">
            <w:pPr>
              <w:pStyle w:val="Standard"/>
            </w:pPr>
          </w:p>
          <w:p w14:paraId="5E09F21B" w14:textId="77777777" w:rsidR="006F678B" w:rsidRDefault="004749B5">
            <w:pPr>
              <w:pStyle w:val="Standard"/>
            </w:pPr>
            <w:r>
              <w:t>-Consentimiento explícito (en relación a datos de categorías especiales): No</w:t>
            </w:r>
          </w:p>
          <w:p w14:paraId="3E99E36E" w14:textId="77777777" w:rsidR="006F678B" w:rsidRDefault="004749B5">
            <w:pPr>
              <w:pStyle w:val="Standard"/>
            </w:pPr>
            <w:r>
              <w:t>-Obligación derecho laboral (en re</w:t>
            </w:r>
            <w:r>
              <w:t>lación a datos de categorías especiales): No</w:t>
            </w:r>
          </w:p>
          <w:p w14:paraId="30B6C2D6" w14:textId="77777777" w:rsidR="006F678B" w:rsidRDefault="004749B5">
            <w:pPr>
              <w:pStyle w:val="Standard"/>
            </w:pPr>
            <w:r>
              <w:t>-Proteger intereses vitales de una persona no capacitada para consentir (en relación a datos de categorías especiales): No</w:t>
            </w:r>
          </w:p>
          <w:p w14:paraId="6E5D5758" w14:textId="77777777" w:rsidR="006F678B" w:rsidRDefault="004749B5">
            <w:pPr>
              <w:pStyle w:val="Standard"/>
            </w:pPr>
            <w:r>
              <w:t xml:space="preserve">-Miembros entidad sin ánimo de lucro (en relación a datos de categorías </w:t>
            </w:r>
            <w:r>
              <w:t>especiales): No</w:t>
            </w:r>
          </w:p>
          <w:p w14:paraId="0DECAF60" w14:textId="77777777" w:rsidR="006F678B" w:rsidRDefault="004749B5">
            <w:pPr>
              <w:pStyle w:val="Standard"/>
            </w:pPr>
            <w:r>
              <w:t>-Datos hechos públicos por interesado (en relación a datos de categorías especiales): No</w:t>
            </w:r>
          </w:p>
          <w:p w14:paraId="4C10B8A3" w14:textId="77777777" w:rsidR="006F678B" w:rsidRDefault="004749B5">
            <w:pPr>
              <w:pStyle w:val="Standard"/>
            </w:pPr>
            <w:r>
              <w:t>-Ejercicio defensa o tribunales (en relación a datos de categorías especiales): No</w:t>
            </w:r>
          </w:p>
          <w:p w14:paraId="388818FC" w14:textId="77777777" w:rsidR="006F678B" w:rsidRDefault="004749B5">
            <w:pPr>
              <w:pStyle w:val="Standard"/>
            </w:pPr>
            <w:r>
              <w:t xml:space="preserve">-Interés público esencial (en relación a datos de </w:t>
            </w:r>
            <w:r>
              <w:t>categorías especiales): Sí</w:t>
            </w:r>
          </w:p>
          <w:p w14:paraId="5833583B" w14:textId="77777777" w:rsidR="006F678B" w:rsidRDefault="004749B5">
            <w:pPr>
              <w:pStyle w:val="Standard"/>
            </w:pPr>
            <w:r>
              <w:t>-Medicina preventiva, laboral o servicios sanitarios (en relación a datos de categorías especiales): No</w:t>
            </w:r>
          </w:p>
          <w:p w14:paraId="44CCC3B9" w14:textId="77777777" w:rsidR="006F678B" w:rsidRDefault="004749B5">
            <w:pPr>
              <w:pStyle w:val="Standard"/>
            </w:pPr>
            <w:r>
              <w:t>-Razones de salud pública (en relación a datos de categorías especiales): No</w:t>
            </w:r>
          </w:p>
          <w:p w14:paraId="7E7D6672" w14:textId="77777777" w:rsidR="006F678B" w:rsidRDefault="004749B5">
            <w:pPr>
              <w:pStyle w:val="Standard"/>
            </w:pPr>
            <w:r>
              <w:t xml:space="preserve">-Archivo investigación o estadística en interés </w:t>
            </w:r>
            <w:r>
              <w:t>público (en relación a datos de categorías especiales): No</w:t>
            </w:r>
          </w:p>
          <w:p w14:paraId="2BD0263E" w14:textId="77777777" w:rsidR="006F678B" w:rsidRDefault="006F678B">
            <w:pPr>
              <w:pStyle w:val="Standard"/>
            </w:pPr>
          </w:p>
        </w:tc>
      </w:tr>
      <w:tr w:rsidR="006F678B" w14:paraId="6A629E85"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231463D8" w14:textId="77777777" w:rsidR="006F678B" w:rsidRDefault="004749B5">
            <w:pPr>
              <w:pStyle w:val="Standard"/>
              <w:jc w:val="left"/>
              <w:rPr>
                <w:b/>
                <w:bCs/>
                <w:color w:val="0084D1"/>
              </w:rPr>
            </w:pPr>
            <w:r>
              <w:rPr>
                <w:b/>
                <w:bCs/>
                <w:color w:val="0084D1"/>
              </w:rPr>
              <w:lastRenderedPageBreak/>
              <w:t>IX Destinatarios de la información:</w:t>
            </w:r>
          </w:p>
        </w:tc>
        <w:tc>
          <w:tcPr>
            <w:tcW w:w="7358" w:type="dxa"/>
            <w:shd w:val="clear" w:color="auto" w:fill="auto"/>
            <w:tcMar>
              <w:top w:w="0" w:type="dxa"/>
              <w:left w:w="108" w:type="dxa"/>
              <w:bottom w:w="0" w:type="dxa"/>
              <w:right w:w="108" w:type="dxa"/>
            </w:tcMar>
          </w:tcPr>
          <w:p w14:paraId="604728B6" w14:textId="77777777" w:rsidR="006F678B" w:rsidRDefault="004749B5">
            <w:pPr>
              <w:pStyle w:val="Standard"/>
            </w:pPr>
            <w:r>
              <w:t>No hay</w:t>
            </w:r>
          </w:p>
          <w:p w14:paraId="24F1C6C1" w14:textId="77777777" w:rsidR="006F678B" w:rsidRDefault="006F678B">
            <w:pPr>
              <w:pStyle w:val="Standard"/>
            </w:pPr>
          </w:p>
        </w:tc>
      </w:tr>
      <w:tr w:rsidR="006F678B" w14:paraId="221FC95F"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64684E4C" w14:textId="77777777" w:rsidR="006F678B" w:rsidRDefault="004749B5">
            <w:pPr>
              <w:pStyle w:val="Standard"/>
              <w:jc w:val="left"/>
              <w:rPr>
                <w:b/>
                <w:bCs/>
                <w:color w:val="0084D1"/>
              </w:rPr>
            </w:pPr>
            <w:r>
              <w:rPr>
                <w:b/>
                <w:bCs/>
                <w:color w:val="0084D1"/>
              </w:rPr>
              <w:t>X Transferencias internacionales:</w:t>
            </w:r>
          </w:p>
          <w:p w14:paraId="1090AEBA"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198BC561" w14:textId="77777777" w:rsidR="006F678B" w:rsidRDefault="004749B5">
            <w:pPr>
              <w:pStyle w:val="Standard"/>
            </w:pPr>
            <w:r>
              <w:t>No se realizarán transferencias internacionales de datos</w:t>
            </w:r>
          </w:p>
        </w:tc>
      </w:tr>
      <w:tr w:rsidR="006F678B" w14:paraId="01FF16B4"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387CFEA7" w14:textId="77777777" w:rsidR="006F678B" w:rsidRDefault="004749B5">
            <w:pPr>
              <w:pStyle w:val="Standard"/>
              <w:jc w:val="left"/>
              <w:rPr>
                <w:b/>
                <w:bCs/>
                <w:color w:val="0084D1"/>
              </w:rPr>
            </w:pPr>
            <w:r>
              <w:rPr>
                <w:b/>
                <w:bCs/>
                <w:color w:val="0084D1"/>
              </w:rPr>
              <w:t>XI Plazos de conservación de datos:</w:t>
            </w:r>
          </w:p>
        </w:tc>
        <w:tc>
          <w:tcPr>
            <w:tcW w:w="7358" w:type="dxa"/>
            <w:shd w:val="clear" w:color="auto" w:fill="auto"/>
            <w:tcMar>
              <w:top w:w="0" w:type="dxa"/>
              <w:left w:w="108" w:type="dxa"/>
              <w:bottom w:w="0" w:type="dxa"/>
              <w:right w:w="108" w:type="dxa"/>
            </w:tcMar>
          </w:tcPr>
          <w:p w14:paraId="2E422EE6" w14:textId="77777777" w:rsidR="006F678B" w:rsidRDefault="006F678B">
            <w:pPr>
              <w:pStyle w:val="Standard"/>
            </w:pPr>
          </w:p>
          <w:p w14:paraId="3C0E0C6A" w14:textId="77777777" w:rsidR="006F678B" w:rsidRDefault="004749B5">
            <w:pPr>
              <w:pStyle w:val="Standard"/>
            </w:pPr>
            <w:r>
              <w:t>Indefinido</w:t>
            </w:r>
          </w:p>
        </w:tc>
      </w:tr>
      <w:tr w:rsidR="006F678B" w14:paraId="73189870"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3216A2DA" w14:textId="77777777" w:rsidR="006F678B" w:rsidRDefault="004749B5">
            <w:pPr>
              <w:pStyle w:val="Standard"/>
              <w:jc w:val="left"/>
              <w:rPr>
                <w:b/>
                <w:bCs/>
                <w:color w:val="0084D1"/>
              </w:rPr>
            </w:pPr>
            <w:r>
              <w:rPr>
                <w:b/>
                <w:bCs/>
                <w:color w:val="0084D1"/>
              </w:rPr>
              <w:t xml:space="preserve">XII </w:t>
            </w:r>
            <w:r>
              <w:rPr>
                <w:b/>
                <w:bCs/>
                <w:color w:val="0084D1"/>
              </w:rPr>
              <w:t>Descripción general de medidas técnicas y organizativas de seguridad:</w:t>
            </w:r>
          </w:p>
          <w:p w14:paraId="2972462A"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1FFA6FE2" w14:textId="77777777" w:rsidR="006F678B" w:rsidRDefault="006F678B">
            <w:pPr>
              <w:pStyle w:val="Standard"/>
            </w:pPr>
          </w:p>
          <w:p w14:paraId="65A2F489" w14:textId="77777777" w:rsidR="006F678B" w:rsidRDefault="006F678B">
            <w:pPr>
              <w:pStyle w:val="Standard"/>
            </w:pPr>
          </w:p>
          <w:p w14:paraId="378C17E4" w14:textId="77777777" w:rsidR="006F678B" w:rsidRDefault="004749B5">
            <w:pPr>
              <w:pStyle w:val="Standard"/>
            </w:pPr>
            <w:r>
              <w:t>Documento de seguridad, Funciones y obligaciones del personal,</w:t>
            </w:r>
          </w:p>
          <w:p w14:paraId="147D63CB" w14:textId="77777777" w:rsidR="006F678B" w:rsidRDefault="004749B5">
            <w:pPr>
              <w:pStyle w:val="Standard"/>
            </w:pPr>
            <w:r>
              <w:t>Control de accesos, Control de acceso físico, Identificación y</w:t>
            </w:r>
          </w:p>
          <w:p w14:paraId="296A0DAF" w14:textId="77777777" w:rsidR="006F678B" w:rsidRDefault="004749B5">
            <w:pPr>
              <w:pStyle w:val="Standard"/>
            </w:pPr>
            <w:r>
              <w:t>autenticación, Registro de incidencias, Distribución de s</w:t>
            </w:r>
            <w:r>
              <w:t>oportes,</w:t>
            </w:r>
          </w:p>
          <w:p w14:paraId="649BA91F" w14:textId="77777777" w:rsidR="006F678B" w:rsidRDefault="004749B5">
            <w:pPr>
              <w:pStyle w:val="Standard"/>
            </w:pPr>
            <w:r>
              <w:t>Seguridad de telecomunicaciones, Correos electrónicos, Dispositivos de almacenamiento, Criterios de archivo, Copias o reproducciones,</w:t>
            </w:r>
          </w:p>
          <w:p w14:paraId="42B3ED18" w14:textId="77777777" w:rsidR="006F678B" w:rsidRDefault="004749B5">
            <w:pPr>
              <w:pStyle w:val="Standard"/>
            </w:pPr>
            <w:r>
              <w:t>Borrado o destrucción de soportes</w:t>
            </w:r>
          </w:p>
          <w:p w14:paraId="0B9B7B9A" w14:textId="77777777" w:rsidR="006F678B" w:rsidRDefault="006F678B">
            <w:pPr>
              <w:pStyle w:val="Standard"/>
            </w:pPr>
          </w:p>
          <w:p w14:paraId="66E17A2A" w14:textId="77777777" w:rsidR="006F678B" w:rsidRDefault="006F678B">
            <w:pPr>
              <w:pStyle w:val="Standard"/>
            </w:pPr>
          </w:p>
        </w:tc>
      </w:tr>
      <w:tr w:rsidR="006F678B" w14:paraId="0B8530B9"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119CF235" w14:textId="77777777" w:rsidR="006F678B" w:rsidRDefault="004749B5">
            <w:pPr>
              <w:pStyle w:val="Standard"/>
              <w:jc w:val="left"/>
              <w:rPr>
                <w:b/>
                <w:bCs/>
                <w:color w:val="0084D1"/>
              </w:rPr>
            </w:pPr>
            <w:r>
              <w:rPr>
                <w:b/>
                <w:bCs/>
                <w:color w:val="0084D1"/>
              </w:rPr>
              <w:t>XIII Procedimiento para ejercitar los derechos:</w:t>
            </w:r>
          </w:p>
          <w:p w14:paraId="4D0495EC"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43F86131" w14:textId="77777777" w:rsidR="006F678B" w:rsidRDefault="004749B5">
            <w:pPr>
              <w:pStyle w:val="Standard"/>
            </w:pPr>
            <w:r>
              <w:t>Pueden existir diferentes c</w:t>
            </w:r>
            <w:r>
              <w:t>anales (email, correo postal, presencial, etc.) y se detallan en las diferentes cláusulas de información, así como en el procedimiento de gestión de derechos, en el que también se dispone de formularios de ejercicio de derechos para facilitar a los interes</w:t>
            </w:r>
            <w:r>
              <w:t xml:space="preserve">ados.  </w:t>
            </w:r>
          </w:p>
          <w:p w14:paraId="2AB56234" w14:textId="77777777" w:rsidR="006F678B" w:rsidRDefault="006F678B">
            <w:pPr>
              <w:pStyle w:val="Standard"/>
            </w:pPr>
          </w:p>
        </w:tc>
      </w:tr>
    </w:tbl>
    <w:p w14:paraId="0FAAD5CB" w14:textId="77777777" w:rsidR="006F678B" w:rsidRDefault="006F678B">
      <w:pPr>
        <w:pStyle w:val="Standard"/>
      </w:pPr>
    </w:p>
    <w:p w14:paraId="27D88325" w14:textId="77777777" w:rsidR="006F678B" w:rsidRDefault="006F678B">
      <w:pPr>
        <w:pStyle w:val="Standard"/>
      </w:pPr>
    </w:p>
    <w:p w14:paraId="382BF756" w14:textId="77777777" w:rsidR="006F678B" w:rsidRDefault="006F678B">
      <w:pPr>
        <w:pStyle w:val="Standard"/>
      </w:pPr>
    </w:p>
    <w:p w14:paraId="09BC705E" w14:textId="77777777" w:rsidR="006F678B" w:rsidRDefault="006F678B">
      <w:pPr>
        <w:pStyle w:val="Standard"/>
      </w:pPr>
    </w:p>
    <w:p w14:paraId="1D2F7CA0" w14:textId="77777777" w:rsidR="006F678B" w:rsidRDefault="006F678B">
      <w:pPr>
        <w:pStyle w:val="Standard"/>
      </w:pPr>
    </w:p>
    <w:p w14:paraId="41CCBBA0" w14:textId="77777777" w:rsidR="006F678B" w:rsidRDefault="006F678B">
      <w:pPr>
        <w:pStyle w:val="Standard"/>
      </w:pPr>
    </w:p>
    <w:p w14:paraId="6646B720" w14:textId="77777777" w:rsidR="006F678B" w:rsidRDefault="006F678B">
      <w:pPr>
        <w:pStyle w:val="Standard"/>
      </w:pPr>
    </w:p>
    <w:p w14:paraId="41EC23D6" w14:textId="77777777" w:rsidR="006F678B" w:rsidRDefault="006F678B">
      <w:pPr>
        <w:pStyle w:val="Standard"/>
      </w:pPr>
    </w:p>
    <w:p w14:paraId="1B27A116" w14:textId="77777777" w:rsidR="006F678B" w:rsidRDefault="006F678B">
      <w:pPr>
        <w:pStyle w:val="Standard"/>
      </w:pPr>
    </w:p>
    <w:p w14:paraId="5A5B8263" w14:textId="77777777" w:rsidR="006F678B" w:rsidRDefault="006F678B">
      <w:pPr>
        <w:pStyle w:val="Standard"/>
      </w:pPr>
    </w:p>
    <w:p w14:paraId="03A5EF0E" w14:textId="77777777" w:rsidR="006F678B" w:rsidRDefault="006F678B">
      <w:pPr>
        <w:pStyle w:val="Standard"/>
      </w:pPr>
    </w:p>
    <w:p w14:paraId="0FD08C75" w14:textId="77777777" w:rsidR="006F678B" w:rsidRDefault="004749B5">
      <w:pPr>
        <w:pStyle w:val="Ttulo2"/>
      </w:pPr>
      <w:r>
        <w:t xml:space="preserve">2.27. </w:t>
      </w:r>
      <w:bookmarkStart w:id="149" w:name="_Toc523489921"/>
      <w:bookmarkStart w:id="150" w:name="_Toc523736429"/>
      <w:r>
        <w:t>UNIDAD TÉCNICA SERVICIO DE MEDIOAMBIENTE</w:t>
      </w:r>
      <w:bookmarkEnd w:id="149"/>
      <w:bookmarkEnd w:id="150"/>
    </w:p>
    <w:p w14:paraId="4EA929F6" w14:textId="77777777" w:rsidR="006F678B" w:rsidRDefault="006F678B">
      <w:pPr>
        <w:pStyle w:val="Standard"/>
      </w:pPr>
    </w:p>
    <w:tbl>
      <w:tblPr>
        <w:tblW w:w="5000" w:type="pct"/>
        <w:jc w:val="center"/>
        <w:tblLayout w:type="fixed"/>
        <w:tblCellMar>
          <w:left w:w="10" w:type="dxa"/>
          <w:right w:w="10" w:type="dxa"/>
        </w:tblCellMar>
        <w:tblLook w:val="0000" w:firstRow="0" w:lastRow="0" w:firstColumn="0" w:lastColumn="0" w:noHBand="0" w:noVBand="0"/>
      </w:tblPr>
      <w:tblGrid>
        <w:gridCol w:w="2280"/>
        <w:gridCol w:w="7358"/>
      </w:tblGrid>
      <w:tr w:rsidR="006F678B" w14:paraId="44FC35EC" w14:textId="77777777">
        <w:tblPrEx>
          <w:tblCellMar>
            <w:top w:w="0" w:type="dxa"/>
            <w:bottom w:w="0" w:type="dxa"/>
          </w:tblCellMar>
        </w:tblPrEx>
        <w:trPr>
          <w:trHeight w:val="308"/>
          <w:jc w:val="center"/>
        </w:trPr>
        <w:tc>
          <w:tcPr>
            <w:tcW w:w="2280" w:type="dxa"/>
            <w:shd w:val="clear" w:color="auto" w:fill="D9D9D9"/>
            <w:tcMar>
              <w:top w:w="0" w:type="dxa"/>
              <w:left w:w="108" w:type="dxa"/>
              <w:bottom w:w="0" w:type="dxa"/>
              <w:right w:w="108" w:type="dxa"/>
            </w:tcMar>
          </w:tcPr>
          <w:p w14:paraId="4ABBAAD1" w14:textId="77777777" w:rsidR="006F678B" w:rsidRDefault="004749B5">
            <w:pPr>
              <w:pStyle w:val="Standard"/>
            </w:pPr>
            <w:r>
              <w:t>Tratamiento:</w:t>
            </w:r>
          </w:p>
        </w:tc>
        <w:tc>
          <w:tcPr>
            <w:tcW w:w="7358" w:type="dxa"/>
            <w:shd w:val="clear" w:color="auto" w:fill="D9D9D9"/>
            <w:tcMar>
              <w:top w:w="0" w:type="dxa"/>
              <w:left w:w="108" w:type="dxa"/>
              <w:bottom w:w="0" w:type="dxa"/>
              <w:right w:w="108" w:type="dxa"/>
            </w:tcMar>
          </w:tcPr>
          <w:p w14:paraId="1C94F5B6" w14:textId="77777777" w:rsidR="006F678B" w:rsidRDefault="004749B5">
            <w:pPr>
              <w:pStyle w:val="Ttulo3"/>
            </w:pPr>
            <w:r>
              <w:t xml:space="preserve">2.27.1. </w:t>
            </w:r>
            <w:bookmarkStart w:id="151" w:name="_Toc523489922"/>
            <w:bookmarkStart w:id="152" w:name="_Toc523736430"/>
            <w:r>
              <w:t>HUERTOS URBANOS</w:t>
            </w:r>
            <w:bookmarkEnd w:id="151"/>
            <w:bookmarkEnd w:id="152"/>
          </w:p>
          <w:p w14:paraId="19A2FC2B" w14:textId="77777777" w:rsidR="006F678B" w:rsidRDefault="004749B5">
            <w:pPr>
              <w:pStyle w:val="Standard"/>
            </w:pPr>
            <w:r>
              <w:t>GESTIÓN DE LOS HUERTOS URBANOS Y ESCOLARES Y ACTIVIDADES ASOCIADAS A LOS MISMOS</w:t>
            </w:r>
          </w:p>
          <w:p w14:paraId="1CB0C82D" w14:textId="77777777" w:rsidR="006F678B" w:rsidRDefault="004749B5">
            <w:pPr>
              <w:pStyle w:val="Standard"/>
            </w:pPr>
            <w:r>
              <w:lastRenderedPageBreak/>
              <w:t xml:space="preserve">UNIDAD TÉCNICA: SERVICIO DE MEDIOAMBIENTE, SECCIÓN DE MEDIO </w:t>
            </w:r>
            <w:r>
              <w:t>AMBIENTE</w:t>
            </w:r>
          </w:p>
        </w:tc>
      </w:tr>
      <w:tr w:rsidR="006F678B" w14:paraId="0BECD343" w14:textId="77777777">
        <w:tblPrEx>
          <w:tblCellMar>
            <w:top w:w="0" w:type="dxa"/>
            <w:bottom w:w="0" w:type="dxa"/>
          </w:tblCellMar>
        </w:tblPrEx>
        <w:trPr>
          <w:trHeight w:val="225"/>
          <w:jc w:val="center"/>
        </w:trPr>
        <w:tc>
          <w:tcPr>
            <w:tcW w:w="2280" w:type="dxa"/>
            <w:shd w:val="clear" w:color="auto" w:fill="auto"/>
            <w:tcMar>
              <w:top w:w="0" w:type="dxa"/>
              <w:left w:w="108" w:type="dxa"/>
              <w:bottom w:w="0" w:type="dxa"/>
              <w:right w:w="108" w:type="dxa"/>
            </w:tcMar>
          </w:tcPr>
          <w:p w14:paraId="1AAD74D4" w14:textId="77777777" w:rsidR="006F678B" w:rsidRDefault="004749B5">
            <w:pPr>
              <w:pStyle w:val="Standard"/>
              <w:jc w:val="left"/>
              <w:rPr>
                <w:b/>
                <w:bCs/>
                <w:color w:val="0084D1"/>
              </w:rPr>
            </w:pPr>
            <w:r>
              <w:rPr>
                <w:b/>
                <w:bCs/>
                <w:color w:val="0084D1"/>
              </w:rPr>
              <w:lastRenderedPageBreak/>
              <w:t>I Responsables del tratamiento:</w:t>
            </w:r>
          </w:p>
          <w:p w14:paraId="0B67B78B"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24F910C3" w14:textId="77777777" w:rsidR="006F678B" w:rsidRDefault="004749B5">
            <w:pPr>
              <w:pStyle w:val="Standard"/>
              <w:rPr>
                <w:lang w:val="en-US"/>
              </w:rPr>
            </w:pPr>
            <w:r>
              <w:rPr>
                <w:lang w:val="en-US"/>
              </w:rPr>
              <w:t>AYUNTAMIENTO DE LAS PALMAS DE GRAN CANARIA</w:t>
            </w:r>
          </w:p>
          <w:p w14:paraId="0204C456" w14:textId="77777777" w:rsidR="006F678B" w:rsidRDefault="006F678B">
            <w:pPr>
              <w:pStyle w:val="Standard"/>
              <w:rPr>
                <w:lang w:val="en-US"/>
              </w:rPr>
            </w:pPr>
          </w:p>
        </w:tc>
      </w:tr>
      <w:tr w:rsidR="006F678B" w14:paraId="397E4A34" w14:textId="77777777">
        <w:tblPrEx>
          <w:tblCellMar>
            <w:top w:w="0" w:type="dxa"/>
            <w:bottom w:w="0" w:type="dxa"/>
          </w:tblCellMar>
        </w:tblPrEx>
        <w:trPr>
          <w:trHeight w:val="225"/>
          <w:jc w:val="center"/>
        </w:trPr>
        <w:tc>
          <w:tcPr>
            <w:tcW w:w="2280" w:type="dxa"/>
            <w:shd w:val="clear" w:color="auto" w:fill="auto"/>
            <w:tcMar>
              <w:top w:w="0" w:type="dxa"/>
              <w:left w:w="108" w:type="dxa"/>
              <w:bottom w:w="0" w:type="dxa"/>
              <w:right w:w="108" w:type="dxa"/>
            </w:tcMar>
          </w:tcPr>
          <w:p w14:paraId="177177C7" w14:textId="77777777" w:rsidR="006F678B" w:rsidRDefault="004749B5">
            <w:pPr>
              <w:pStyle w:val="Standard"/>
              <w:jc w:val="left"/>
              <w:rPr>
                <w:b/>
                <w:bCs/>
                <w:color w:val="0084D1"/>
              </w:rPr>
            </w:pPr>
            <w:r>
              <w:rPr>
                <w:b/>
                <w:bCs/>
                <w:color w:val="0084D1"/>
              </w:rPr>
              <w:t>II Titularidad:</w:t>
            </w:r>
          </w:p>
          <w:p w14:paraId="770CCDDE"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4142C4A2" w14:textId="77777777" w:rsidR="006F678B" w:rsidRDefault="004749B5">
            <w:pPr>
              <w:pStyle w:val="Standard"/>
              <w:rPr>
                <w:lang w:val="en-US"/>
              </w:rPr>
            </w:pPr>
            <w:r>
              <w:rPr>
                <w:lang w:val="en-US"/>
              </w:rPr>
              <w:t>Pública</w:t>
            </w:r>
          </w:p>
        </w:tc>
      </w:tr>
      <w:tr w:rsidR="006F678B" w14:paraId="46E3C20B" w14:textId="77777777">
        <w:tblPrEx>
          <w:tblCellMar>
            <w:top w:w="0" w:type="dxa"/>
            <w:bottom w:w="0" w:type="dxa"/>
          </w:tblCellMar>
        </w:tblPrEx>
        <w:trPr>
          <w:trHeight w:val="225"/>
          <w:jc w:val="center"/>
        </w:trPr>
        <w:tc>
          <w:tcPr>
            <w:tcW w:w="2280" w:type="dxa"/>
            <w:shd w:val="clear" w:color="auto" w:fill="auto"/>
            <w:tcMar>
              <w:top w:w="0" w:type="dxa"/>
              <w:left w:w="108" w:type="dxa"/>
              <w:bottom w:w="0" w:type="dxa"/>
              <w:right w:w="108" w:type="dxa"/>
            </w:tcMar>
          </w:tcPr>
          <w:p w14:paraId="3CF16E14" w14:textId="77777777" w:rsidR="006F678B" w:rsidRDefault="004749B5">
            <w:pPr>
              <w:pStyle w:val="Standard"/>
              <w:jc w:val="left"/>
              <w:rPr>
                <w:b/>
                <w:bCs/>
                <w:color w:val="0084D1"/>
              </w:rPr>
            </w:pPr>
            <w:r>
              <w:rPr>
                <w:b/>
                <w:bCs/>
                <w:color w:val="0084D1"/>
              </w:rPr>
              <w:t>III Categorías interesados:</w:t>
            </w:r>
          </w:p>
        </w:tc>
        <w:tc>
          <w:tcPr>
            <w:tcW w:w="7358" w:type="dxa"/>
            <w:shd w:val="clear" w:color="auto" w:fill="auto"/>
            <w:tcMar>
              <w:top w:w="0" w:type="dxa"/>
              <w:left w:w="108" w:type="dxa"/>
              <w:bottom w:w="0" w:type="dxa"/>
              <w:right w:w="108" w:type="dxa"/>
            </w:tcMar>
          </w:tcPr>
          <w:p w14:paraId="1518D028" w14:textId="77777777" w:rsidR="006F678B" w:rsidRDefault="004749B5">
            <w:pPr>
              <w:pStyle w:val="Standard"/>
            </w:pPr>
            <w:r>
              <w:t xml:space="preserve">CIUDADANOS Y RESIDENTES </w:t>
            </w:r>
            <w:r>
              <w:tab/>
            </w:r>
            <w:r>
              <w:br/>
            </w:r>
            <w:r>
              <w:t xml:space="preserve">REPRESENTANTES LEGALES </w:t>
            </w:r>
            <w:r>
              <w:tab/>
            </w:r>
            <w:r>
              <w:br/>
            </w:r>
            <w:r>
              <w:t>SOLICITANTES</w:t>
            </w:r>
          </w:p>
          <w:p w14:paraId="73F64EAB" w14:textId="77777777" w:rsidR="006F678B" w:rsidRDefault="004749B5">
            <w:pPr>
              <w:pStyle w:val="Standard"/>
            </w:pPr>
            <w:r>
              <w:t xml:space="preserve">CIUDADANOS Y RESIDENTES, ASOCIADOS O </w:t>
            </w:r>
            <w:r>
              <w:t>MIEMBROS</w:t>
            </w:r>
          </w:p>
          <w:p w14:paraId="4B34E28B" w14:textId="77777777" w:rsidR="006F678B" w:rsidRDefault="006F678B">
            <w:pPr>
              <w:pStyle w:val="Standard"/>
            </w:pPr>
          </w:p>
        </w:tc>
      </w:tr>
      <w:tr w:rsidR="006F678B" w14:paraId="0441A07C" w14:textId="77777777">
        <w:tblPrEx>
          <w:tblCellMar>
            <w:top w:w="0" w:type="dxa"/>
            <w:bottom w:w="0" w:type="dxa"/>
          </w:tblCellMar>
        </w:tblPrEx>
        <w:trPr>
          <w:trHeight w:val="77"/>
          <w:jc w:val="center"/>
        </w:trPr>
        <w:tc>
          <w:tcPr>
            <w:tcW w:w="2280" w:type="dxa"/>
            <w:shd w:val="clear" w:color="auto" w:fill="auto"/>
            <w:tcMar>
              <w:top w:w="0" w:type="dxa"/>
              <w:left w:w="108" w:type="dxa"/>
              <w:bottom w:w="0" w:type="dxa"/>
              <w:right w:w="108" w:type="dxa"/>
            </w:tcMar>
          </w:tcPr>
          <w:p w14:paraId="2A97E7C7" w14:textId="77777777" w:rsidR="006F678B" w:rsidRDefault="004749B5">
            <w:pPr>
              <w:pStyle w:val="Standard"/>
              <w:jc w:val="left"/>
              <w:rPr>
                <w:b/>
                <w:bCs/>
                <w:color w:val="0084D1"/>
              </w:rPr>
            </w:pPr>
            <w:r>
              <w:rPr>
                <w:b/>
                <w:bCs/>
                <w:color w:val="0084D1"/>
              </w:rPr>
              <w:t>IV Fines del tratamiento:</w:t>
            </w:r>
          </w:p>
        </w:tc>
        <w:tc>
          <w:tcPr>
            <w:tcW w:w="7358" w:type="dxa"/>
            <w:shd w:val="clear" w:color="auto" w:fill="auto"/>
            <w:tcMar>
              <w:top w:w="0" w:type="dxa"/>
              <w:left w:w="108" w:type="dxa"/>
              <w:bottom w:w="0" w:type="dxa"/>
              <w:right w:w="108" w:type="dxa"/>
            </w:tcMar>
          </w:tcPr>
          <w:p w14:paraId="20A39795" w14:textId="77777777" w:rsidR="006F678B" w:rsidRDefault="004749B5">
            <w:pPr>
              <w:pStyle w:val="Standard"/>
            </w:pPr>
            <w:r>
              <w:t>OTRAS FINALIDADES</w:t>
            </w:r>
          </w:p>
          <w:p w14:paraId="3EFB043F" w14:textId="77777777" w:rsidR="006F678B" w:rsidRDefault="004749B5">
            <w:pPr>
              <w:pStyle w:val="Standard"/>
            </w:pPr>
            <w:r>
              <w:t>GESTIÓN AMBIENTAL</w:t>
            </w:r>
          </w:p>
          <w:p w14:paraId="3EDECBEA" w14:textId="77777777" w:rsidR="006F678B" w:rsidRDefault="006F678B">
            <w:pPr>
              <w:pStyle w:val="Standard"/>
            </w:pPr>
          </w:p>
        </w:tc>
      </w:tr>
      <w:tr w:rsidR="006F678B" w14:paraId="485D1EBC" w14:textId="77777777">
        <w:tblPrEx>
          <w:tblCellMar>
            <w:top w:w="0" w:type="dxa"/>
            <w:bottom w:w="0" w:type="dxa"/>
          </w:tblCellMar>
        </w:tblPrEx>
        <w:trPr>
          <w:trHeight w:val="77"/>
          <w:jc w:val="center"/>
        </w:trPr>
        <w:tc>
          <w:tcPr>
            <w:tcW w:w="2280" w:type="dxa"/>
            <w:shd w:val="clear" w:color="auto" w:fill="auto"/>
            <w:tcMar>
              <w:top w:w="0" w:type="dxa"/>
              <w:left w:w="108" w:type="dxa"/>
              <w:bottom w:w="0" w:type="dxa"/>
              <w:right w:w="108" w:type="dxa"/>
            </w:tcMar>
          </w:tcPr>
          <w:p w14:paraId="64B66BAB" w14:textId="77777777" w:rsidR="006F678B" w:rsidRDefault="004749B5">
            <w:pPr>
              <w:pStyle w:val="Standard"/>
              <w:jc w:val="left"/>
              <w:rPr>
                <w:b/>
                <w:bCs/>
                <w:color w:val="0084D1"/>
              </w:rPr>
            </w:pPr>
            <w:r>
              <w:rPr>
                <w:b/>
                <w:bCs/>
                <w:color w:val="0084D1"/>
              </w:rPr>
              <w:t>V Sistema de tratamiento:</w:t>
            </w:r>
          </w:p>
          <w:p w14:paraId="454D68EB"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45BEEB7E" w14:textId="77777777" w:rsidR="006F678B" w:rsidRDefault="004749B5">
            <w:pPr>
              <w:pStyle w:val="Standard"/>
            </w:pPr>
            <w:r>
              <w:t>MIXTO</w:t>
            </w:r>
          </w:p>
        </w:tc>
      </w:tr>
      <w:tr w:rsidR="006F678B" w14:paraId="0F275897"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3770E398" w14:textId="77777777" w:rsidR="006F678B" w:rsidRDefault="004749B5">
            <w:pPr>
              <w:pStyle w:val="Standard"/>
              <w:jc w:val="left"/>
              <w:rPr>
                <w:b/>
                <w:bCs/>
                <w:color w:val="0084D1"/>
              </w:rPr>
            </w:pPr>
            <w:r>
              <w:rPr>
                <w:b/>
                <w:bCs/>
                <w:color w:val="0084D1"/>
              </w:rPr>
              <w:t>VI Origen de los datos:</w:t>
            </w:r>
          </w:p>
        </w:tc>
        <w:tc>
          <w:tcPr>
            <w:tcW w:w="7358" w:type="dxa"/>
            <w:shd w:val="clear" w:color="auto" w:fill="auto"/>
            <w:tcMar>
              <w:top w:w="0" w:type="dxa"/>
              <w:left w:w="108" w:type="dxa"/>
              <w:bottom w:w="0" w:type="dxa"/>
              <w:right w:w="108" w:type="dxa"/>
            </w:tcMar>
          </w:tcPr>
          <w:p w14:paraId="00D81B22" w14:textId="77777777" w:rsidR="006F678B" w:rsidRDefault="004749B5">
            <w:pPr>
              <w:pStyle w:val="Standard"/>
            </w:pPr>
            <w:r>
              <w:t>El propio interesado o su representante legal: Sí</w:t>
            </w:r>
          </w:p>
          <w:p w14:paraId="7D95A3D1" w14:textId="77777777" w:rsidR="006F678B" w:rsidRDefault="004749B5">
            <w:pPr>
              <w:pStyle w:val="Standard"/>
            </w:pPr>
            <w:r>
              <w:t>Registros públicos: No</w:t>
            </w:r>
          </w:p>
          <w:p w14:paraId="70BA792B" w14:textId="77777777" w:rsidR="006F678B" w:rsidRDefault="004749B5">
            <w:pPr>
              <w:pStyle w:val="Standard"/>
            </w:pPr>
            <w:r>
              <w:t>Otras personas físicas: Sí</w:t>
            </w:r>
          </w:p>
          <w:p w14:paraId="3CC74FBF" w14:textId="77777777" w:rsidR="006F678B" w:rsidRDefault="004749B5">
            <w:pPr>
              <w:pStyle w:val="Standard"/>
            </w:pPr>
            <w:r>
              <w:t xml:space="preserve">Entidad </w:t>
            </w:r>
            <w:r>
              <w:t>privada: Sí</w:t>
            </w:r>
          </w:p>
          <w:p w14:paraId="454B263B" w14:textId="77777777" w:rsidR="006F678B" w:rsidRDefault="004749B5">
            <w:pPr>
              <w:pStyle w:val="Standard"/>
            </w:pPr>
            <w:r>
              <w:t>Fuentes accesibles al público: No</w:t>
            </w:r>
          </w:p>
          <w:p w14:paraId="6F068916" w14:textId="77777777" w:rsidR="006F678B" w:rsidRDefault="004749B5">
            <w:pPr>
              <w:pStyle w:val="Standard"/>
            </w:pPr>
            <w:r>
              <w:t>Administración pública: Sí</w:t>
            </w:r>
          </w:p>
          <w:p w14:paraId="68C60128" w14:textId="77777777" w:rsidR="006F678B" w:rsidRDefault="006F678B">
            <w:pPr>
              <w:pStyle w:val="Standard"/>
            </w:pPr>
          </w:p>
        </w:tc>
      </w:tr>
      <w:tr w:rsidR="006F678B" w14:paraId="3078F17F" w14:textId="77777777">
        <w:tblPrEx>
          <w:tblCellMar>
            <w:top w:w="0" w:type="dxa"/>
            <w:bottom w:w="0" w:type="dxa"/>
          </w:tblCellMar>
        </w:tblPrEx>
        <w:trPr>
          <w:trHeight w:val="102"/>
          <w:jc w:val="center"/>
        </w:trPr>
        <w:tc>
          <w:tcPr>
            <w:tcW w:w="2280" w:type="dxa"/>
            <w:shd w:val="clear" w:color="auto" w:fill="auto"/>
            <w:tcMar>
              <w:top w:w="0" w:type="dxa"/>
              <w:left w:w="108" w:type="dxa"/>
              <w:bottom w:w="0" w:type="dxa"/>
              <w:right w:w="108" w:type="dxa"/>
            </w:tcMar>
          </w:tcPr>
          <w:p w14:paraId="737E5266" w14:textId="77777777" w:rsidR="006F678B" w:rsidRDefault="004749B5">
            <w:pPr>
              <w:pStyle w:val="Standard"/>
              <w:jc w:val="left"/>
              <w:rPr>
                <w:b/>
                <w:bCs/>
                <w:color w:val="0084D1"/>
              </w:rPr>
            </w:pPr>
            <w:r>
              <w:rPr>
                <w:b/>
                <w:bCs/>
                <w:color w:val="0084D1"/>
              </w:rPr>
              <w:t>VII Categorías de datos personales objeto de tratamiento:</w:t>
            </w:r>
          </w:p>
        </w:tc>
        <w:tc>
          <w:tcPr>
            <w:tcW w:w="7358" w:type="dxa"/>
            <w:shd w:val="clear" w:color="auto" w:fill="auto"/>
            <w:tcMar>
              <w:top w:w="0" w:type="dxa"/>
              <w:left w:w="108" w:type="dxa"/>
              <w:bottom w:w="0" w:type="dxa"/>
              <w:right w:w="108" w:type="dxa"/>
            </w:tcMar>
          </w:tcPr>
          <w:p w14:paraId="502C0013" w14:textId="77777777" w:rsidR="006F678B" w:rsidRDefault="004749B5">
            <w:pPr>
              <w:pStyle w:val="Standard"/>
            </w:pPr>
            <w:r>
              <w:rPr>
                <w:u w:val="single"/>
              </w:rPr>
              <w:t>Datos identificativos</w:t>
            </w:r>
            <w:r>
              <w:t>:</w:t>
            </w:r>
          </w:p>
          <w:p w14:paraId="430BBDD5" w14:textId="77777777" w:rsidR="006F678B" w:rsidRDefault="004749B5">
            <w:pPr>
              <w:pStyle w:val="Standard"/>
            </w:pPr>
            <w:r>
              <w:t>-DNI-NIF: Sí</w:t>
            </w:r>
          </w:p>
          <w:p w14:paraId="347E618E" w14:textId="77777777" w:rsidR="006F678B" w:rsidRDefault="004749B5">
            <w:pPr>
              <w:pStyle w:val="Standard"/>
            </w:pPr>
            <w:r>
              <w:t>-Identificador nacional restringido art. 87: No</w:t>
            </w:r>
          </w:p>
          <w:p w14:paraId="6F7161DE" w14:textId="77777777" w:rsidR="006F678B" w:rsidRDefault="004749B5">
            <w:pPr>
              <w:pStyle w:val="Standard"/>
            </w:pPr>
            <w:r>
              <w:t>-Dirección: Sí</w:t>
            </w:r>
          </w:p>
          <w:p w14:paraId="6BC48751" w14:textId="77777777" w:rsidR="006F678B" w:rsidRDefault="004749B5">
            <w:pPr>
              <w:pStyle w:val="Standard"/>
            </w:pPr>
            <w:r>
              <w:t>-Imagen: Sí</w:t>
            </w:r>
          </w:p>
          <w:p w14:paraId="6D88306D" w14:textId="77777777" w:rsidR="006F678B" w:rsidRDefault="004749B5">
            <w:pPr>
              <w:pStyle w:val="Standard"/>
            </w:pPr>
            <w:r>
              <w:t>-Número seguridad social: No</w:t>
            </w:r>
          </w:p>
          <w:p w14:paraId="1CB6A522" w14:textId="77777777" w:rsidR="006F678B" w:rsidRDefault="004749B5">
            <w:pPr>
              <w:pStyle w:val="Standard"/>
            </w:pPr>
            <w:r>
              <w:t>-Teléfono: Sí</w:t>
            </w:r>
          </w:p>
          <w:p w14:paraId="25E9D39B" w14:textId="77777777" w:rsidR="006F678B" w:rsidRDefault="004749B5">
            <w:pPr>
              <w:pStyle w:val="Standard"/>
            </w:pPr>
            <w:r>
              <w:t>-Firma manual o digitalizada: Sí</w:t>
            </w:r>
          </w:p>
          <w:p w14:paraId="1667BB60" w14:textId="77777777" w:rsidR="006F678B" w:rsidRDefault="004749B5">
            <w:pPr>
              <w:pStyle w:val="Standard"/>
            </w:pPr>
            <w:r>
              <w:t>-Firma electrónica: Sí</w:t>
            </w:r>
          </w:p>
          <w:p w14:paraId="248C1217" w14:textId="77777777" w:rsidR="006F678B" w:rsidRDefault="004749B5">
            <w:pPr>
              <w:pStyle w:val="Standard"/>
            </w:pPr>
            <w:r>
              <w:t>-Registro personal: No</w:t>
            </w:r>
          </w:p>
          <w:p w14:paraId="2C9EC962" w14:textId="77777777" w:rsidR="006F678B" w:rsidRDefault="004749B5">
            <w:pPr>
              <w:pStyle w:val="Standard"/>
            </w:pPr>
            <w:r>
              <w:t>-Marcas físicas: No</w:t>
            </w:r>
          </w:p>
          <w:p w14:paraId="62A083F3" w14:textId="77777777" w:rsidR="006F678B" w:rsidRDefault="004749B5">
            <w:pPr>
              <w:pStyle w:val="Standard"/>
            </w:pPr>
            <w:r>
              <w:t>-Tarjeta sanitaria: No</w:t>
            </w:r>
          </w:p>
          <w:p w14:paraId="42F2E8D4" w14:textId="77777777" w:rsidR="006F678B" w:rsidRDefault="004749B5">
            <w:pPr>
              <w:pStyle w:val="Standard"/>
            </w:pPr>
            <w:r>
              <w:t>-Nombre y apellidos: Sí</w:t>
            </w:r>
          </w:p>
          <w:p w14:paraId="7BDAE7E6" w14:textId="77777777" w:rsidR="006F678B" w:rsidRDefault="004749B5">
            <w:pPr>
              <w:pStyle w:val="Standard"/>
            </w:pPr>
            <w:r>
              <w:t>-Huella digital: No</w:t>
            </w:r>
          </w:p>
          <w:p w14:paraId="17FF6F6C" w14:textId="77777777" w:rsidR="006F678B" w:rsidRDefault="004749B5">
            <w:pPr>
              <w:pStyle w:val="Standard"/>
            </w:pPr>
            <w:r>
              <w:t>-Voz: No</w:t>
            </w:r>
          </w:p>
          <w:p w14:paraId="3D62484B" w14:textId="77777777" w:rsidR="006F678B" w:rsidRDefault="004749B5">
            <w:pPr>
              <w:pStyle w:val="Standard"/>
            </w:pPr>
            <w:r>
              <w:t>-CCC/IBAN: No</w:t>
            </w:r>
          </w:p>
          <w:p w14:paraId="7E7C38B6" w14:textId="77777777" w:rsidR="006F678B" w:rsidRDefault="004749B5">
            <w:pPr>
              <w:pStyle w:val="Standard"/>
            </w:pPr>
            <w:r>
              <w:t xml:space="preserve">-Tarjeta </w:t>
            </w:r>
            <w:r>
              <w:t>bancaria o Similar: No</w:t>
            </w:r>
          </w:p>
          <w:p w14:paraId="7E98ABA7" w14:textId="77777777" w:rsidR="006F678B" w:rsidRDefault="004749B5">
            <w:pPr>
              <w:pStyle w:val="Standard"/>
            </w:pPr>
            <w:r>
              <w:t>Otros datos identificativos:</w:t>
            </w:r>
          </w:p>
          <w:p w14:paraId="41FE2A84" w14:textId="77777777" w:rsidR="006F678B" w:rsidRDefault="006F678B">
            <w:pPr>
              <w:pStyle w:val="Standard"/>
            </w:pPr>
          </w:p>
          <w:p w14:paraId="4EB1E5BD" w14:textId="77777777" w:rsidR="006F678B" w:rsidRDefault="004749B5">
            <w:pPr>
              <w:pStyle w:val="Standard"/>
            </w:pPr>
            <w:r>
              <w:rPr>
                <w:u w:val="single"/>
              </w:rPr>
              <w:t>Datos de categorías sensibles</w:t>
            </w:r>
            <w:r>
              <w:t>:</w:t>
            </w:r>
          </w:p>
          <w:p w14:paraId="19C7710F" w14:textId="77777777" w:rsidR="006F678B" w:rsidRDefault="004749B5">
            <w:pPr>
              <w:pStyle w:val="Standard"/>
            </w:pPr>
            <w:r>
              <w:t>-Ideología o ideas políticas: No</w:t>
            </w:r>
          </w:p>
          <w:p w14:paraId="1349076C" w14:textId="77777777" w:rsidR="006F678B" w:rsidRDefault="004749B5">
            <w:pPr>
              <w:pStyle w:val="Standard"/>
            </w:pPr>
            <w:r>
              <w:t>-Afiliación Sindical: No</w:t>
            </w:r>
          </w:p>
          <w:p w14:paraId="73AE6BD6" w14:textId="77777777" w:rsidR="006F678B" w:rsidRDefault="004749B5">
            <w:pPr>
              <w:pStyle w:val="Standard"/>
            </w:pPr>
            <w:r>
              <w:t>-Religión: No</w:t>
            </w:r>
          </w:p>
          <w:p w14:paraId="056BD407" w14:textId="77777777" w:rsidR="006F678B" w:rsidRDefault="004749B5">
            <w:pPr>
              <w:pStyle w:val="Standard"/>
            </w:pPr>
            <w:r>
              <w:t>-Creencias: No</w:t>
            </w:r>
          </w:p>
          <w:p w14:paraId="14B1B795" w14:textId="77777777" w:rsidR="006F678B" w:rsidRDefault="004749B5">
            <w:pPr>
              <w:pStyle w:val="Standard"/>
            </w:pPr>
            <w:r>
              <w:t>-Origen racial o étnico: No</w:t>
            </w:r>
          </w:p>
          <w:p w14:paraId="00DC9AF6" w14:textId="77777777" w:rsidR="006F678B" w:rsidRDefault="004749B5">
            <w:pPr>
              <w:pStyle w:val="Standard"/>
            </w:pPr>
            <w:r>
              <w:t>-Salud: No</w:t>
            </w:r>
          </w:p>
          <w:p w14:paraId="2A317BF4" w14:textId="77777777" w:rsidR="006F678B" w:rsidRDefault="004749B5">
            <w:pPr>
              <w:pStyle w:val="Standard"/>
            </w:pPr>
            <w:r>
              <w:t>-Vida Sexual: No</w:t>
            </w:r>
          </w:p>
          <w:p w14:paraId="476CF60A" w14:textId="77777777" w:rsidR="006F678B" w:rsidRDefault="006F678B">
            <w:pPr>
              <w:pStyle w:val="Standard"/>
            </w:pPr>
          </w:p>
          <w:p w14:paraId="3A27BE07" w14:textId="77777777" w:rsidR="006F678B" w:rsidRDefault="004749B5">
            <w:pPr>
              <w:pStyle w:val="Standard"/>
            </w:pPr>
            <w:r>
              <w:rPr>
                <w:u w:val="single"/>
              </w:rPr>
              <w:t>Datos relativos a infraccion</w:t>
            </w:r>
            <w:r>
              <w:rPr>
                <w:u w:val="single"/>
              </w:rPr>
              <w:t>es</w:t>
            </w:r>
            <w:r>
              <w:t>:</w:t>
            </w:r>
          </w:p>
          <w:p w14:paraId="21B1F35A" w14:textId="77777777" w:rsidR="006F678B" w:rsidRDefault="004749B5">
            <w:pPr>
              <w:pStyle w:val="Standard"/>
            </w:pPr>
            <w:r>
              <w:t>-Infracciones penales: No</w:t>
            </w:r>
          </w:p>
          <w:p w14:paraId="42D1913F" w14:textId="77777777" w:rsidR="006F678B" w:rsidRDefault="004749B5">
            <w:pPr>
              <w:pStyle w:val="Standard"/>
            </w:pPr>
            <w:r>
              <w:t>-Infracciones administrativas: Sí</w:t>
            </w:r>
          </w:p>
          <w:p w14:paraId="7CBDF7A6" w14:textId="77777777" w:rsidR="006F678B" w:rsidRDefault="006F678B">
            <w:pPr>
              <w:pStyle w:val="Standard"/>
            </w:pPr>
          </w:p>
          <w:p w14:paraId="1ED28C60" w14:textId="77777777" w:rsidR="006F678B" w:rsidRDefault="004749B5">
            <w:pPr>
              <w:pStyle w:val="Standard"/>
            </w:pPr>
            <w:r>
              <w:rPr>
                <w:u w:val="single"/>
              </w:rPr>
              <w:t>Otras categorías de datos personales</w:t>
            </w:r>
            <w:r>
              <w:t>:</w:t>
            </w:r>
          </w:p>
          <w:p w14:paraId="0E5FF61A" w14:textId="77777777" w:rsidR="006F678B" w:rsidRDefault="004749B5">
            <w:pPr>
              <w:pStyle w:val="Standard"/>
            </w:pPr>
            <w:r>
              <w:t>CARACTERÍSTICAS PERSONALES</w:t>
            </w:r>
          </w:p>
          <w:p w14:paraId="1270F1E7" w14:textId="77777777" w:rsidR="006F678B" w:rsidRDefault="006F678B">
            <w:pPr>
              <w:pStyle w:val="Standard"/>
            </w:pPr>
          </w:p>
          <w:p w14:paraId="11FCF613" w14:textId="77777777" w:rsidR="006F678B" w:rsidRDefault="006F678B">
            <w:pPr>
              <w:pStyle w:val="Standard"/>
            </w:pPr>
          </w:p>
        </w:tc>
      </w:tr>
      <w:tr w:rsidR="006F678B" w14:paraId="3C7B068A"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2AD570A0" w14:textId="77777777" w:rsidR="006F678B" w:rsidRDefault="004749B5">
            <w:pPr>
              <w:pStyle w:val="Standard"/>
              <w:jc w:val="left"/>
              <w:rPr>
                <w:b/>
                <w:bCs/>
                <w:color w:val="0084D1"/>
              </w:rPr>
            </w:pPr>
            <w:r>
              <w:rPr>
                <w:b/>
                <w:bCs/>
                <w:color w:val="0084D1"/>
              </w:rPr>
              <w:lastRenderedPageBreak/>
              <w:t>VIII Legitimidad (base jurídica) del tratamiento:</w:t>
            </w:r>
          </w:p>
          <w:p w14:paraId="594E7BA5"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32EA5AC2" w14:textId="77777777" w:rsidR="006F678B" w:rsidRDefault="004749B5">
            <w:pPr>
              <w:pStyle w:val="Standard"/>
            </w:pPr>
            <w:r>
              <w:t>-Consentimiento del interesado: No</w:t>
            </w:r>
          </w:p>
          <w:p w14:paraId="63A89AF1" w14:textId="77777777" w:rsidR="006F678B" w:rsidRDefault="004749B5">
            <w:pPr>
              <w:pStyle w:val="Standard"/>
            </w:pPr>
            <w:r>
              <w:t xml:space="preserve">-Datos necesarios ejecución </w:t>
            </w:r>
            <w:r>
              <w:t>contrato: No</w:t>
            </w:r>
          </w:p>
          <w:p w14:paraId="564D00EB" w14:textId="77777777" w:rsidR="006F678B" w:rsidRDefault="004749B5">
            <w:pPr>
              <w:pStyle w:val="Standard"/>
            </w:pPr>
            <w:r>
              <w:t>-Cumplimiento obligación legal: No</w:t>
            </w:r>
          </w:p>
          <w:p w14:paraId="63290A64" w14:textId="77777777" w:rsidR="006F678B" w:rsidRDefault="006F678B">
            <w:pPr>
              <w:pStyle w:val="Standard"/>
            </w:pPr>
          </w:p>
          <w:p w14:paraId="3880820F" w14:textId="77777777" w:rsidR="006F678B" w:rsidRDefault="004749B5">
            <w:pPr>
              <w:pStyle w:val="Standard"/>
            </w:pPr>
            <w:r>
              <w:t>-Proteger intereses vitales: No</w:t>
            </w:r>
          </w:p>
          <w:p w14:paraId="350A4A39" w14:textId="77777777" w:rsidR="006F678B" w:rsidRDefault="004749B5">
            <w:pPr>
              <w:pStyle w:val="Standard"/>
            </w:pPr>
            <w:r>
              <w:t>-Misión, intereses o poderes públicos: Sí</w:t>
            </w:r>
          </w:p>
          <w:p w14:paraId="66CE3F33" w14:textId="77777777" w:rsidR="006F678B" w:rsidRDefault="004749B5">
            <w:pPr>
              <w:pStyle w:val="Standard"/>
            </w:pPr>
            <w:r>
              <w:t>Gestión medioambiental urbana</w:t>
            </w:r>
          </w:p>
          <w:p w14:paraId="115B8735" w14:textId="77777777" w:rsidR="006F678B" w:rsidRDefault="004749B5">
            <w:pPr>
              <w:pStyle w:val="Standard"/>
            </w:pPr>
            <w:r>
              <w:t>-Interés legítimo del Responsable: No</w:t>
            </w:r>
          </w:p>
          <w:p w14:paraId="7F5EC382" w14:textId="77777777" w:rsidR="006F678B" w:rsidRDefault="006F678B">
            <w:pPr>
              <w:pStyle w:val="Standard"/>
            </w:pPr>
          </w:p>
          <w:p w14:paraId="717F4876" w14:textId="77777777" w:rsidR="006F678B" w:rsidRDefault="004749B5">
            <w:pPr>
              <w:pStyle w:val="Standard"/>
            </w:pPr>
            <w:r>
              <w:t>-Consentimiento explícito (en relación a datos de categorías esp</w:t>
            </w:r>
            <w:r>
              <w:t>eciales): No</w:t>
            </w:r>
          </w:p>
          <w:p w14:paraId="3B0BC8FC" w14:textId="77777777" w:rsidR="006F678B" w:rsidRDefault="004749B5">
            <w:pPr>
              <w:pStyle w:val="Standard"/>
            </w:pPr>
            <w:r>
              <w:t>-Obligación derecho laboral (en relación a datos de categorías especiales): No</w:t>
            </w:r>
          </w:p>
          <w:p w14:paraId="4E2A3799" w14:textId="77777777" w:rsidR="006F678B" w:rsidRDefault="004749B5">
            <w:pPr>
              <w:pStyle w:val="Standard"/>
            </w:pPr>
            <w:r>
              <w:t>-Proteger intereses vitales de una persona no capacitada para consentir (en relación a datos de categorías especiales): No</w:t>
            </w:r>
          </w:p>
          <w:p w14:paraId="44A3D06F" w14:textId="77777777" w:rsidR="006F678B" w:rsidRDefault="004749B5">
            <w:pPr>
              <w:pStyle w:val="Standard"/>
            </w:pPr>
            <w:r>
              <w:t xml:space="preserve">-Miembros entidad sin ánimo de lucro (en </w:t>
            </w:r>
            <w:r>
              <w:t>relación a datos de categorías especiales): No</w:t>
            </w:r>
          </w:p>
          <w:p w14:paraId="5B8002B9" w14:textId="77777777" w:rsidR="006F678B" w:rsidRDefault="004749B5">
            <w:pPr>
              <w:pStyle w:val="Standard"/>
            </w:pPr>
            <w:r>
              <w:t>-Datos hechos públicos por interesado (en relación a datos de categorías especiales): No</w:t>
            </w:r>
          </w:p>
          <w:p w14:paraId="58F54939" w14:textId="77777777" w:rsidR="006F678B" w:rsidRDefault="004749B5">
            <w:pPr>
              <w:pStyle w:val="Standard"/>
            </w:pPr>
            <w:r>
              <w:t>-Ejercicio defensa o tribunales (en relación a datos de categorías especiales): No</w:t>
            </w:r>
          </w:p>
          <w:p w14:paraId="5506FDA0" w14:textId="77777777" w:rsidR="006F678B" w:rsidRDefault="004749B5">
            <w:pPr>
              <w:pStyle w:val="Standard"/>
            </w:pPr>
            <w:r>
              <w:t xml:space="preserve">-Interés público esencial (en </w:t>
            </w:r>
            <w:r>
              <w:t>relación a datos de categorías especiales): Sí</w:t>
            </w:r>
          </w:p>
          <w:p w14:paraId="083CCEE0" w14:textId="77777777" w:rsidR="006F678B" w:rsidRDefault="004749B5">
            <w:pPr>
              <w:pStyle w:val="Standard"/>
            </w:pPr>
            <w:r>
              <w:t>-Medicina preventiva, laboral o servicios sanitarios (en relación a datos de categorías especiales): No</w:t>
            </w:r>
          </w:p>
          <w:p w14:paraId="1FD9227F" w14:textId="77777777" w:rsidR="006F678B" w:rsidRDefault="004749B5">
            <w:pPr>
              <w:pStyle w:val="Standard"/>
            </w:pPr>
            <w:r>
              <w:t>-Razones de salud pública (en relación a datos de categorías especiales): No</w:t>
            </w:r>
          </w:p>
          <w:p w14:paraId="680D21AC" w14:textId="77777777" w:rsidR="006F678B" w:rsidRDefault="004749B5">
            <w:pPr>
              <w:pStyle w:val="Standard"/>
            </w:pPr>
            <w:r>
              <w:t>-Archivo investigación o est</w:t>
            </w:r>
            <w:r>
              <w:t>adística en interés público (en relación a datos de categorías especiales): No</w:t>
            </w:r>
          </w:p>
          <w:p w14:paraId="5AD1C4E2" w14:textId="77777777" w:rsidR="006F678B" w:rsidRDefault="006F678B">
            <w:pPr>
              <w:pStyle w:val="Standard"/>
            </w:pPr>
          </w:p>
        </w:tc>
      </w:tr>
      <w:tr w:rsidR="006F678B" w14:paraId="35478D72"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56B6C050" w14:textId="77777777" w:rsidR="006F678B" w:rsidRDefault="004749B5">
            <w:pPr>
              <w:pStyle w:val="Standard"/>
              <w:jc w:val="left"/>
              <w:rPr>
                <w:b/>
                <w:bCs/>
                <w:color w:val="0084D1"/>
              </w:rPr>
            </w:pPr>
            <w:r>
              <w:rPr>
                <w:b/>
                <w:bCs/>
                <w:color w:val="0084D1"/>
              </w:rPr>
              <w:t>IX Destinatarios de la información:</w:t>
            </w:r>
          </w:p>
        </w:tc>
        <w:tc>
          <w:tcPr>
            <w:tcW w:w="7358" w:type="dxa"/>
            <w:shd w:val="clear" w:color="auto" w:fill="auto"/>
            <w:tcMar>
              <w:top w:w="0" w:type="dxa"/>
              <w:left w:w="108" w:type="dxa"/>
              <w:bottom w:w="0" w:type="dxa"/>
              <w:right w:w="108" w:type="dxa"/>
            </w:tcMar>
          </w:tcPr>
          <w:p w14:paraId="3BFC9148" w14:textId="77777777" w:rsidR="006F678B" w:rsidRDefault="004749B5">
            <w:pPr>
              <w:pStyle w:val="Standard"/>
            </w:pPr>
            <w:r>
              <w:t>No hay</w:t>
            </w:r>
          </w:p>
          <w:p w14:paraId="635E574A" w14:textId="77777777" w:rsidR="006F678B" w:rsidRDefault="006F678B">
            <w:pPr>
              <w:pStyle w:val="Standard"/>
            </w:pPr>
          </w:p>
        </w:tc>
      </w:tr>
      <w:tr w:rsidR="006F678B" w14:paraId="2D082939"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150A26E8" w14:textId="77777777" w:rsidR="006F678B" w:rsidRDefault="004749B5">
            <w:pPr>
              <w:pStyle w:val="Standard"/>
              <w:jc w:val="left"/>
              <w:rPr>
                <w:b/>
                <w:bCs/>
                <w:color w:val="0084D1"/>
              </w:rPr>
            </w:pPr>
            <w:r>
              <w:rPr>
                <w:b/>
                <w:bCs/>
                <w:color w:val="0084D1"/>
              </w:rPr>
              <w:t>X Transferencias internacionales:</w:t>
            </w:r>
          </w:p>
          <w:p w14:paraId="4183599D"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6711B2E0" w14:textId="77777777" w:rsidR="006F678B" w:rsidRDefault="004749B5">
            <w:pPr>
              <w:pStyle w:val="Standard"/>
            </w:pPr>
            <w:r>
              <w:t>No se realizarán transferencias internacionales de datos</w:t>
            </w:r>
          </w:p>
        </w:tc>
      </w:tr>
      <w:tr w:rsidR="006F678B" w14:paraId="7897611E"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2D222E20" w14:textId="77777777" w:rsidR="006F678B" w:rsidRDefault="004749B5">
            <w:pPr>
              <w:pStyle w:val="Standard"/>
              <w:jc w:val="left"/>
              <w:rPr>
                <w:b/>
                <w:bCs/>
                <w:color w:val="0084D1"/>
              </w:rPr>
            </w:pPr>
            <w:r>
              <w:rPr>
                <w:b/>
                <w:bCs/>
                <w:color w:val="0084D1"/>
              </w:rPr>
              <w:t>XI Plazos de conservación de datos:</w:t>
            </w:r>
          </w:p>
        </w:tc>
        <w:tc>
          <w:tcPr>
            <w:tcW w:w="7358" w:type="dxa"/>
            <w:shd w:val="clear" w:color="auto" w:fill="auto"/>
            <w:tcMar>
              <w:top w:w="0" w:type="dxa"/>
              <w:left w:w="108" w:type="dxa"/>
              <w:bottom w:w="0" w:type="dxa"/>
              <w:right w:w="108" w:type="dxa"/>
            </w:tcMar>
          </w:tcPr>
          <w:p w14:paraId="135040DE" w14:textId="77777777" w:rsidR="006F678B" w:rsidRDefault="006F678B">
            <w:pPr>
              <w:pStyle w:val="Standard"/>
            </w:pPr>
          </w:p>
          <w:p w14:paraId="08D543D1" w14:textId="77777777" w:rsidR="006F678B" w:rsidRDefault="004749B5">
            <w:pPr>
              <w:pStyle w:val="Standard"/>
            </w:pPr>
            <w:r>
              <w:t>Indefinido.</w:t>
            </w:r>
          </w:p>
        </w:tc>
      </w:tr>
      <w:tr w:rsidR="006F678B" w14:paraId="75AB68C4"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6275C4F1" w14:textId="77777777" w:rsidR="006F678B" w:rsidRDefault="004749B5">
            <w:pPr>
              <w:pStyle w:val="Standard"/>
              <w:jc w:val="left"/>
              <w:rPr>
                <w:b/>
                <w:bCs/>
                <w:color w:val="0084D1"/>
              </w:rPr>
            </w:pPr>
            <w:r>
              <w:rPr>
                <w:b/>
                <w:bCs/>
                <w:color w:val="0084D1"/>
              </w:rPr>
              <w:t>XII Descripción general de medidas técnicas y organizativas de seguridad:</w:t>
            </w:r>
          </w:p>
          <w:p w14:paraId="5B1133EE"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3E021E42" w14:textId="77777777" w:rsidR="006F678B" w:rsidRDefault="006F678B">
            <w:pPr>
              <w:pStyle w:val="Standard"/>
            </w:pPr>
          </w:p>
          <w:p w14:paraId="724F99EC" w14:textId="77777777" w:rsidR="006F678B" w:rsidRDefault="006F678B">
            <w:pPr>
              <w:pStyle w:val="Standard"/>
            </w:pPr>
          </w:p>
          <w:p w14:paraId="72D0EBAA" w14:textId="77777777" w:rsidR="006F678B" w:rsidRDefault="004749B5">
            <w:pPr>
              <w:pStyle w:val="Standard"/>
            </w:pPr>
            <w:r>
              <w:t>Documento de seguridad, Funciones y obligaciones del personal,</w:t>
            </w:r>
          </w:p>
          <w:p w14:paraId="53EDDF8E" w14:textId="77777777" w:rsidR="006F678B" w:rsidRDefault="004749B5">
            <w:pPr>
              <w:pStyle w:val="Standard"/>
            </w:pPr>
            <w:r>
              <w:t>Control de accesos, Control de acceso físico, Identificación y</w:t>
            </w:r>
          </w:p>
          <w:p w14:paraId="67A61BBB" w14:textId="77777777" w:rsidR="006F678B" w:rsidRDefault="004749B5">
            <w:pPr>
              <w:pStyle w:val="Standard"/>
            </w:pPr>
            <w:r>
              <w:t xml:space="preserve">autenticación, Registro de </w:t>
            </w:r>
            <w:r>
              <w:t>incidencias, Distribución de soportes,</w:t>
            </w:r>
          </w:p>
          <w:p w14:paraId="6A82CA45" w14:textId="77777777" w:rsidR="006F678B" w:rsidRDefault="004749B5">
            <w:pPr>
              <w:pStyle w:val="Standard"/>
            </w:pPr>
            <w:r>
              <w:t>Seguridad de telecomunicaciones, Correos electrónicos, Dispositivos de almacenamiento, Criterios de archivo, Copias o reproducciones,</w:t>
            </w:r>
          </w:p>
          <w:p w14:paraId="3696A424" w14:textId="77777777" w:rsidR="006F678B" w:rsidRDefault="004749B5">
            <w:pPr>
              <w:pStyle w:val="Standard"/>
            </w:pPr>
            <w:r>
              <w:t>Borrado o destrucción de soportes</w:t>
            </w:r>
          </w:p>
          <w:p w14:paraId="4C23C235" w14:textId="77777777" w:rsidR="006F678B" w:rsidRDefault="006F678B">
            <w:pPr>
              <w:pStyle w:val="Standard"/>
            </w:pPr>
          </w:p>
          <w:p w14:paraId="12DE4FE3" w14:textId="77777777" w:rsidR="006F678B" w:rsidRDefault="006F678B">
            <w:pPr>
              <w:pStyle w:val="Standard"/>
            </w:pPr>
          </w:p>
        </w:tc>
      </w:tr>
      <w:tr w:rsidR="006F678B" w14:paraId="601BAE08"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4BDF14F9" w14:textId="77777777" w:rsidR="006F678B" w:rsidRDefault="004749B5">
            <w:pPr>
              <w:pStyle w:val="Standard"/>
              <w:jc w:val="left"/>
              <w:rPr>
                <w:b/>
                <w:bCs/>
                <w:color w:val="0084D1"/>
              </w:rPr>
            </w:pPr>
            <w:r>
              <w:rPr>
                <w:b/>
                <w:bCs/>
                <w:color w:val="0084D1"/>
              </w:rPr>
              <w:t>XIII Procedimiento para ejercitar los derechos</w:t>
            </w:r>
            <w:r>
              <w:rPr>
                <w:b/>
                <w:bCs/>
                <w:color w:val="0084D1"/>
              </w:rPr>
              <w:t>:</w:t>
            </w:r>
          </w:p>
          <w:p w14:paraId="48347258"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1F13644D" w14:textId="77777777" w:rsidR="006F678B" w:rsidRDefault="004749B5">
            <w:pPr>
              <w:pStyle w:val="Standard"/>
            </w:pPr>
            <w:r>
              <w:t>Pueden existir diferentes canales (email, correo postal, presencial, etc.) y se detallan en las diferentes cláusulas de información, así como en el procedimiento de gestión de derechos, en el que también se dispone de formularios de ejercicio de derecho</w:t>
            </w:r>
            <w:r>
              <w:t xml:space="preserve">s para facilitar a los interesados.  </w:t>
            </w:r>
          </w:p>
          <w:p w14:paraId="45FB98A4" w14:textId="77777777" w:rsidR="006F678B" w:rsidRDefault="006F678B">
            <w:pPr>
              <w:pStyle w:val="Standard"/>
            </w:pPr>
          </w:p>
        </w:tc>
      </w:tr>
    </w:tbl>
    <w:p w14:paraId="20F05CAC" w14:textId="77777777" w:rsidR="006F678B" w:rsidRDefault="006F678B">
      <w:pPr>
        <w:pStyle w:val="Standard"/>
      </w:pPr>
    </w:p>
    <w:p w14:paraId="401FFE50" w14:textId="77777777" w:rsidR="006F678B" w:rsidRDefault="006F678B">
      <w:pPr>
        <w:pStyle w:val="Standard"/>
      </w:pPr>
    </w:p>
    <w:p w14:paraId="266C1603" w14:textId="77777777" w:rsidR="006F678B" w:rsidRDefault="006F678B">
      <w:pPr>
        <w:pStyle w:val="Standard"/>
      </w:pPr>
    </w:p>
    <w:p w14:paraId="1B95277E" w14:textId="77777777" w:rsidR="006F678B" w:rsidRDefault="006F678B">
      <w:pPr>
        <w:pStyle w:val="Standard"/>
      </w:pPr>
    </w:p>
    <w:p w14:paraId="4418BB4E" w14:textId="77777777" w:rsidR="006F678B" w:rsidRDefault="006F678B">
      <w:pPr>
        <w:pStyle w:val="Standard"/>
      </w:pPr>
    </w:p>
    <w:p w14:paraId="03D67176" w14:textId="77777777" w:rsidR="006F678B" w:rsidRDefault="006F678B">
      <w:pPr>
        <w:pStyle w:val="Standard"/>
      </w:pPr>
    </w:p>
    <w:p w14:paraId="54CB7257" w14:textId="77777777" w:rsidR="006F678B" w:rsidRDefault="006F678B">
      <w:pPr>
        <w:pStyle w:val="Standard"/>
      </w:pPr>
    </w:p>
    <w:p w14:paraId="1BEE4F78" w14:textId="77777777" w:rsidR="006F678B" w:rsidRDefault="006F678B">
      <w:pPr>
        <w:pStyle w:val="Standard"/>
      </w:pPr>
    </w:p>
    <w:p w14:paraId="206B7C99" w14:textId="77777777" w:rsidR="006F678B" w:rsidRDefault="004749B5">
      <w:pPr>
        <w:pStyle w:val="Ttulo2"/>
      </w:pPr>
      <w:r>
        <w:t xml:space="preserve">2.28. </w:t>
      </w:r>
      <w:bookmarkStart w:id="153" w:name="_Toc523489923"/>
      <w:bookmarkStart w:id="154" w:name="_Toc523736431"/>
      <w:r>
        <w:t>UNIDAD TÉCNICA SERVICIO DE PARTICIPACIÓN CIUDADANA Y COORDINACIÓN TERRITORIAL:</w:t>
      </w:r>
      <w:bookmarkEnd w:id="153"/>
      <w:bookmarkEnd w:id="154"/>
    </w:p>
    <w:p w14:paraId="5697B06E" w14:textId="77777777" w:rsidR="006F678B" w:rsidRDefault="006F678B">
      <w:pPr>
        <w:pStyle w:val="Standard"/>
      </w:pPr>
    </w:p>
    <w:tbl>
      <w:tblPr>
        <w:tblW w:w="5000" w:type="pct"/>
        <w:jc w:val="center"/>
        <w:tblLayout w:type="fixed"/>
        <w:tblCellMar>
          <w:left w:w="10" w:type="dxa"/>
          <w:right w:w="10" w:type="dxa"/>
        </w:tblCellMar>
        <w:tblLook w:val="0000" w:firstRow="0" w:lastRow="0" w:firstColumn="0" w:lastColumn="0" w:noHBand="0" w:noVBand="0"/>
      </w:tblPr>
      <w:tblGrid>
        <w:gridCol w:w="2280"/>
        <w:gridCol w:w="7358"/>
      </w:tblGrid>
      <w:tr w:rsidR="006F678B" w14:paraId="1409F2AF" w14:textId="77777777">
        <w:tblPrEx>
          <w:tblCellMar>
            <w:top w:w="0" w:type="dxa"/>
            <w:bottom w:w="0" w:type="dxa"/>
          </w:tblCellMar>
        </w:tblPrEx>
        <w:trPr>
          <w:trHeight w:val="308"/>
          <w:jc w:val="center"/>
        </w:trPr>
        <w:tc>
          <w:tcPr>
            <w:tcW w:w="2280" w:type="dxa"/>
            <w:shd w:val="clear" w:color="auto" w:fill="D9D9D9"/>
            <w:tcMar>
              <w:top w:w="0" w:type="dxa"/>
              <w:left w:w="108" w:type="dxa"/>
              <w:bottom w:w="0" w:type="dxa"/>
              <w:right w:w="108" w:type="dxa"/>
            </w:tcMar>
          </w:tcPr>
          <w:p w14:paraId="1458444E" w14:textId="77777777" w:rsidR="006F678B" w:rsidRDefault="004749B5">
            <w:pPr>
              <w:pStyle w:val="Standard"/>
            </w:pPr>
            <w:r>
              <w:lastRenderedPageBreak/>
              <w:t>Tratamiento:</w:t>
            </w:r>
          </w:p>
        </w:tc>
        <w:tc>
          <w:tcPr>
            <w:tcW w:w="7358" w:type="dxa"/>
            <w:shd w:val="clear" w:color="auto" w:fill="D9D9D9"/>
            <w:tcMar>
              <w:top w:w="0" w:type="dxa"/>
              <w:left w:w="108" w:type="dxa"/>
              <w:bottom w:w="0" w:type="dxa"/>
              <w:right w:w="108" w:type="dxa"/>
            </w:tcMar>
          </w:tcPr>
          <w:p w14:paraId="19411DBC" w14:textId="77777777" w:rsidR="006F678B" w:rsidRDefault="004749B5">
            <w:pPr>
              <w:pStyle w:val="Ttulo3"/>
            </w:pPr>
            <w:r>
              <w:t xml:space="preserve">2.28.1. </w:t>
            </w:r>
            <w:bookmarkStart w:id="155" w:name="_Toc523489924"/>
            <w:bookmarkStart w:id="156" w:name="_Toc523736432"/>
            <w:r>
              <w:t>PARTICIPACIÓN CIUDADANA</w:t>
            </w:r>
            <w:bookmarkEnd w:id="155"/>
            <w:bookmarkEnd w:id="156"/>
          </w:p>
          <w:p w14:paraId="721E6E04" w14:textId="77777777" w:rsidR="006F678B" w:rsidRDefault="004749B5">
            <w:pPr>
              <w:pStyle w:val="Standard"/>
            </w:pPr>
            <w:r>
              <w:t xml:space="preserve">GESTIÓN DE LA PARTICIPACIÓN CIUDADANA EN LOS ÓRGANOS DE GOBIERNO </w:t>
            </w:r>
            <w:r>
              <w:t>MUNICIPALES Y DE PARTICIPACIÓN CIUDANA</w:t>
            </w:r>
          </w:p>
          <w:p w14:paraId="146F7C8D" w14:textId="77777777" w:rsidR="006F678B" w:rsidRDefault="004749B5">
            <w:pPr>
              <w:pStyle w:val="Standard"/>
            </w:pPr>
            <w:r>
              <w:t>UNIDAD TÉCNICA: SERVICIO DE PARTICIPACIÓN CIUDADANA Y COORDINACIÓN TERRITORIAL</w:t>
            </w:r>
          </w:p>
        </w:tc>
      </w:tr>
      <w:tr w:rsidR="006F678B" w14:paraId="380D2844" w14:textId="77777777">
        <w:tblPrEx>
          <w:tblCellMar>
            <w:top w:w="0" w:type="dxa"/>
            <w:bottom w:w="0" w:type="dxa"/>
          </w:tblCellMar>
        </w:tblPrEx>
        <w:trPr>
          <w:trHeight w:val="225"/>
          <w:jc w:val="center"/>
        </w:trPr>
        <w:tc>
          <w:tcPr>
            <w:tcW w:w="2280" w:type="dxa"/>
            <w:shd w:val="clear" w:color="auto" w:fill="auto"/>
            <w:tcMar>
              <w:top w:w="0" w:type="dxa"/>
              <w:left w:w="108" w:type="dxa"/>
              <w:bottom w:w="0" w:type="dxa"/>
              <w:right w:w="108" w:type="dxa"/>
            </w:tcMar>
          </w:tcPr>
          <w:p w14:paraId="5CAFE5A9" w14:textId="77777777" w:rsidR="006F678B" w:rsidRDefault="004749B5">
            <w:pPr>
              <w:pStyle w:val="Standard"/>
              <w:jc w:val="left"/>
              <w:rPr>
                <w:b/>
                <w:bCs/>
                <w:color w:val="0084D1"/>
              </w:rPr>
            </w:pPr>
            <w:r>
              <w:rPr>
                <w:b/>
                <w:bCs/>
                <w:color w:val="0084D1"/>
              </w:rPr>
              <w:t>I Responsables del tratamiento:</w:t>
            </w:r>
          </w:p>
          <w:p w14:paraId="630A662D"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20FEA7C3" w14:textId="77777777" w:rsidR="006F678B" w:rsidRDefault="004749B5">
            <w:pPr>
              <w:pStyle w:val="Standard"/>
              <w:rPr>
                <w:lang w:val="en-US"/>
              </w:rPr>
            </w:pPr>
            <w:r>
              <w:rPr>
                <w:lang w:val="en-US"/>
              </w:rPr>
              <w:t>AYUNTAMIENTO DE LAS PALMAS DE GRAN CANARIA</w:t>
            </w:r>
          </w:p>
          <w:p w14:paraId="6476AE64" w14:textId="77777777" w:rsidR="006F678B" w:rsidRDefault="006F678B">
            <w:pPr>
              <w:pStyle w:val="Standard"/>
              <w:rPr>
                <w:lang w:val="en-US"/>
              </w:rPr>
            </w:pPr>
          </w:p>
        </w:tc>
      </w:tr>
      <w:tr w:rsidR="006F678B" w14:paraId="7B5C0640" w14:textId="77777777">
        <w:tblPrEx>
          <w:tblCellMar>
            <w:top w:w="0" w:type="dxa"/>
            <w:bottom w:w="0" w:type="dxa"/>
          </w:tblCellMar>
        </w:tblPrEx>
        <w:trPr>
          <w:trHeight w:val="225"/>
          <w:jc w:val="center"/>
        </w:trPr>
        <w:tc>
          <w:tcPr>
            <w:tcW w:w="2280" w:type="dxa"/>
            <w:shd w:val="clear" w:color="auto" w:fill="auto"/>
            <w:tcMar>
              <w:top w:w="0" w:type="dxa"/>
              <w:left w:w="108" w:type="dxa"/>
              <w:bottom w:w="0" w:type="dxa"/>
              <w:right w:w="108" w:type="dxa"/>
            </w:tcMar>
          </w:tcPr>
          <w:p w14:paraId="6BCE8ECB" w14:textId="77777777" w:rsidR="006F678B" w:rsidRDefault="004749B5">
            <w:pPr>
              <w:pStyle w:val="Standard"/>
              <w:jc w:val="left"/>
              <w:rPr>
                <w:b/>
                <w:bCs/>
                <w:color w:val="0084D1"/>
              </w:rPr>
            </w:pPr>
            <w:r>
              <w:rPr>
                <w:b/>
                <w:bCs/>
                <w:color w:val="0084D1"/>
              </w:rPr>
              <w:t>II Titularidad:</w:t>
            </w:r>
          </w:p>
          <w:p w14:paraId="6E48F6A2"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002A8C7B" w14:textId="77777777" w:rsidR="006F678B" w:rsidRDefault="004749B5">
            <w:pPr>
              <w:pStyle w:val="Standard"/>
              <w:rPr>
                <w:lang w:val="en-US"/>
              </w:rPr>
            </w:pPr>
            <w:r>
              <w:rPr>
                <w:lang w:val="en-US"/>
              </w:rPr>
              <w:t>Pública</w:t>
            </w:r>
          </w:p>
        </w:tc>
      </w:tr>
      <w:tr w:rsidR="006F678B" w14:paraId="0BFB9408" w14:textId="77777777">
        <w:tblPrEx>
          <w:tblCellMar>
            <w:top w:w="0" w:type="dxa"/>
            <w:bottom w:w="0" w:type="dxa"/>
          </w:tblCellMar>
        </w:tblPrEx>
        <w:trPr>
          <w:trHeight w:val="225"/>
          <w:jc w:val="center"/>
        </w:trPr>
        <w:tc>
          <w:tcPr>
            <w:tcW w:w="2280" w:type="dxa"/>
            <w:shd w:val="clear" w:color="auto" w:fill="auto"/>
            <w:tcMar>
              <w:top w:w="0" w:type="dxa"/>
              <w:left w:w="108" w:type="dxa"/>
              <w:bottom w:w="0" w:type="dxa"/>
              <w:right w:w="108" w:type="dxa"/>
            </w:tcMar>
          </w:tcPr>
          <w:p w14:paraId="1468AE9B" w14:textId="77777777" w:rsidR="006F678B" w:rsidRDefault="004749B5">
            <w:pPr>
              <w:pStyle w:val="Standard"/>
              <w:jc w:val="left"/>
              <w:rPr>
                <w:b/>
                <w:bCs/>
                <w:color w:val="0084D1"/>
              </w:rPr>
            </w:pPr>
            <w:r>
              <w:rPr>
                <w:b/>
                <w:bCs/>
                <w:color w:val="0084D1"/>
              </w:rPr>
              <w:t xml:space="preserve">III Categorías </w:t>
            </w:r>
            <w:r>
              <w:rPr>
                <w:b/>
                <w:bCs/>
                <w:color w:val="0084D1"/>
              </w:rPr>
              <w:t>interesados:</w:t>
            </w:r>
          </w:p>
        </w:tc>
        <w:tc>
          <w:tcPr>
            <w:tcW w:w="7358" w:type="dxa"/>
            <w:shd w:val="clear" w:color="auto" w:fill="auto"/>
            <w:tcMar>
              <w:top w:w="0" w:type="dxa"/>
              <w:left w:w="108" w:type="dxa"/>
              <w:bottom w:w="0" w:type="dxa"/>
              <w:right w:w="108" w:type="dxa"/>
            </w:tcMar>
          </w:tcPr>
          <w:p w14:paraId="0EFF1AA5" w14:textId="77777777" w:rsidR="006F678B" w:rsidRDefault="004749B5">
            <w:pPr>
              <w:pStyle w:val="Standard"/>
            </w:pPr>
            <w:r>
              <w:t xml:space="preserve">CIUDADANOS Y RESIDENTES </w:t>
            </w:r>
            <w:r>
              <w:tab/>
            </w:r>
            <w:r>
              <w:br/>
            </w:r>
            <w:r>
              <w:t>REPRESENTANTES LEGALES</w:t>
            </w:r>
          </w:p>
          <w:p w14:paraId="6BADF777" w14:textId="77777777" w:rsidR="006F678B" w:rsidRDefault="006F678B">
            <w:pPr>
              <w:pStyle w:val="Standard"/>
            </w:pPr>
          </w:p>
        </w:tc>
      </w:tr>
      <w:tr w:rsidR="006F678B" w14:paraId="279192A5" w14:textId="77777777">
        <w:tblPrEx>
          <w:tblCellMar>
            <w:top w:w="0" w:type="dxa"/>
            <w:bottom w:w="0" w:type="dxa"/>
          </w:tblCellMar>
        </w:tblPrEx>
        <w:trPr>
          <w:trHeight w:val="77"/>
          <w:jc w:val="center"/>
        </w:trPr>
        <w:tc>
          <w:tcPr>
            <w:tcW w:w="2280" w:type="dxa"/>
            <w:shd w:val="clear" w:color="auto" w:fill="auto"/>
            <w:tcMar>
              <w:top w:w="0" w:type="dxa"/>
              <w:left w:w="108" w:type="dxa"/>
              <w:bottom w:w="0" w:type="dxa"/>
              <w:right w:w="108" w:type="dxa"/>
            </w:tcMar>
          </w:tcPr>
          <w:p w14:paraId="4D6ABDDD" w14:textId="77777777" w:rsidR="006F678B" w:rsidRDefault="004749B5">
            <w:pPr>
              <w:pStyle w:val="Standard"/>
              <w:jc w:val="left"/>
              <w:rPr>
                <w:b/>
                <w:bCs/>
                <w:color w:val="0084D1"/>
              </w:rPr>
            </w:pPr>
            <w:r>
              <w:rPr>
                <w:b/>
                <w:bCs/>
                <w:color w:val="0084D1"/>
              </w:rPr>
              <w:t>IV Fines del tratamiento:</w:t>
            </w:r>
          </w:p>
        </w:tc>
        <w:tc>
          <w:tcPr>
            <w:tcW w:w="7358" w:type="dxa"/>
            <w:shd w:val="clear" w:color="auto" w:fill="auto"/>
            <w:tcMar>
              <w:top w:w="0" w:type="dxa"/>
              <w:left w:w="108" w:type="dxa"/>
              <w:bottom w:w="0" w:type="dxa"/>
              <w:right w:w="108" w:type="dxa"/>
            </w:tcMar>
          </w:tcPr>
          <w:p w14:paraId="1302A1A7" w14:textId="77777777" w:rsidR="006F678B" w:rsidRDefault="006F678B">
            <w:pPr>
              <w:pStyle w:val="Standard"/>
            </w:pPr>
          </w:p>
          <w:p w14:paraId="67003964" w14:textId="77777777" w:rsidR="006F678B" w:rsidRDefault="004749B5">
            <w:pPr>
              <w:pStyle w:val="Standard"/>
            </w:pPr>
            <w:r>
              <w:t>GESTIÓN Y PROMOCIÓN DE LA PARTICIPACIÓN CIUDADANA,</w:t>
            </w:r>
          </w:p>
          <w:p w14:paraId="0EA6943D" w14:textId="77777777" w:rsidR="006F678B" w:rsidRDefault="006F678B">
            <w:pPr>
              <w:pStyle w:val="Standard"/>
            </w:pPr>
          </w:p>
        </w:tc>
      </w:tr>
      <w:tr w:rsidR="006F678B" w14:paraId="764DFF7D" w14:textId="77777777">
        <w:tblPrEx>
          <w:tblCellMar>
            <w:top w:w="0" w:type="dxa"/>
            <w:bottom w:w="0" w:type="dxa"/>
          </w:tblCellMar>
        </w:tblPrEx>
        <w:trPr>
          <w:trHeight w:val="77"/>
          <w:jc w:val="center"/>
        </w:trPr>
        <w:tc>
          <w:tcPr>
            <w:tcW w:w="2280" w:type="dxa"/>
            <w:shd w:val="clear" w:color="auto" w:fill="auto"/>
            <w:tcMar>
              <w:top w:w="0" w:type="dxa"/>
              <w:left w:w="108" w:type="dxa"/>
              <w:bottom w:w="0" w:type="dxa"/>
              <w:right w:w="108" w:type="dxa"/>
            </w:tcMar>
          </w:tcPr>
          <w:p w14:paraId="16B39D69" w14:textId="77777777" w:rsidR="006F678B" w:rsidRDefault="004749B5">
            <w:pPr>
              <w:pStyle w:val="Standard"/>
              <w:jc w:val="left"/>
              <w:rPr>
                <w:b/>
                <w:bCs/>
                <w:color w:val="0084D1"/>
              </w:rPr>
            </w:pPr>
            <w:r>
              <w:rPr>
                <w:b/>
                <w:bCs/>
                <w:color w:val="0084D1"/>
              </w:rPr>
              <w:t>V Sistema de tratamiento:</w:t>
            </w:r>
          </w:p>
          <w:p w14:paraId="03AA73FB"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3D300574" w14:textId="77777777" w:rsidR="006F678B" w:rsidRDefault="004749B5">
            <w:pPr>
              <w:pStyle w:val="Standard"/>
            </w:pPr>
            <w:r>
              <w:t>MIXTO</w:t>
            </w:r>
          </w:p>
        </w:tc>
      </w:tr>
      <w:tr w:rsidR="006F678B" w14:paraId="578C4781"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294F6223" w14:textId="77777777" w:rsidR="006F678B" w:rsidRDefault="004749B5">
            <w:pPr>
              <w:pStyle w:val="Standard"/>
              <w:jc w:val="left"/>
              <w:rPr>
                <w:b/>
                <w:bCs/>
                <w:color w:val="0084D1"/>
              </w:rPr>
            </w:pPr>
            <w:r>
              <w:rPr>
                <w:b/>
                <w:bCs/>
                <w:color w:val="0084D1"/>
              </w:rPr>
              <w:t>VI Origen de los datos:</w:t>
            </w:r>
          </w:p>
        </w:tc>
        <w:tc>
          <w:tcPr>
            <w:tcW w:w="7358" w:type="dxa"/>
            <w:shd w:val="clear" w:color="auto" w:fill="auto"/>
            <w:tcMar>
              <w:top w:w="0" w:type="dxa"/>
              <w:left w:w="108" w:type="dxa"/>
              <w:bottom w:w="0" w:type="dxa"/>
              <w:right w:w="108" w:type="dxa"/>
            </w:tcMar>
          </w:tcPr>
          <w:p w14:paraId="657498C7" w14:textId="77777777" w:rsidR="006F678B" w:rsidRDefault="004749B5">
            <w:pPr>
              <w:pStyle w:val="Standard"/>
            </w:pPr>
            <w:r>
              <w:t>El propio interesado o su representante legal: Sí</w:t>
            </w:r>
          </w:p>
          <w:p w14:paraId="4515EFBF" w14:textId="77777777" w:rsidR="006F678B" w:rsidRDefault="004749B5">
            <w:pPr>
              <w:pStyle w:val="Standard"/>
            </w:pPr>
            <w:r>
              <w:t>Registros públicos: No</w:t>
            </w:r>
          </w:p>
          <w:p w14:paraId="759B49FA" w14:textId="77777777" w:rsidR="006F678B" w:rsidRDefault="004749B5">
            <w:pPr>
              <w:pStyle w:val="Standard"/>
            </w:pPr>
            <w:r>
              <w:t>Otras personas físicas: No</w:t>
            </w:r>
          </w:p>
          <w:p w14:paraId="6171E29F" w14:textId="77777777" w:rsidR="006F678B" w:rsidRDefault="004749B5">
            <w:pPr>
              <w:pStyle w:val="Standard"/>
            </w:pPr>
            <w:r>
              <w:t>Entidad privada: No</w:t>
            </w:r>
          </w:p>
          <w:p w14:paraId="690FCFB1" w14:textId="77777777" w:rsidR="006F678B" w:rsidRDefault="004749B5">
            <w:pPr>
              <w:pStyle w:val="Standard"/>
            </w:pPr>
            <w:r>
              <w:t>Fuentes accesibles al público: No</w:t>
            </w:r>
          </w:p>
          <w:p w14:paraId="1E9FA2A7" w14:textId="77777777" w:rsidR="006F678B" w:rsidRDefault="004749B5">
            <w:pPr>
              <w:pStyle w:val="Standard"/>
            </w:pPr>
            <w:r>
              <w:t>Administración pública: No</w:t>
            </w:r>
          </w:p>
          <w:p w14:paraId="6D2FA2FA" w14:textId="77777777" w:rsidR="006F678B" w:rsidRDefault="006F678B">
            <w:pPr>
              <w:pStyle w:val="Standard"/>
            </w:pPr>
          </w:p>
        </w:tc>
      </w:tr>
      <w:tr w:rsidR="006F678B" w14:paraId="0A76A8F6" w14:textId="77777777">
        <w:tblPrEx>
          <w:tblCellMar>
            <w:top w:w="0" w:type="dxa"/>
            <w:bottom w:w="0" w:type="dxa"/>
          </w:tblCellMar>
        </w:tblPrEx>
        <w:trPr>
          <w:trHeight w:val="102"/>
          <w:jc w:val="center"/>
        </w:trPr>
        <w:tc>
          <w:tcPr>
            <w:tcW w:w="2280" w:type="dxa"/>
            <w:shd w:val="clear" w:color="auto" w:fill="auto"/>
            <w:tcMar>
              <w:top w:w="0" w:type="dxa"/>
              <w:left w:w="108" w:type="dxa"/>
              <w:bottom w:w="0" w:type="dxa"/>
              <w:right w:w="108" w:type="dxa"/>
            </w:tcMar>
          </w:tcPr>
          <w:p w14:paraId="3BA01547" w14:textId="77777777" w:rsidR="006F678B" w:rsidRDefault="004749B5">
            <w:pPr>
              <w:pStyle w:val="Standard"/>
              <w:jc w:val="left"/>
              <w:rPr>
                <w:b/>
                <w:bCs/>
                <w:color w:val="0084D1"/>
              </w:rPr>
            </w:pPr>
            <w:r>
              <w:rPr>
                <w:b/>
                <w:bCs/>
                <w:color w:val="0084D1"/>
              </w:rPr>
              <w:t>VII Categorías de datos personales objeto de tratamiento:</w:t>
            </w:r>
          </w:p>
        </w:tc>
        <w:tc>
          <w:tcPr>
            <w:tcW w:w="7358" w:type="dxa"/>
            <w:shd w:val="clear" w:color="auto" w:fill="auto"/>
            <w:tcMar>
              <w:top w:w="0" w:type="dxa"/>
              <w:left w:w="108" w:type="dxa"/>
              <w:bottom w:w="0" w:type="dxa"/>
              <w:right w:w="108" w:type="dxa"/>
            </w:tcMar>
          </w:tcPr>
          <w:p w14:paraId="075D1079" w14:textId="77777777" w:rsidR="006F678B" w:rsidRDefault="004749B5">
            <w:pPr>
              <w:pStyle w:val="Standard"/>
            </w:pPr>
            <w:r>
              <w:rPr>
                <w:u w:val="single"/>
              </w:rPr>
              <w:t>Datos identificativos</w:t>
            </w:r>
            <w:r>
              <w:t>:</w:t>
            </w:r>
          </w:p>
          <w:p w14:paraId="184DB6F8" w14:textId="77777777" w:rsidR="006F678B" w:rsidRDefault="004749B5">
            <w:pPr>
              <w:pStyle w:val="Standard"/>
            </w:pPr>
            <w:r>
              <w:t>-DNI-NIF: Sí</w:t>
            </w:r>
          </w:p>
          <w:p w14:paraId="787106BB" w14:textId="77777777" w:rsidR="006F678B" w:rsidRDefault="004749B5">
            <w:pPr>
              <w:pStyle w:val="Standard"/>
            </w:pPr>
            <w:r>
              <w:t xml:space="preserve">-Identificador </w:t>
            </w:r>
            <w:r>
              <w:t>nacional restringido art. 87: No</w:t>
            </w:r>
          </w:p>
          <w:p w14:paraId="231C2E72" w14:textId="77777777" w:rsidR="006F678B" w:rsidRDefault="004749B5">
            <w:pPr>
              <w:pStyle w:val="Standard"/>
            </w:pPr>
            <w:r>
              <w:t>-Dirección: Sí</w:t>
            </w:r>
          </w:p>
          <w:p w14:paraId="0B2E7E4B" w14:textId="77777777" w:rsidR="006F678B" w:rsidRDefault="004749B5">
            <w:pPr>
              <w:pStyle w:val="Standard"/>
            </w:pPr>
            <w:r>
              <w:t>-Imagen: No</w:t>
            </w:r>
          </w:p>
          <w:p w14:paraId="11AFC38A" w14:textId="77777777" w:rsidR="006F678B" w:rsidRDefault="004749B5">
            <w:pPr>
              <w:pStyle w:val="Standard"/>
            </w:pPr>
            <w:r>
              <w:t>-Número seguridad social: No</w:t>
            </w:r>
          </w:p>
          <w:p w14:paraId="1EED32C4" w14:textId="77777777" w:rsidR="006F678B" w:rsidRDefault="004749B5">
            <w:pPr>
              <w:pStyle w:val="Standard"/>
            </w:pPr>
            <w:r>
              <w:t>-Teléfono: Sí</w:t>
            </w:r>
          </w:p>
          <w:p w14:paraId="0CC1546F" w14:textId="77777777" w:rsidR="006F678B" w:rsidRDefault="004749B5">
            <w:pPr>
              <w:pStyle w:val="Standard"/>
            </w:pPr>
            <w:r>
              <w:t>-Firma manual o digitalizada: Sí</w:t>
            </w:r>
          </w:p>
          <w:p w14:paraId="6FD0E7E2" w14:textId="77777777" w:rsidR="006F678B" w:rsidRDefault="004749B5">
            <w:pPr>
              <w:pStyle w:val="Standard"/>
            </w:pPr>
            <w:r>
              <w:t>-Firma electrónica: Sí</w:t>
            </w:r>
          </w:p>
          <w:p w14:paraId="3C5CC6D5" w14:textId="77777777" w:rsidR="006F678B" w:rsidRDefault="004749B5">
            <w:pPr>
              <w:pStyle w:val="Standard"/>
            </w:pPr>
            <w:r>
              <w:t>-Registro personal: No</w:t>
            </w:r>
          </w:p>
          <w:p w14:paraId="4E44AB6D" w14:textId="77777777" w:rsidR="006F678B" w:rsidRDefault="004749B5">
            <w:pPr>
              <w:pStyle w:val="Standard"/>
            </w:pPr>
            <w:r>
              <w:t>-Marcas físicas: No</w:t>
            </w:r>
          </w:p>
          <w:p w14:paraId="3B714A77" w14:textId="77777777" w:rsidR="006F678B" w:rsidRDefault="004749B5">
            <w:pPr>
              <w:pStyle w:val="Standard"/>
            </w:pPr>
            <w:r>
              <w:t>-Tarjeta sanitaria: No</w:t>
            </w:r>
          </w:p>
          <w:p w14:paraId="04429738" w14:textId="77777777" w:rsidR="006F678B" w:rsidRDefault="004749B5">
            <w:pPr>
              <w:pStyle w:val="Standard"/>
            </w:pPr>
            <w:r>
              <w:t>-Nombre y apellidos: Sí</w:t>
            </w:r>
          </w:p>
          <w:p w14:paraId="09AFE69C" w14:textId="77777777" w:rsidR="006F678B" w:rsidRDefault="004749B5">
            <w:pPr>
              <w:pStyle w:val="Standard"/>
            </w:pPr>
            <w:r>
              <w:t>-Huella</w:t>
            </w:r>
            <w:r>
              <w:t xml:space="preserve"> digital: Sí</w:t>
            </w:r>
          </w:p>
          <w:p w14:paraId="3C2EA90B" w14:textId="77777777" w:rsidR="006F678B" w:rsidRDefault="004749B5">
            <w:pPr>
              <w:pStyle w:val="Standard"/>
            </w:pPr>
            <w:r>
              <w:t>-Voz: No</w:t>
            </w:r>
          </w:p>
          <w:p w14:paraId="6517D194" w14:textId="77777777" w:rsidR="006F678B" w:rsidRDefault="004749B5">
            <w:pPr>
              <w:pStyle w:val="Standard"/>
            </w:pPr>
            <w:r>
              <w:t>-CCC/IBAN: No</w:t>
            </w:r>
          </w:p>
          <w:p w14:paraId="5DCFF8A6" w14:textId="77777777" w:rsidR="006F678B" w:rsidRDefault="004749B5">
            <w:pPr>
              <w:pStyle w:val="Standard"/>
            </w:pPr>
            <w:r>
              <w:t>-Tarjeta bancaria o Similar: No</w:t>
            </w:r>
          </w:p>
          <w:p w14:paraId="0E82E900" w14:textId="77777777" w:rsidR="006F678B" w:rsidRDefault="004749B5">
            <w:pPr>
              <w:pStyle w:val="Standard"/>
            </w:pPr>
            <w:r>
              <w:t>Otros datos identificativos:</w:t>
            </w:r>
          </w:p>
          <w:p w14:paraId="4F315FAB" w14:textId="77777777" w:rsidR="006F678B" w:rsidRDefault="006F678B">
            <w:pPr>
              <w:pStyle w:val="Standard"/>
            </w:pPr>
          </w:p>
          <w:p w14:paraId="34300594" w14:textId="77777777" w:rsidR="006F678B" w:rsidRDefault="004749B5">
            <w:pPr>
              <w:pStyle w:val="Standard"/>
            </w:pPr>
            <w:r>
              <w:rPr>
                <w:u w:val="single"/>
              </w:rPr>
              <w:t>Datos de categorías sensibles</w:t>
            </w:r>
            <w:r>
              <w:t>:</w:t>
            </w:r>
          </w:p>
          <w:p w14:paraId="3152CC2B" w14:textId="77777777" w:rsidR="006F678B" w:rsidRDefault="004749B5">
            <w:pPr>
              <w:pStyle w:val="Standard"/>
            </w:pPr>
            <w:r>
              <w:t>-Ideología o ideas políticas: No</w:t>
            </w:r>
          </w:p>
          <w:p w14:paraId="506F5973" w14:textId="77777777" w:rsidR="006F678B" w:rsidRDefault="004749B5">
            <w:pPr>
              <w:pStyle w:val="Standard"/>
            </w:pPr>
            <w:r>
              <w:t>-Afiliación Sindical: No</w:t>
            </w:r>
          </w:p>
          <w:p w14:paraId="5AC763B9" w14:textId="77777777" w:rsidR="006F678B" w:rsidRDefault="004749B5">
            <w:pPr>
              <w:pStyle w:val="Standard"/>
            </w:pPr>
            <w:r>
              <w:t>-Religión: No</w:t>
            </w:r>
          </w:p>
          <w:p w14:paraId="2E498CF8" w14:textId="77777777" w:rsidR="006F678B" w:rsidRDefault="004749B5">
            <w:pPr>
              <w:pStyle w:val="Standard"/>
            </w:pPr>
            <w:r>
              <w:t>-Creencias: No</w:t>
            </w:r>
          </w:p>
          <w:p w14:paraId="56B1DAFD" w14:textId="77777777" w:rsidR="006F678B" w:rsidRDefault="004749B5">
            <w:pPr>
              <w:pStyle w:val="Standard"/>
            </w:pPr>
            <w:r>
              <w:t>-Origen racial o étnico: No</w:t>
            </w:r>
          </w:p>
          <w:p w14:paraId="002AEE09" w14:textId="77777777" w:rsidR="006F678B" w:rsidRDefault="004749B5">
            <w:pPr>
              <w:pStyle w:val="Standard"/>
            </w:pPr>
            <w:r>
              <w:t>-Salud: No</w:t>
            </w:r>
          </w:p>
          <w:p w14:paraId="09FA85BF" w14:textId="77777777" w:rsidR="006F678B" w:rsidRDefault="004749B5">
            <w:pPr>
              <w:pStyle w:val="Standard"/>
            </w:pPr>
            <w:r>
              <w:t>-Vida Sexual: No</w:t>
            </w:r>
          </w:p>
          <w:p w14:paraId="6AE9A5E2" w14:textId="77777777" w:rsidR="006F678B" w:rsidRDefault="006F678B">
            <w:pPr>
              <w:pStyle w:val="Standard"/>
            </w:pPr>
          </w:p>
          <w:p w14:paraId="208DD1D8" w14:textId="77777777" w:rsidR="006F678B" w:rsidRDefault="004749B5">
            <w:pPr>
              <w:pStyle w:val="Standard"/>
            </w:pPr>
            <w:r>
              <w:rPr>
                <w:u w:val="single"/>
              </w:rPr>
              <w:t>Datos relativos a infracciones</w:t>
            </w:r>
            <w:r>
              <w:t>:</w:t>
            </w:r>
          </w:p>
          <w:p w14:paraId="7BB814AC" w14:textId="77777777" w:rsidR="006F678B" w:rsidRDefault="004749B5">
            <w:pPr>
              <w:pStyle w:val="Standard"/>
            </w:pPr>
            <w:r>
              <w:t>-Infracciones penales: No</w:t>
            </w:r>
          </w:p>
          <w:p w14:paraId="5FFDF614" w14:textId="77777777" w:rsidR="006F678B" w:rsidRDefault="004749B5">
            <w:pPr>
              <w:pStyle w:val="Standard"/>
            </w:pPr>
            <w:r>
              <w:t>-Infracciones administrativas: No</w:t>
            </w:r>
          </w:p>
          <w:p w14:paraId="2CD6572D" w14:textId="77777777" w:rsidR="006F678B" w:rsidRDefault="006F678B">
            <w:pPr>
              <w:pStyle w:val="Standard"/>
            </w:pPr>
          </w:p>
          <w:p w14:paraId="35DB2121" w14:textId="77777777" w:rsidR="006F678B" w:rsidRDefault="004749B5">
            <w:pPr>
              <w:pStyle w:val="Standard"/>
            </w:pPr>
            <w:r>
              <w:rPr>
                <w:u w:val="single"/>
              </w:rPr>
              <w:t>Otras categorías de datos personales</w:t>
            </w:r>
            <w:r>
              <w:t>:</w:t>
            </w:r>
          </w:p>
          <w:p w14:paraId="3292C947" w14:textId="77777777" w:rsidR="006F678B" w:rsidRDefault="004749B5">
            <w:pPr>
              <w:pStyle w:val="Standard"/>
            </w:pPr>
            <w:r>
              <w:t>CARACTERÍSTICAS PERSONALES</w:t>
            </w:r>
          </w:p>
          <w:p w14:paraId="44407DE9" w14:textId="77777777" w:rsidR="006F678B" w:rsidRDefault="006F678B">
            <w:pPr>
              <w:pStyle w:val="Standard"/>
            </w:pPr>
          </w:p>
          <w:p w14:paraId="792B3AAB" w14:textId="77777777" w:rsidR="006F678B" w:rsidRDefault="006F678B">
            <w:pPr>
              <w:pStyle w:val="Standard"/>
            </w:pPr>
          </w:p>
        </w:tc>
      </w:tr>
      <w:tr w:rsidR="006F678B" w14:paraId="216FFC70"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053C9C25" w14:textId="77777777" w:rsidR="006F678B" w:rsidRDefault="004749B5">
            <w:pPr>
              <w:pStyle w:val="Standard"/>
              <w:jc w:val="left"/>
              <w:rPr>
                <w:b/>
                <w:bCs/>
                <w:color w:val="0084D1"/>
              </w:rPr>
            </w:pPr>
            <w:r>
              <w:rPr>
                <w:b/>
                <w:bCs/>
                <w:color w:val="0084D1"/>
              </w:rPr>
              <w:lastRenderedPageBreak/>
              <w:t>VIII Legitimidad (base jurídica) del tratamiento:</w:t>
            </w:r>
          </w:p>
          <w:p w14:paraId="013EE274"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648239A8" w14:textId="77777777" w:rsidR="006F678B" w:rsidRDefault="004749B5">
            <w:pPr>
              <w:pStyle w:val="Standard"/>
            </w:pPr>
            <w:r>
              <w:t>-Consentimiento del interesado: No</w:t>
            </w:r>
          </w:p>
          <w:p w14:paraId="72EAC0BD" w14:textId="77777777" w:rsidR="006F678B" w:rsidRDefault="004749B5">
            <w:pPr>
              <w:pStyle w:val="Standard"/>
            </w:pPr>
            <w:r>
              <w:t>-Datos necesarios ejecución contrato: No</w:t>
            </w:r>
          </w:p>
          <w:p w14:paraId="32F10EBE" w14:textId="77777777" w:rsidR="006F678B" w:rsidRDefault="004749B5">
            <w:pPr>
              <w:pStyle w:val="Standard"/>
            </w:pPr>
            <w:r>
              <w:t>-Cumplimiento obligación legal: Sí</w:t>
            </w:r>
          </w:p>
          <w:p w14:paraId="64CF6111" w14:textId="77777777" w:rsidR="006F678B" w:rsidRDefault="004749B5">
            <w:pPr>
              <w:pStyle w:val="Standard"/>
            </w:pPr>
            <w:r>
              <w:t>Reglamento Orgánico de Participación ciudadana del Ayuntamiento de Las Palmas.</w:t>
            </w:r>
          </w:p>
          <w:p w14:paraId="02CBC569" w14:textId="77777777" w:rsidR="006F678B" w:rsidRDefault="004749B5">
            <w:pPr>
              <w:pStyle w:val="Standard"/>
            </w:pPr>
            <w:r>
              <w:t>-Proteger intereses vitales: No</w:t>
            </w:r>
          </w:p>
          <w:p w14:paraId="5E6106C3" w14:textId="77777777" w:rsidR="006F678B" w:rsidRDefault="004749B5">
            <w:pPr>
              <w:pStyle w:val="Standard"/>
            </w:pPr>
            <w:r>
              <w:t>-Misión, intereses o poderes públi</w:t>
            </w:r>
            <w:r>
              <w:t>cos: No</w:t>
            </w:r>
          </w:p>
          <w:p w14:paraId="4B4D5AD5" w14:textId="77777777" w:rsidR="006F678B" w:rsidRDefault="006F678B">
            <w:pPr>
              <w:pStyle w:val="Standard"/>
            </w:pPr>
          </w:p>
          <w:p w14:paraId="71A26EC0" w14:textId="77777777" w:rsidR="006F678B" w:rsidRDefault="004749B5">
            <w:pPr>
              <w:pStyle w:val="Standard"/>
            </w:pPr>
            <w:r>
              <w:t>-Interés legítimo del Responsable: No</w:t>
            </w:r>
          </w:p>
          <w:p w14:paraId="7F7F9FA0" w14:textId="77777777" w:rsidR="006F678B" w:rsidRDefault="006F678B">
            <w:pPr>
              <w:pStyle w:val="Standard"/>
            </w:pPr>
          </w:p>
          <w:p w14:paraId="5E1BC245" w14:textId="77777777" w:rsidR="006F678B" w:rsidRDefault="004749B5">
            <w:pPr>
              <w:pStyle w:val="Standard"/>
            </w:pPr>
            <w:r>
              <w:t>-Consentimiento explícito (en relación a datos de categorías especiales): No</w:t>
            </w:r>
          </w:p>
          <w:p w14:paraId="69F8C8BA" w14:textId="77777777" w:rsidR="006F678B" w:rsidRDefault="004749B5">
            <w:pPr>
              <w:pStyle w:val="Standard"/>
            </w:pPr>
            <w:r>
              <w:t>-Obligación derecho laboral (en relación a datos de categorías especiales): No</w:t>
            </w:r>
          </w:p>
          <w:p w14:paraId="0839647C" w14:textId="77777777" w:rsidR="006F678B" w:rsidRDefault="004749B5">
            <w:pPr>
              <w:pStyle w:val="Standard"/>
            </w:pPr>
            <w:r>
              <w:t>-Proteger intereses vitales de una persona no capaci</w:t>
            </w:r>
            <w:r>
              <w:t>tada para consentir (en relación a datos de categorías especiales): No</w:t>
            </w:r>
          </w:p>
          <w:p w14:paraId="1CD0A584" w14:textId="77777777" w:rsidR="006F678B" w:rsidRDefault="004749B5">
            <w:pPr>
              <w:pStyle w:val="Standard"/>
            </w:pPr>
            <w:r>
              <w:t>-Miembros entidad sin ánimo de lucro (en relación a datos de categorías especiales): No</w:t>
            </w:r>
          </w:p>
          <w:p w14:paraId="0B6A82D6" w14:textId="77777777" w:rsidR="006F678B" w:rsidRDefault="004749B5">
            <w:pPr>
              <w:pStyle w:val="Standard"/>
            </w:pPr>
            <w:r>
              <w:t>-Datos hechos públicos por interesado (en relación a datos de categorías especiales): No</w:t>
            </w:r>
          </w:p>
          <w:p w14:paraId="102A02F8" w14:textId="77777777" w:rsidR="006F678B" w:rsidRDefault="004749B5">
            <w:pPr>
              <w:pStyle w:val="Standard"/>
            </w:pPr>
            <w:r>
              <w:t>-Ejercic</w:t>
            </w:r>
            <w:r>
              <w:t>io defensa o tribunales (en relación a datos de categorías especiales): No</w:t>
            </w:r>
          </w:p>
          <w:p w14:paraId="36C0928D" w14:textId="77777777" w:rsidR="006F678B" w:rsidRDefault="004749B5">
            <w:pPr>
              <w:pStyle w:val="Standard"/>
            </w:pPr>
            <w:r>
              <w:t>-Interés público esencial (en relación a datos de categorías especiales): No</w:t>
            </w:r>
          </w:p>
          <w:p w14:paraId="14C2F661" w14:textId="77777777" w:rsidR="006F678B" w:rsidRDefault="004749B5">
            <w:pPr>
              <w:pStyle w:val="Standard"/>
            </w:pPr>
            <w:r>
              <w:t xml:space="preserve">-Medicina preventiva, laboral o servicios sanitarios (en relación a datos de categorías </w:t>
            </w:r>
            <w:r>
              <w:t>especiales): No</w:t>
            </w:r>
          </w:p>
          <w:p w14:paraId="1672A1D6" w14:textId="77777777" w:rsidR="006F678B" w:rsidRDefault="004749B5">
            <w:pPr>
              <w:pStyle w:val="Standard"/>
            </w:pPr>
            <w:r>
              <w:t>-Razones de salud pública (en relación a datos de categorías especiales): No</w:t>
            </w:r>
          </w:p>
          <w:p w14:paraId="46B743DE" w14:textId="77777777" w:rsidR="006F678B" w:rsidRDefault="004749B5">
            <w:pPr>
              <w:pStyle w:val="Standard"/>
            </w:pPr>
            <w:r>
              <w:t>-Archivo investigación o estadística en interés público (en relación a datos de categorías especiales): No</w:t>
            </w:r>
          </w:p>
          <w:p w14:paraId="7FB36D2B" w14:textId="77777777" w:rsidR="006F678B" w:rsidRDefault="006F678B">
            <w:pPr>
              <w:pStyle w:val="Standard"/>
            </w:pPr>
          </w:p>
        </w:tc>
      </w:tr>
      <w:tr w:rsidR="006F678B" w14:paraId="17B2D351"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60342B3A" w14:textId="77777777" w:rsidR="006F678B" w:rsidRDefault="004749B5">
            <w:pPr>
              <w:pStyle w:val="Standard"/>
              <w:jc w:val="left"/>
              <w:rPr>
                <w:b/>
                <w:bCs/>
                <w:color w:val="0084D1"/>
              </w:rPr>
            </w:pPr>
            <w:r>
              <w:rPr>
                <w:b/>
                <w:bCs/>
                <w:color w:val="0084D1"/>
              </w:rPr>
              <w:t>IX Destinatarios de la información:</w:t>
            </w:r>
          </w:p>
        </w:tc>
        <w:tc>
          <w:tcPr>
            <w:tcW w:w="7358" w:type="dxa"/>
            <w:shd w:val="clear" w:color="auto" w:fill="auto"/>
            <w:tcMar>
              <w:top w:w="0" w:type="dxa"/>
              <w:left w:w="108" w:type="dxa"/>
              <w:bottom w:w="0" w:type="dxa"/>
              <w:right w:w="108" w:type="dxa"/>
            </w:tcMar>
          </w:tcPr>
          <w:p w14:paraId="4C6B4868" w14:textId="77777777" w:rsidR="006F678B" w:rsidRDefault="004749B5">
            <w:pPr>
              <w:pStyle w:val="Standard"/>
            </w:pPr>
            <w:r>
              <w:t>No hay</w:t>
            </w:r>
          </w:p>
          <w:p w14:paraId="4AC58CAE" w14:textId="77777777" w:rsidR="006F678B" w:rsidRDefault="006F678B">
            <w:pPr>
              <w:pStyle w:val="Standard"/>
            </w:pPr>
          </w:p>
        </w:tc>
      </w:tr>
      <w:tr w:rsidR="006F678B" w14:paraId="5461EEDD"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426197AD" w14:textId="77777777" w:rsidR="006F678B" w:rsidRDefault="004749B5">
            <w:pPr>
              <w:pStyle w:val="Standard"/>
              <w:jc w:val="left"/>
              <w:rPr>
                <w:b/>
                <w:bCs/>
                <w:color w:val="0084D1"/>
              </w:rPr>
            </w:pPr>
            <w:r>
              <w:rPr>
                <w:b/>
                <w:bCs/>
                <w:color w:val="0084D1"/>
              </w:rPr>
              <w:t>X Transfe</w:t>
            </w:r>
            <w:r>
              <w:rPr>
                <w:b/>
                <w:bCs/>
                <w:color w:val="0084D1"/>
              </w:rPr>
              <w:t>rencias internacionales:</w:t>
            </w:r>
          </w:p>
          <w:p w14:paraId="3504AC1A"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0F4B3CA3" w14:textId="77777777" w:rsidR="006F678B" w:rsidRDefault="004749B5">
            <w:pPr>
              <w:pStyle w:val="Standard"/>
            </w:pPr>
            <w:r>
              <w:t>No se realizarán transferencias internacionales de datos</w:t>
            </w:r>
          </w:p>
        </w:tc>
      </w:tr>
      <w:tr w:rsidR="006F678B" w14:paraId="315A27FB"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4C157039" w14:textId="77777777" w:rsidR="006F678B" w:rsidRDefault="004749B5">
            <w:pPr>
              <w:pStyle w:val="Standard"/>
              <w:jc w:val="left"/>
              <w:rPr>
                <w:b/>
                <w:bCs/>
                <w:color w:val="0084D1"/>
              </w:rPr>
            </w:pPr>
            <w:r>
              <w:rPr>
                <w:b/>
                <w:bCs/>
                <w:color w:val="0084D1"/>
              </w:rPr>
              <w:t>XI Plazos de conservación de datos:</w:t>
            </w:r>
          </w:p>
        </w:tc>
        <w:tc>
          <w:tcPr>
            <w:tcW w:w="7358" w:type="dxa"/>
            <w:shd w:val="clear" w:color="auto" w:fill="auto"/>
            <w:tcMar>
              <w:top w:w="0" w:type="dxa"/>
              <w:left w:w="108" w:type="dxa"/>
              <w:bottom w:w="0" w:type="dxa"/>
              <w:right w:w="108" w:type="dxa"/>
            </w:tcMar>
          </w:tcPr>
          <w:p w14:paraId="6D7F0FAC" w14:textId="77777777" w:rsidR="006F678B" w:rsidRDefault="006F678B">
            <w:pPr>
              <w:pStyle w:val="Standard"/>
            </w:pPr>
          </w:p>
          <w:p w14:paraId="3E8938F0" w14:textId="77777777" w:rsidR="006F678B" w:rsidRDefault="004749B5">
            <w:pPr>
              <w:pStyle w:val="Standard"/>
            </w:pPr>
            <w:r>
              <w:t>Permanente.</w:t>
            </w:r>
          </w:p>
        </w:tc>
      </w:tr>
      <w:tr w:rsidR="006F678B" w14:paraId="1443E56B"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6ABC8506" w14:textId="77777777" w:rsidR="006F678B" w:rsidRDefault="004749B5">
            <w:pPr>
              <w:pStyle w:val="Standard"/>
              <w:jc w:val="left"/>
              <w:rPr>
                <w:b/>
                <w:bCs/>
                <w:color w:val="0084D1"/>
              </w:rPr>
            </w:pPr>
            <w:r>
              <w:rPr>
                <w:b/>
                <w:bCs/>
                <w:color w:val="0084D1"/>
              </w:rPr>
              <w:t>XII Descripción general de medidas técnicas y organizativas de seguridad:</w:t>
            </w:r>
          </w:p>
          <w:p w14:paraId="5D4823E6"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33961DE6" w14:textId="77777777" w:rsidR="006F678B" w:rsidRDefault="006F678B">
            <w:pPr>
              <w:pStyle w:val="Standard"/>
            </w:pPr>
          </w:p>
          <w:p w14:paraId="2105D740" w14:textId="77777777" w:rsidR="006F678B" w:rsidRDefault="006F678B">
            <w:pPr>
              <w:pStyle w:val="Standard"/>
            </w:pPr>
          </w:p>
          <w:p w14:paraId="781F6BCB" w14:textId="77777777" w:rsidR="006F678B" w:rsidRDefault="004749B5">
            <w:pPr>
              <w:pStyle w:val="Standard"/>
            </w:pPr>
            <w:r>
              <w:t xml:space="preserve">Documento de seguridad, Funciones y </w:t>
            </w:r>
            <w:r>
              <w:t>obligaciones del personal,</w:t>
            </w:r>
          </w:p>
          <w:p w14:paraId="687737C4" w14:textId="77777777" w:rsidR="006F678B" w:rsidRDefault="004749B5">
            <w:pPr>
              <w:pStyle w:val="Standard"/>
            </w:pPr>
            <w:r>
              <w:t>Control de accesos, Control de acceso físico, Identificación y</w:t>
            </w:r>
          </w:p>
          <w:p w14:paraId="40A33F22" w14:textId="77777777" w:rsidR="006F678B" w:rsidRDefault="004749B5">
            <w:pPr>
              <w:pStyle w:val="Standard"/>
            </w:pPr>
            <w:r>
              <w:t>autenticación, Registro de incidencias, Distribución de soportes,</w:t>
            </w:r>
          </w:p>
          <w:p w14:paraId="51B9C887" w14:textId="77777777" w:rsidR="006F678B" w:rsidRDefault="004749B5">
            <w:pPr>
              <w:pStyle w:val="Standard"/>
            </w:pPr>
            <w:r>
              <w:t xml:space="preserve">Seguridad de telecomunicaciones, Correos electrónicos, Dispositivos de almacenamiento, Criterios de </w:t>
            </w:r>
            <w:r>
              <w:t>archivo, Copias o reproducciones,</w:t>
            </w:r>
          </w:p>
          <w:p w14:paraId="5F4EC054" w14:textId="77777777" w:rsidR="006F678B" w:rsidRDefault="004749B5">
            <w:pPr>
              <w:pStyle w:val="Standard"/>
            </w:pPr>
            <w:r>
              <w:t>Borrado o destrucción de soportes</w:t>
            </w:r>
          </w:p>
          <w:p w14:paraId="6B3535D2" w14:textId="77777777" w:rsidR="006F678B" w:rsidRDefault="006F678B">
            <w:pPr>
              <w:pStyle w:val="Standard"/>
            </w:pPr>
          </w:p>
          <w:p w14:paraId="735EBB49" w14:textId="77777777" w:rsidR="006F678B" w:rsidRDefault="006F678B">
            <w:pPr>
              <w:pStyle w:val="Standard"/>
            </w:pPr>
          </w:p>
        </w:tc>
      </w:tr>
      <w:tr w:rsidR="006F678B" w14:paraId="0638A389"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0BC50421" w14:textId="77777777" w:rsidR="006F678B" w:rsidRDefault="004749B5">
            <w:pPr>
              <w:pStyle w:val="Standard"/>
              <w:jc w:val="left"/>
              <w:rPr>
                <w:b/>
                <w:bCs/>
                <w:color w:val="0084D1"/>
              </w:rPr>
            </w:pPr>
            <w:r>
              <w:rPr>
                <w:b/>
                <w:bCs/>
                <w:color w:val="0084D1"/>
              </w:rPr>
              <w:t>XIII Procedimiento para ejercitar los derechos:</w:t>
            </w:r>
          </w:p>
          <w:p w14:paraId="203C19B1"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3CB25B84" w14:textId="77777777" w:rsidR="006F678B" w:rsidRDefault="004749B5">
            <w:pPr>
              <w:pStyle w:val="Standard"/>
            </w:pPr>
            <w:r>
              <w:t xml:space="preserve">Pueden existir diferentes canales (email, correo postal, presencial, etc.) y se detallan en las diferentes cláusulas de </w:t>
            </w:r>
            <w:r>
              <w:t xml:space="preserve">información, así como en el procedimiento de gestión de derechos, en el que también se dispone de formularios de ejercicio de derechos para facilitar a los interesados.  </w:t>
            </w:r>
          </w:p>
          <w:p w14:paraId="216DA3FB" w14:textId="77777777" w:rsidR="006F678B" w:rsidRDefault="006F678B">
            <w:pPr>
              <w:pStyle w:val="Standard"/>
            </w:pPr>
          </w:p>
        </w:tc>
      </w:tr>
    </w:tbl>
    <w:p w14:paraId="45E67FF5" w14:textId="77777777" w:rsidR="006F678B" w:rsidRDefault="006F678B">
      <w:pPr>
        <w:pStyle w:val="Standard"/>
      </w:pPr>
    </w:p>
    <w:p w14:paraId="36C7B4E5" w14:textId="77777777" w:rsidR="006F678B" w:rsidRDefault="004749B5">
      <w:pPr>
        <w:pStyle w:val="Ttulo2"/>
      </w:pPr>
      <w:r>
        <w:t xml:space="preserve">2.29. </w:t>
      </w:r>
      <w:bookmarkStart w:id="157" w:name="_Toc523489925"/>
      <w:bookmarkStart w:id="158" w:name="_Toc523736433"/>
      <w:r>
        <w:t>UNIDAD TÉCNICA TRÁFICO Y MOVILIDAD:</w:t>
      </w:r>
      <w:bookmarkEnd w:id="157"/>
      <w:bookmarkEnd w:id="158"/>
    </w:p>
    <w:p w14:paraId="26737555" w14:textId="77777777" w:rsidR="006F678B" w:rsidRDefault="006F678B">
      <w:pPr>
        <w:pStyle w:val="Standard"/>
      </w:pPr>
    </w:p>
    <w:tbl>
      <w:tblPr>
        <w:tblW w:w="5000" w:type="pct"/>
        <w:jc w:val="center"/>
        <w:tblLayout w:type="fixed"/>
        <w:tblCellMar>
          <w:left w:w="10" w:type="dxa"/>
          <w:right w:w="10" w:type="dxa"/>
        </w:tblCellMar>
        <w:tblLook w:val="0000" w:firstRow="0" w:lastRow="0" w:firstColumn="0" w:lastColumn="0" w:noHBand="0" w:noVBand="0"/>
      </w:tblPr>
      <w:tblGrid>
        <w:gridCol w:w="2280"/>
        <w:gridCol w:w="7358"/>
      </w:tblGrid>
      <w:tr w:rsidR="006F678B" w14:paraId="11D07A60" w14:textId="77777777">
        <w:tblPrEx>
          <w:tblCellMar>
            <w:top w:w="0" w:type="dxa"/>
            <w:bottom w:w="0" w:type="dxa"/>
          </w:tblCellMar>
        </w:tblPrEx>
        <w:trPr>
          <w:trHeight w:val="308"/>
          <w:jc w:val="center"/>
        </w:trPr>
        <w:tc>
          <w:tcPr>
            <w:tcW w:w="2280" w:type="dxa"/>
            <w:shd w:val="clear" w:color="auto" w:fill="D9D9D9"/>
            <w:tcMar>
              <w:top w:w="0" w:type="dxa"/>
              <w:left w:w="108" w:type="dxa"/>
              <w:bottom w:w="0" w:type="dxa"/>
              <w:right w:w="108" w:type="dxa"/>
            </w:tcMar>
          </w:tcPr>
          <w:p w14:paraId="366903F0" w14:textId="77777777" w:rsidR="006F678B" w:rsidRDefault="004749B5">
            <w:pPr>
              <w:pStyle w:val="Standard"/>
            </w:pPr>
            <w:r>
              <w:t>Tratamiento:</w:t>
            </w:r>
          </w:p>
        </w:tc>
        <w:tc>
          <w:tcPr>
            <w:tcW w:w="7358" w:type="dxa"/>
            <w:shd w:val="clear" w:color="auto" w:fill="D9D9D9"/>
            <w:tcMar>
              <w:top w:w="0" w:type="dxa"/>
              <w:left w:w="108" w:type="dxa"/>
              <w:bottom w:w="0" w:type="dxa"/>
              <w:right w:w="108" w:type="dxa"/>
            </w:tcMar>
          </w:tcPr>
          <w:p w14:paraId="75C8E1A8" w14:textId="77777777" w:rsidR="006F678B" w:rsidRDefault="004749B5">
            <w:pPr>
              <w:pStyle w:val="Ttulo3"/>
            </w:pPr>
            <w:r>
              <w:t xml:space="preserve">2.29.1. </w:t>
            </w:r>
            <w:bookmarkStart w:id="159" w:name="_Toc523489926"/>
            <w:bookmarkStart w:id="160" w:name="_Toc523736434"/>
            <w:r>
              <w:t xml:space="preserve">PERMISOS Y </w:t>
            </w:r>
            <w:r>
              <w:t>LICENCIAS DE TRÁFICO</w:t>
            </w:r>
            <w:bookmarkEnd w:id="159"/>
            <w:bookmarkEnd w:id="160"/>
          </w:p>
          <w:p w14:paraId="3685D135" w14:textId="77777777" w:rsidR="006F678B" w:rsidRDefault="004749B5">
            <w:pPr>
              <w:pStyle w:val="Standard"/>
            </w:pPr>
            <w:r>
              <w:t>CONTROL Y GESTIÓN DE LAS LICENCIAS MUNICIPALES DE VEHÍCULOS AUTO TAXIS Y, ASÍ COMO VADOS, RESERVAS DE ESTACIONAMIENTO, PERMISOS DE OCUPACIÓN DE VÍAS Y SEÑALIZACIÓN</w:t>
            </w:r>
          </w:p>
          <w:p w14:paraId="46B7BCBD" w14:textId="77777777" w:rsidR="006F678B" w:rsidRDefault="004749B5">
            <w:pPr>
              <w:pStyle w:val="Standard"/>
            </w:pPr>
            <w:r>
              <w:t>UNIDAD TÉCNICA: TRÁFICO Y MOVILIDAD, SECCIÓN DE TRÁFICO Y TRANSPORTES</w:t>
            </w:r>
          </w:p>
        </w:tc>
      </w:tr>
      <w:tr w:rsidR="006F678B" w14:paraId="6CD60C2A" w14:textId="77777777">
        <w:tblPrEx>
          <w:tblCellMar>
            <w:top w:w="0" w:type="dxa"/>
            <w:bottom w:w="0" w:type="dxa"/>
          </w:tblCellMar>
        </w:tblPrEx>
        <w:trPr>
          <w:trHeight w:val="225"/>
          <w:jc w:val="center"/>
        </w:trPr>
        <w:tc>
          <w:tcPr>
            <w:tcW w:w="2280" w:type="dxa"/>
            <w:shd w:val="clear" w:color="auto" w:fill="auto"/>
            <w:tcMar>
              <w:top w:w="0" w:type="dxa"/>
              <w:left w:w="108" w:type="dxa"/>
              <w:bottom w:w="0" w:type="dxa"/>
              <w:right w:w="108" w:type="dxa"/>
            </w:tcMar>
          </w:tcPr>
          <w:p w14:paraId="05F374F1" w14:textId="77777777" w:rsidR="006F678B" w:rsidRDefault="004749B5">
            <w:pPr>
              <w:pStyle w:val="Standard"/>
              <w:jc w:val="left"/>
              <w:rPr>
                <w:b/>
                <w:bCs/>
                <w:color w:val="0084D1"/>
              </w:rPr>
            </w:pPr>
            <w:r>
              <w:rPr>
                <w:b/>
                <w:bCs/>
                <w:color w:val="0084D1"/>
              </w:rPr>
              <w:lastRenderedPageBreak/>
              <w:t>I Responsables del tratamiento:</w:t>
            </w:r>
          </w:p>
          <w:p w14:paraId="67DA00A3"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31576B2C" w14:textId="77777777" w:rsidR="006F678B" w:rsidRDefault="004749B5">
            <w:pPr>
              <w:pStyle w:val="Standard"/>
              <w:rPr>
                <w:lang w:val="en-US"/>
              </w:rPr>
            </w:pPr>
            <w:r>
              <w:rPr>
                <w:lang w:val="en-US"/>
              </w:rPr>
              <w:t>AYUNTAMIENTO DE LAS PALMAS DE GRAN CANARIA</w:t>
            </w:r>
          </w:p>
          <w:p w14:paraId="01B7376D" w14:textId="77777777" w:rsidR="006F678B" w:rsidRDefault="006F678B">
            <w:pPr>
              <w:pStyle w:val="Standard"/>
              <w:rPr>
                <w:lang w:val="en-US"/>
              </w:rPr>
            </w:pPr>
          </w:p>
        </w:tc>
      </w:tr>
      <w:tr w:rsidR="006F678B" w14:paraId="63238962" w14:textId="77777777">
        <w:tblPrEx>
          <w:tblCellMar>
            <w:top w:w="0" w:type="dxa"/>
            <w:bottom w:w="0" w:type="dxa"/>
          </w:tblCellMar>
        </w:tblPrEx>
        <w:trPr>
          <w:trHeight w:val="225"/>
          <w:jc w:val="center"/>
        </w:trPr>
        <w:tc>
          <w:tcPr>
            <w:tcW w:w="2280" w:type="dxa"/>
            <w:shd w:val="clear" w:color="auto" w:fill="auto"/>
            <w:tcMar>
              <w:top w:w="0" w:type="dxa"/>
              <w:left w:w="108" w:type="dxa"/>
              <w:bottom w:w="0" w:type="dxa"/>
              <w:right w:w="108" w:type="dxa"/>
            </w:tcMar>
          </w:tcPr>
          <w:p w14:paraId="6A9D909B" w14:textId="77777777" w:rsidR="006F678B" w:rsidRDefault="004749B5">
            <w:pPr>
              <w:pStyle w:val="Standard"/>
              <w:jc w:val="left"/>
              <w:rPr>
                <w:b/>
                <w:bCs/>
                <w:color w:val="0084D1"/>
              </w:rPr>
            </w:pPr>
            <w:r>
              <w:rPr>
                <w:b/>
                <w:bCs/>
                <w:color w:val="0084D1"/>
              </w:rPr>
              <w:t>II Titularidad:</w:t>
            </w:r>
          </w:p>
          <w:p w14:paraId="39C18A10"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50DA5609" w14:textId="77777777" w:rsidR="006F678B" w:rsidRDefault="004749B5">
            <w:pPr>
              <w:pStyle w:val="Standard"/>
              <w:rPr>
                <w:lang w:val="en-US"/>
              </w:rPr>
            </w:pPr>
            <w:r>
              <w:rPr>
                <w:lang w:val="en-US"/>
              </w:rPr>
              <w:t>Pública</w:t>
            </w:r>
          </w:p>
        </w:tc>
      </w:tr>
      <w:tr w:rsidR="006F678B" w14:paraId="4AB0E99D" w14:textId="77777777">
        <w:tblPrEx>
          <w:tblCellMar>
            <w:top w:w="0" w:type="dxa"/>
            <w:bottom w:w="0" w:type="dxa"/>
          </w:tblCellMar>
        </w:tblPrEx>
        <w:trPr>
          <w:trHeight w:val="225"/>
          <w:jc w:val="center"/>
        </w:trPr>
        <w:tc>
          <w:tcPr>
            <w:tcW w:w="2280" w:type="dxa"/>
            <w:shd w:val="clear" w:color="auto" w:fill="auto"/>
            <w:tcMar>
              <w:top w:w="0" w:type="dxa"/>
              <w:left w:w="108" w:type="dxa"/>
              <w:bottom w:w="0" w:type="dxa"/>
              <w:right w:w="108" w:type="dxa"/>
            </w:tcMar>
          </w:tcPr>
          <w:p w14:paraId="655A66F1" w14:textId="77777777" w:rsidR="006F678B" w:rsidRDefault="004749B5">
            <w:pPr>
              <w:pStyle w:val="Standard"/>
              <w:jc w:val="left"/>
              <w:rPr>
                <w:b/>
                <w:bCs/>
                <w:color w:val="0084D1"/>
              </w:rPr>
            </w:pPr>
            <w:r>
              <w:rPr>
                <w:b/>
                <w:bCs/>
                <w:color w:val="0084D1"/>
              </w:rPr>
              <w:t>III Categorías interesados:</w:t>
            </w:r>
          </w:p>
        </w:tc>
        <w:tc>
          <w:tcPr>
            <w:tcW w:w="7358" w:type="dxa"/>
            <w:shd w:val="clear" w:color="auto" w:fill="auto"/>
            <w:tcMar>
              <w:top w:w="0" w:type="dxa"/>
              <w:left w:w="108" w:type="dxa"/>
              <w:bottom w:w="0" w:type="dxa"/>
              <w:right w:w="108" w:type="dxa"/>
            </w:tcMar>
          </w:tcPr>
          <w:p w14:paraId="582C0C6F" w14:textId="77777777" w:rsidR="006F678B" w:rsidRDefault="004749B5">
            <w:pPr>
              <w:pStyle w:val="Standard"/>
            </w:pPr>
            <w:r>
              <w:t xml:space="preserve">ASOCIADOS O MIEMBROS </w:t>
            </w:r>
            <w:r>
              <w:tab/>
            </w:r>
            <w:r>
              <w:br/>
            </w:r>
            <w:r>
              <w:t xml:space="preserve">PROPIETARIOS O ARRENDATARIOS </w:t>
            </w:r>
            <w:r>
              <w:tab/>
            </w:r>
            <w:r>
              <w:br/>
            </w:r>
            <w:r>
              <w:t xml:space="preserve">REPRESENTANTES LEGALES </w:t>
            </w:r>
            <w:r>
              <w:tab/>
            </w:r>
            <w:r>
              <w:br/>
            </w:r>
            <w:r>
              <w:t>SOLICITANTES</w:t>
            </w:r>
          </w:p>
          <w:p w14:paraId="2CE5D2D8" w14:textId="77777777" w:rsidR="006F678B" w:rsidRDefault="006F678B">
            <w:pPr>
              <w:pStyle w:val="Standard"/>
            </w:pPr>
          </w:p>
          <w:p w14:paraId="07D67E1E" w14:textId="77777777" w:rsidR="006F678B" w:rsidRDefault="006F678B">
            <w:pPr>
              <w:pStyle w:val="Standard"/>
            </w:pPr>
          </w:p>
        </w:tc>
      </w:tr>
      <w:tr w:rsidR="006F678B" w14:paraId="7429C92E" w14:textId="77777777">
        <w:tblPrEx>
          <w:tblCellMar>
            <w:top w:w="0" w:type="dxa"/>
            <w:bottom w:w="0" w:type="dxa"/>
          </w:tblCellMar>
        </w:tblPrEx>
        <w:trPr>
          <w:trHeight w:val="77"/>
          <w:jc w:val="center"/>
        </w:trPr>
        <w:tc>
          <w:tcPr>
            <w:tcW w:w="2280" w:type="dxa"/>
            <w:shd w:val="clear" w:color="auto" w:fill="auto"/>
            <w:tcMar>
              <w:top w:w="0" w:type="dxa"/>
              <w:left w:w="108" w:type="dxa"/>
              <w:bottom w:w="0" w:type="dxa"/>
              <w:right w:w="108" w:type="dxa"/>
            </w:tcMar>
          </w:tcPr>
          <w:p w14:paraId="7FFF0605" w14:textId="77777777" w:rsidR="006F678B" w:rsidRDefault="004749B5">
            <w:pPr>
              <w:pStyle w:val="Standard"/>
              <w:jc w:val="left"/>
              <w:rPr>
                <w:b/>
                <w:bCs/>
                <w:color w:val="0084D1"/>
              </w:rPr>
            </w:pPr>
            <w:r>
              <w:rPr>
                <w:b/>
                <w:bCs/>
                <w:color w:val="0084D1"/>
              </w:rPr>
              <w:t xml:space="preserve">IV Fines del </w:t>
            </w:r>
            <w:r>
              <w:rPr>
                <w:b/>
                <w:bCs/>
                <w:color w:val="0084D1"/>
              </w:rPr>
              <w:t>tratamiento:</w:t>
            </w:r>
          </w:p>
        </w:tc>
        <w:tc>
          <w:tcPr>
            <w:tcW w:w="7358" w:type="dxa"/>
            <w:shd w:val="clear" w:color="auto" w:fill="auto"/>
            <w:tcMar>
              <w:top w:w="0" w:type="dxa"/>
              <w:left w:w="108" w:type="dxa"/>
              <w:bottom w:w="0" w:type="dxa"/>
              <w:right w:w="108" w:type="dxa"/>
            </w:tcMar>
          </w:tcPr>
          <w:p w14:paraId="7596F3C9" w14:textId="77777777" w:rsidR="006F678B" w:rsidRDefault="004749B5">
            <w:pPr>
              <w:pStyle w:val="Standard"/>
            </w:pPr>
            <w:r>
              <w:t xml:space="preserve">PROCEDIMIENTO ADMINISTRATIVO </w:t>
            </w:r>
            <w:r>
              <w:tab/>
            </w:r>
            <w:r>
              <w:br/>
            </w:r>
            <w:r>
              <w:t xml:space="preserve">GESTIÓN SANCIONADORA </w:t>
            </w:r>
            <w:r>
              <w:tab/>
            </w:r>
            <w:r>
              <w:br/>
            </w:r>
            <w:r>
              <w:t>OTRAS FINALIDADES</w:t>
            </w:r>
          </w:p>
          <w:p w14:paraId="3B135D88" w14:textId="77777777" w:rsidR="006F678B" w:rsidRDefault="004749B5">
            <w:pPr>
              <w:pStyle w:val="Standard"/>
            </w:pPr>
            <w:r>
              <w:t>TRAMITACIÓN DE LAS LICENCIAS MUNICIPALES EN RELACIÓN CON EL TRÁFICO</w:t>
            </w:r>
          </w:p>
          <w:p w14:paraId="70F7F974" w14:textId="77777777" w:rsidR="006F678B" w:rsidRDefault="006F678B">
            <w:pPr>
              <w:pStyle w:val="Standard"/>
            </w:pPr>
          </w:p>
        </w:tc>
      </w:tr>
      <w:tr w:rsidR="006F678B" w14:paraId="3341A61A" w14:textId="77777777">
        <w:tblPrEx>
          <w:tblCellMar>
            <w:top w:w="0" w:type="dxa"/>
            <w:bottom w:w="0" w:type="dxa"/>
          </w:tblCellMar>
        </w:tblPrEx>
        <w:trPr>
          <w:trHeight w:val="77"/>
          <w:jc w:val="center"/>
        </w:trPr>
        <w:tc>
          <w:tcPr>
            <w:tcW w:w="2280" w:type="dxa"/>
            <w:shd w:val="clear" w:color="auto" w:fill="auto"/>
            <w:tcMar>
              <w:top w:w="0" w:type="dxa"/>
              <w:left w:w="108" w:type="dxa"/>
              <w:bottom w:w="0" w:type="dxa"/>
              <w:right w:w="108" w:type="dxa"/>
            </w:tcMar>
          </w:tcPr>
          <w:p w14:paraId="0217D53D" w14:textId="77777777" w:rsidR="006F678B" w:rsidRDefault="004749B5">
            <w:pPr>
              <w:pStyle w:val="Standard"/>
              <w:jc w:val="left"/>
              <w:rPr>
                <w:b/>
                <w:bCs/>
                <w:color w:val="0084D1"/>
              </w:rPr>
            </w:pPr>
            <w:r>
              <w:rPr>
                <w:b/>
                <w:bCs/>
                <w:color w:val="0084D1"/>
              </w:rPr>
              <w:t>V Sistema de tratamiento:</w:t>
            </w:r>
          </w:p>
          <w:p w14:paraId="675C2B72"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55FBADA6" w14:textId="77777777" w:rsidR="006F678B" w:rsidRDefault="004749B5">
            <w:pPr>
              <w:pStyle w:val="Standard"/>
            </w:pPr>
            <w:r>
              <w:t>AUTOMATIZADO</w:t>
            </w:r>
          </w:p>
        </w:tc>
      </w:tr>
      <w:tr w:rsidR="006F678B" w14:paraId="3EA0FD3D"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788E0364" w14:textId="77777777" w:rsidR="006F678B" w:rsidRDefault="004749B5">
            <w:pPr>
              <w:pStyle w:val="Standard"/>
              <w:jc w:val="left"/>
              <w:rPr>
                <w:b/>
                <w:bCs/>
                <w:color w:val="0084D1"/>
              </w:rPr>
            </w:pPr>
            <w:r>
              <w:rPr>
                <w:b/>
                <w:bCs/>
                <w:color w:val="0084D1"/>
              </w:rPr>
              <w:t>VI Origen de los datos:</w:t>
            </w:r>
          </w:p>
        </w:tc>
        <w:tc>
          <w:tcPr>
            <w:tcW w:w="7358" w:type="dxa"/>
            <w:shd w:val="clear" w:color="auto" w:fill="auto"/>
            <w:tcMar>
              <w:top w:w="0" w:type="dxa"/>
              <w:left w:w="108" w:type="dxa"/>
              <w:bottom w:w="0" w:type="dxa"/>
              <w:right w:w="108" w:type="dxa"/>
            </w:tcMar>
          </w:tcPr>
          <w:p w14:paraId="7B250C42" w14:textId="77777777" w:rsidR="006F678B" w:rsidRDefault="004749B5">
            <w:pPr>
              <w:pStyle w:val="Standard"/>
            </w:pPr>
            <w:r>
              <w:t xml:space="preserve">El propio interesado o su </w:t>
            </w:r>
            <w:r>
              <w:t>representante legal: No</w:t>
            </w:r>
          </w:p>
          <w:p w14:paraId="575446C5" w14:textId="77777777" w:rsidR="006F678B" w:rsidRDefault="004749B5">
            <w:pPr>
              <w:pStyle w:val="Standard"/>
            </w:pPr>
            <w:r>
              <w:t>Registros públicos: No</w:t>
            </w:r>
          </w:p>
          <w:p w14:paraId="572BEB13" w14:textId="77777777" w:rsidR="006F678B" w:rsidRDefault="004749B5">
            <w:pPr>
              <w:pStyle w:val="Standard"/>
            </w:pPr>
            <w:r>
              <w:t>Otras personas físicas: No</w:t>
            </w:r>
          </w:p>
          <w:p w14:paraId="4AE62D3D" w14:textId="77777777" w:rsidR="006F678B" w:rsidRDefault="004749B5">
            <w:pPr>
              <w:pStyle w:val="Standard"/>
            </w:pPr>
            <w:r>
              <w:t>Entidad privada: No</w:t>
            </w:r>
          </w:p>
          <w:p w14:paraId="7B62683B" w14:textId="77777777" w:rsidR="006F678B" w:rsidRDefault="004749B5">
            <w:pPr>
              <w:pStyle w:val="Standard"/>
            </w:pPr>
            <w:r>
              <w:t>Fuentes accesibles al público: No</w:t>
            </w:r>
          </w:p>
          <w:p w14:paraId="09458EEE" w14:textId="77777777" w:rsidR="006F678B" w:rsidRDefault="004749B5">
            <w:pPr>
              <w:pStyle w:val="Standard"/>
            </w:pPr>
            <w:r>
              <w:t>Administración pública: No</w:t>
            </w:r>
          </w:p>
          <w:p w14:paraId="4C88FEBA" w14:textId="77777777" w:rsidR="006F678B" w:rsidRDefault="006F678B">
            <w:pPr>
              <w:pStyle w:val="Standard"/>
            </w:pPr>
          </w:p>
        </w:tc>
      </w:tr>
      <w:tr w:rsidR="006F678B" w14:paraId="375FAEE1" w14:textId="77777777">
        <w:tblPrEx>
          <w:tblCellMar>
            <w:top w:w="0" w:type="dxa"/>
            <w:bottom w:w="0" w:type="dxa"/>
          </w:tblCellMar>
        </w:tblPrEx>
        <w:trPr>
          <w:trHeight w:val="102"/>
          <w:jc w:val="center"/>
        </w:trPr>
        <w:tc>
          <w:tcPr>
            <w:tcW w:w="2280" w:type="dxa"/>
            <w:shd w:val="clear" w:color="auto" w:fill="auto"/>
            <w:tcMar>
              <w:top w:w="0" w:type="dxa"/>
              <w:left w:w="108" w:type="dxa"/>
              <w:bottom w:w="0" w:type="dxa"/>
              <w:right w:w="108" w:type="dxa"/>
            </w:tcMar>
          </w:tcPr>
          <w:p w14:paraId="411FD491" w14:textId="77777777" w:rsidR="006F678B" w:rsidRDefault="004749B5">
            <w:pPr>
              <w:pStyle w:val="Standard"/>
              <w:jc w:val="left"/>
              <w:rPr>
                <w:b/>
                <w:bCs/>
                <w:color w:val="0084D1"/>
              </w:rPr>
            </w:pPr>
            <w:r>
              <w:rPr>
                <w:b/>
                <w:bCs/>
                <w:color w:val="0084D1"/>
              </w:rPr>
              <w:t>VII Categorías de datos personales objeto de tratamiento:</w:t>
            </w:r>
          </w:p>
        </w:tc>
        <w:tc>
          <w:tcPr>
            <w:tcW w:w="7358" w:type="dxa"/>
            <w:shd w:val="clear" w:color="auto" w:fill="auto"/>
            <w:tcMar>
              <w:top w:w="0" w:type="dxa"/>
              <w:left w:w="108" w:type="dxa"/>
              <w:bottom w:w="0" w:type="dxa"/>
              <w:right w:w="108" w:type="dxa"/>
            </w:tcMar>
          </w:tcPr>
          <w:p w14:paraId="7D2A9C7C" w14:textId="77777777" w:rsidR="006F678B" w:rsidRDefault="004749B5">
            <w:pPr>
              <w:pStyle w:val="Standard"/>
            </w:pPr>
            <w:r>
              <w:rPr>
                <w:u w:val="single"/>
              </w:rPr>
              <w:t>Datos identificativos</w:t>
            </w:r>
            <w:r>
              <w:t>:</w:t>
            </w:r>
          </w:p>
          <w:p w14:paraId="66C22AC5" w14:textId="77777777" w:rsidR="006F678B" w:rsidRDefault="004749B5">
            <w:pPr>
              <w:pStyle w:val="Standard"/>
            </w:pPr>
            <w:r>
              <w:t>-DNI-NIF: Sí</w:t>
            </w:r>
          </w:p>
          <w:p w14:paraId="41EFACCB" w14:textId="77777777" w:rsidR="006F678B" w:rsidRDefault="004749B5">
            <w:pPr>
              <w:pStyle w:val="Standard"/>
            </w:pPr>
            <w:r>
              <w:t>-Identificador nacional restringido art. 87: No</w:t>
            </w:r>
          </w:p>
          <w:p w14:paraId="22C4D0CC" w14:textId="77777777" w:rsidR="006F678B" w:rsidRDefault="004749B5">
            <w:pPr>
              <w:pStyle w:val="Standard"/>
            </w:pPr>
            <w:r>
              <w:t>-Dirección: Sí</w:t>
            </w:r>
          </w:p>
          <w:p w14:paraId="738AEEE8" w14:textId="77777777" w:rsidR="006F678B" w:rsidRDefault="004749B5">
            <w:pPr>
              <w:pStyle w:val="Standard"/>
            </w:pPr>
            <w:r>
              <w:t>-Imagen: Sí</w:t>
            </w:r>
          </w:p>
          <w:p w14:paraId="33FC4174" w14:textId="77777777" w:rsidR="006F678B" w:rsidRDefault="004749B5">
            <w:pPr>
              <w:pStyle w:val="Standard"/>
            </w:pPr>
            <w:r>
              <w:t>-Número seguridad social: No</w:t>
            </w:r>
          </w:p>
          <w:p w14:paraId="6F67CCB0" w14:textId="77777777" w:rsidR="006F678B" w:rsidRDefault="004749B5">
            <w:pPr>
              <w:pStyle w:val="Standard"/>
            </w:pPr>
            <w:r>
              <w:t>-Teléfono: Sí</w:t>
            </w:r>
          </w:p>
          <w:p w14:paraId="7C247C10" w14:textId="77777777" w:rsidR="006F678B" w:rsidRDefault="004749B5">
            <w:pPr>
              <w:pStyle w:val="Standard"/>
            </w:pPr>
            <w:r>
              <w:t>-Firma manual o digitalizada: Sí</w:t>
            </w:r>
          </w:p>
          <w:p w14:paraId="1EB86308" w14:textId="77777777" w:rsidR="006F678B" w:rsidRDefault="004749B5">
            <w:pPr>
              <w:pStyle w:val="Standard"/>
            </w:pPr>
            <w:r>
              <w:t>-Firma electrónica: Sí</w:t>
            </w:r>
          </w:p>
          <w:p w14:paraId="22BBEF11" w14:textId="77777777" w:rsidR="006F678B" w:rsidRDefault="004749B5">
            <w:pPr>
              <w:pStyle w:val="Standard"/>
            </w:pPr>
            <w:r>
              <w:t>-Registro personal: No</w:t>
            </w:r>
          </w:p>
          <w:p w14:paraId="1ECF2BC1" w14:textId="77777777" w:rsidR="006F678B" w:rsidRDefault="004749B5">
            <w:pPr>
              <w:pStyle w:val="Standard"/>
            </w:pPr>
            <w:r>
              <w:t>-Marcas físicas: No</w:t>
            </w:r>
          </w:p>
          <w:p w14:paraId="0CCE5705" w14:textId="77777777" w:rsidR="006F678B" w:rsidRDefault="004749B5">
            <w:pPr>
              <w:pStyle w:val="Standard"/>
            </w:pPr>
            <w:r>
              <w:t>-Tarjeta sanitaria: No</w:t>
            </w:r>
          </w:p>
          <w:p w14:paraId="62ED0E5E" w14:textId="77777777" w:rsidR="006F678B" w:rsidRDefault="004749B5">
            <w:pPr>
              <w:pStyle w:val="Standard"/>
            </w:pPr>
            <w:r>
              <w:t xml:space="preserve">-Nombre y </w:t>
            </w:r>
            <w:r>
              <w:t>apellidos: Sí</w:t>
            </w:r>
          </w:p>
          <w:p w14:paraId="3B4D04CA" w14:textId="77777777" w:rsidR="006F678B" w:rsidRDefault="004749B5">
            <w:pPr>
              <w:pStyle w:val="Standard"/>
            </w:pPr>
            <w:r>
              <w:t>-Huella digital: No</w:t>
            </w:r>
          </w:p>
          <w:p w14:paraId="14BD8EA7" w14:textId="77777777" w:rsidR="006F678B" w:rsidRDefault="004749B5">
            <w:pPr>
              <w:pStyle w:val="Standard"/>
            </w:pPr>
            <w:r>
              <w:t>-Voz: No</w:t>
            </w:r>
          </w:p>
          <w:p w14:paraId="47166B45" w14:textId="77777777" w:rsidR="006F678B" w:rsidRDefault="004749B5">
            <w:pPr>
              <w:pStyle w:val="Standard"/>
            </w:pPr>
            <w:r>
              <w:t>-CCC/IBAN: No</w:t>
            </w:r>
          </w:p>
          <w:p w14:paraId="421DFE4C" w14:textId="77777777" w:rsidR="006F678B" w:rsidRDefault="004749B5">
            <w:pPr>
              <w:pStyle w:val="Standard"/>
            </w:pPr>
            <w:r>
              <w:t>-Tarjeta bancaria o Similar: No</w:t>
            </w:r>
          </w:p>
          <w:p w14:paraId="13B18759" w14:textId="77777777" w:rsidR="006F678B" w:rsidRDefault="004749B5">
            <w:pPr>
              <w:pStyle w:val="Standard"/>
            </w:pPr>
            <w:r>
              <w:t>Otros datos identificativos:</w:t>
            </w:r>
          </w:p>
          <w:p w14:paraId="1CA21DBA" w14:textId="77777777" w:rsidR="006F678B" w:rsidRDefault="006F678B">
            <w:pPr>
              <w:pStyle w:val="Standard"/>
            </w:pPr>
          </w:p>
          <w:p w14:paraId="125B2B7C" w14:textId="77777777" w:rsidR="006F678B" w:rsidRDefault="004749B5">
            <w:pPr>
              <w:pStyle w:val="Standard"/>
            </w:pPr>
            <w:r>
              <w:rPr>
                <w:u w:val="single"/>
              </w:rPr>
              <w:t>Datos de categorías sensibles</w:t>
            </w:r>
            <w:r>
              <w:t>:</w:t>
            </w:r>
          </w:p>
          <w:p w14:paraId="4E9FEF64" w14:textId="77777777" w:rsidR="006F678B" w:rsidRDefault="004749B5">
            <w:pPr>
              <w:pStyle w:val="Standard"/>
            </w:pPr>
            <w:r>
              <w:t>-Ideología o ideas políticas: No</w:t>
            </w:r>
          </w:p>
          <w:p w14:paraId="68AFA3C5" w14:textId="77777777" w:rsidR="006F678B" w:rsidRDefault="004749B5">
            <w:pPr>
              <w:pStyle w:val="Standard"/>
            </w:pPr>
            <w:r>
              <w:t>-Afiliación Sindical: No</w:t>
            </w:r>
          </w:p>
          <w:p w14:paraId="352AB19B" w14:textId="77777777" w:rsidR="006F678B" w:rsidRDefault="004749B5">
            <w:pPr>
              <w:pStyle w:val="Standard"/>
            </w:pPr>
            <w:r>
              <w:t>-Religión: No</w:t>
            </w:r>
          </w:p>
          <w:p w14:paraId="41EC5682" w14:textId="77777777" w:rsidR="006F678B" w:rsidRDefault="004749B5">
            <w:pPr>
              <w:pStyle w:val="Standard"/>
            </w:pPr>
            <w:r>
              <w:t>-Creencias: No</w:t>
            </w:r>
          </w:p>
          <w:p w14:paraId="22BF92D8" w14:textId="77777777" w:rsidR="006F678B" w:rsidRDefault="004749B5">
            <w:pPr>
              <w:pStyle w:val="Standard"/>
            </w:pPr>
            <w:r>
              <w:t xml:space="preserve">-Origen </w:t>
            </w:r>
            <w:r>
              <w:t>racial o étnico: No</w:t>
            </w:r>
          </w:p>
          <w:p w14:paraId="2A71253D" w14:textId="77777777" w:rsidR="006F678B" w:rsidRDefault="004749B5">
            <w:pPr>
              <w:pStyle w:val="Standard"/>
            </w:pPr>
            <w:r>
              <w:t>-Salud: No</w:t>
            </w:r>
          </w:p>
          <w:p w14:paraId="51AE548C" w14:textId="77777777" w:rsidR="006F678B" w:rsidRDefault="004749B5">
            <w:pPr>
              <w:pStyle w:val="Standard"/>
            </w:pPr>
            <w:r>
              <w:t>-Vida Sexual: No</w:t>
            </w:r>
          </w:p>
          <w:p w14:paraId="27EE7253" w14:textId="77777777" w:rsidR="006F678B" w:rsidRDefault="006F678B">
            <w:pPr>
              <w:pStyle w:val="Standard"/>
            </w:pPr>
          </w:p>
          <w:p w14:paraId="01A4B079" w14:textId="77777777" w:rsidR="006F678B" w:rsidRDefault="004749B5">
            <w:pPr>
              <w:pStyle w:val="Standard"/>
            </w:pPr>
            <w:r>
              <w:rPr>
                <w:u w:val="single"/>
              </w:rPr>
              <w:t>Datos relativos a infracciones</w:t>
            </w:r>
            <w:r>
              <w:t>:</w:t>
            </w:r>
          </w:p>
          <w:p w14:paraId="2612CF07" w14:textId="77777777" w:rsidR="006F678B" w:rsidRDefault="004749B5">
            <w:pPr>
              <w:pStyle w:val="Standard"/>
            </w:pPr>
            <w:r>
              <w:t>-Infracciones penales: Sí</w:t>
            </w:r>
          </w:p>
          <w:p w14:paraId="3A9CF472" w14:textId="77777777" w:rsidR="006F678B" w:rsidRDefault="004749B5">
            <w:pPr>
              <w:pStyle w:val="Standard"/>
            </w:pPr>
            <w:r>
              <w:t>-Infracciones administrativas: Sí</w:t>
            </w:r>
          </w:p>
          <w:p w14:paraId="325A8189" w14:textId="77777777" w:rsidR="006F678B" w:rsidRDefault="006F678B">
            <w:pPr>
              <w:pStyle w:val="Standard"/>
            </w:pPr>
          </w:p>
          <w:p w14:paraId="552824E8" w14:textId="77777777" w:rsidR="006F678B" w:rsidRDefault="004749B5">
            <w:pPr>
              <w:pStyle w:val="Standard"/>
            </w:pPr>
            <w:r>
              <w:rPr>
                <w:u w:val="single"/>
              </w:rPr>
              <w:t>Otras categorías de datos personales</w:t>
            </w:r>
            <w:r>
              <w:t>:</w:t>
            </w:r>
          </w:p>
          <w:p w14:paraId="001CC4B5" w14:textId="77777777" w:rsidR="006F678B" w:rsidRDefault="004749B5">
            <w:pPr>
              <w:pStyle w:val="Standard"/>
            </w:pPr>
            <w:r>
              <w:lastRenderedPageBreak/>
              <w:t xml:space="preserve">CARACTERÍSTICAS PERSONALES </w:t>
            </w:r>
            <w:r>
              <w:tab/>
            </w:r>
            <w:r>
              <w:br/>
            </w:r>
            <w:r>
              <w:t xml:space="preserve">CIRCUNSTANCIAS SOCIALES </w:t>
            </w:r>
            <w:r>
              <w:tab/>
            </w:r>
            <w:r>
              <w:br/>
            </w:r>
            <w:r>
              <w:t>ACADÉMICOS Y PROFESIO</w:t>
            </w:r>
            <w:r>
              <w:t xml:space="preserve">NALES </w:t>
            </w:r>
            <w:r>
              <w:tab/>
            </w:r>
            <w:r>
              <w:br/>
            </w:r>
            <w:r>
              <w:t>DETALLES DEL EMPLEO</w:t>
            </w:r>
          </w:p>
          <w:p w14:paraId="6AB300DC" w14:textId="77777777" w:rsidR="006F678B" w:rsidRDefault="006F678B">
            <w:pPr>
              <w:pStyle w:val="Standard"/>
            </w:pPr>
          </w:p>
          <w:p w14:paraId="7034DF19" w14:textId="77777777" w:rsidR="006F678B" w:rsidRDefault="006F678B">
            <w:pPr>
              <w:pStyle w:val="Standard"/>
            </w:pPr>
          </w:p>
        </w:tc>
      </w:tr>
      <w:tr w:rsidR="006F678B" w14:paraId="571231EB"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6CC4BDAF" w14:textId="77777777" w:rsidR="006F678B" w:rsidRDefault="004749B5">
            <w:pPr>
              <w:pStyle w:val="Standard"/>
              <w:jc w:val="left"/>
              <w:rPr>
                <w:b/>
                <w:bCs/>
                <w:color w:val="0084D1"/>
              </w:rPr>
            </w:pPr>
            <w:r>
              <w:rPr>
                <w:b/>
                <w:bCs/>
                <w:color w:val="0084D1"/>
              </w:rPr>
              <w:lastRenderedPageBreak/>
              <w:t>VIII Legitimidad (base jurídica) del tratamiento:</w:t>
            </w:r>
          </w:p>
          <w:p w14:paraId="52ADDB82"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72CAEAA8" w14:textId="77777777" w:rsidR="006F678B" w:rsidRDefault="004749B5">
            <w:pPr>
              <w:pStyle w:val="Standard"/>
            </w:pPr>
            <w:r>
              <w:t>-Consentimiento del interesado: No</w:t>
            </w:r>
          </w:p>
          <w:p w14:paraId="6D992677" w14:textId="77777777" w:rsidR="006F678B" w:rsidRDefault="004749B5">
            <w:pPr>
              <w:pStyle w:val="Standard"/>
            </w:pPr>
            <w:r>
              <w:t>-Datos necesarios ejecución contrato: Sí</w:t>
            </w:r>
          </w:p>
          <w:p w14:paraId="276591C0" w14:textId="77777777" w:rsidR="006F678B" w:rsidRDefault="004749B5">
            <w:pPr>
              <w:pStyle w:val="Standard"/>
            </w:pPr>
            <w:r>
              <w:t>-Cumplimiento obligación legal: Sí</w:t>
            </w:r>
          </w:p>
          <w:p w14:paraId="7E954997" w14:textId="77777777" w:rsidR="006F678B" w:rsidRDefault="006F678B">
            <w:pPr>
              <w:pStyle w:val="Standard"/>
            </w:pPr>
          </w:p>
          <w:p w14:paraId="403513B3" w14:textId="77777777" w:rsidR="006F678B" w:rsidRDefault="004749B5">
            <w:pPr>
              <w:pStyle w:val="Standard"/>
            </w:pPr>
            <w:r>
              <w:t>-Proteger intereses vitales: No</w:t>
            </w:r>
          </w:p>
          <w:p w14:paraId="4F419EF5" w14:textId="77777777" w:rsidR="006F678B" w:rsidRDefault="004749B5">
            <w:pPr>
              <w:pStyle w:val="Standard"/>
            </w:pPr>
            <w:r>
              <w:t xml:space="preserve">-Misión, intereses o </w:t>
            </w:r>
            <w:r>
              <w:t>poderes públicos: No</w:t>
            </w:r>
          </w:p>
          <w:p w14:paraId="237BEA2F" w14:textId="77777777" w:rsidR="006F678B" w:rsidRDefault="006F678B">
            <w:pPr>
              <w:pStyle w:val="Standard"/>
            </w:pPr>
          </w:p>
          <w:p w14:paraId="63D3C3FF" w14:textId="77777777" w:rsidR="006F678B" w:rsidRDefault="004749B5">
            <w:pPr>
              <w:pStyle w:val="Standard"/>
            </w:pPr>
            <w:r>
              <w:t>-Interés legítimo del Responsable: No</w:t>
            </w:r>
          </w:p>
          <w:p w14:paraId="4E12ECF2" w14:textId="77777777" w:rsidR="006F678B" w:rsidRDefault="006F678B">
            <w:pPr>
              <w:pStyle w:val="Standard"/>
            </w:pPr>
          </w:p>
          <w:p w14:paraId="4718DB8D" w14:textId="77777777" w:rsidR="006F678B" w:rsidRDefault="004749B5">
            <w:pPr>
              <w:pStyle w:val="Standard"/>
            </w:pPr>
            <w:r>
              <w:t>-Consentimiento explícito (en relación a datos de categorías especiales): No</w:t>
            </w:r>
          </w:p>
          <w:p w14:paraId="1FAB8FAF" w14:textId="77777777" w:rsidR="006F678B" w:rsidRDefault="004749B5">
            <w:pPr>
              <w:pStyle w:val="Standard"/>
            </w:pPr>
            <w:r>
              <w:t>-Obligación derecho laboral (en relación a datos de categorías especiales): No</w:t>
            </w:r>
          </w:p>
          <w:p w14:paraId="13B3EFCA" w14:textId="77777777" w:rsidR="006F678B" w:rsidRDefault="004749B5">
            <w:pPr>
              <w:pStyle w:val="Standard"/>
            </w:pPr>
            <w:r>
              <w:t>-Proteger intereses vitales de una pers</w:t>
            </w:r>
            <w:r>
              <w:t>ona no capacitada para consentir (en relación a datos de categorías especiales): No</w:t>
            </w:r>
          </w:p>
          <w:p w14:paraId="7902C93C" w14:textId="77777777" w:rsidR="006F678B" w:rsidRDefault="004749B5">
            <w:pPr>
              <w:pStyle w:val="Standard"/>
            </w:pPr>
            <w:r>
              <w:t>-Miembros entidad Sin ánimo de lucro (en relación a datos de categorías especiales): No</w:t>
            </w:r>
          </w:p>
          <w:p w14:paraId="7AEEED1E" w14:textId="77777777" w:rsidR="006F678B" w:rsidRDefault="004749B5">
            <w:pPr>
              <w:pStyle w:val="Standard"/>
            </w:pPr>
            <w:r>
              <w:t>-Datos hechos públicos por interesado (en relación a datos de categorías especiales)</w:t>
            </w:r>
            <w:r>
              <w:t>: No</w:t>
            </w:r>
          </w:p>
          <w:p w14:paraId="3B0B8E83" w14:textId="77777777" w:rsidR="006F678B" w:rsidRDefault="004749B5">
            <w:pPr>
              <w:pStyle w:val="Standard"/>
            </w:pPr>
            <w:r>
              <w:t>-Ejercicio defensa o tribunales (en relación a datos de categorías especiales): No</w:t>
            </w:r>
          </w:p>
          <w:p w14:paraId="4566FFBF" w14:textId="77777777" w:rsidR="006F678B" w:rsidRDefault="004749B5">
            <w:pPr>
              <w:pStyle w:val="Standard"/>
            </w:pPr>
            <w:r>
              <w:t>-Interés público esencial (en relación a datos de categorías especiales): No</w:t>
            </w:r>
          </w:p>
          <w:p w14:paraId="1B6E1928" w14:textId="77777777" w:rsidR="006F678B" w:rsidRDefault="004749B5">
            <w:pPr>
              <w:pStyle w:val="Standard"/>
            </w:pPr>
            <w:r>
              <w:t xml:space="preserve">-Medicina preventiva, laboral o servicios sanitarios (en relación a datos de </w:t>
            </w:r>
            <w:r>
              <w:t>categorías especiales): No</w:t>
            </w:r>
          </w:p>
          <w:p w14:paraId="69C7D40B" w14:textId="77777777" w:rsidR="006F678B" w:rsidRDefault="004749B5">
            <w:pPr>
              <w:pStyle w:val="Standard"/>
            </w:pPr>
            <w:r>
              <w:t>-Razones de salud pública (en relación a datos de categorías especiales): No</w:t>
            </w:r>
          </w:p>
          <w:p w14:paraId="321E92E6" w14:textId="77777777" w:rsidR="006F678B" w:rsidRDefault="004749B5">
            <w:pPr>
              <w:pStyle w:val="Standard"/>
            </w:pPr>
            <w:r>
              <w:t>-Archivo investigación o estadística en interés público (en relación a datos de categorías especiales): No</w:t>
            </w:r>
          </w:p>
          <w:p w14:paraId="59F6406B" w14:textId="77777777" w:rsidR="006F678B" w:rsidRDefault="006F678B">
            <w:pPr>
              <w:pStyle w:val="Standard"/>
            </w:pPr>
          </w:p>
        </w:tc>
      </w:tr>
      <w:tr w:rsidR="006F678B" w14:paraId="0564A745"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7011F789" w14:textId="77777777" w:rsidR="006F678B" w:rsidRDefault="004749B5">
            <w:pPr>
              <w:pStyle w:val="Standard"/>
              <w:jc w:val="left"/>
              <w:rPr>
                <w:b/>
                <w:bCs/>
                <w:color w:val="0084D1"/>
              </w:rPr>
            </w:pPr>
            <w:r>
              <w:rPr>
                <w:b/>
                <w:bCs/>
                <w:color w:val="0084D1"/>
              </w:rPr>
              <w:t>IX Destinatarios de la información:</w:t>
            </w:r>
          </w:p>
        </w:tc>
        <w:tc>
          <w:tcPr>
            <w:tcW w:w="7358" w:type="dxa"/>
            <w:shd w:val="clear" w:color="auto" w:fill="auto"/>
            <w:tcMar>
              <w:top w:w="0" w:type="dxa"/>
              <w:left w:w="108" w:type="dxa"/>
              <w:bottom w:w="0" w:type="dxa"/>
              <w:right w:w="108" w:type="dxa"/>
            </w:tcMar>
          </w:tcPr>
          <w:p w14:paraId="7C522393" w14:textId="77777777" w:rsidR="006F678B" w:rsidRDefault="004749B5">
            <w:pPr>
              <w:pStyle w:val="Standard"/>
            </w:pPr>
            <w:r>
              <w:t>No hay</w:t>
            </w:r>
          </w:p>
          <w:p w14:paraId="762BB250" w14:textId="77777777" w:rsidR="006F678B" w:rsidRDefault="006F678B">
            <w:pPr>
              <w:pStyle w:val="Standard"/>
            </w:pPr>
          </w:p>
        </w:tc>
      </w:tr>
      <w:tr w:rsidR="006F678B" w14:paraId="749994EA"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0171AD74" w14:textId="77777777" w:rsidR="006F678B" w:rsidRDefault="004749B5">
            <w:pPr>
              <w:pStyle w:val="Standard"/>
              <w:jc w:val="left"/>
              <w:rPr>
                <w:b/>
                <w:bCs/>
                <w:color w:val="0084D1"/>
              </w:rPr>
            </w:pPr>
            <w:r>
              <w:rPr>
                <w:b/>
                <w:bCs/>
                <w:color w:val="0084D1"/>
              </w:rPr>
              <w:t>X Transferencias internacionales:</w:t>
            </w:r>
          </w:p>
          <w:p w14:paraId="0117F524"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0F2409D3" w14:textId="77777777" w:rsidR="006F678B" w:rsidRDefault="004749B5">
            <w:pPr>
              <w:pStyle w:val="Standard"/>
            </w:pPr>
            <w:r>
              <w:t>No se realizarán transferencias internacionales de datos</w:t>
            </w:r>
          </w:p>
        </w:tc>
      </w:tr>
      <w:tr w:rsidR="006F678B" w14:paraId="293D2CF4"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42F2BB79" w14:textId="77777777" w:rsidR="006F678B" w:rsidRDefault="004749B5">
            <w:pPr>
              <w:pStyle w:val="Standard"/>
              <w:jc w:val="left"/>
              <w:rPr>
                <w:b/>
                <w:bCs/>
                <w:color w:val="0084D1"/>
              </w:rPr>
            </w:pPr>
            <w:r>
              <w:rPr>
                <w:b/>
                <w:bCs/>
                <w:color w:val="0084D1"/>
              </w:rPr>
              <w:t>XI Plazos de conservación de datos:</w:t>
            </w:r>
          </w:p>
        </w:tc>
        <w:tc>
          <w:tcPr>
            <w:tcW w:w="7358" w:type="dxa"/>
            <w:shd w:val="clear" w:color="auto" w:fill="auto"/>
            <w:tcMar>
              <w:top w:w="0" w:type="dxa"/>
              <w:left w:w="108" w:type="dxa"/>
              <w:bottom w:w="0" w:type="dxa"/>
              <w:right w:w="108" w:type="dxa"/>
            </w:tcMar>
          </w:tcPr>
          <w:p w14:paraId="750EE6BF" w14:textId="77777777" w:rsidR="006F678B" w:rsidRDefault="006F678B">
            <w:pPr>
              <w:pStyle w:val="Standard"/>
            </w:pPr>
          </w:p>
          <w:p w14:paraId="57B72CC4" w14:textId="77777777" w:rsidR="006F678B" w:rsidRDefault="004749B5">
            <w:pPr>
              <w:pStyle w:val="Standard"/>
            </w:pPr>
            <w:r>
              <w:t>5 años</w:t>
            </w:r>
          </w:p>
        </w:tc>
      </w:tr>
      <w:tr w:rsidR="006F678B" w14:paraId="431F5C2D"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2AF246A3" w14:textId="77777777" w:rsidR="006F678B" w:rsidRDefault="004749B5">
            <w:pPr>
              <w:pStyle w:val="Standard"/>
              <w:jc w:val="left"/>
              <w:rPr>
                <w:b/>
                <w:bCs/>
                <w:color w:val="0084D1"/>
              </w:rPr>
            </w:pPr>
            <w:r>
              <w:rPr>
                <w:b/>
                <w:bCs/>
                <w:color w:val="0084D1"/>
              </w:rPr>
              <w:t>XII Descripción general de medidas técnicas y organizativas de seguridad:</w:t>
            </w:r>
          </w:p>
          <w:p w14:paraId="2B8CA552"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4DAF06EA" w14:textId="77777777" w:rsidR="006F678B" w:rsidRDefault="006F678B">
            <w:pPr>
              <w:pStyle w:val="Standard"/>
            </w:pPr>
          </w:p>
          <w:p w14:paraId="4EA92DD4" w14:textId="77777777" w:rsidR="006F678B" w:rsidRDefault="006F678B">
            <w:pPr>
              <w:pStyle w:val="Standard"/>
            </w:pPr>
          </w:p>
          <w:p w14:paraId="4B4FEA4B" w14:textId="77777777" w:rsidR="006F678B" w:rsidRDefault="004749B5">
            <w:pPr>
              <w:pStyle w:val="Standard"/>
            </w:pPr>
            <w:r>
              <w:t xml:space="preserve">Documento de seguridad, </w:t>
            </w:r>
            <w:r>
              <w:t>Funciones y obligaciones del personal,</w:t>
            </w:r>
          </w:p>
          <w:p w14:paraId="53DC15A3" w14:textId="77777777" w:rsidR="006F678B" w:rsidRDefault="004749B5">
            <w:pPr>
              <w:pStyle w:val="Standard"/>
            </w:pPr>
            <w:r>
              <w:t>Control de accesos, Control de acceso físico, Identificación y</w:t>
            </w:r>
          </w:p>
          <w:p w14:paraId="3D36F89D" w14:textId="77777777" w:rsidR="006F678B" w:rsidRDefault="004749B5">
            <w:pPr>
              <w:pStyle w:val="Standard"/>
            </w:pPr>
            <w:r>
              <w:t>autenticación, Registro de incidencias, Distribución de soportes,</w:t>
            </w:r>
          </w:p>
          <w:p w14:paraId="00EC762E" w14:textId="77777777" w:rsidR="006F678B" w:rsidRDefault="004749B5">
            <w:pPr>
              <w:pStyle w:val="Standard"/>
            </w:pPr>
            <w:r>
              <w:t>Seguridad de telecomunicaciones, Correos electrónicos, Dispositivos de almacenamiento, C</w:t>
            </w:r>
            <w:r>
              <w:t>riterios de archivo, Copias o reproducciones,</w:t>
            </w:r>
          </w:p>
          <w:p w14:paraId="0A7E7FB5" w14:textId="77777777" w:rsidR="006F678B" w:rsidRDefault="004749B5">
            <w:pPr>
              <w:pStyle w:val="Standard"/>
            </w:pPr>
            <w:r>
              <w:t>Borrado o destrucción de soportes.</w:t>
            </w:r>
          </w:p>
          <w:p w14:paraId="31F5F0B0" w14:textId="77777777" w:rsidR="006F678B" w:rsidRDefault="006F678B">
            <w:pPr>
              <w:pStyle w:val="Standard"/>
            </w:pPr>
          </w:p>
        </w:tc>
      </w:tr>
      <w:tr w:rsidR="006F678B" w14:paraId="08533C55"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25201070" w14:textId="77777777" w:rsidR="006F678B" w:rsidRDefault="004749B5">
            <w:pPr>
              <w:pStyle w:val="Standard"/>
              <w:jc w:val="left"/>
              <w:rPr>
                <w:b/>
                <w:bCs/>
                <w:color w:val="0084D1"/>
              </w:rPr>
            </w:pPr>
            <w:r>
              <w:rPr>
                <w:b/>
                <w:bCs/>
                <w:color w:val="0084D1"/>
              </w:rPr>
              <w:t>XIII Procedimiento para ejercitar los derechos:</w:t>
            </w:r>
          </w:p>
          <w:p w14:paraId="5A237200"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1CD9579F" w14:textId="77777777" w:rsidR="006F678B" w:rsidRDefault="004749B5">
            <w:pPr>
              <w:pStyle w:val="Standard"/>
            </w:pPr>
            <w:r>
              <w:t>Pueden existir diferentes canales (email, correo postal, presencial, etc.) y se detallan en las diferentes cláusulas de info</w:t>
            </w:r>
            <w:r>
              <w:t xml:space="preserve">rmación, así como en el procedimiento de gestión de derechos, en el que también se dispone de formularios de ejercicio de derechos para facilitar a los interesados.  </w:t>
            </w:r>
          </w:p>
          <w:p w14:paraId="59033EA2" w14:textId="77777777" w:rsidR="006F678B" w:rsidRDefault="006F678B">
            <w:pPr>
              <w:pStyle w:val="Standard"/>
            </w:pPr>
          </w:p>
          <w:p w14:paraId="6C86BED1" w14:textId="77777777" w:rsidR="006F678B" w:rsidRDefault="006F678B">
            <w:pPr>
              <w:pStyle w:val="Standard"/>
            </w:pPr>
          </w:p>
        </w:tc>
      </w:tr>
    </w:tbl>
    <w:p w14:paraId="7C3E4BA3" w14:textId="77777777" w:rsidR="006F678B" w:rsidRDefault="004749B5">
      <w:pPr>
        <w:pStyle w:val="Ttulo2"/>
      </w:pPr>
      <w:r>
        <w:t xml:space="preserve">2.30. </w:t>
      </w:r>
      <w:bookmarkStart w:id="161" w:name="_Toc523489927"/>
      <w:bookmarkStart w:id="162" w:name="_Toc523736435"/>
      <w:r>
        <w:t>UNIDAD TÉCNICA TRIBUTOS:</w:t>
      </w:r>
      <w:bookmarkEnd w:id="161"/>
      <w:bookmarkEnd w:id="162"/>
    </w:p>
    <w:p w14:paraId="7CE8A658" w14:textId="77777777" w:rsidR="006F678B" w:rsidRDefault="006F678B">
      <w:pPr>
        <w:pStyle w:val="Standard"/>
      </w:pPr>
    </w:p>
    <w:tbl>
      <w:tblPr>
        <w:tblW w:w="5000" w:type="pct"/>
        <w:jc w:val="center"/>
        <w:tblLayout w:type="fixed"/>
        <w:tblCellMar>
          <w:left w:w="10" w:type="dxa"/>
          <w:right w:w="10" w:type="dxa"/>
        </w:tblCellMar>
        <w:tblLook w:val="0000" w:firstRow="0" w:lastRow="0" w:firstColumn="0" w:lastColumn="0" w:noHBand="0" w:noVBand="0"/>
      </w:tblPr>
      <w:tblGrid>
        <w:gridCol w:w="2297"/>
        <w:gridCol w:w="7341"/>
      </w:tblGrid>
      <w:tr w:rsidR="006F678B" w14:paraId="634EFBA8" w14:textId="77777777">
        <w:tblPrEx>
          <w:tblCellMar>
            <w:top w:w="0" w:type="dxa"/>
            <w:bottom w:w="0" w:type="dxa"/>
          </w:tblCellMar>
        </w:tblPrEx>
        <w:trPr>
          <w:trHeight w:val="308"/>
          <w:jc w:val="center"/>
        </w:trPr>
        <w:tc>
          <w:tcPr>
            <w:tcW w:w="2297" w:type="dxa"/>
            <w:shd w:val="clear" w:color="auto" w:fill="D9D9D9"/>
            <w:tcMar>
              <w:top w:w="0" w:type="dxa"/>
              <w:left w:w="108" w:type="dxa"/>
              <w:bottom w:w="0" w:type="dxa"/>
              <w:right w:w="108" w:type="dxa"/>
            </w:tcMar>
          </w:tcPr>
          <w:p w14:paraId="0442812C" w14:textId="77777777" w:rsidR="006F678B" w:rsidRDefault="004749B5">
            <w:pPr>
              <w:pStyle w:val="Standard"/>
            </w:pPr>
            <w:r>
              <w:t>Tratamiento:</w:t>
            </w:r>
          </w:p>
        </w:tc>
        <w:tc>
          <w:tcPr>
            <w:tcW w:w="7341" w:type="dxa"/>
            <w:shd w:val="clear" w:color="auto" w:fill="D9D9D9"/>
            <w:tcMar>
              <w:top w:w="0" w:type="dxa"/>
              <w:left w:w="108" w:type="dxa"/>
              <w:bottom w:w="0" w:type="dxa"/>
              <w:right w:w="108" w:type="dxa"/>
            </w:tcMar>
          </w:tcPr>
          <w:p w14:paraId="06622A90" w14:textId="77777777" w:rsidR="006F678B" w:rsidRDefault="004749B5">
            <w:pPr>
              <w:pStyle w:val="Ttulo3"/>
            </w:pPr>
            <w:r>
              <w:t xml:space="preserve">2.30.1. </w:t>
            </w:r>
            <w:bookmarkStart w:id="163" w:name="_Toc523489928"/>
            <w:bookmarkStart w:id="164" w:name="_Toc523736436"/>
            <w:r>
              <w:t xml:space="preserve">TRIBUTOS, TASAS Y PRECIOS </w:t>
            </w:r>
            <w:r>
              <w:t>PÚBLICOS</w:t>
            </w:r>
            <w:bookmarkEnd w:id="163"/>
            <w:bookmarkEnd w:id="164"/>
          </w:p>
          <w:p w14:paraId="7F0784EA" w14:textId="77777777" w:rsidR="006F678B" w:rsidRDefault="004749B5">
            <w:pPr>
              <w:pStyle w:val="Standard"/>
            </w:pPr>
            <w:r>
              <w:t>GESTIÓN Y LIQUIDACIÓN DE LOS TRIBUTOS Y OBLIGACIONES MUNICIPALES</w:t>
            </w:r>
          </w:p>
          <w:p w14:paraId="5E830476" w14:textId="77777777" w:rsidR="006F678B" w:rsidRDefault="004749B5">
            <w:pPr>
              <w:pStyle w:val="Standard"/>
            </w:pPr>
            <w:r>
              <w:t>UNIDAD TÉCNICA: TRIBUTOS</w:t>
            </w:r>
          </w:p>
        </w:tc>
      </w:tr>
      <w:tr w:rsidR="006F678B" w14:paraId="117F2BE2" w14:textId="77777777">
        <w:tblPrEx>
          <w:tblCellMar>
            <w:top w:w="0" w:type="dxa"/>
            <w:bottom w:w="0" w:type="dxa"/>
          </w:tblCellMar>
        </w:tblPrEx>
        <w:trPr>
          <w:trHeight w:val="225"/>
          <w:jc w:val="center"/>
        </w:trPr>
        <w:tc>
          <w:tcPr>
            <w:tcW w:w="2297" w:type="dxa"/>
            <w:shd w:val="clear" w:color="auto" w:fill="auto"/>
            <w:tcMar>
              <w:top w:w="0" w:type="dxa"/>
              <w:left w:w="108" w:type="dxa"/>
              <w:bottom w:w="0" w:type="dxa"/>
              <w:right w:w="108" w:type="dxa"/>
            </w:tcMar>
          </w:tcPr>
          <w:p w14:paraId="68193F3C" w14:textId="77777777" w:rsidR="006F678B" w:rsidRDefault="004749B5">
            <w:pPr>
              <w:pStyle w:val="Standard"/>
              <w:jc w:val="left"/>
              <w:rPr>
                <w:b/>
                <w:bCs/>
                <w:color w:val="0084D1"/>
              </w:rPr>
            </w:pPr>
            <w:r>
              <w:rPr>
                <w:b/>
                <w:bCs/>
                <w:color w:val="0084D1"/>
              </w:rPr>
              <w:lastRenderedPageBreak/>
              <w:t>I Responsables del tratamiento:</w:t>
            </w:r>
          </w:p>
          <w:p w14:paraId="2B9BCD85" w14:textId="77777777" w:rsidR="006F678B" w:rsidRDefault="006F678B">
            <w:pPr>
              <w:pStyle w:val="Standard"/>
              <w:jc w:val="left"/>
              <w:rPr>
                <w:b/>
                <w:bCs/>
                <w:color w:val="0084D1"/>
              </w:rPr>
            </w:pPr>
          </w:p>
        </w:tc>
        <w:tc>
          <w:tcPr>
            <w:tcW w:w="7341" w:type="dxa"/>
            <w:shd w:val="clear" w:color="auto" w:fill="auto"/>
            <w:tcMar>
              <w:top w:w="0" w:type="dxa"/>
              <w:left w:w="108" w:type="dxa"/>
              <w:bottom w:w="0" w:type="dxa"/>
              <w:right w:w="108" w:type="dxa"/>
            </w:tcMar>
          </w:tcPr>
          <w:p w14:paraId="1328304D" w14:textId="77777777" w:rsidR="006F678B" w:rsidRDefault="004749B5">
            <w:pPr>
              <w:pStyle w:val="Standard"/>
              <w:rPr>
                <w:lang w:val="en-US"/>
              </w:rPr>
            </w:pPr>
            <w:r>
              <w:rPr>
                <w:lang w:val="en-US"/>
              </w:rPr>
              <w:t>AYUNTAMIENTO DE LAS PALMAS DE GRAN CANARIA</w:t>
            </w:r>
          </w:p>
          <w:p w14:paraId="07D1AA4E" w14:textId="77777777" w:rsidR="006F678B" w:rsidRDefault="006F678B">
            <w:pPr>
              <w:pStyle w:val="Standard"/>
              <w:rPr>
                <w:lang w:val="en-US"/>
              </w:rPr>
            </w:pPr>
          </w:p>
        </w:tc>
      </w:tr>
      <w:tr w:rsidR="006F678B" w14:paraId="4C3D0266" w14:textId="77777777">
        <w:tblPrEx>
          <w:tblCellMar>
            <w:top w:w="0" w:type="dxa"/>
            <w:bottom w:w="0" w:type="dxa"/>
          </w:tblCellMar>
        </w:tblPrEx>
        <w:trPr>
          <w:trHeight w:val="225"/>
          <w:jc w:val="center"/>
        </w:trPr>
        <w:tc>
          <w:tcPr>
            <w:tcW w:w="2297" w:type="dxa"/>
            <w:shd w:val="clear" w:color="auto" w:fill="auto"/>
            <w:tcMar>
              <w:top w:w="0" w:type="dxa"/>
              <w:left w:w="108" w:type="dxa"/>
              <w:bottom w:w="0" w:type="dxa"/>
              <w:right w:w="108" w:type="dxa"/>
            </w:tcMar>
          </w:tcPr>
          <w:p w14:paraId="56C343C2" w14:textId="77777777" w:rsidR="006F678B" w:rsidRDefault="004749B5">
            <w:pPr>
              <w:pStyle w:val="Standard"/>
              <w:jc w:val="left"/>
              <w:rPr>
                <w:b/>
                <w:bCs/>
                <w:color w:val="0084D1"/>
              </w:rPr>
            </w:pPr>
            <w:r>
              <w:rPr>
                <w:b/>
                <w:bCs/>
                <w:color w:val="0084D1"/>
              </w:rPr>
              <w:t>II Titularidad:</w:t>
            </w:r>
          </w:p>
          <w:p w14:paraId="1C0B4E55" w14:textId="77777777" w:rsidR="006F678B" w:rsidRDefault="006F678B">
            <w:pPr>
              <w:pStyle w:val="Standard"/>
              <w:jc w:val="left"/>
              <w:rPr>
                <w:b/>
                <w:bCs/>
                <w:color w:val="0084D1"/>
              </w:rPr>
            </w:pPr>
          </w:p>
        </w:tc>
        <w:tc>
          <w:tcPr>
            <w:tcW w:w="7341" w:type="dxa"/>
            <w:shd w:val="clear" w:color="auto" w:fill="auto"/>
            <w:tcMar>
              <w:top w:w="0" w:type="dxa"/>
              <w:left w:w="108" w:type="dxa"/>
              <w:bottom w:w="0" w:type="dxa"/>
              <w:right w:w="108" w:type="dxa"/>
            </w:tcMar>
          </w:tcPr>
          <w:p w14:paraId="78C8D915" w14:textId="77777777" w:rsidR="006F678B" w:rsidRDefault="004749B5">
            <w:pPr>
              <w:pStyle w:val="Standard"/>
              <w:rPr>
                <w:lang w:val="en-US"/>
              </w:rPr>
            </w:pPr>
            <w:r>
              <w:rPr>
                <w:lang w:val="en-US"/>
              </w:rPr>
              <w:t>Pública</w:t>
            </w:r>
          </w:p>
        </w:tc>
      </w:tr>
      <w:tr w:rsidR="006F678B" w14:paraId="5C22FDBF" w14:textId="77777777">
        <w:tblPrEx>
          <w:tblCellMar>
            <w:top w:w="0" w:type="dxa"/>
            <w:bottom w:w="0" w:type="dxa"/>
          </w:tblCellMar>
        </w:tblPrEx>
        <w:trPr>
          <w:trHeight w:val="225"/>
          <w:jc w:val="center"/>
        </w:trPr>
        <w:tc>
          <w:tcPr>
            <w:tcW w:w="2297" w:type="dxa"/>
            <w:shd w:val="clear" w:color="auto" w:fill="auto"/>
            <w:tcMar>
              <w:top w:w="0" w:type="dxa"/>
              <w:left w:w="108" w:type="dxa"/>
              <w:bottom w:w="0" w:type="dxa"/>
              <w:right w:w="108" w:type="dxa"/>
            </w:tcMar>
          </w:tcPr>
          <w:p w14:paraId="5B91E1FD" w14:textId="77777777" w:rsidR="006F678B" w:rsidRDefault="004749B5">
            <w:pPr>
              <w:pStyle w:val="Standard"/>
              <w:jc w:val="left"/>
              <w:rPr>
                <w:b/>
                <w:bCs/>
                <w:color w:val="0084D1"/>
              </w:rPr>
            </w:pPr>
            <w:r>
              <w:rPr>
                <w:b/>
                <w:bCs/>
                <w:color w:val="0084D1"/>
              </w:rPr>
              <w:t>III Categorías interesados:</w:t>
            </w:r>
          </w:p>
        </w:tc>
        <w:tc>
          <w:tcPr>
            <w:tcW w:w="7341" w:type="dxa"/>
            <w:shd w:val="clear" w:color="auto" w:fill="auto"/>
            <w:tcMar>
              <w:top w:w="0" w:type="dxa"/>
              <w:left w:w="108" w:type="dxa"/>
              <w:bottom w:w="0" w:type="dxa"/>
              <w:right w:w="108" w:type="dxa"/>
            </w:tcMar>
          </w:tcPr>
          <w:p w14:paraId="06978613" w14:textId="77777777" w:rsidR="006F678B" w:rsidRDefault="004749B5">
            <w:pPr>
              <w:pStyle w:val="Standard"/>
            </w:pPr>
            <w:r>
              <w:t xml:space="preserve">CONTRIBUYENTES Y SUJETOS OBLIGADOS </w:t>
            </w:r>
            <w:r>
              <w:tab/>
            </w:r>
            <w:r>
              <w:br/>
            </w:r>
            <w:r>
              <w:t>REPRESENTANTES LEGALES</w:t>
            </w:r>
          </w:p>
          <w:p w14:paraId="7DFF2E3C" w14:textId="77777777" w:rsidR="006F678B" w:rsidRDefault="006F678B">
            <w:pPr>
              <w:pStyle w:val="Standard"/>
            </w:pPr>
          </w:p>
          <w:p w14:paraId="419DC1DC" w14:textId="77777777" w:rsidR="006F678B" w:rsidRDefault="006F678B">
            <w:pPr>
              <w:pStyle w:val="Standard"/>
            </w:pPr>
          </w:p>
        </w:tc>
      </w:tr>
      <w:tr w:rsidR="006F678B" w14:paraId="2C7878E6" w14:textId="77777777">
        <w:tblPrEx>
          <w:tblCellMar>
            <w:top w:w="0" w:type="dxa"/>
            <w:bottom w:w="0" w:type="dxa"/>
          </w:tblCellMar>
        </w:tblPrEx>
        <w:trPr>
          <w:trHeight w:val="77"/>
          <w:jc w:val="center"/>
        </w:trPr>
        <w:tc>
          <w:tcPr>
            <w:tcW w:w="2297" w:type="dxa"/>
            <w:shd w:val="clear" w:color="auto" w:fill="auto"/>
            <w:tcMar>
              <w:top w:w="0" w:type="dxa"/>
              <w:left w:w="108" w:type="dxa"/>
              <w:bottom w:w="0" w:type="dxa"/>
              <w:right w:w="108" w:type="dxa"/>
            </w:tcMar>
          </w:tcPr>
          <w:p w14:paraId="456D66A6" w14:textId="77777777" w:rsidR="006F678B" w:rsidRDefault="004749B5">
            <w:pPr>
              <w:pStyle w:val="Standard"/>
              <w:jc w:val="left"/>
              <w:rPr>
                <w:b/>
                <w:bCs/>
                <w:color w:val="0084D1"/>
              </w:rPr>
            </w:pPr>
            <w:r>
              <w:rPr>
                <w:b/>
                <w:bCs/>
                <w:color w:val="0084D1"/>
              </w:rPr>
              <w:t>IV Fines del tratamiento:</w:t>
            </w:r>
          </w:p>
        </w:tc>
        <w:tc>
          <w:tcPr>
            <w:tcW w:w="7341" w:type="dxa"/>
            <w:shd w:val="clear" w:color="auto" w:fill="auto"/>
            <w:tcMar>
              <w:top w:w="0" w:type="dxa"/>
              <w:left w:w="108" w:type="dxa"/>
              <w:bottom w:w="0" w:type="dxa"/>
              <w:right w:w="108" w:type="dxa"/>
            </w:tcMar>
          </w:tcPr>
          <w:p w14:paraId="1107B51D" w14:textId="77777777" w:rsidR="006F678B" w:rsidRDefault="004749B5">
            <w:pPr>
              <w:pStyle w:val="Standard"/>
            </w:pPr>
            <w:r>
              <w:t>PROCEDIMIENTO ADMINISTRATIVO</w:t>
            </w:r>
          </w:p>
          <w:p w14:paraId="6FBBE5F6" w14:textId="77777777" w:rsidR="006F678B" w:rsidRDefault="004749B5">
            <w:pPr>
              <w:pStyle w:val="Standard"/>
            </w:pPr>
            <w:r>
              <w:t>GESTIÓN DE TRIBUTOS, TASAS Y PRECIOS PÚBLICOS.</w:t>
            </w:r>
          </w:p>
          <w:p w14:paraId="1671F2B3" w14:textId="77777777" w:rsidR="006F678B" w:rsidRDefault="006F678B">
            <w:pPr>
              <w:pStyle w:val="Standard"/>
            </w:pPr>
          </w:p>
        </w:tc>
      </w:tr>
      <w:tr w:rsidR="006F678B" w14:paraId="32EA4858" w14:textId="77777777">
        <w:tblPrEx>
          <w:tblCellMar>
            <w:top w:w="0" w:type="dxa"/>
            <w:bottom w:w="0" w:type="dxa"/>
          </w:tblCellMar>
        </w:tblPrEx>
        <w:trPr>
          <w:trHeight w:val="77"/>
          <w:jc w:val="center"/>
        </w:trPr>
        <w:tc>
          <w:tcPr>
            <w:tcW w:w="2297" w:type="dxa"/>
            <w:shd w:val="clear" w:color="auto" w:fill="auto"/>
            <w:tcMar>
              <w:top w:w="0" w:type="dxa"/>
              <w:left w:w="108" w:type="dxa"/>
              <w:bottom w:w="0" w:type="dxa"/>
              <w:right w:w="108" w:type="dxa"/>
            </w:tcMar>
          </w:tcPr>
          <w:p w14:paraId="24C2C80D" w14:textId="77777777" w:rsidR="006F678B" w:rsidRDefault="004749B5">
            <w:pPr>
              <w:pStyle w:val="Standard"/>
              <w:jc w:val="left"/>
              <w:rPr>
                <w:b/>
                <w:bCs/>
                <w:color w:val="0084D1"/>
              </w:rPr>
            </w:pPr>
            <w:r>
              <w:rPr>
                <w:b/>
                <w:bCs/>
                <w:color w:val="0084D1"/>
              </w:rPr>
              <w:t>V Sistema de tratamiento:</w:t>
            </w:r>
          </w:p>
          <w:p w14:paraId="5F8172E9" w14:textId="77777777" w:rsidR="006F678B" w:rsidRDefault="006F678B">
            <w:pPr>
              <w:pStyle w:val="Standard"/>
              <w:jc w:val="left"/>
              <w:rPr>
                <w:b/>
                <w:bCs/>
                <w:color w:val="0084D1"/>
              </w:rPr>
            </w:pPr>
          </w:p>
        </w:tc>
        <w:tc>
          <w:tcPr>
            <w:tcW w:w="7341" w:type="dxa"/>
            <w:shd w:val="clear" w:color="auto" w:fill="auto"/>
            <w:tcMar>
              <w:top w:w="0" w:type="dxa"/>
              <w:left w:w="108" w:type="dxa"/>
              <w:bottom w:w="0" w:type="dxa"/>
              <w:right w:w="108" w:type="dxa"/>
            </w:tcMar>
          </w:tcPr>
          <w:p w14:paraId="04224CD5" w14:textId="77777777" w:rsidR="006F678B" w:rsidRDefault="004749B5">
            <w:pPr>
              <w:pStyle w:val="Standard"/>
            </w:pPr>
            <w:r>
              <w:t>MIXTO</w:t>
            </w:r>
          </w:p>
        </w:tc>
      </w:tr>
      <w:tr w:rsidR="006F678B" w14:paraId="4944B68D" w14:textId="77777777">
        <w:tblPrEx>
          <w:tblCellMar>
            <w:top w:w="0" w:type="dxa"/>
            <w:bottom w:w="0" w:type="dxa"/>
          </w:tblCellMar>
        </w:tblPrEx>
        <w:trPr>
          <w:trHeight w:val="166"/>
          <w:jc w:val="center"/>
        </w:trPr>
        <w:tc>
          <w:tcPr>
            <w:tcW w:w="2297" w:type="dxa"/>
            <w:shd w:val="clear" w:color="auto" w:fill="auto"/>
            <w:tcMar>
              <w:top w:w="0" w:type="dxa"/>
              <w:left w:w="108" w:type="dxa"/>
              <w:bottom w:w="0" w:type="dxa"/>
              <w:right w:w="108" w:type="dxa"/>
            </w:tcMar>
          </w:tcPr>
          <w:p w14:paraId="60E61DF3" w14:textId="77777777" w:rsidR="006F678B" w:rsidRDefault="004749B5">
            <w:pPr>
              <w:pStyle w:val="Standard"/>
              <w:jc w:val="left"/>
              <w:rPr>
                <w:b/>
                <w:bCs/>
                <w:color w:val="0084D1"/>
              </w:rPr>
            </w:pPr>
            <w:r>
              <w:rPr>
                <w:b/>
                <w:bCs/>
                <w:color w:val="0084D1"/>
              </w:rPr>
              <w:t>VI Origen de los datos:</w:t>
            </w:r>
          </w:p>
        </w:tc>
        <w:tc>
          <w:tcPr>
            <w:tcW w:w="7341" w:type="dxa"/>
            <w:shd w:val="clear" w:color="auto" w:fill="auto"/>
            <w:tcMar>
              <w:top w:w="0" w:type="dxa"/>
              <w:left w:w="108" w:type="dxa"/>
              <w:bottom w:w="0" w:type="dxa"/>
              <w:right w:w="108" w:type="dxa"/>
            </w:tcMar>
          </w:tcPr>
          <w:p w14:paraId="7717E624" w14:textId="77777777" w:rsidR="006F678B" w:rsidRDefault="004749B5">
            <w:pPr>
              <w:pStyle w:val="Standard"/>
            </w:pPr>
            <w:r>
              <w:t xml:space="preserve">El propio interesado o su </w:t>
            </w:r>
            <w:r>
              <w:t>representante legal: Sí</w:t>
            </w:r>
          </w:p>
          <w:p w14:paraId="6AE4DE60" w14:textId="77777777" w:rsidR="006F678B" w:rsidRDefault="004749B5">
            <w:pPr>
              <w:pStyle w:val="Standard"/>
            </w:pPr>
            <w:r>
              <w:t>Registros públicos: No</w:t>
            </w:r>
          </w:p>
          <w:p w14:paraId="6933E6E8" w14:textId="77777777" w:rsidR="006F678B" w:rsidRDefault="004749B5">
            <w:pPr>
              <w:pStyle w:val="Standard"/>
            </w:pPr>
            <w:r>
              <w:t>Otras personas físicas: No</w:t>
            </w:r>
          </w:p>
          <w:p w14:paraId="072E50FD" w14:textId="77777777" w:rsidR="006F678B" w:rsidRDefault="004749B5">
            <w:pPr>
              <w:pStyle w:val="Standard"/>
            </w:pPr>
            <w:r>
              <w:t>Entidad privada: No</w:t>
            </w:r>
          </w:p>
          <w:p w14:paraId="16E5B34F" w14:textId="77777777" w:rsidR="006F678B" w:rsidRDefault="004749B5">
            <w:pPr>
              <w:pStyle w:val="Standard"/>
            </w:pPr>
            <w:r>
              <w:t>Fuentes accesibles al público: No</w:t>
            </w:r>
          </w:p>
          <w:p w14:paraId="051C966D" w14:textId="77777777" w:rsidR="006F678B" w:rsidRDefault="004749B5">
            <w:pPr>
              <w:pStyle w:val="Standard"/>
            </w:pPr>
            <w:r>
              <w:t>Administración pública: No</w:t>
            </w:r>
          </w:p>
          <w:p w14:paraId="34C373F8" w14:textId="77777777" w:rsidR="006F678B" w:rsidRDefault="006F678B">
            <w:pPr>
              <w:pStyle w:val="Standard"/>
            </w:pPr>
          </w:p>
        </w:tc>
      </w:tr>
      <w:tr w:rsidR="006F678B" w14:paraId="1C9F7EAF" w14:textId="77777777">
        <w:tblPrEx>
          <w:tblCellMar>
            <w:top w:w="0" w:type="dxa"/>
            <w:bottom w:w="0" w:type="dxa"/>
          </w:tblCellMar>
        </w:tblPrEx>
        <w:trPr>
          <w:trHeight w:val="102"/>
          <w:jc w:val="center"/>
        </w:trPr>
        <w:tc>
          <w:tcPr>
            <w:tcW w:w="2297" w:type="dxa"/>
            <w:shd w:val="clear" w:color="auto" w:fill="auto"/>
            <w:tcMar>
              <w:top w:w="0" w:type="dxa"/>
              <w:left w:w="108" w:type="dxa"/>
              <w:bottom w:w="0" w:type="dxa"/>
              <w:right w:w="108" w:type="dxa"/>
            </w:tcMar>
          </w:tcPr>
          <w:p w14:paraId="6C1C27AC" w14:textId="77777777" w:rsidR="006F678B" w:rsidRDefault="004749B5">
            <w:pPr>
              <w:pStyle w:val="Standard"/>
              <w:jc w:val="left"/>
              <w:rPr>
                <w:b/>
                <w:bCs/>
                <w:color w:val="0084D1"/>
              </w:rPr>
            </w:pPr>
            <w:r>
              <w:rPr>
                <w:b/>
                <w:bCs/>
                <w:color w:val="0084D1"/>
              </w:rPr>
              <w:t>VII Categorías de datos personales objeto de tratamiento:</w:t>
            </w:r>
          </w:p>
        </w:tc>
        <w:tc>
          <w:tcPr>
            <w:tcW w:w="7341" w:type="dxa"/>
            <w:shd w:val="clear" w:color="auto" w:fill="auto"/>
            <w:tcMar>
              <w:top w:w="0" w:type="dxa"/>
              <w:left w:w="108" w:type="dxa"/>
              <w:bottom w:w="0" w:type="dxa"/>
              <w:right w:w="108" w:type="dxa"/>
            </w:tcMar>
          </w:tcPr>
          <w:p w14:paraId="0F2AD345" w14:textId="77777777" w:rsidR="006F678B" w:rsidRDefault="004749B5">
            <w:pPr>
              <w:pStyle w:val="Standard"/>
            </w:pPr>
            <w:r>
              <w:rPr>
                <w:u w:val="single"/>
              </w:rPr>
              <w:t>Datos identificativos</w:t>
            </w:r>
            <w:r>
              <w:t>:</w:t>
            </w:r>
          </w:p>
          <w:p w14:paraId="78F7B330" w14:textId="77777777" w:rsidR="006F678B" w:rsidRDefault="004749B5">
            <w:pPr>
              <w:pStyle w:val="Standard"/>
            </w:pPr>
            <w:r>
              <w:t>-DNI-NIF: Sí</w:t>
            </w:r>
          </w:p>
          <w:p w14:paraId="51A23052" w14:textId="77777777" w:rsidR="006F678B" w:rsidRDefault="004749B5">
            <w:pPr>
              <w:pStyle w:val="Standard"/>
            </w:pPr>
            <w:r>
              <w:t>-Identificador nacional restringido art. 87: No</w:t>
            </w:r>
          </w:p>
          <w:p w14:paraId="5624AB9B" w14:textId="77777777" w:rsidR="006F678B" w:rsidRDefault="004749B5">
            <w:pPr>
              <w:pStyle w:val="Standard"/>
            </w:pPr>
            <w:r>
              <w:t>-Dirección: Sí</w:t>
            </w:r>
          </w:p>
          <w:p w14:paraId="57D82FC6" w14:textId="77777777" w:rsidR="006F678B" w:rsidRDefault="004749B5">
            <w:pPr>
              <w:pStyle w:val="Standard"/>
            </w:pPr>
            <w:r>
              <w:t>-Imagen: No</w:t>
            </w:r>
          </w:p>
          <w:p w14:paraId="1BADB04C" w14:textId="77777777" w:rsidR="006F678B" w:rsidRDefault="004749B5">
            <w:pPr>
              <w:pStyle w:val="Standard"/>
            </w:pPr>
            <w:r>
              <w:t>-Número seguridad social: No</w:t>
            </w:r>
          </w:p>
          <w:p w14:paraId="715126A1" w14:textId="77777777" w:rsidR="006F678B" w:rsidRDefault="004749B5">
            <w:pPr>
              <w:pStyle w:val="Standard"/>
            </w:pPr>
            <w:r>
              <w:t>-Teléfono: Sí</w:t>
            </w:r>
          </w:p>
          <w:p w14:paraId="5143D238" w14:textId="77777777" w:rsidR="006F678B" w:rsidRDefault="004749B5">
            <w:pPr>
              <w:pStyle w:val="Standard"/>
            </w:pPr>
            <w:r>
              <w:t>-Firma manual o digitalizada: Sí</w:t>
            </w:r>
          </w:p>
          <w:p w14:paraId="31E47F31" w14:textId="77777777" w:rsidR="006F678B" w:rsidRDefault="004749B5">
            <w:pPr>
              <w:pStyle w:val="Standard"/>
            </w:pPr>
            <w:r>
              <w:t>-Firma electrónica: Sí</w:t>
            </w:r>
          </w:p>
          <w:p w14:paraId="25F05444" w14:textId="77777777" w:rsidR="006F678B" w:rsidRDefault="004749B5">
            <w:pPr>
              <w:pStyle w:val="Standard"/>
            </w:pPr>
            <w:r>
              <w:t>-Registro personal: No</w:t>
            </w:r>
          </w:p>
          <w:p w14:paraId="0FDD89E6" w14:textId="77777777" w:rsidR="006F678B" w:rsidRDefault="004749B5">
            <w:pPr>
              <w:pStyle w:val="Standard"/>
            </w:pPr>
            <w:r>
              <w:t>-Marcas físicas: No</w:t>
            </w:r>
          </w:p>
          <w:p w14:paraId="41000430" w14:textId="77777777" w:rsidR="006F678B" w:rsidRDefault="004749B5">
            <w:pPr>
              <w:pStyle w:val="Standard"/>
            </w:pPr>
            <w:r>
              <w:t>-Tarjeta sanitaria: No</w:t>
            </w:r>
          </w:p>
          <w:p w14:paraId="38AD71CA" w14:textId="77777777" w:rsidR="006F678B" w:rsidRDefault="004749B5">
            <w:pPr>
              <w:pStyle w:val="Standard"/>
            </w:pPr>
            <w:r>
              <w:t>-Nombre y apelli</w:t>
            </w:r>
            <w:r>
              <w:t>dos: Sí</w:t>
            </w:r>
          </w:p>
          <w:p w14:paraId="70F32FBE" w14:textId="77777777" w:rsidR="006F678B" w:rsidRDefault="004749B5">
            <w:pPr>
              <w:pStyle w:val="Standard"/>
            </w:pPr>
            <w:r>
              <w:t>-Huella digital: No</w:t>
            </w:r>
          </w:p>
          <w:p w14:paraId="3C7B724D" w14:textId="77777777" w:rsidR="006F678B" w:rsidRDefault="004749B5">
            <w:pPr>
              <w:pStyle w:val="Standard"/>
            </w:pPr>
            <w:r>
              <w:t>-Voz: No</w:t>
            </w:r>
          </w:p>
          <w:p w14:paraId="66DCCB90" w14:textId="77777777" w:rsidR="006F678B" w:rsidRDefault="004749B5">
            <w:pPr>
              <w:pStyle w:val="Standard"/>
            </w:pPr>
            <w:r>
              <w:t>-CCC/IBAN: No</w:t>
            </w:r>
          </w:p>
          <w:p w14:paraId="3F7A3A1D" w14:textId="77777777" w:rsidR="006F678B" w:rsidRDefault="004749B5">
            <w:pPr>
              <w:pStyle w:val="Standard"/>
            </w:pPr>
            <w:r>
              <w:t>-Tarjeta bancaria o Similar: No</w:t>
            </w:r>
          </w:p>
          <w:p w14:paraId="4F144C77" w14:textId="77777777" w:rsidR="006F678B" w:rsidRDefault="004749B5">
            <w:pPr>
              <w:pStyle w:val="Standard"/>
            </w:pPr>
            <w:r>
              <w:t>Otros datos identificativos:</w:t>
            </w:r>
          </w:p>
          <w:p w14:paraId="58C65A94" w14:textId="77777777" w:rsidR="006F678B" w:rsidRDefault="006F678B">
            <w:pPr>
              <w:pStyle w:val="Standard"/>
            </w:pPr>
          </w:p>
          <w:p w14:paraId="4C8DC871" w14:textId="77777777" w:rsidR="006F678B" w:rsidRDefault="004749B5">
            <w:pPr>
              <w:pStyle w:val="Standard"/>
            </w:pPr>
            <w:r>
              <w:rPr>
                <w:u w:val="single"/>
              </w:rPr>
              <w:t>Datos de categorías sensibles</w:t>
            </w:r>
            <w:r>
              <w:t>:</w:t>
            </w:r>
          </w:p>
          <w:p w14:paraId="764F675F" w14:textId="77777777" w:rsidR="006F678B" w:rsidRDefault="004749B5">
            <w:pPr>
              <w:pStyle w:val="Standard"/>
            </w:pPr>
            <w:r>
              <w:t>-Ideología o ideas políticas: No</w:t>
            </w:r>
          </w:p>
          <w:p w14:paraId="5F3D9CEC" w14:textId="77777777" w:rsidR="006F678B" w:rsidRDefault="004749B5">
            <w:pPr>
              <w:pStyle w:val="Standard"/>
            </w:pPr>
            <w:r>
              <w:t>-Afiliación Sindical: No</w:t>
            </w:r>
          </w:p>
          <w:p w14:paraId="59B9FBD9" w14:textId="77777777" w:rsidR="006F678B" w:rsidRDefault="004749B5">
            <w:pPr>
              <w:pStyle w:val="Standard"/>
            </w:pPr>
            <w:r>
              <w:t>-Religión: No</w:t>
            </w:r>
          </w:p>
          <w:p w14:paraId="4EFFA62C" w14:textId="77777777" w:rsidR="006F678B" w:rsidRDefault="004749B5">
            <w:pPr>
              <w:pStyle w:val="Standard"/>
            </w:pPr>
            <w:r>
              <w:t>-Creencias: No</w:t>
            </w:r>
          </w:p>
          <w:p w14:paraId="4096C6DE" w14:textId="77777777" w:rsidR="006F678B" w:rsidRDefault="004749B5">
            <w:pPr>
              <w:pStyle w:val="Standard"/>
            </w:pPr>
            <w:r>
              <w:t xml:space="preserve">-Origen racial o </w:t>
            </w:r>
            <w:r>
              <w:t>étnico: No</w:t>
            </w:r>
          </w:p>
          <w:p w14:paraId="7358072A" w14:textId="77777777" w:rsidR="006F678B" w:rsidRDefault="004749B5">
            <w:pPr>
              <w:pStyle w:val="Standard"/>
            </w:pPr>
            <w:r>
              <w:t>-Salud: No</w:t>
            </w:r>
          </w:p>
          <w:p w14:paraId="1317D244" w14:textId="77777777" w:rsidR="006F678B" w:rsidRDefault="004749B5">
            <w:pPr>
              <w:pStyle w:val="Standard"/>
            </w:pPr>
            <w:r>
              <w:t>-Vida Sexual: No</w:t>
            </w:r>
          </w:p>
          <w:p w14:paraId="13EA45DC" w14:textId="77777777" w:rsidR="006F678B" w:rsidRDefault="006F678B">
            <w:pPr>
              <w:pStyle w:val="Standard"/>
            </w:pPr>
          </w:p>
          <w:p w14:paraId="1D86C385" w14:textId="77777777" w:rsidR="006F678B" w:rsidRDefault="004749B5">
            <w:pPr>
              <w:pStyle w:val="Standard"/>
            </w:pPr>
            <w:r>
              <w:rPr>
                <w:u w:val="single"/>
              </w:rPr>
              <w:t>Datos relativos a infracciones</w:t>
            </w:r>
            <w:r>
              <w:t>:</w:t>
            </w:r>
          </w:p>
          <w:p w14:paraId="56077A71" w14:textId="77777777" w:rsidR="006F678B" w:rsidRDefault="004749B5">
            <w:pPr>
              <w:pStyle w:val="Standard"/>
            </w:pPr>
            <w:r>
              <w:t>-Infracciones penales: No</w:t>
            </w:r>
          </w:p>
          <w:p w14:paraId="77F11292" w14:textId="77777777" w:rsidR="006F678B" w:rsidRDefault="004749B5">
            <w:pPr>
              <w:pStyle w:val="Standard"/>
            </w:pPr>
            <w:r>
              <w:t>-Infracciones administrativas: Sí</w:t>
            </w:r>
          </w:p>
          <w:p w14:paraId="76625CDA" w14:textId="77777777" w:rsidR="006F678B" w:rsidRDefault="006F678B">
            <w:pPr>
              <w:pStyle w:val="Standard"/>
            </w:pPr>
          </w:p>
          <w:p w14:paraId="3691141A" w14:textId="77777777" w:rsidR="006F678B" w:rsidRDefault="004749B5">
            <w:pPr>
              <w:pStyle w:val="Standard"/>
            </w:pPr>
            <w:r>
              <w:rPr>
                <w:u w:val="single"/>
              </w:rPr>
              <w:t>Otras categorías de datos personales</w:t>
            </w:r>
            <w:r>
              <w:t>:</w:t>
            </w:r>
          </w:p>
          <w:p w14:paraId="76BCFB7D" w14:textId="77777777" w:rsidR="006F678B" w:rsidRDefault="004749B5">
            <w:pPr>
              <w:pStyle w:val="Standard"/>
            </w:pPr>
            <w:r>
              <w:t xml:space="preserve">CARACTERÍSTICAS PERSONALES </w:t>
            </w:r>
            <w:r>
              <w:tab/>
            </w:r>
            <w:r>
              <w:br/>
            </w:r>
            <w:r>
              <w:t xml:space="preserve">CIRCUNSTANCIAS SOCIALES </w:t>
            </w:r>
            <w:r>
              <w:tab/>
            </w:r>
            <w:r>
              <w:br/>
            </w:r>
            <w:r>
              <w:t>ECONÓMICOS, FINANCIEROS Y DE S</w:t>
            </w:r>
            <w:r>
              <w:t xml:space="preserve">EGUROS </w:t>
            </w:r>
            <w:r>
              <w:tab/>
            </w:r>
            <w:r>
              <w:br/>
            </w:r>
            <w:r>
              <w:t>TRANSACCIONES DE BIENES Y SERVICIOS</w:t>
            </w:r>
          </w:p>
          <w:p w14:paraId="4B08E6A4" w14:textId="77777777" w:rsidR="006F678B" w:rsidRDefault="006F678B">
            <w:pPr>
              <w:pStyle w:val="Standard"/>
            </w:pPr>
          </w:p>
          <w:p w14:paraId="2F8501B6" w14:textId="77777777" w:rsidR="006F678B" w:rsidRDefault="006F678B">
            <w:pPr>
              <w:pStyle w:val="Standard"/>
            </w:pPr>
          </w:p>
        </w:tc>
      </w:tr>
      <w:tr w:rsidR="006F678B" w14:paraId="3565AD0A" w14:textId="77777777">
        <w:tblPrEx>
          <w:tblCellMar>
            <w:top w:w="0" w:type="dxa"/>
            <w:bottom w:w="0" w:type="dxa"/>
          </w:tblCellMar>
        </w:tblPrEx>
        <w:trPr>
          <w:trHeight w:val="166"/>
          <w:jc w:val="center"/>
        </w:trPr>
        <w:tc>
          <w:tcPr>
            <w:tcW w:w="2297" w:type="dxa"/>
            <w:shd w:val="clear" w:color="auto" w:fill="auto"/>
            <w:tcMar>
              <w:top w:w="0" w:type="dxa"/>
              <w:left w:w="108" w:type="dxa"/>
              <w:bottom w:w="0" w:type="dxa"/>
              <w:right w:w="108" w:type="dxa"/>
            </w:tcMar>
          </w:tcPr>
          <w:p w14:paraId="2DCBB1B4" w14:textId="77777777" w:rsidR="006F678B" w:rsidRDefault="004749B5">
            <w:pPr>
              <w:pStyle w:val="Standard"/>
              <w:jc w:val="left"/>
              <w:rPr>
                <w:b/>
                <w:bCs/>
                <w:color w:val="0084D1"/>
              </w:rPr>
            </w:pPr>
            <w:r>
              <w:rPr>
                <w:b/>
                <w:bCs/>
                <w:color w:val="0084D1"/>
              </w:rPr>
              <w:lastRenderedPageBreak/>
              <w:t>VIII Legitimidad (base jurídica) del tratamiento:</w:t>
            </w:r>
          </w:p>
          <w:p w14:paraId="7A6D0DB8" w14:textId="77777777" w:rsidR="006F678B" w:rsidRDefault="006F678B">
            <w:pPr>
              <w:pStyle w:val="Standard"/>
              <w:jc w:val="left"/>
              <w:rPr>
                <w:b/>
                <w:bCs/>
                <w:color w:val="0084D1"/>
              </w:rPr>
            </w:pPr>
          </w:p>
        </w:tc>
        <w:tc>
          <w:tcPr>
            <w:tcW w:w="7341" w:type="dxa"/>
            <w:shd w:val="clear" w:color="auto" w:fill="auto"/>
            <w:tcMar>
              <w:top w:w="0" w:type="dxa"/>
              <w:left w:w="108" w:type="dxa"/>
              <w:bottom w:w="0" w:type="dxa"/>
              <w:right w:w="108" w:type="dxa"/>
            </w:tcMar>
          </w:tcPr>
          <w:p w14:paraId="44B4490D" w14:textId="77777777" w:rsidR="006F678B" w:rsidRDefault="004749B5">
            <w:pPr>
              <w:pStyle w:val="Standard"/>
            </w:pPr>
            <w:r>
              <w:t>-Consentimiento del interesado: No</w:t>
            </w:r>
          </w:p>
          <w:p w14:paraId="53633F47" w14:textId="77777777" w:rsidR="006F678B" w:rsidRDefault="004749B5">
            <w:pPr>
              <w:pStyle w:val="Standard"/>
            </w:pPr>
            <w:r>
              <w:t>-Datos necesarios ejecución contrato: No</w:t>
            </w:r>
          </w:p>
          <w:p w14:paraId="217F728B" w14:textId="77777777" w:rsidR="006F678B" w:rsidRDefault="004749B5">
            <w:pPr>
              <w:pStyle w:val="Standard"/>
            </w:pPr>
            <w:r>
              <w:t>-Cumplimiento obligación legal: Sí</w:t>
            </w:r>
          </w:p>
          <w:p w14:paraId="3159F99E" w14:textId="77777777" w:rsidR="006F678B" w:rsidRDefault="004749B5">
            <w:pPr>
              <w:pStyle w:val="Standard"/>
            </w:pPr>
            <w:r>
              <w:t xml:space="preserve">Ley 58/2003, de 17 de diciembre, </w:t>
            </w:r>
            <w:r>
              <w:t>General Tributaria</w:t>
            </w:r>
            <w:r>
              <w:tab/>
            </w:r>
            <w:r>
              <w:br/>
            </w:r>
            <w:r>
              <w:t>Ley 39/1988, de 28 de diciembre, reguladora de las Haciendas Locales.</w:t>
            </w:r>
            <w:r>
              <w:tab/>
            </w:r>
            <w:r>
              <w:br/>
            </w:r>
            <w:r>
              <w:t>Ley 7/1985, de 2 de abril, reguladora de las Bases del Régimen Local</w:t>
            </w:r>
            <w:r>
              <w:tab/>
            </w:r>
            <w:r>
              <w:br/>
            </w:r>
            <w:r>
              <w:t xml:space="preserve">Real Decreto Legislativo 2/2004, de 5 de marzo, por el que se aprueba el texto refundido de la </w:t>
            </w:r>
            <w:r>
              <w:t>Ley Reguladora de las Haciendas Locales</w:t>
            </w:r>
          </w:p>
          <w:p w14:paraId="63C9E1F0" w14:textId="77777777" w:rsidR="006F678B" w:rsidRDefault="004749B5">
            <w:pPr>
              <w:pStyle w:val="Standard"/>
            </w:pPr>
            <w:r>
              <w:t>-Proteger intereses vitales: No</w:t>
            </w:r>
          </w:p>
          <w:p w14:paraId="52ED8F39" w14:textId="77777777" w:rsidR="006F678B" w:rsidRDefault="004749B5">
            <w:pPr>
              <w:pStyle w:val="Standard"/>
            </w:pPr>
            <w:r>
              <w:t>-Misión, intereses o poderes públicos: No</w:t>
            </w:r>
          </w:p>
          <w:p w14:paraId="7E9C7224" w14:textId="77777777" w:rsidR="006F678B" w:rsidRDefault="006F678B">
            <w:pPr>
              <w:pStyle w:val="Standard"/>
            </w:pPr>
          </w:p>
          <w:p w14:paraId="52D3D99F" w14:textId="77777777" w:rsidR="006F678B" w:rsidRDefault="004749B5">
            <w:pPr>
              <w:pStyle w:val="Standard"/>
            </w:pPr>
            <w:r>
              <w:t>-Interés legítimo del Responsable: No</w:t>
            </w:r>
          </w:p>
          <w:p w14:paraId="24507D0F" w14:textId="77777777" w:rsidR="006F678B" w:rsidRDefault="006F678B">
            <w:pPr>
              <w:pStyle w:val="Standard"/>
            </w:pPr>
          </w:p>
          <w:p w14:paraId="3EDA6930" w14:textId="77777777" w:rsidR="006F678B" w:rsidRDefault="004749B5">
            <w:pPr>
              <w:pStyle w:val="Standard"/>
            </w:pPr>
            <w:r>
              <w:t>-Consentimiento explícito (en relación a datos de categorías especiales): No</w:t>
            </w:r>
          </w:p>
          <w:p w14:paraId="5C022DE1" w14:textId="77777777" w:rsidR="006F678B" w:rsidRDefault="004749B5">
            <w:pPr>
              <w:pStyle w:val="Standard"/>
            </w:pPr>
            <w:r>
              <w:t>-Obligación derecho labor</w:t>
            </w:r>
            <w:r>
              <w:t>al (en relación a datos de categorías especiales): No</w:t>
            </w:r>
          </w:p>
          <w:p w14:paraId="5AA6E99A" w14:textId="77777777" w:rsidR="006F678B" w:rsidRDefault="004749B5">
            <w:pPr>
              <w:pStyle w:val="Standard"/>
            </w:pPr>
            <w:r>
              <w:t>-Proteger intereses vitales de una persona no capacitada para consentir (en relación a datos de categorías especiales): No</w:t>
            </w:r>
          </w:p>
          <w:p w14:paraId="505CA31E" w14:textId="77777777" w:rsidR="006F678B" w:rsidRDefault="004749B5">
            <w:pPr>
              <w:pStyle w:val="Standard"/>
            </w:pPr>
            <w:r>
              <w:t xml:space="preserve">-Miembros entidad sin ánimo de lucro (en relación a datos de </w:t>
            </w:r>
            <w:r>
              <w:t>categorías especiales): No</w:t>
            </w:r>
          </w:p>
          <w:p w14:paraId="0CEA9E80" w14:textId="77777777" w:rsidR="006F678B" w:rsidRDefault="004749B5">
            <w:pPr>
              <w:pStyle w:val="Standard"/>
            </w:pPr>
            <w:r>
              <w:t>-Datos hechos públicos por interesado (en relación a datos de categorías especiales): No</w:t>
            </w:r>
          </w:p>
          <w:p w14:paraId="1FCF5DDB" w14:textId="77777777" w:rsidR="006F678B" w:rsidRDefault="004749B5">
            <w:pPr>
              <w:pStyle w:val="Standard"/>
            </w:pPr>
            <w:r>
              <w:t>-Ejercicio defensa o tribunales (en relación a datos de categorías especiales): No</w:t>
            </w:r>
          </w:p>
          <w:p w14:paraId="71506DBA" w14:textId="77777777" w:rsidR="006F678B" w:rsidRDefault="004749B5">
            <w:pPr>
              <w:pStyle w:val="Standard"/>
            </w:pPr>
            <w:r>
              <w:t xml:space="preserve">-Interés público esencial (en relación a datos de </w:t>
            </w:r>
            <w:r>
              <w:t>categorías especiales): No</w:t>
            </w:r>
          </w:p>
          <w:p w14:paraId="358E6A3D" w14:textId="77777777" w:rsidR="006F678B" w:rsidRDefault="004749B5">
            <w:pPr>
              <w:pStyle w:val="Standard"/>
            </w:pPr>
            <w:r>
              <w:t>-Medicina preventiva, laboral o servicios sanitarios (en relación a datos de categorías especiales): No</w:t>
            </w:r>
          </w:p>
          <w:p w14:paraId="338E6EC4" w14:textId="77777777" w:rsidR="006F678B" w:rsidRDefault="004749B5">
            <w:pPr>
              <w:pStyle w:val="Standard"/>
            </w:pPr>
            <w:r>
              <w:t>-Razones de salud pública (en relación a datos de categorías especiales): No</w:t>
            </w:r>
          </w:p>
          <w:p w14:paraId="7A3C2F6A" w14:textId="77777777" w:rsidR="006F678B" w:rsidRDefault="004749B5">
            <w:pPr>
              <w:pStyle w:val="Standard"/>
            </w:pPr>
            <w:r>
              <w:t xml:space="preserve">-Archivo investigación o estadística en interés </w:t>
            </w:r>
            <w:r>
              <w:t>público (en relación a datos de categorías especiales): No</w:t>
            </w:r>
          </w:p>
          <w:p w14:paraId="71F3EA05" w14:textId="77777777" w:rsidR="006F678B" w:rsidRDefault="006F678B">
            <w:pPr>
              <w:pStyle w:val="Standard"/>
            </w:pPr>
          </w:p>
        </w:tc>
      </w:tr>
      <w:tr w:rsidR="006F678B" w14:paraId="27F878AA" w14:textId="77777777">
        <w:tblPrEx>
          <w:tblCellMar>
            <w:top w:w="0" w:type="dxa"/>
            <w:bottom w:w="0" w:type="dxa"/>
          </w:tblCellMar>
        </w:tblPrEx>
        <w:trPr>
          <w:trHeight w:val="166"/>
          <w:jc w:val="center"/>
        </w:trPr>
        <w:tc>
          <w:tcPr>
            <w:tcW w:w="2297" w:type="dxa"/>
            <w:shd w:val="clear" w:color="auto" w:fill="auto"/>
            <w:tcMar>
              <w:top w:w="0" w:type="dxa"/>
              <w:left w:w="108" w:type="dxa"/>
              <w:bottom w:w="0" w:type="dxa"/>
              <w:right w:w="108" w:type="dxa"/>
            </w:tcMar>
          </w:tcPr>
          <w:p w14:paraId="18AC2FC7" w14:textId="77777777" w:rsidR="006F678B" w:rsidRDefault="004749B5">
            <w:pPr>
              <w:pStyle w:val="Standard"/>
              <w:jc w:val="left"/>
              <w:rPr>
                <w:b/>
                <w:bCs/>
                <w:color w:val="0084D1"/>
              </w:rPr>
            </w:pPr>
            <w:r>
              <w:rPr>
                <w:b/>
                <w:bCs/>
                <w:color w:val="0084D1"/>
              </w:rPr>
              <w:t>IX Destinatarios de la información:</w:t>
            </w:r>
          </w:p>
        </w:tc>
        <w:tc>
          <w:tcPr>
            <w:tcW w:w="7341" w:type="dxa"/>
            <w:shd w:val="clear" w:color="auto" w:fill="auto"/>
            <w:tcMar>
              <w:top w:w="0" w:type="dxa"/>
              <w:left w:w="108" w:type="dxa"/>
              <w:bottom w:w="0" w:type="dxa"/>
              <w:right w:w="108" w:type="dxa"/>
            </w:tcMar>
          </w:tcPr>
          <w:p w14:paraId="20B1A249" w14:textId="77777777" w:rsidR="006F678B" w:rsidRDefault="004749B5">
            <w:pPr>
              <w:pStyle w:val="Standard"/>
            </w:pPr>
            <w:r>
              <w:t>No hay</w:t>
            </w:r>
          </w:p>
          <w:p w14:paraId="59AB9ED0" w14:textId="77777777" w:rsidR="006F678B" w:rsidRDefault="006F678B">
            <w:pPr>
              <w:pStyle w:val="Standard"/>
            </w:pPr>
          </w:p>
        </w:tc>
      </w:tr>
      <w:tr w:rsidR="006F678B" w14:paraId="12EF6E1A" w14:textId="77777777">
        <w:tblPrEx>
          <w:tblCellMar>
            <w:top w:w="0" w:type="dxa"/>
            <w:bottom w:w="0" w:type="dxa"/>
          </w:tblCellMar>
        </w:tblPrEx>
        <w:trPr>
          <w:trHeight w:val="166"/>
          <w:jc w:val="center"/>
        </w:trPr>
        <w:tc>
          <w:tcPr>
            <w:tcW w:w="2297" w:type="dxa"/>
            <w:shd w:val="clear" w:color="auto" w:fill="auto"/>
            <w:tcMar>
              <w:top w:w="0" w:type="dxa"/>
              <w:left w:w="108" w:type="dxa"/>
              <w:bottom w:w="0" w:type="dxa"/>
              <w:right w:w="108" w:type="dxa"/>
            </w:tcMar>
          </w:tcPr>
          <w:p w14:paraId="0239E934" w14:textId="77777777" w:rsidR="006F678B" w:rsidRDefault="004749B5">
            <w:pPr>
              <w:pStyle w:val="Standard"/>
              <w:jc w:val="left"/>
              <w:rPr>
                <w:b/>
                <w:bCs/>
                <w:color w:val="0084D1"/>
              </w:rPr>
            </w:pPr>
            <w:r>
              <w:rPr>
                <w:b/>
                <w:bCs/>
                <w:color w:val="0084D1"/>
              </w:rPr>
              <w:t>X Transferencias internacionales:</w:t>
            </w:r>
          </w:p>
          <w:p w14:paraId="02B42265" w14:textId="77777777" w:rsidR="006F678B" w:rsidRDefault="006F678B">
            <w:pPr>
              <w:pStyle w:val="Standard"/>
              <w:jc w:val="left"/>
              <w:rPr>
                <w:b/>
                <w:bCs/>
                <w:color w:val="0084D1"/>
              </w:rPr>
            </w:pPr>
          </w:p>
        </w:tc>
        <w:tc>
          <w:tcPr>
            <w:tcW w:w="7341" w:type="dxa"/>
            <w:shd w:val="clear" w:color="auto" w:fill="auto"/>
            <w:tcMar>
              <w:top w:w="0" w:type="dxa"/>
              <w:left w:w="108" w:type="dxa"/>
              <w:bottom w:w="0" w:type="dxa"/>
              <w:right w:w="108" w:type="dxa"/>
            </w:tcMar>
          </w:tcPr>
          <w:p w14:paraId="53984081" w14:textId="77777777" w:rsidR="006F678B" w:rsidRDefault="004749B5">
            <w:pPr>
              <w:pStyle w:val="Standard"/>
            </w:pPr>
            <w:r>
              <w:t>No se realizarán transferencias internacionales de datos</w:t>
            </w:r>
          </w:p>
        </w:tc>
      </w:tr>
      <w:tr w:rsidR="006F678B" w14:paraId="5DC90433" w14:textId="77777777">
        <w:tblPrEx>
          <w:tblCellMar>
            <w:top w:w="0" w:type="dxa"/>
            <w:bottom w:w="0" w:type="dxa"/>
          </w:tblCellMar>
        </w:tblPrEx>
        <w:trPr>
          <w:trHeight w:val="166"/>
          <w:jc w:val="center"/>
        </w:trPr>
        <w:tc>
          <w:tcPr>
            <w:tcW w:w="2297" w:type="dxa"/>
            <w:shd w:val="clear" w:color="auto" w:fill="auto"/>
            <w:tcMar>
              <w:top w:w="0" w:type="dxa"/>
              <w:left w:w="108" w:type="dxa"/>
              <w:bottom w:w="0" w:type="dxa"/>
              <w:right w:w="108" w:type="dxa"/>
            </w:tcMar>
          </w:tcPr>
          <w:p w14:paraId="065F9418" w14:textId="77777777" w:rsidR="006F678B" w:rsidRDefault="004749B5">
            <w:pPr>
              <w:pStyle w:val="Standard"/>
              <w:jc w:val="left"/>
              <w:rPr>
                <w:b/>
                <w:bCs/>
                <w:color w:val="0084D1"/>
              </w:rPr>
            </w:pPr>
            <w:r>
              <w:rPr>
                <w:b/>
                <w:bCs/>
                <w:color w:val="0084D1"/>
              </w:rPr>
              <w:t>XI Plazos de conservación de datos:</w:t>
            </w:r>
          </w:p>
        </w:tc>
        <w:tc>
          <w:tcPr>
            <w:tcW w:w="7341" w:type="dxa"/>
            <w:shd w:val="clear" w:color="auto" w:fill="auto"/>
            <w:tcMar>
              <w:top w:w="0" w:type="dxa"/>
              <w:left w:w="108" w:type="dxa"/>
              <w:bottom w:w="0" w:type="dxa"/>
              <w:right w:w="108" w:type="dxa"/>
            </w:tcMar>
          </w:tcPr>
          <w:p w14:paraId="1BC11C7C" w14:textId="77777777" w:rsidR="006F678B" w:rsidRDefault="006F678B">
            <w:pPr>
              <w:pStyle w:val="Standard"/>
            </w:pPr>
          </w:p>
          <w:p w14:paraId="5A6E8AA0" w14:textId="77777777" w:rsidR="006F678B" w:rsidRDefault="004749B5">
            <w:pPr>
              <w:pStyle w:val="Standard"/>
            </w:pPr>
            <w:r>
              <w:t>Indefinido</w:t>
            </w:r>
          </w:p>
        </w:tc>
      </w:tr>
      <w:tr w:rsidR="006F678B" w14:paraId="544FC52A" w14:textId="77777777">
        <w:tblPrEx>
          <w:tblCellMar>
            <w:top w:w="0" w:type="dxa"/>
            <w:bottom w:w="0" w:type="dxa"/>
          </w:tblCellMar>
        </w:tblPrEx>
        <w:trPr>
          <w:trHeight w:val="166"/>
          <w:jc w:val="center"/>
        </w:trPr>
        <w:tc>
          <w:tcPr>
            <w:tcW w:w="2297" w:type="dxa"/>
            <w:shd w:val="clear" w:color="auto" w:fill="auto"/>
            <w:tcMar>
              <w:top w:w="0" w:type="dxa"/>
              <w:left w:w="108" w:type="dxa"/>
              <w:bottom w:w="0" w:type="dxa"/>
              <w:right w:w="108" w:type="dxa"/>
            </w:tcMar>
          </w:tcPr>
          <w:p w14:paraId="03B2FDD6" w14:textId="77777777" w:rsidR="006F678B" w:rsidRDefault="004749B5">
            <w:pPr>
              <w:pStyle w:val="Standard"/>
              <w:jc w:val="left"/>
              <w:rPr>
                <w:b/>
                <w:bCs/>
                <w:color w:val="0084D1"/>
              </w:rPr>
            </w:pPr>
            <w:r>
              <w:rPr>
                <w:b/>
                <w:bCs/>
                <w:color w:val="0084D1"/>
              </w:rPr>
              <w:t xml:space="preserve">XII </w:t>
            </w:r>
            <w:r>
              <w:rPr>
                <w:b/>
                <w:bCs/>
                <w:color w:val="0084D1"/>
              </w:rPr>
              <w:t>Descripción general de medidas técnicas y organizativas de seguridad:</w:t>
            </w:r>
          </w:p>
          <w:p w14:paraId="04C09E0A" w14:textId="77777777" w:rsidR="006F678B" w:rsidRDefault="006F678B">
            <w:pPr>
              <w:pStyle w:val="Standard"/>
              <w:jc w:val="left"/>
              <w:rPr>
                <w:b/>
                <w:bCs/>
                <w:color w:val="0084D1"/>
              </w:rPr>
            </w:pPr>
          </w:p>
        </w:tc>
        <w:tc>
          <w:tcPr>
            <w:tcW w:w="7341" w:type="dxa"/>
            <w:shd w:val="clear" w:color="auto" w:fill="auto"/>
            <w:tcMar>
              <w:top w:w="0" w:type="dxa"/>
              <w:left w:w="108" w:type="dxa"/>
              <w:bottom w:w="0" w:type="dxa"/>
              <w:right w:w="108" w:type="dxa"/>
            </w:tcMar>
          </w:tcPr>
          <w:p w14:paraId="6C7B87F3" w14:textId="77777777" w:rsidR="006F678B" w:rsidRDefault="006F678B">
            <w:pPr>
              <w:pStyle w:val="Standard"/>
            </w:pPr>
          </w:p>
          <w:p w14:paraId="5A1B5675" w14:textId="77777777" w:rsidR="006F678B" w:rsidRDefault="006F678B">
            <w:pPr>
              <w:pStyle w:val="Standard"/>
            </w:pPr>
          </w:p>
          <w:p w14:paraId="65D0B6F8" w14:textId="77777777" w:rsidR="006F678B" w:rsidRDefault="004749B5">
            <w:pPr>
              <w:pStyle w:val="Standard"/>
            </w:pPr>
            <w:r>
              <w:t>Documento de seguridad, Funciones y obligaciones del personal,</w:t>
            </w:r>
          </w:p>
          <w:p w14:paraId="13083A96" w14:textId="77777777" w:rsidR="006F678B" w:rsidRDefault="004749B5">
            <w:pPr>
              <w:pStyle w:val="Standard"/>
            </w:pPr>
            <w:r>
              <w:t>Control de accesos, Control de acceso físico, Identificación y</w:t>
            </w:r>
          </w:p>
          <w:p w14:paraId="3DBC54F3" w14:textId="77777777" w:rsidR="006F678B" w:rsidRDefault="004749B5">
            <w:pPr>
              <w:pStyle w:val="Standard"/>
            </w:pPr>
            <w:r>
              <w:t>autenticación, Registro de incidencias, Distribución de s</w:t>
            </w:r>
            <w:r>
              <w:t>oportes,</w:t>
            </w:r>
          </w:p>
          <w:p w14:paraId="7D13BA8D" w14:textId="77777777" w:rsidR="006F678B" w:rsidRDefault="004749B5">
            <w:pPr>
              <w:pStyle w:val="Standard"/>
            </w:pPr>
            <w:r>
              <w:t>Seguridad de telecomunicaciones, Correos electrónicos, Dispositivos de almacenamiento, Criterios de archivo, Copias o reproducciones,</w:t>
            </w:r>
          </w:p>
          <w:p w14:paraId="78E8AFFA" w14:textId="77777777" w:rsidR="006F678B" w:rsidRDefault="004749B5">
            <w:pPr>
              <w:pStyle w:val="Standard"/>
            </w:pPr>
            <w:r>
              <w:t>Borrado o destrucción de soportes</w:t>
            </w:r>
          </w:p>
          <w:p w14:paraId="11B3F44C" w14:textId="77777777" w:rsidR="006F678B" w:rsidRDefault="006F678B">
            <w:pPr>
              <w:pStyle w:val="Standard"/>
            </w:pPr>
          </w:p>
          <w:p w14:paraId="3FAFBF6E" w14:textId="77777777" w:rsidR="006F678B" w:rsidRDefault="006F678B">
            <w:pPr>
              <w:pStyle w:val="Standard"/>
            </w:pPr>
          </w:p>
        </w:tc>
      </w:tr>
      <w:tr w:rsidR="006F678B" w14:paraId="491FB65A" w14:textId="77777777">
        <w:tblPrEx>
          <w:tblCellMar>
            <w:top w:w="0" w:type="dxa"/>
            <w:bottom w:w="0" w:type="dxa"/>
          </w:tblCellMar>
        </w:tblPrEx>
        <w:trPr>
          <w:trHeight w:val="166"/>
          <w:jc w:val="center"/>
        </w:trPr>
        <w:tc>
          <w:tcPr>
            <w:tcW w:w="2297" w:type="dxa"/>
            <w:shd w:val="clear" w:color="auto" w:fill="auto"/>
            <w:tcMar>
              <w:top w:w="0" w:type="dxa"/>
              <w:left w:w="108" w:type="dxa"/>
              <w:bottom w:w="0" w:type="dxa"/>
              <w:right w:w="108" w:type="dxa"/>
            </w:tcMar>
          </w:tcPr>
          <w:p w14:paraId="134BACCF" w14:textId="77777777" w:rsidR="006F678B" w:rsidRDefault="004749B5">
            <w:pPr>
              <w:pStyle w:val="Standard"/>
              <w:jc w:val="left"/>
              <w:rPr>
                <w:b/>
                <w:bCs/>
                <w:color w:val="0084D1"/>
              </w:rPr>
            </w:pPr>
            <w:r>
              <w:rPr>
                <w:b/>
                <w:bCs/>
                <w:color w:val="0084D1"/>
              </w:rPr>
              <w:t>XIII Procedimiento para ejercitar los derechos:</w:t>
            </w:r>
          </w:p>
          <w:p w14:paraId="59313ECA" w14:textId="77777777" w:rsidR="006F678B" w:rsidRDefault="006F678B">
            <w:pPr>
              <w:pStyle w:val="Standard"/>
              <w:jc w:val="left"/>
              <w:rPr>
                <w:b/>
                <w:bCs/>
                <w:color w:val="0084D1"/>
              </w:rPr>
            </w:pPr>
          </w:p>
        </w:tc>
        <w:tc>
          <w:tcPr>
            <w:tcW w:w="7341" w:type="dxa"/>
            <w:shd w:val="clear" w:color="auto" w:fill="auto"/>
            <w:tcMar>
              <w:top w:w="0" w:type="dxa"/>
              <w:left w:w="108" w:type="dxa"/>
              <w:bottom w:w="0" w:type="dxa"/>
              <w:right w:w="108" w:type="dxa"/>
            </w:tcMar>
          </w:tcPr>
          <w:p w14:paraId="5142B10F" w14:textId="77777777" w:rsidR="006F678B" w:rsidRDefault="004749B5">
            <w:pPr>
              <w:pStyle w:val="Standard"/>
            </w:pPr>
            <w:r>
              <w:t>Pueden existir diferentes c</w:t>
            </w:r>
            <w:r>
              <w:t>anales (email, correo postal, presencial, etc.) y se detallan en las diferentes cláusulas de información, así como en el procedimiento de gestión de derechos, en el que también se dispone de formularios de ejercicio de derechos para facilitar a los interes</w:t>
            </w:r>
            <w:r>
              <w:t xml:space="preserve">ados.  </w:t>
            </w:r>
          </w:p>
          <w:p w14:paraId="068F78F3" w14:textId="77777777" w:rsidR="006F678B" w:rsidRDefault="006F678B">
            <w:pPr>
              <w:pStyle w:val="Standard"/>
            </w:pPr>
          </w:p>
        </w:tc>
      </w:tr>
    </w:tbl>
    <w:p w14:paraId="60A37DC0" w14:textId="77777777" w:rsidR="006F678B" w:rsidRDefault="006F678B"/>
    <w:p w14:paraId="7B1C0D88" w14:textId="77777777" w:rsidR="006F678B" w:rsidRDefault="006F678B">
      <w:pPr>
        <w:pStyle w:val="Standard"/>
      </w:pPr>
    </w:p>
    <w:p w14:paraId="7E4011FD" w14:textId="77777777" w:rsidR="006F678B" w:rsidRDefault="004749B5">
      <w:pPr>
        <w:pStyle w:val="Ttulo2"/>
      </w:pPr>
      <w:r>
        <w:t xml:space="preserve">2.31. </w:t>
      </w:r>
      <w:bookmarkStart w:id="165" w:name="_Toc523489929"/>
      <w:bookmarkStart w:id="166" w:name="_Toc523736437"/>
      <w:r>
        <w:t>UNIDAD TÉCNICA URBANISMO:</w:t>
      </w:r>
      <w:bookmarkEnd w:id="165"/>
      <w:bookmarkEnd w:id="166"/>
    </w:p>
    <w:p w14:paraId="7AFF1337" w14:textId="77777777" w:rsidR="006F678B" w:rsidRDefault="006F678B">
      <w:pPr>
        <w:pStyle w:val="Standard"/>
      </w:pPr>
    </w:p>
    <w:tbl>
      <w:tblPr>
        <w:tblW w:w="5000" w:type="pct"/>
        <w:jc w:val="center"/>
        <w:tblLayout w:type="fixed"/>
        <w:tblCellMar>
          <w:left w:w="10" w:type="dxa"/>
          <w:right w:w="10" w:type="dxa"/>
        </w:tblCellMar>
        <w:tblLook w:val="0000" w:firstRow="0" w:lastRow="0" w:firstColumn="0" w:lastColumn="0" w:noHBand="0" w:noVBand="0"/>
      </w:tblPr>
      <w:tblGrid>
        <w:gridCol w:w="2280"/>
        <w:gridCol w:w="7358"/>
      </w:tblGrid>
      <w:tr w:rsidR="006F678B" w14:paraId="785B3749" w14:textId="77777777">
        <w:tblPrEx>
          <w:tblCellMar>
            <w:top w:w="0" w:type="dxa"/>
            <w:bottom w:w="0" w:type="dxa"/>
          </w:tblCellMar>
        </w:tblPrEx>
        <w:trPr>
          <w:trHeight w:val="308"/>
          <w:jc w:val="center"/>
        </w:trPr>
        <w:tc>
          <w:tcPr>
            <w:tcW w:w="2280" w:type="dxa"/>
            <w:shd w:val="clear" w:color="auto" w:fill="D9D9D9"/>
            <w:tcMar>
              <w:top w:w="0" w:type="dxa"/>
              <w:left w:w="108" w:type="dxa"/>
              <w:bottom w:w="0" w:type="dxa"/>
              <w:right w:w="108" w:type="dxa"/>
            </w:tcMar>
          </w:tcPr>
          <w:p w14:paraId="26910C02" w14:textId="77777777" w:rsidR="006F678B" w:rsidRDefault="004749B5">
            <w:pPr>
              <w:pStyle w:val="Standard"/>
            </w:pPr>
            <w:r>
              <w:t>Tratamiento:</w:t>
            </w:r>
          </w:p>
        </w:tc>
        <w:tc>
          <w:tcPr>
            <w:tcW w:w="7358" w:type="dxa"/>
            <w:shd w:val="clear" w:color="auto" w:fill="D9D9D9"/>
            <w:tcMar>
              <w:top w:w="0" w:type="dxa"/>
              <w:left w:w="108" w:type="dxa"/>
              <w:bottom w:w="0" w:type="dxa"/>
              <w:right w:w="108" w:type="dxa"/>
            </w:tcMar>
          </w:tcPr>
          <w:p w14:paraId="25867947" w14:textId="77777777" w:rsidR="006F678B" w:rsidRDefault="004749B5">
            <w:pPr>
              <w:pStyle w:val="Ttulo3"/>
            </w:pPr>
            <w:r>
              <w:t xml:space="preserve">2.31.1. </w:t>
            </w:r>
            <w:bookmarkStart w:id="167" w:name="_Toc523489930"/>
            <w:bookmarkStart w:id="168" w:name="_Toc523736438"/>
            <w:r>
              <w:t>VIVIENDA</w:t>
            </w:r>
            <w:bookmarkEnd w:id="167"/>
            <w:bookmarkEnd w:id="168"/>
          </w:p>
          <w:p w14:paraId="32E75663" w14:textId="77777777" w:rsidR="006F678B" w:rsidRDefault="004749B5">
            <w:pPr>
              <w:pStyle w:val="Standard"/>
            </w:pPr>
            <w:r>
              <w:t>DATOS PARA LA BAREMACIÓN DE SOLICITUDES DE VIVIENDA DE PROMOCIÓN MUNICIPAL Y POSTERIOR ADJUDICACIÓN,</w:t>
            </w:r>
          </w:p>
          <w:p w14:paraId="6FE9D347" w14:textId="77777777" w:rsidR="006F678B" w:rsidRDefault="004749B5">
            <w:pPr>
              <w:pStyle w:val="Standard"/>
            </w:pPr>
            <w:r>
              <w:t>UNIDAD TÉCNICA: URBANISMO, VIVIENDA</w:t>
            </w:r>
          </w:p>
        </w:tc>
      </w:tr>
      <w:tr w:rsidR="006F678B" w14:paraId="2F833AE4" w14:textId="77777777">
        <w:tblPrEx>
          <w:tblCellMar>
            <w:top w:w="0" w:type="dxa"/>
            <w:bottom w:w="0" w:type="dxa"/>
          </w:tblCellMar>
        </w:tblPrEx>
        <w:trPr>
          <w:trHeight w:val="225"/>
          <w:jc w:val="center"/>
        </w:trPr>
        <w:tc>
          <w:tcPr>
            <w:tcW w:w="2280" w:type="dxa"/>
            <w:shd w:val="clear" w:color="auto" w:fill="auto"/>
            <w:tcMar>
              <w:top w:w="0" w:type="dxa"/>
              <w:left w:w="108" w:type="dxa"/>
              <w:bottom w:w="0" w:type="dxa"/>
              <w:right w:w="108" w:type="dxa"/>
            </w:tcMar>
          </w:tcPr>
          <w:p w14:paraId="5E64EC52" w14:textId="77777777" w:rsidR="006F678B" w:rsidRDefault="004749B5">
            <w:pPr>
              <w:pStyle w:val="Standard"/>
              <w:jc w:val="left"/>
              <w:rPr>
                <w:b/>
                <w:bCs/>
                <w:color w:val="0084D1"/>
              </w:rPr>
            </w:pPr>
            <w:r>
              <w:rPr>
                <w:b/>
                <w:bCs/>
                <w:color w:val="0084D1"/>
              </w:rPr>
              <w:lastRenderedPageBreak/>
              <w:t>I Responsables del tratamiento:</w:t>
            </w:r>
          </w:p>
          <w:p w14:paraId="60CAE8EB"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6356651F" w14:textId="77777777" w:rsidR="006F678B" w:rsidRDefault="004749B5">
            <w:pPr>
              <w:pStyle w:val="Standard"/>
              <w:rPr>
                <w:lang w:val="en-US"/>
              </w:rPr>
            </w:pPr>
            <w:r>
              <w:rPr>
                <w:lang w:val="en-US"/>
              </w:rPr>
              <w:t>AYUNTAMIENTO DE LAS PALMAS DE GRAN CANARIA</w:t>
            </w:r>
          </w:p>
          <w:p w14:paraId="047249BB" w14:textId="77777777" w:rsidR="006F678B" w:rsidRDefault="006F678B">
            <w:pPr>
              <w:pStyle w:val="Standard"/>
              <w:rPr>
                <w:lang w:val="en-US"/>
              </w:rPr>
            </w:pPr>
          </w:p>
        </w:tc>
      </w:tr>
      <w:tr w:rsidR="006F678B" w14:paraId="5AAEF714" w14:textId="77777777">
        <w:tblPrEx>
          <w:tblCellMar>
            <w:top w:w="0" w:type="dxa"/>
            <w:bottom w:w="0" w:type="dxa"/>
          </w:tblCellMar>
        </w:tblPrEx>
        <w:trPr>
          <w:trHeight w:val="225"/>
          <w:jc w:val="center"/>
        </w:trPr>
        <w:tc>
          <w:tcPr>
            <w:tcW w:w="2280" w:type="dxa"/>
            <w:shd w:val="clear" w:color="auto" w:fill="auto"/>
            <w:tcMar>
              <w:top w:w="0" w:type="dxa"/>
              <w:left w:w="108" w:type="dxa"/>
              <w:bottom w:w="0" w:type="dxa"/>
              <w:right w:w="108" w:type="dxa"/>
            </w:tcMar>
          </w:tcPr>
          <w:p w14:paraId="5876F9E5" w14:textId="77777777" w:rsidR="006F678B" w:rsidRDefault="004749B5">
            <w:pPr>
              <w:pStyle w:val="Standard"/>
              <w:jc w:val="left"/>
              <w:rPr>
                <w:b/>
                <w:bCs/>
                <w:color w:val="0084D1"/>
              </w:rPr>
            </w:pPr>
            <w:r>
              <w:rPr>
                <w:b/>
                <w:bCs/>
                <w:color w:val="0084D1"/>
              </w:rPr>
              <w:t>II Titularidad:</w:t>
            </w:r>
          </w:p>
          <w:p w14:paraId="675DA174"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0E07C220" w14:textId="77777777" w:rsidR="006F678B" w:rsidRDefault="004749B5">
            <w:pPr>
              <w:pStyle w:val="Standard"/>
              <w:rPr>
                <w:lang w:val="en-US"/>
              </w:rPr>
            </w:pPr>
            <w:r>
              <w:rPr>
                <w:lang w:val="en-US"/>
              </w:rPr>
              <w:t>Pública</w:t>
            </w:r>
          </w:p>
        </w:tc>
      </w:tr>
      <w:tr w:rsidR="006F678B" w14:paraId="172D7B8D" w14:textId="77777777">
        <w:tblPrEx>
          <w:tblCellMar>
            <w:top w:w="0" w:type="dxa"/>
            <w:bottom w:w="0" w:type="dxa"/>
          </w:tblCellMar>
        </w:tblPrEx>
        <w:trPr>
          <w:trHeight w:val="225"/>
          <w:jc w:val="center"/>
        </w:trPr>
        <w:tc>
          <w:tcPr>
            <w:tcW w:w="2280" w:type="dxa"/>
            <w:shd w:val="clear" w:color="auto" w:fill="auto"/>
            <w:tcMar>
              <w:top w:w="0" w:type="dxa"/>
              <w:left w:w="108" w:type="dxa"/>
              <w:bottom w:w="0" w:type="dxa"/>
              <w:right w:w="108" w:type="dxa"/>
            </w:tcMar>
          </w:tcPr>
          <w:p w14:paraId="05498F9D" w14:textId="77777777" w:rsidR="006F678B" w:rsidRDefault="004749B5">
            <w:pPr>
              <w:pStyle w:val="Standard"/>
              <w:jc w:val="left"/>
              <w:rPr>
                <w:b/>
                <w:bCs/>
                <w:color w:val="0084D1"/>
              </w:rPr>
            </w:pPr>
            <w:r>
              <w:rPr>
                <w:b/>
                <w:bCs/>
                <w:color w:val="0084D1"/>
              </w:rPr>
              <w:t>III Categorías interesados:</w:t>
            </w:r>
          </w:p>
        </w:tc>
        <w:tc>
          <w:tcPr>
            <w:tcW w:w="7358" w:type="dxa"/>
            <w:shd w:val="clear" w:color="auto" w:fill="auto"/>
            <w:tcMar>
              <w:top w:w="0" w:type="dxa"/>
              <w:left w:w="108" w:type="dxa"/>
              <w:bottom w:w="0" w:type="dxa"/>
              <w:right w:w="108" w:type="dxa"/>
            </w:tcMar>
          </w:tcPr>
          <w:p w14:paraId="7217293D" w14:textId="77777777" w:rsidR="006F678B" w:rsidRDefault="004749B5">
            <w:pPr>
              <w:pStyle w:val="Standard"/>
            </w:pPr>
            <w:r>
              <w:t>CIUDADANOS Y RESIDENTES</w:t>
            </w:r>
          </w:p>
          <w:p w14:paraId="7D95F3A1" w14:textId="77777777" w:rsidR="006F678B" w:rsidRDefault="006F678B">
            <w:pPr>
              <w:pStyle w:val="Standard"/>
            </w:pPr>
          </w:p>
          <w:p w14:paraId="7CB06C08" w14:textId="77777777" w:rsidR="006F678B" w:rsidRDefault="006F678B">
            <w:pPr>
              <w:pStyle w:val="Standard"/>
            </w:pPr>
          </w:p>
        </w:tc>
      </w:tr>
      <w:tr w:rsidR="006F678B" w14:paraId="49FC9BC4" w14:textId="77777777">
        <w:tblPrEx>
          <w:tblCellMar>
            <w:top w:w="0" w:type="dxa"/>
            <w:bottom w:w="0" w:type="dxa"/>
          </w:tblCellMar>
        </w:tblPrEx>
        <w:trPr>
          <w:trHeight w:val="77"/>
          <w:jc w:val="center"/>
        </w:trPr>
        <w:tc>
          <w:tcPr>
            <w:tcW w:w="2280" w:type="dxa"/>
            <w:shd w:val="clear" w:color="auto" w:fill="auto"/>
            <w:tcMar>
              <w:top w:w="0" w:type="dxa"/>
              <w:left w:w="108" w:type="dxa"/>
              <w:bottom w:w="0" w:type="dxa"/>
              <w:right w:w="108" w:type="dxa"/>
            </w:tcMar>
          </w:tcPr>
          <w:p w14:paraId="46E98173" w14:textId="77777777" w:rsidR="006F678B" w:rsidRDefault="004749B5">
            <w:pPr>
              <w:pStyle w:val="Standard"/>
              <w:jc w:val="left"/>
              <w:rPr>
                <w:b/>
                <w:bCs/>
                <w:color w:val="0084D1"/>
              </w:rPr>
            </w:pPr>
            <w:r>
              <w:rPr>
                <w:b/>
                <w:bCs/>
                <w:color w:val="0084D1"/>
              </w:rPr>
              <w:t>IV Fines del tratamiento:</w:t>
            </w:r>
          </w:p>
        </w:tc>
        <w:tc>
          <w:tcPr>
            <w:tcW w:w="7358" w:type="dxa"/>
            <w:shd w:val="clear" w:color="auto" w:fill="auto"/>
            <w:tcMar>
              <w:top w:w="0" w:type="dxa"/>
              <w:left w:w="108" w:type="dxa"/>
              <w:bottom w:w="0" w:type="dxa"/>
              <w:right w:w="108" w:type="dxa"/>
            </w:tcMar>
          </w:tcPr>
          <w:p w14:paraId="0717FF95" w14:textId="77777777" w:rsidR="006F678B" w:rsidRDefault="004749B5">
            <w:pPr>
              <w:pStyle w:val="Standard"/>
            </w:pPr>
            <w:r>
              <w:t>PROCEDIMIENTO</w:t>
            </w:r>
            <w:r>
              <w:tab/>
            </w:r>
            <w:r>
              <w:br/>
            </w:r>
            <w:r>
              <w:t xml:space="preserve">SERVICIOS SOCIALES </w:t>
            </w:r>
            <w:r>
              <w:tab/>
            </w:r>
            <w:r>
              <w:br/>
            </w:r>
            <w:r>
              <w:t>FINES HISTÓRICOS, ESTADÍSTICOS O CIENTÍFICOS</w:t>
            </w:r>
          </w:p>
          <w:p w14:paraId="3EB4B2B3" w14:textId="77777777" w:rsidR="006F678B" w:rsidRDefault="004749B5">
            <w:pPr>
              <w:pStyle w:val="Standard"/>
            </w:pPr>
            <w:r>
              <w:t xml:space="preserve">BAREMACIÓN DE LAS </w:t>
            </w:r>
            <w:r>
              <w:t>CASAS DEL GOBIERNO DE CANARIAS</w:t>
            </w:r>
          </w:p>
          <w:p w14:paraId="35384004" w14:textId="77777777" w:rsidR="006F678B" w:rsidRDefault="006F678B">
            <w:pPr>
              <w:pStyle w:val="Standard"/>
            </w:pPr>
          </w:p>
        </w:tc>
      </w:tr>
      <w:tr w:rsidR="006F678B" w14:paraId="29609203" w14:textId="77777777">
        <w:tblPrEx>
          <w:tblCellMar>
            <w:top w:w="0" w:type="dxa"/>
            <w:bottom w:w="0" w:type="dxa"/>
          </w:tblCellMar>
        </w:tblPrEx>
        <w:trPr>
          <w:trHeight w:val="77"/>
          <w:jc w:val="center"/>
        </w:trPr>
        <w:tc>
          <w:tcPr>
            <w:tcW w:w="2280" w:type="dxa"/>
            <w:shd w:val="clear" w:color="auto" w:fill="auto"/>
            <w:tcMar>
              <w:top w:w="0" w:type="dxa"/>
              <w:left w:w="108" w:type="dxa"/>
              <w:bottom w:w="0" w:type="dxa"/>
              <w:right w:w="108" w:type="dxa"/>
            </w:tcMar>
          </w:tcPr>
          <w:p w14:paraId="7AF07E86" w14:textId="77777777" w:rsidR="006F678B" w:rsidRDefault="004749B5">
            <w:pPr>
              <w:pStyle w:val="Standard"/>
              <w:jc w:val="left"/>
              <w:rPr>
                <w:b/>
                <w:bCs/>
                <w:color w:val="0084D1"/>
              </w:rPr>
            </w:pPr>
            <w:r>
              <w:rPr>
                <w:b/>
                <w:bCs/>
                <w:color w:val="0084D1"/>
              </w:rPr>
              <w:t>V Sistema de tratamiento:</w:t>
            </w:r>
          </w:p>
          <w:p w14:paraId="7732D017"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7365F478" w14:textId="77777777" w:rsidR="006F678B" w:rsidRDefault="004749B5">
            <w:pPr>
              <w:pStyle w:val="Standard"/>
            </w:pPr>
            <w:r>
              <w:t>MIXTO</w:t>
            </w:r>
          </w:p>
        </w:tc>
      </w:tr>
      <w:tr w:rsidR="006F678B" w14:paraId="39BE98A8"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78CE3EA6" w14:textId="77777777" w:rsidR="006F678B" w:rsidRDefault="004749B5">
            <w:pPr>
              <w:pStyle w:val="Standard"/>
              <w:jc w:val="left"/>
              <w:rPr>
                <w:b/>
                <w:bCs/>
                <w:color w:val="0084D1"/>
              </w:rPr>
            </w:pPr>
            <w:r>
              <w:rPr>
                <w:b/>
                <w:bCs/>
                <w:color w:val="0084D1"/>
              </w:rPr>
              <w:t>VI Origen de los datos:</w:t>
            </w:r>
          </w:p>
        </w:tc>
        <w:tc>
          <w:tcPr>
            <w:tcW w:w="7358" w:type="dxa"/>
            <w:shd w:val="clear" w:color="auto" w:fill="auto"/>
            <w:tcMar>
              <w:top w:w="0" w:type="dxa"/>
              <w:left w:w="108" w:type="dxa"/>
              <w:bottom w:w="0" w:type="dxa"/>
              <w:right w:w="108" w:type="dxa"/>
            </w:tcMar>
          </w:tcPr>
          <w:p w14:paraId="1B466409" w14:textId="77777777" w:rsidR="006F678B" w:rsidRDefault="004749B5">
            <w:pPr>
              <w:pStyle w:val="Standard"/>
            </w:pPr>
            <w:r>
              <w:t>El propio interesado o su representante legal: Sí</w:t>
            </w:r>
          </w:p>
          <w:p w14:paraId="76787F50" w14:textId="77777777" w:rsidR="006F678B" w:rsidRDefault="004749B5">
            <w:pPr>
              <w:pStyle w:val="Standard"/>
            </w:pPr>
            <w:r>
              <w:t>Registros públicos: No</w:t>
            </w:r>
          </w:p>
          <w:p w14:paraId="07B91C4C" w14:textId="77777777" w:rsidR="006F678B" w:rsidRDefault="004749B5">
            <w:pPr>
              <w:pStyle w:val="Standard"/>
            </w:pPr>
            <w:r>
              <w:t>Otras personas físicas: No</w:t>
            </w:r>
          </w:p>
          <w:p w14:paraId="637F4961" w14:textId="77777777" w:rsidR="006F678B" w:rsidRDefault="004749B5">
            <w:pPr>
              <w:pStyle w:val="Standard"/>
            </w:pPr>
            <w:r>
              <w:t>Entidad privada: Sí</w:t>
            </w:r>
          </w:p>
          <w:p w14:paraId="252EE9CD" w14:textId="77777777" w:rsidR="006F678B" w:rsidRDefault="004749B5">
            <w:pPr>
              <w:pStyle w:val="Standard"/>
            </w:pPr>
            <w:r>
              <w:t>Fuentes accesibles al público: No</w:t>
            </w:r>
          </w:p>
          <w:p w14:paraId="13CC35F7" w14:textId="77777777" w:rsidR="006F678B" w:rsidRDefault="004749B5">
            <w:pPr>
              <w:pStyle w:val="Standard"/>
            </w:pPr>
            <w:r>
              <w:t>Administración pública: Sí</w:t>
            </w:r>
          </w:p>
          <w:p w14:paraId="1C3F0C11" w14:textId="77777777" w:rsidR="006F678B" w:rsidRDefault="006F678B">
            <w:pPr>
              <w:pStyle w:val="Standard"/>
            </w:pPr>
          </w:p>
        </w:tc>
      </w:tr>
      <w:tr w:rsidR="006F678B" w14:paraId="5A69BC32" w14:textId="77777777">
        <w:tblPrEx>
          <w:tblCellMar>
            <w:top w:w="0" w:type="dxa"/>
            <w:bottom w:w="0" w:type="dxa"/>
          </w:tblCellMar>
        </w:tblPrEx>
        <w:trPr>
          <w:trHeight w:val="102"/>
          <w:jc w:val="center"/>
        </w:trPr>
        <w:tc>
          <w:tcPr>
            <w:tcW w:w="2280" w:type="dxa"/>
            <w:shd w:val="clear" w:color="auto" w:fill="auto"/>
            <w:tcMar>
              <w:top w:w="0" w:type="dxa"/>
              <w:left w:w="108" w:type="dxa"/>
              <w:bottom w:w="0" w:type="dxa"/>
              <w:right w:w="108" w:type="dxa"/>
            </w:tcMar>
          </w:tcPr>
          <w:p w14:paraId="5FF32C83" w14:textId="77777777" w:rsidR="006F678B" w:rsidRDefault="004749B5">
            <w:pPr>
              <w:pStyle w:val="Standard"/>
              <w:jc w:val="left"/>
              <w:rPr>
                <w:b/>
                <w:bCs/>
                <w:color w:val="0084D1"/>
              </w:rPr>
            </w:pPr>
            <w:r>
              <w:rPr>
                <w:b/>
                <w:bCs/>
                <w:color w:val="0084D1"/>
              </w:rPr>
              <w:t>VII Categorías de datos personales objeto de tratamiento:</w:t>
            </w:r>
          </w:p>
        </w:tc>
        <w:tc>
          <w:tcPr>
            <w:tcW w:w="7358" w:type="dxa"/>
            <w:shd w:val="clear" w:color="auto" w:fill="auto"/>
            <w:tcMar>
              <w:top w:w="0" w:type="dxa"/>
              <w:left w:w="108" w:type="dxa"/>
              <w:bottom w:w="0" w:type="dxa"/>
              <w:right w:w="108" w:type="dxa"/>
            </w:tcMar>
          </w:tcPr>
          <w:p w14:paraId="0EFF825F" w14:textId="77777777" w:rsidR="006F678B" w:rsidRDefault="004749B5">
            <w:pPr>
              <w:pStyle w:val="Standard"/>
            </w:pPr>
            <w:r>
              <w:rPr>
                <w:u w:val="single"/>
              </w:rPr>
              <w:t>Datos identificativos</w:t>
            </w:r>
            <w:r>
              <w:t>:</w:t>
            </w:r>
          </w:p>
          <w:p w14:paraId="7B3935BF" w14:textId="77777777" w:rsidR="006F678B" w:rsidRDefault="004749B5">
            <w:pPr>
              <w:pStyle w:val="Standard"/>
            </w:pPr>
            <w:r>
              <w:t>-DNI-NIF: Sí</w:t>
            </w:r>
          </w:p>
          <w:p w14:paraId="5CCFEC47" w14:textId="77777777" w:rsidR="006F678B" w:rsidRDefault="004749B5">
            <w:pPr>
              <w:pStyle w:val="Standard"/>
            </w:pPr>
            <w:r>
              <w:t>-Identificador nacional restringido art. 87: No</w:t>
            </w:r>
          </w:p>
          <w:p w14:paraId="2FA83E6E" w14:textId="77777777" w:rsidR="006F678B" w:rsidRDefault="004749B5">
            <w:pPr>
              <w:pStyle w:val="Standard"/>
            </w:pPr>
            <w:r>
              <w:t>-Dirección: Sí</w:t>
            </w:r>
          </w:p>
          <w:p w14:paraId="646FC53F" w14:textId="77777777" w:rsidR="006F678B" w:rsidRDefault="004749B5">
            <w:pPr>
              <w:pStyle w:val="Standard"/>
            </w:pPr>
            <w:r>
              <w:t>-Imagen: No</w:t>
            </w:r>
          </w:p>
          <w:p w14:paraId="2EEEE013" w14:textId="77777777" w:rsidR="006F678B" w:rsidRDefault="004749B5">
            <w:pPr>
              <w:pStyle w:val="Standard"/>
            </w:pPr>
            <w:r>
              <w:t>-Número seguridad social: Sí</w:t>
            </w:r>
          </w:p>
          <w:p w14:paraId="1D16F8BE" w14:textId="77777777" w:rsidR="006F678B" w:rsidRDefault="004749B5">
            <w:pPr>
              <w:pStyle w:val="Standard"/>
            </w:pPr>
            <w:r>
              <w:t>-Teléfono: Sí</w:t>
            </w:r>
          </w:p>
          <w:p w14:paraId="15516193" w14:textId="77777777" w:rsidR="006F678B" w:rsidRDefault="004749B5">
            <w:pPr>
              <w:pStyle w:val="Standard"/>
            </w:pPr>
            <w:r>
              <w:t xml:space="preserve">-Firma </w:t>
            </w:r>
            <w:r>
              <w:t>manual o digitalizada: Sí</w:t>
            </w:r>
          </w:p>
          <w:p w14:paraId="6E1901FE" w14:textId="77777777" w:rsidR="006F678B" w:rsidRDefault="004749B5">
            <w:pPr>
              <w:pStyle w:val="Standard"/>
            </w:pPr>
            <w:r>
              <w:t>-Firma electrónica: Sí</w:t>
            </w:r>
          </w:p>
          <w:p w14:paraId="506E52F3" w14:textId="77777777" w:rsidR="006F678B" w:rsidRDefault="004749B5">
            <w:pPr>
              <w:pStyle w:val="Standard"/>
            </w:pPr>
            <w:r>
              <w:t>-Registro personal: No</w:t>
            </w:r>
          </w:p>
          <w:p w14:paraId="337120D9" w14:textId="77777777" w:rsidR="006F678B" w:rsidRDefault="004749B5">
            <w:pPr>
              <w:pStyle w:val="Standard"/>
            </w:pPr>
            <w:r>
              <w:t>-Marcas físicas: No</w:t>
            </w:r>
          </w:p>
          <w:p w14:paraId="1606063E" w14:textId="77777777" w:rsidR="006F678B" w:rsidRDefault="004749B5">
            <w:pPr>
              <w:pStyle w:val="Standard"/>
            </w:pPr>
            <w:r>
              <w:t>-Tarjeta sanitaria: Sí</w:t>
            </w:r>
          </w:p>
          <w:p w14:paraId="002A3119" w14:textId="77777777" w:rsidR="006F678B" w:rsidRDefault="004749B5">
            <w:pPr>
              <w:pStyle w:val="Standard"/>
            </w:pPr>
            <w:r>
              <w:t>-Nombre y apellidos: Sí</w:t>
            </w:r>
          </w:p>
          <w:p w14:paraId="6DAA44E0" w14:textId="77777777" w:rsidR="006F678B" w:rsidRDefault="004749B5">
            <w:pPr>
              <w:pStyle w:val="Standard"/>
            </w:pPr>
            <w:r>
              <w:t>-Huella digital: Sí</w:t>
            </w:r>
          </w:p>
          <w:p w14:paraId="38213971" w14:textId="77777777" w:rsidR="006F678B" w:rsidRDefault="004749B5">
            <w:pPr>
              <w:pStyle w:val="Standard"/>
            </w:pPr>
            <w:r>
              <w:t>-Voz: No</w:t>
            </w:r>
          </w:p>
          <w:p w14:paraId="6DA573D9" w14:textId="77777777" w:rsidR="006F678B" w:rsidRDefault="004749B5">
            <w:pPr>
              <w:pStyle w:val="Standard"/>
            </w:pPr>
            <w:r>
              <w:t>-CCC/IBAN: No</w:t>
            </w:r>
          </w:p>
          <w:p w14:paraId="7F5A36D3" w14:textId="77777777" w:rsidR="006F678B" w:rsidRDefault="004749B5">
            <w:pPr>
              <w:pStyle w:val="Standard"/>
            </w:pPr>
            <w:r>
              <w:t>-Tarjeta bancaria o Similar: No</w:t>
            </w:r>
          </w:p>
          <w:p w14:paraId="42F64B8A" w14:textId="77777777" w:rsidR="006F678B" w:rsidRDefault="004749B5">
            <w:pPr>
              <w:pStyle w:val="Standard"/>
            </w:pPr>
            <w:r>
              <w:t xml:space="preserve">Otros datos </w:t>
            </w:r>
            <w:r>
              <w:t>identificativos:</w:t>
            </w:r>
          </w:p>
          <w:p w14:paraId="7DBCD5F4" w14:textId="77777777" w:rsidR="006F678B" w:rsidRDefault="006F678B">
            <w:pPr>
              <w:pStyle w:val="Standard"/>
            </w:pPr>
          </w:p>
          <w:p w14:paraId="5068F643" w14:textId="77777777" w:rsidR="006F678B" w:rsidRDefault="004749B5">
            <w:pPr>
              <w:pStyle w:val="Standard"/>
            </w:pPr>
            <w:r>
              <w:rPr>
                <w:u w:val="single"/>
              </w:rPr>
              <w:t>Datos de categorías sensibles</w:t>
            </w:r>
            <w:r>
              <w:t>:</w:t>
            </w:r>
          </w:p>
          <w:p w14:paraId="65BC55A9" w14:textId="77777777" w:rsidR="006F678B" w:rsidRDefault="004749B5">
            <w:pPr>
              <w:pStyle w:val="Standard"/>
            </w:pPr>
            <w:r>
              <w:t>-Ideología o ideas políticas: No</w:t>
            </w:r>
          </w:p>
          <w:p w14:paraId="052F0EC3" w14:textId="77777777" w:rsidR="006F678B" w:rsidRDefault="004749B5">
            <w:pPr>
              <w:pStyle w:val="Standard"/>
            </w:pPr>
            <w:r>
              <w:t>-Afiliación Sindical: No</w:t>
            </w:r>
          </w:p>
          <w:p w14:paraId="7956048F" w14:textId="77777777" w:rsidR="006F678B" w:rsidRDefault="004749B5">
            <w:pPr>
              <w:pStyle w:val="Standard"/>
            </w:pPr>
            <w:r>
              <w:t>-Religión: No</w:t>
            </w:r>
          </w:p>
          <w:p w14:paraId="73F9EB37" w14:textId="77777777" w:rsidR="006F678B" w:rsidRDefault="004749B5">
            <w:pPr>
              <w:pStyle w:val="Standard"/>
            </w:pPr>
            <w:r>
              <w:t>-Creencias: No</w:t>
            </w:r>
          </w:p>
          <w:p w14:paraId="55C19431" w14:textId="77777777" w:rsidR="006F678B" w:rsidRDefault="004749B5">
            <w:pPr>
              <w:pStyle w:val="Standard"/>
            </w:pPr>
            <w:r>
              <w:t>-Origen racial o étnico: No</w:t>
            </w:r>
          </w:p>
          <w:p w14:paraId="7E5EF556" w14:textId="77777777" w:rsidR="006F678B" w:rsidRDefault="004749B5">
            <w:pPr>
              <w:pStyle w:val="Standard"/>
            </w:pPr>
            <w:r>
              <w:t>-Salud: Sí</w:t>
            </w:r>
          </w:p>
          <w:p w14:paraId="1BF6E6C5" w14:textId="77777777" w:rsidR="006F678B" w:rsidRDefault="004749B5">
            <w:pPr>
              <w:pStyle w:val="Standard"/>
            </w:pPr>
            <w:r>
              <w:t>-Vida Sexual: No</w:t>
            </w:r>
          </w:p>
          <w:p w14:paraId="69FFD739" w14:textId="77777777" w:rsidR="006F678B" w:rsidRDefault="006F678B">
            <w:pPr>
              <w:pStyle w:val="Standard"/>
            </w:pPr>
          </w:p>
          <w:p w14:paraId="16F0A6BD" w14:textId="77777777" w:rsidR="006F678B" w:rsidRDefault="004749B5">
            <w:pPr>
              <w:pStyle w:val="Standard"/>
            </w:pPr>
            <w:r>
              <w:rPr>
                <w:u w:val="single"/>
              </w:rPr>
              <w:t>Datos relativos a infracciones</w:t>
            </w:r>
            <w:r>
              <w:t>:</w:t>
            </w:r>
          </w:p>
          <w:p w14:paraId="29394BE5" w14:textId="77777777" w:rsidR="006F678B" w:rsidRDefault="004749B5">
            <w:pPr>
              <w:pStyle w:val="Standard"/>
            </w:pPr>
            <w:r>
              <w:t>-Infracciones penales: Sí</w:t>
            </w:r>
          </w:p>
          <w:p w14:paraId="1621629E" w14:textId="77777777" w:rsidR="006F678B" w:rsidRDefault="004749B5">
            <w:pPr>
              <w:pStyle w:val="Standard"/>
            </w:pPr>
            <w:r>
              <w:t>-Infr</w:t>
            </w:r>
            <w:r>
              <w:t>acciones administrativas: Sí</w:t>
            </w:r>
          </w:p>
          <w:p w14:paraId="19D0F362" w14:textId="77777777" w:rsidR="006F678B" w:rsidRDefault="006F678B">
            <w:pPr>
              <w:pStyle w:val="Standard"/>
            </w:pPr>
          </w:p>
          <w:p w14:paraId="0015C1FC" w14:textId="77777777" w:rsidR="006F678B" w:rsidRDefault="004749B5">
            <w:pPr>
              <w:pStyle w:val="Standard"/>
            </w:pPr>
            <w:r>
              <w:rPr>
                <w:u w:val="single"/>
              </w:rPr>
              <w:t>Otras categorías de datos personales</w:t>
            </w:r>
            <w:r>
              <w:t>:</w:t>
            </w:r>
          </w:p>
          <w:p w14:paraId="5DBF89AE" w14:textId="77777777" w:rsidR="006F678B" w:rsidRDefault="004749B5">
            <w:pPr>
              <w:pStyle w:val="Standard"/>
            </w:pPr>
            <w:r>
              <w:t xml:space="preserve">CARACTERÍSTICAS PERSONALES </w:t>
            </w:r>
            <w:r>
              <w:tab/>
            </w:r>
            <w:r>
              <w:br/>
            </w:r>
            <w:r>
              <w:t xml:space="preserve">CIRCUNSTANCIAS SOCIALES </w:t>
            </w:r>
            <w:r>
              <w:tab/>
            </w:r>
            <w:r>
              <w:br/>
            </w:r>
            <w:r>
              <w:t xml:space="preserve">ACADÉMICOS Y PROFESIONALES </w:t>
            </w:r>
            <w:r>
              <w:tab/>
            </w:r>
            <w:r>
              <w:br/>
            </w:r>
            <w:r>
              <w:t xml:space="preserve">DETALLES DEL EMPLEO </w:t>
            </w:r>
            <w:r>
              <w:tab/>
            </w:r>
            <w:r>
              <w:br/>
            </w:r>
            <w:r>
              <w:lastRenderedPageBreak/>
              <w:t xml:space="preserve">ECONÓMICOS, FINANCIEROS Y DE SEGUROS </w:t>
            </w:r>
            <w:r>
              <w:tab/>
            </w:r>
            <w:r>
              <w:br/>
            </w:r>
            <w:r>
              <w:t>TRANSACCIONES DE BIENES Y SERVICIOS</w:t>
            </w:r>
          </w:p>
          <w:p w14:paraId="1811CDB4" w14:textId="77777777" w:rsidR="006F678B" w:rsidRDefault="006F678B">
            <w:pPr>
              <w:pStyle w:val="Standard"/>
            </w:pPr>
          </w:p>
          <w:p w14:paraId="7E0D2C4F" w14:textId="77777777" w:rsidR="006F678B" w:rsidRDefault="006F678B">
            <w:pPr>
              <w:pStyle w:val="Standard"/>
            </w:pPr>
          </w:p>
        </w:tc>
      </w:tr>
      <w:tr w:rsidR="006F678B" w14:paraId="1228A0B5"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2565C0C7" w14:textId="77777777" w:rsidR="006F678B" w:rsidRDefault="004749B5">
            <w:pPr>
              <w:pStyle w:val="Standard"/>
              <w:jc w:val="left"/>
              <w:rPr>
                <w:b/>
                <w:bCs/>
                <w:color w:val="0084D1"/>
              </w:rPr>
            </w:pPr>
            <w:r>
              <w:rPr>
                <w:b/>
                <w:bCs/>
                <w:color w:val="0084D1"/>
              </w:rPr>
              <w:lastRenderedPageBreak/>
              <w:t>VIII Legitimidad (base jurídica) del tratamiento:</w:t>
            </w:r>
          </w:p>
          <w:p w14:paraId="4BA15A60"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0814E4AD" w14:textId="77777777" w:rsidR="006F678B" w:rsidRDefault="004749B5">
            <w:pPr>
              <w:pStyle w:val="Standard"/>
            </w:pPr>
            <w:r>
              <w:t>-Consentimiento del interesado: No</w:t>
            </w:r>
          </w:p>
          <w:p w14:paraId="2495857C" w14:textId="77777777" w:rsidR="006F678B" w:rsidRDefault="004749B5">
            <w:pPr>
              <w:pStyle w:val="Standard"/>
            </w:pPr>
            <w:r>
              <w:t>-Datos necesarios ejecución contrato: No</w:t>
            </w:r>
          </w:p>
          <w:p w14:paraId="172EA836" w14:textId="77777777" w:rsidR="006F678B" w:rsidRDefault="004749B5">
            <w:pPr>
              <w:pStyle w:val="Standard"/>
            </w:pPr>
            <w:r>
              <w:t>-Cumplimiento obligación legal: No</w:t>
            </w:r>
          </w:p>
          <w:p w14:paraId="73F7E200" w14:textId="77777777" w:rsidR="006F678B" w:rsidRDefault="006F678B">
            <w:pPr>
              <w:pStyle w:val="Standard"/>
            </w:pPr>
          </w:p>
          <w:p w14:paraId="07A617A9" w14:textId="77777777" w:rsidR="006F678B" w:rsidRDefault="004749B5">
            <w:pPr>
              <w:pStyle w:val="Standard"/>
            </w:pPr>
            <w:r>
              <w:t>-Proteger intereses vitales: No</w:t>
            </w:r>
          </w:p>
          <w:p w14:paraId="09E6530A" w14:textId="77777777" w:rsidR="006F678B" w:rsidRDefault="004749B5">
            <w:pPr>
              <w:pStyle w:val="Standard"/>
            </w:pPr>
            <w:r>
              <w:t>-Misión, intereses o poderes públicos: Sí</w:t>
            </w:r>
          </w:p>
          <w:p w14:paraId="640C534A" w14:textId="77777777" w:rsidR="006F678B" w:rsidRDefault="004749B5">
            <w:pPr>
              <w:pStyle w:val="Standard"/>
            </w:pPr>
            <w:r>
              <w:t xml:space="preserve">FACILITAR </w:t>
            </w:r>
            <w:r>
              <w:t>VIVIENDA A LOS CIUDADANOS QUE POR SUS CIRCUNSTANCIAS LA REQUIEREN</w:t>
            </w:r>
          </w:p>
          <w:p w14:paraId="47E4219D" w14:textId="77777777" w:rsidR="006F678B" w:rsidRDefault="004749B5">
            <w:pPr>
              <w:pStyle w:val="Standard"/>
            </w:pPr>
            <w:r>
              <w:t>-Interés legítimo del Responsable: No</w:t>
            </w:r>
          </w:p>
          <w:p w14:paraId="15EA54D0" w14:textId="77777777" w:rsidR="006F678B" w:rsidRDefault="006F678B">
            <w:pPr>
              <w:pStyle w:val="Standard"/>
            </w:pPr>
          </w:p>
          <w:p w14:paraId="59C45BB2" w14:textId="77777777" w:rsidR="006F678B" w:rsidRDefault="004749B5">
            <w:pPr>
              <w:pStyle w:val="Standard"/>
            </w:pPr>
            <w:r>
              <w:t>-Consentimiento explícito (en relación a datos de categorías especiales): No</w:t>
            </w:r>
          </w:p>
          <w:p w14:paraId="5CFE94FA" w14:textId="77777777" w:rsidR="006F678B" w:rsidRDefault="004749B5">
            <w:pPr>
              <w:pStyle w:val="Standard"/>
            </w:pPr>
            <w:r>
              <w:t>-Obligación derecho laboral (en relación a datos de categorías especiales)</w:t>
            </w:r>
            <w:r>
              <w:t>: No</w:t>
            </w:r>
          </w:p>
          <w:p w14:paraId="2DA62871" w14:textId="77777777" w:rsidR="006F678B" w:rsidRDefault="004749B5">
            <w:pPr>
              <w:pStyle w:val="Standard"/>
            </w:pPr>
            <w:r>
              <w:t>-Proteger intereses vitales de una persona no capacitada para consentir (en relación a datos de categorías especiales): No</w:t>
            </w:r>
          </w:p>
          <w:p w14:paraId="5A6A46EC" w14:textId="77777777" w:rsidR="006F678B" w:rsidRDefault="004749B5">
            <w:pPr>
              <w:pStyle w:val="Standard"/>
            </w:pPr>
            <w:r>
              <w:t>-Miembros entidad sin ánimo de lucro (en relación a datos de categorías especiales): No</w:t>
            </w:r>
          </w:p>
          <w:p w14:paraId="3A2FBDB3" w14:textId="77777777" w:rsidR="006F678B" w:rsidRDefault="004749B5">
            <w:pPr>
              <w:pStyle w:val="Standard"/>
            </w:pPr>
            <w:r>
              <w:t>-Datos hechos públicos por interesado (e</w:t>
            </w:r>
            <w:r>
              <w:t>n relación a datos de categorías especiales): No</w:t>
            </w:r>
          </w:p>
          <w:p w14:paraId="548D606E" w14:textId="77777777" w:rsidR="006F678B" w:rsidRDefault="004749B5">
            <w:pPr>
              <w:pStyle w:val="Standard"/>
            </w:pPr>
            <w:r>
              <w:t>-Ejercicio defensa o tribunales (en relación a datos de categorías especiales): No</w:t>
            </w:r>
          </w:p>
          <w:p w14:paraId="4EB94516" w14:textId="77777777" w:rsidR="006F678B" w:rsidRDefault="004749B5">
            <w:pPr>
              <w:pStyle w:val="Standard"/>
            </w:pPr>
            <w:r>
              <w:t>-Interés público esencial (en relación a datos de categorías especiales): No</w:t>
            </w:r>
          </w:p>
          <w:p w14:paraId="349C30C3" w14:textId="77777777" w:rsidR="006F678B" w:rsidRDefault="004749B5">
            <w:pPr>
              <w:pStyle w:val="Standard"/>
            </w:pPr>
            <w:r>
              <w:t xml:space="preserve">-Medicina preventiva, laboral o </w:t>
            </w:r>
            <w:r>
              <w:t>servicios sanitarios (en relación a datos de categorías especiales): No</w:t>
            </w:r>
          </w:p>
          <w:p w14:paraId="67078586" w14:textId="77777777" w:rsidR="006F678B" w:rsidRDefault="004749B5">
            <w:pPr>
              <w:pStyle w:val="Standard"/>
            </w:pPr>
            <w:r>
              <w:t>-Razones de salud pública (en relación a datos de categorías especiales): No</w:t>
            </w:r>
          </w:p>
          <w:p w14:paraId="269A59F8" w14:textId="77777777" w:rsidR="006F678B" w:rsidRDefault="004749B5">
            <w:pPr>
              <w:pStyle w:val="Standard"/>
            </w:pPr>
            <w:r>
              <w:t>-Archivo investigación o estadística en interés público (en relación a datos de categorías especiales): No</w:t>
            </w:r>
          </w:p>
          <w:p w14:paraId="0A7A5557" w14:textId="77777777" w:rsidR="006F678B" w:rsidRDefault="006F678B">
            <w:pPr>
              <w:pStyle w:val="Standard"/>
            </w:pPr>
          </w:p>
        </w:tc>
      </w:tr>
      <w:tr w:rsidR="006F678B" w14:paraId="783542C2"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3BA9F8C6" w14:textId="77777777" w:rsidR="006F678B" w:rsidRDefault="004749B5">
            <w:pPr>
              <w:pStyle w:val="Standard"/>
              <w:jc w:val="left"/>
              <w:rPr>
                <w:b/>
                <w:bCs/>
                <w:color w:val="0084D1"/>
              </w:rPr>
            </w:pPr>
            <w:r>
              <w:rPr>
                <w:b/>
                <w:bCs/>
                <w:color w:val="0084D1"/>
              </w:rPr>
              <w:t>IX Destinatarios de la información:</w:t>
            </w:r>
          </w:p>
        </w:tc>
        <w:tc>
          <w:tcPr>
            <w:tcW w:w="7358" w:type="dxa"/>
            <w:shd w:val="clear" w:color="auto" w:fill="auto"/>
            <w:tcMar>
              <w:top w:w="0" w:type="dxa"/>
              <w:left w:w="108" w:type="dxa"/>
              <w:bottom w:w="0" w:type="dxa"/>
              <w:right w:w="108" w:type="dxa"/>
            </w:tcMar>
          </w:tcPr>
          <w:p w14:paraId="02B9A68A" w14:textId="77777777" w:rsidR="006F678B" w:rsidRDefault="004749B5">
            <w:pPr>
              <w:pStyle w:val="Standard"/>
            </w:pPr>
            <w:r>
              <w:t>No hay</w:t>
            </w:r>
          </w:p>
          <w:p w14:paraId="2736B11C" w14:textId="77777777" w:rsidR="006F678B" w:rsidRDefault="006F678B">
            <w:pPr>
              <w:pStyle w:val="Standard"/>
            </w:pPr>
          </w:p>
        </w:tc>
      </w:tr>
      <w:tr w:rsidR="006F678B" w14:paraId="687C80CD"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2E4EF72D" w14:textId="77777777" w:rsidR="006F678B" w:rsidRDefault="004749B5">
            <w:pPr>
              <w:pStyle w:val="Standard"/>
              <w:jc w:val="left"/>
              <w:rPr>
                <w:b/>
                <w:bCs/>
                <w:color w:val="0084D1"/>
              </w:rPr>
            </w:pPr>
            <w:r>
              <w:rPr>
                <w:b/>
                <w:bCs/>
                <w:color w:val="0084D1"/>
              </w:rPr>
              <w:t>X Transferencias internacionales:</w:t>
            </w:r>
          </w:p>
          <w:p w14:paraId="266D4600"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492340DF" w14:textId="77777777" w:rsidR="006F678B" w:rsidRDefault="004749B5">
            <w:pPr>
              <w:pStyle w:val="Standard"/>
            </w:pPr>
            <w:r>
              <w:t>No se realizarán transferencias internacionales de datos</w:t>
            </w:r>
          </w:p>
        </w:tc>
      </w:tr>
      <w:tr w:rsidR="006F678B" w14:paraId="19C30CE7"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0B6637DB" w14:textId="77777777" w:rsidR="006F678B" w:rsidRDefault="004749B5">
            <w:pPr>
              <w:pStyle w:val="Standard"/>
              <w:jc w:val="left"/>
              <w:rPr>
                <w:b/>
                <w:bCs/>
                <w:color w:val="0084D1"/>
              </w:rPr>
            </w:pPr>
            <w:r>
              <w:rPr>
                <w:b/>
                <w:bCs/>
                <w:color w:val="0084D1"/>
              </w:rPr>
              <w:t>XI Plazos de conservación de datos:</w:t>
            </w:r>
          </w:p>
        </w:tc>
        <w:tc>
          <w:tcPr>
            <w:tcW w:w="7358" w:type="dxa"/>
            <w:shd w:val="clear" w:color="auto" w:fill="auto"/>
            <w:tcMar>
              <w:top w:w="0" w:type="dxa"/>
              <w:left w:w="108" w:type="dxa"/>
              <w:bottom w:w="0" w:type="dxa"/>
              <w:right w:w="108" w:type="dxa"/>
            </w:tcMar>
          </w:tcPr>
          <w:p w14:paraId="6B7977F1" w14:textId="77777777" w:rsidR="006F678B" w:rsidRDefault="006F678B">
            <w:pPr>
              <w:pStyle w:val="Standard"/>
            </w:pPr>
          </w:p>
          <w:p w14:paraId="2DFB38E9" w14:textId="77777777" w:rsidR="006F678B" w:rsidRDefault="004749B5">
            <w:pPr>
              <w:pStyle w:val="Standard"/>
            </w:pPr>
            <w:r>
              <w:t>Indefinido.</w:t>
            </w:r>
          </w:p>
        </w:tc>
      </w:tr>
      <w:tr w:rsidR="006F678B" w14:paraId="01712F32"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6AD2AD9E" w14:textId="77777777" w:rsidR="006F678B" w:rsidRDefault="004749B5">
            <w:pPr>
              <w:pStyle w:val="Standard"/>
              <w:jc w:val="left"/>
              <w:rPr>
                <w:b/>
                <w:bCs/>
                <w:color w:val="0084D1"/>
              </w:rPr>
            </w:pPr>
            <w:r>
              <w:rPr>
                <w:b/>
                <w:bCs/>
                <w:color w:val="0084D1"/>
              </w:rPr>
              <w:t xml:space="preserve">XII Descripción general de medidas técnicas y </w:t>
            </w:r>
            <w:r>
              <w:rPr>
                <w:b/>
                <w:bCs/>
                <w:color w:val="0084D1"/>
              </w:rPr>
              <w:t>organizativas de seguridad:</w:t>
            </w:r>
          </w:p>
          <w:p w14:paraId="2F5B6CFA"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61707FEB" w14:textId="77777777" w:rsidR="006F678B" w:rsidRDefault="006F678B">
            <w:pPr>
              <w:pStyle w:val="Standard"/>
            </w:pPr>
          </w:p>
          <w:p w14:paraId="33E8570E" w14:textId="77777777" w:rsidR="006F678B" w:rsidRDefault="006F678B">
            <w:pPr>
              <w:pStyle w:val="Standard"/>
            </w:pPr>
          </w:p>
          <w:p w14:paraId="73607126" w14:textId="77777777" w:rsidR="006F678B" w:rsidRDefault="004749B5">
            <w:pPr>
              <w:pStyle w:val="Standard"/>
            </w:pPr>
            <w:r>
              <w:t>Documento de seguridad, Funciones y obligaciones del personal,</w:t>
            </w:r>
          </w:p>
          <w:p w14:paraId="55E1C06E" w14:textId="77777777" w:rsidR="006F678B" w:rsidRDefault="004749B5">
            <w:pPr>
              <w:pStyle w:val="Standard"/>
            </w:pPr>
            <w:r>
              <w:t>Control de accesos, Control de acceso físico, Identificación y</w:t>
            </w:r>
          </w:p>
          <w:p w14:paraId="50A01F17" w14:textId="77777777" w:rsidR="006F678B" w:rsidRDefault="004749B5">
            <w:pPr>
              <w:pStyle w:val="Standard"/>
            </w:pPr>
            <w:r>
              <w:t>autenticación, Registro de incidencias, Distribución de soportes,</w:t>
            </w:r>
          </w:p>
          <w:p w14:paraId="29D59B1C" w14:textId="77777777" w:rsidR="006F678B" w:rsidRDefault="004749B5">
            <w:pPr>
              <w:pStyle w:val="Standard"/>
            </w:pPr>
            <w:r>
              <w:t xml:space="preserve">Seguridad de telecomunicaciones, </w:t>
            </w:r>
            <w:r>
              <w:t>Correos electrónicos, Dispositivos de almacenamiento, Criterios de archivo, Copias o reproducciones,</w:t>
            </w:r>
          </w:p>
          <w:p w14:paraId="02AC4E47" w14:textId="77777777" w:rsidR="006F678B" w:rsidRDefault="004749B5">
            <w:pPr>
              <w:pStyle w:val="Standard"/>
            </w:pPr>
            <w:r>
              <w:t>Borrado o destrucción de soportes</w:t>
            </w:r>
          </w:p>
          <w:p w14:paraId="2743A9C0" w14:textId="77777777" w:rsidR="006F678B" w:rsidRDefault="006F678B">
            <w:pPr>
              <w:pStyle w:val="Standard"/>
            </w:pPr>
          </w:p>
          <w:p w14:paraId="69D3E7D1" w14:textId="77777777" w:rsidR="006F678B" w:rsidRDefault="006F678B">
            <w:pPr>
              <w:pStyle w:val="Standard"/>
            </w:pPr>
          </w:p>
        </w:tc>
      </w:tr>
      <w:tr w:rsidR="006F678B" w14:paraId="73D94902" w14:textId="77777777">
        <w:tblPrEx>
          <w:tblCellMar>
            <w:top w:w="0" w:type="dxa"/>
            <w:bottom w:w="0" w:type="dxa"/>
          </w:tblCellMar>
        </w:tblPrEx>
        <w:trPr>
          <w:trHeight w:val="166"/>
          <w:jc w:val="center"/>
        </w:trPr>
        <w:tc>
          <w:tcPr>
            <w:tcW w:w="2280" w:type="dxa"/>
            <w:shd w:val="clear" w:color="auto" w:fill="auto"/>
            <w:tcMar>
              <w:top w:w="0" w:type="dxa"/>
              <w:left w:w="108" w:type="dxa"/>
              <w:bottom w:w="0" w:type="dxa"/>
              <w:right w:w="108" w:type="dxa"/>
            </w:tcMar>
          </w:tcPr>
          <w:p w14:paraId="6E2C44B6" w14:textId="77777777" w:rsidR="006F678B" w:rsidRDefault="004749B5">
            <w:pPr>
              <w:pStyle w:val="Standard"/>
              <w:jc w:val="left"/>
              <w:rPr>
                <w:b/>
                <w:bCs/>
                <w:color w:val="0084D1"/>
              </w:rPr>
            </w:pPr>
            <w:r>
              <w:rPr>
                <w:b/>
                <w:bCs/>
                <w:color w:val="0084D1"/>
              </w:rPr>
              <w:t>XIII Procedimiento para ejercitar los derechos:</w:t>
            </w:r>
          </w:p>
          <w:p w14:paraId="3354F91F" w14:textId="77777777" w:rsidR="006F678B" w:rsidRDefault="006F678B">
            <w:pPr>
              <w:pStyle w:val="Standard"/>
              <w:jc w:val="left"/>
              <w:rPr>
                <w:b/>
                <w:bCs/>
                <w:color w:val="0084D1"/>
              </w:rPr>
            </w:pPr>
          </w:p>
        </w:tc>
        <w:tc>
          <w:tcPr>
            <w:tcW w:w="7358" w:type="dxa"/>
            <w:shd w:val="clear" w:color="auto" w:fill="auto"/>
            <w:tcMar>
              <w:top w:w="0" w:type="dxa"/>
              <w:left w:w="108" w:type="dxa"/>
              <w:bottom w:w="0" w:type="dxa"/>
              <w:right w:w="108" w:type="dxa"/>
            </w:tcMar>
          </w:tcPr>
          <w:p w14:paraId="5DE5FB24" w14:textId="77777777" w:rsidR="006F678B" w:rsidRDefault="004749B5">
            <w:pPr>
              <w:pStyle w:val="Standard"/>
            </w:pPr>
            <w:r>
              <w:t xml:space="preserve">Pueden existir diferentes canales (email, correo postal, presencial, </w:t>
            </w:r>
            <w:r>
              <w:t xml:space="preserve">etc.) y se detallan en las diferentes cláusulas de información, así como en el procedimiento de gestión de derechos, en el que también se dispone de formularios de ejercicio de derechos para facilitar a los interesados.  </w:t>
            </w:r>
          </w:p>
          <w:p w14:paraId="5AE08EF6" w14:textId="77777777" w:rsidR="006F678B" w:rsidRDefault="006F678B">
            <w:pPr>
              <w:pStyle w:val="Standard"/>
            </w:pPr>
          </w:p>
        </w:tc>
      </w:tr>
    </w:tbl>
    <w:p w14:paraId="71D2C32A" w14:textId="77777777" w:rsidR="006F678B" w:rsidRDefault="006F678B"/>
    <w:p w14:paraId="3D9622C3" w14:textId="77777777" w:rsidR="006F678B" w:rsidRDefault="006F678B"/>
    <w:tbl>
      <w:tblPr>
        <w:tblW w:w="5000" w:type="pct"/>
        <w:jc w:val="center"/>
        <w:tblLayout w:type="fixed"/>
        <w:tblCellMar>
          <w:left w:w="10" w:type="dxa"/>
          <w:right w:w="10" w:type="dxa"/>
        </w:tblCellMar>
        <w:tblLook w:val="0000" w:firstRow="0" w:lastRow="0" w:firstColumn="0" w:lastColumn="0" w:noHBand="0" w:noVBand="0"/>
      </w:tblPr>
      <w:tblGrid>
        <w:gridCol w:w="2297"/>
        <w:gridCol w:w="7341"/>
      </w:tblGrid>
      <w:tr w:rsidR="006F678B" w14:paraId="2D16673E" w14:textId="77777777">
        <w:tblPrEx>
          <w:tblCellMar>
            <w:top w:w="0" w:type="dxa"/>
            <w:bottom w:w="0" w:type="dxa"/>
          </w:tblCellMar>
        </w:tblPrEx>
        <w:trPr>
          <w:trHeight w:val="308"/>
          <w:jc w:val="center"/>
        </w:trPr>
        <w:tc>
          <w:tcPr>
            <w:tcW w:w="2297" w:type="dxa"/>
            <w:shd w:val="clear" w:color="auto" w:fill="D9D9D9"/>
            <w:tcMar>
              <w:top w:w="0" w:type="dxa"/>
              <w:left w:w="108" w:type="dxa"/>
              <w:bottom w:w="0" w:type="dxa"/>
              <w:right w:w="108" w:type="dxa"/>
            </w:tcMar>
          </w:tcPr>
          <w:p w14:paraId="43C05A19" w14:textId="77777777" w:rsidR="006F678B" w:rsidRDefault="004749B5">
            <w:pPr>
              <w:pStyle w:val="Standard"/>
            </w:pPr>
            <w:r>
              <w:t>Tratamiento:</w:t>
            </w:r>
          </w:p>
        </w:tc>
        <w:tc>
          <w:tcPr>
            <w:tcW w:w="7341" w:type="dxa"/>
            <w:shd w:val="clear" w:color="auto" w:fill="D9D9D9"/>
            <w:tcMar>
              <w:top w:w="0" w:type="dxa"/>
              <w:left w:w="108" w:type="dxa"/>
              <w:bottom w:w="0" w:type="dxa"/>
              <w:right w:w="108" w:type="dxa"/>
            </w:tcMar>
          </w:tcPr>
          <w:p w14:paraId="454D40F5" w14:textId="77777777" w:rsidR="006F678B" w:rsidRDefault="004749B5">
            <w:pPr>
              <w:pStyle w:val="Ttulo3"/>
            </w:pPr>
            <w:r>
              <w:t xml:space="preserve">2.31.2. </w:t>
            </w:r>
            <w:bookmarkStart w:id="169" w:name="_Toc523489931"/>
            <w:bookmarkStart w:id="170" w:name="_Toc523736439"/>
            <w:r>
              <w:t>PLANEAMIENTO Y GESTIÓN URBANÍSTICA</w:t>
            </w:r>
            <w:bookmarkEnd w:id="169"/>
            <w:bookmarkEnd w:id="170"/>
          </w:p>
          <w:p w14:paraId="3FC1C29B" w14:textId="77777777" w:rsidR="006F678B" w:rsidRDefault="004749B5">
            <w:pPr>
              <w:pStyle w:val="Standard"/>
            </w:pPr>
            <w:r>
              <w:t>PLANEAMIENTO Y GESTIÓN URBANÍSTICA DE LA CIUDAD</w:t>
            </w:r>
          </w:p>
          <w:p w14:paraId="075398B7" w14:textId="77777777" w:rsidR="006F678B" w:rsidRDefault="004749B5">
            <w:pPr>
              <w:pStyle w:val="Standard"/>
            </w:pPr>
            <w:r>
              <w:t>UNIDAD TÉCNICA: URBANISMO</w:t>
            </w:r>
          </w:p>
        </w:tc>
      </w:tr>
      <w:tr w:rsidR="006F678B" w14:paraId="32A69FBC" w14:textId="77777777">
        <w:tblPrEx>
          <w:tblCellMar>
            <w:top w:w="0" w:type="dxa"/>
            <w:bottom w:w="0" w:type="dxa"/>
          </w:tblCellMar>
        </w:tblPrEx>
        <w:trPr>
          <w:trHeight w:val="225"/>
          <w:jc w:val="center"/>
        </w:trPr>
        <w:tc>
          <w:tcPr>
            <w:tcW w:w="2297" w:type="dxa"/>
            <w:shd w:val="clear" w:color="auto" w:fill="auto"/>
            <w:tcMar>
              <w:top w:w="0" w:type="dxa"/>
              <w:left w:w="108" w:type="dxa"/>
              <w:bottom w:w="0" w:type="dxa"/>
              <w:right w:w="108" w:type="dxa"/>
            </w:tcMar>
          </w:tcPr>
          <w:p w14:paraId="4F83894B" w14:textId="77777777" w:rsidR="006F678B" w:rsidRDefault="004749B5">
            <w:pPr>
              <w:pStyle w:val="Standard"/>
              <w:jc w:val="left"/>
              <w:rPr>
                <w:b/>
                <w:bCs/>
                <w:color w:val="0084D1"/>
              </w:rPr>
            </w:pPr>
            <w:r>
              <w:rPr>
                <w:b/>
                <w:bCs/>
                <w:color w:val="0084D1"/>
              </w:rPr>
              <w:t>I Responsables del tratamiento:</w:t>
            </w:r>
          </w:p>
          <w:p w14:paraId="0436DEF0" w14:textId="77777777" w:rsidR="006F678B" w:rsidRDefault="006F678B">
            <w:pPr>
              <w:pStyle w:val="Standard"/>
              <w:jc w:val="left"/>
              <w:rPr>
                <w:b/>
                <w:bCs/>
                <w:color w:val="0084D1"/>
              </w:rPr>
            </w:pPr>
          </w:p>
        </w:tc>
        <w:tc>
          <w:tcPr>
            <w:tcW w:w="7341" w:type="dxa"/>
            <w:shd w:val="clear" w:color="auto" w:fill="auto"/>
            <w:tcMar>
              <w:top w:w="0" w:type="dxa"/>
              <w:left w:w="108" w:type="dxa"/>
              <w:bottom w:w="0" w:type="dxa"/>
              <w:right w:w="108" w:type="dxa"/>
            </w:tcMar>
          </w:tcPr>
          <w:p w14:paraId="481344C0" w14:textId="77777777" w:rsidR="006F678B" w:rsidRDefault="004749B5">
            <w:pPr>
              <w:pStyle w:val="Standard"/>
              <w:rPr>
                <w:lang w:val="en-US"/>
              </w:rPr>
            </w:pPr>
            <w:r>
              <w:rPr>
                <w:lang w:val="en-US"/>
              </w:rPr>
              <w:t>AYUNTAMIENTO DE LAS PALMAS DE GRAN CANARIA</w:t>
            </w:r>
          </w:p>
          <w:p w14:paraId="26414FFF" w14:textId="77777777" w:rsidR="006F678B" w:rsidRDefault="006F678B">
            <w:pPr>
              <w:pStyle w:val="Standard"/>
              <w:rPr>
                <w:lang w:val="en-US"/>
              </w:rPr>
            </w:pPr>
          </w:p>
        </w:tc>
      </w:tr>
      <w:tr w:rsidR="006F678B" w14:paraId="55AEB05D" w14:textId="77777777">
        <w:tblPrEx>
          <w:tblCellMar>
            <w:top w:w="0" w:type="dxa"/>
            <w:bottom w:w="0" w:type="dxa"/>
          </w:tblCellMar>
        </w:tblPrEx>
        <w:trPr>
          <w:trHeight w:val="225"/>
          <w:jc w:val="center"/>
        </w:trPr>
        <w:tc>
          <w:tcPr>
            <w:tcW w:w="2297" w:type="dxa"/>
            <w:shd w:val="clear" w:color="auto" w:fill="auto"/>
            <w:tcMar>
              <w:top w:w="0" w:type="dxa"/>
              <w:left w:w="108" w:type="dxa"/>
              <w:bottom w:w="0" w:type="dxa"/>
              <w:right w:w="108" w:type="dxa"/>
            </w:tcMar>
          </w:tcPr>
          <w:p w14:paraId="3D4ACEAE" w14:textId="77777777" w:rsidR="006F678B" w:rsidRDefault="004749B5">
            <w:pPr>
              <w:pStyle w:val="Standard"/>
              <w:jc w:val="left"/>
              <w:rPr>
                <w:b/>
                <w:bCs/>
                <w:color w:val="0084D1"/>
              </w:rPr>
            </w:pPr>
            <w:r>
              <w:rPr>
                <w:b/>
                <w:bCs/>
                <w:color w:val="0084D1"/>
              </w:rPr>
              <w:lastRenderedPageBreak/>
              <w:t>II Titularidad:</w:t>
            </w:r>
          </w:p>
          <w:p w14:paraId="79E7CBD0" w14:textId="77777777" w:rsidR="006F678B" w:rsidRDefault="006F678B">
            <w:pPr>
              <w:pStyle w:val="Standard"/>
              <w:jc w:val="left"/>
              <w:rPr>
                <w:b/>
                <w:bCs/>
                <w:color w:val="0084D1"/>
              </w:rPr>
            </w:pPr>
          </w:p>
        </w:tc>
        <w:tc>
          <w:tcPr>
            <w:tcW w:w="7341" w:type="dxa"/>
            <w:shd w:val="clear" w:color="auto" w:fill="auto"/>
            <w:tcMar>
              <w:top w:w="0" w:type="dxa"/>
              <w:left w:w="108" w:type="dxa"/>
              <w:bottom w:w="0" w:type="dxa"/>
              <w:right w:w="108" w:type="dxa"/>
            </w:tcMar>
          </w:tcPr>
          <w:p w14:paraId="4C82EC43" w14:textId="77777777" w:rsidR="006F678B" w:rsidRDefault="004749B5">
            <w:pPr>
              <w:pStyle w:val="Standard"/>
              <w:rPr>
                <w:lang w:val="en-US"/>
              </w:rPr>
            </w:pPr>
            <w:r>
              <w:rPr>
                <w:lang w:val="en-US"/>
              </w:rPr>
              <w:t>Pública</w:t>
            </w:r>
          </w:p>
        </w:tc>
      </w:tr>
      <w:tr w:rsidR="006F678B" w14:paraId="11347B63" w14:textId="77777777">
        <w:tblPrEx>
          <w:tblCellMar>
            <w:top w:w="0" w:type="dxa"/>
            <w:bottom w:w="0" w:type="dxa"/>
          </w:tblCellMar>
        </w:tblPrEx>
        <w:trPr>
          <w:trHeight w:val="225"/>
          <w:jc w:val="center"/>
        </w:trPr>
        <w:tc>
          <w:tcPr>
            <w:tcW w:w="2297" w:type="dxa"/>
            <w:shd w:val="clear" w:color="auto" w:fill="auto"/>
            <w:tcMar>
              <w:top w:w="0" w:type="dxa"/>
              <w:left w:w="108" w:type="dxa"/>
              <w:bottom w:w="0" w:type="dxa"/>
              <w:right w:w="108" w:type="dxa"/>
            </w:tcMar>
          </w:tcPr>
          <w:p w14:paraId="29B0BA73" w14:textId="77777777" w:rsidR="006F678B" w:rsidRDefault="004749B5">
            <w:pPr>
              <w:pStyle w:val="Standard"/>
              <w:jc w:val="left"/>
              <w:rPr>
                <w:b/>
                <w:bCs/>
                <w:color w:val="0084D1"/>
              </w:rPr>
            </w:pPr>
            <w:r>
              <w:rPr>
                <w:b/>
                <w:bCs/>
                <w:color w:val="0084D1"/>
              </w:rPr>
              <w:t>III Categorías interesados:</w:t>
            </w:r>
          </w:p>
        </w:tc>
        <w:tc>
          <w:tcPr>
            <w:tcW w:w="7341" w:type="dxa"/>
            <w:shd w:val="clear" w:color="auto" w:fill="auto"/>
            <w:tcMar>
              <w:top w:w="0" w:type="dxa"/>
              <w:left w:w="108" w:type="dxa"/>
              <w:bottom w:w="0" w:type="dxa"/>
              <w:right w:w="108" w:type="dxa"/>
            </w:tcMar>
          </w:tcPr>
          <w:p w14:paraId="7BED9F5F" w14:textId="77777777" w:rsidR="006F678B" w:rsidRDefault="004749B5">
            <w:pPr>
              <w:pStyle w:val="Standard"/>
            </w:pPr>
            <w:r>
              <w:t xml:space="preserve">CIUDADANOS Y RESIDENTES </w:t>
            </w:r>
            <w:r>
              <w:tab/>
            </w:r>
            <w:r>
              <w:br/>
            </w:r>
            <w:r>
              <w:t xml:space="preserve">PROPIETARIOS O ARRENDATARIOS </w:t>
            </w:r>
            <w:r>
              <w:tab/>
            </w:r>
            <w:r>
              <w:br/>
            </w:r>
            <w:r>
              <w:t xml:space="preserve">REPRESENTANTES LEGALES </w:t>
            </w:r>
            <w:r>
              <w:tab/>
            </w:r>
            <w:r>
              <w:br/>
            </w:r>
            <w:r>
              <w:t>SOLICITANTES</w:t>
            </w:r>
          </w:p>
          <w:p w14:paraId="6607F84B" w14:textId="77777777" w:rsidR="006F678B" w:rsidRDefault="006F678B">
            <w:pPr>
              <w:pStyle w:val="Standard"/>
            </w:pPr>
          </w:p>
          <w:p w14:paraId="5ACD4DF4" w14:textId="77777777" w:rsidR="006F678B" w:rsidRDefault="006F678B">
            <w:pPr>
              <w:pStyle w:val="Standard"/>
            </w:pPr>
          </w:p>
        </w:tc>
      </w:tr>
      <w:tr w:rsidR="006F678B" w14:paraId="53F1C12E" w14:textId="77777777">
        <w:tblPrEx>
          <w:tblCellMar>
            <w:top w:w="0" w:type="dxa"/>
            <w:bottom w:w="0" w:type="dxa"/>
          </w:tblCellMar>
        </w:tblPrEx>
        <w:trPr>
          <w:trHeight w:val="77"/>
          <w:jc w:val="center"/>
        </w:trPr>
        <w:tc>
          <w:tcPr>
            <w:tcW w:w="2297" w:type="dxa"/>
            <w:shd w:val="clear" w:color="auto" w:fill="auto"/>
            <w:tcMar>
              <w:top w:w="0" w:type="dxa"/>
              <w:left w:w="108" w:type="dxa"/>
              <w:bottom w:w="0" w:type="dxa"/>
              <w:right w:w="108" w:type="dxa"/>
            </w:tcMar>
          </w:tcPr>
          <w:p w14:paraId="256E2E1A" w14:textId="77777777" w:rsidR="006F678B" w:rsidRDefault="004749B5">
            <w:pPr>
              <w:pStyle w:val="Standard"/>
              <w:jc w:val="left"/>
              <w:rPr>
                <w:b/>
                <w:bCs/>
                <w:color w:val="0084D1"/>
              </w:rPr>
            </w:pPr>
            <w:r>
              <w:rPr>
                <w:b/>
                <w:bCs/>
                <w:color w:val="0084D1"/>
              </w:rPr>
              <w:t>IV Fines del tratamiento:</w:t>
            </w:r>
          </w:p>
        </w:tc>
        <w:tc>
          <w:tcPr>
            <w:tcW w:w="7341" w:type="dxa"/>
            <w:shd w:val="clear" w:color="auto" w:fill="auto"/>
            <w:tcMar>
              <w:top w:w="0" w:type="dxa"/>
              <w:left w:w="108" w:type="dxa"/>
              <w:bottom w:w="0" w:type="dxa"/>
              <w:right w:w="108" w:type="dxa"/>
            </w:tcMar>
          </w:tcPr>
          <w:p w14:paraId="0EEB6A93" w14:textId="77777777" w:rsidR="006F678B" w:rsidRDefault="004749B5">
            <w:pPr>
              <w:pStyle w:val="Standard"/>
            </w:pPr>
            <w:r>
              <w:t>PROCEDIMIENTO ADMINISTRATIVO</w:t>
            </w:r>
          </w:p>
          <w:p w14:paraId="786435AF" w14:textId="77777777" w:rsidR="006F678B" w:rsidRDefault="004749B5">
            <w:pPr>
              <w:pStyle w:val="Standard"/>
            </w:pPr>
            <w:r>
              <w:t>GESTIÓN DEL PLANEAMIENTO URBANÍSTICO</w:t>
            </w:r>
          </w:p>
          <w:p w14:paraId="376C61D4" w14:textId="77777777" w:rsidR="006F678B" w:rsidRDefault="006F678B">
            <w:pPr>
              <w:pStyle w:val="Standard"/>
            </w:pPr>
          </w:p>
        </w:tc>
      </w:tr>
      <w:tr w:rsidR="006F678B" w14:paraId="31754A00" w14:textId="77777777">
        <w:tblPrEx>
          <w:tblCellMar>
            <w:top w:w="0" w:type="dxa"/>
            <w:bottom w:w="0" w:type="dxa"/>
          </w:tblCellMar>
        </w:tblPrEx>
        <w:trPr>
          <w:trHeight w:val="77"/>
          <w:jc w:val="center"/>
        </w:trPr>
        <w:tc>
          <w:tcPr>
            <w:tcW w:w="2297" w:type="dxa"/>
            <w:shd w:val="clear" w:color="auto" w:fill="auto"/>
            <w:tcMar>
              <w:top w:w="0" w:type="dxa"/>
              <w:left w:w="108" w:type="dxa"/>
              <w:bottom w:w="0" w:type="dxa"/>
              <w:right w:w="108" w:type="dxa"/>
            </w:tcMar>
          </w:tcPr>
          <w:p w14:paraId="7C8CE044" w14:textId="77777777" w:rsidR="006F678B" w:rsidRDefault="004749B5">
            <w:pPr>
              <w:pStyle w:val="Standard"/>
              <w:jc w:val="left"/>
              <w:rPr>
                <w:b/>
                <w:bCs/>
                <w:color w:val="0084D1"/>
              </w:rPr>
            </w:pPr>
            <w:r>
              <w:rPr>
                <w:b/>
                <w:bCs/>
                <w:color w:val="0084D1"/>
              </w:rPr>
              <w:t>V Sistema de tratamiento:</w:t>
            </w:r>
          </w:p>
          <w:p w14:paraId="438499BF" w14:textId="77777777" w:rsidR="006F678B" w:rsidRDefault="006F678B">
            <w:pPr>
              <w:pStyle w:val="Standard"/>
              <w:jc w:val="left"/>
              <w:rPr>
                <w:b/>
                <w:bCs/>
                <w:color w:val="0084D1"/>
              </w:rPr>
            </w:pPr>
          </w:p>
        </w:tc>
        <w:tc>
          <w:tcPr>
            <w:tcW w:w="7341" w:type="dxa"/>
            <w:shd w:val="clear" w:color="auto" w:fill="auto"/>
            <w:tcMar>
              <w:top w:w="0" w:type="dxa"/>
              <w:left w:w="108" w:type="dxa"/>
              <w:bottom w:w="0" w:type="dxa"/>
              <w:right w:w="108" w:type="dxa"/>
            </w:tcMar>
          </w:tcPr>
          <w:p w14:paraId="510B16C4" w14:textId="77777777" w:rsidR="006F678B" w:rsidRDefault="004749B5">
            <w:pPr>
              <w:pStyle w:val="Standard"/>
            </w:pPr>
            <w:r>
              <w:t>MIXTO</w:t>
            </w:r>
          </w:p>
        </w:tc>
      </w:tr>
      <w:tr w:rsidR="006F678B" w14:paraId="348A948B" w14:textId="77777777">
        <w:tblPrEx>
          <w:tblCellMar>
            <w:top w:w="0" w:type="dxa"/>
            <w:bottom w:w="0" w:type="dxa"/>
          </w:tblCellMar>
        </w:tblPrEx>
        <w:trPr>
          <w:trHeight w:val="166"/>
          <w:jc w:val="center"/>
        </w:trPr>
        <w:tc>
          <w:tcPr>
            <w:tcW w:w="2297" w:type="dxa"/>
            <w:shd w:val="clear" w:color="auto" w:fill="auto"/>
            <w:tcMar>
              <w:top w:w="0" w:type="dxa"/>
              <w:left w:w="108" w:type="dxa"/>
              <w:bottom w:w="0" w:type="dxa"/>
              <w:right w:w="108" w:type="dxa"/>
            </w:tcMar>
          </w:tcPr>
          <w:p w14:paraId="7BA4B1F2" w14:textId="77777777" w:rsidR="006F678B" w:rsidRDefault="004749B5">
            <w:pPr>
              <w:pStyle w:val="Standard"/>
              <w:jc w:val="left"/>
              <w:rPr>
                <w:b/>
                <w:bCs/>
                <w:color w:val="0084D1"/>
              </w:rPr>
            </w:pPr>
            <w:r>
              <w:rPr>
                <w:b/>
                <w:bCs/>
                <w:color w:val="0084D1"/>
              </w:rPr>
              <w:t>VI Origen de los datos:</w:t>
            </w:r>
          </w:p>
        </w:tc>
        <w:tc>
          <w:tcPr>
            <w:tcW w:w="7341" w:type="dxa"/>
            <w:shd w:val="clear" w:color="auto" w:fill="auto"/>
            <w:tcMar>
              <w:top w:w="0" w:type="dxa"/>
              <w:left w:w="108" w:type="dxa"/>
              <w:bottom w:w="0" w:type="dxa"/>
              <w:right w:w="108" w:type="dxa"/>
            </w:tcMar>
          </w:tcPr>
          <w:p w14:paraId="784B89D8" w14:textId="77777777" w:rsidR="006F678B" w:rsidRDefault="004749B5">
            <w:pPr>
              <w:pStyle w:val="Standard"/>
            </w:pPr>
            <w:r>
              <w:t xml:space="preserve">El </w:t>
            </w:r>
            <w:r>
              <w:t>propio interesado o su representante legal: Sí</w:t>
            </w:r>
          </w:p>
          <w:p w14:paraId="04F42A45" w14:textId="77777777" w:rsidR="006F678B" w:rsidRDefault="004749B5">
            <w:pPr>
              <w:pStyle w:val="Standard"/>
            </w:pPr>
            <w:r>
              <w:t>Registros públicos: No</w:t>
            </w:r>
          </w:p>
          <w:p w14:paraId="260643DA" w14:textId="77777777" w:rsidR="006F678B" w:rsidRDefault="004749B5">
            <w:pPr>
              <w:pStyle w:val="Standard"/>
            </w:pPr>
            <w:r>
              <w:t>Otras personas físicas: No</w:t>
            </w:r>
          </w:p>
          <w:p w14:paraId="5965D12B" w14:textId="77777777" w:rsidR="006F678B" w:rsidRDefault="004749B5">
            <w:pPr>
              <w:pStyle w:val="Standard"/>
            </w:pPr>
            <w:r>
              <w:t>Entidad privada: Sí</w:t>
            </w:r>
          </w:p>
          <w:p w14:paraId="321649B2" w14:textId="77777777" w:rsidR="006F678B" w:rsidRDefault="004749B5">
            <w:pPr>
              <w:pStyle w:val="Standard"/>
            </w:pPr>
            <w:r>
              <w:t>Fuentes accesibles al público: No</w:t>
            </w:r>
          </w:p>
          <w:p w14:paraId="1C15FACC" w14:textId="77777777" w:rsidR="006F678B" w:rsidRDefault="004749B5">
            <w:pPr>
              <w:pStyle w:val="Standard"/>
            </w:pPr>
            <w:r>
              <w:t>Administración pública: Sí</w:t>
            </w:r>
          </w:p>
          <w:p w14:paraId="12432261" w14:textId="77777777" w:rsidR="006F678B" w:rsidRDefault="006F678B">
            <w:pPr>
              <w:pStyle w:val="Standard"/>
            </w:pPr>
          </w:p>
        </w:tc>
      </w:tr>
      <w:tr w:rsidR="006F678B" w14:paraId="0A98758E" w14:textId="77777777">
        <w:tblPrEx>
          <w:tblCellMar>
            <w:top w:w="0" w:type="dxa"/>
            <w:bottom w:w="0" w:type="dxa"/>
          </w:tblCellMar>
        </w:tblPrEx>
        <w:trPr>
          <w:trHeight w:val="102"/>
          <w:jc w:val="center"/>
        </w:trPr>
        <w:tc>
          <w:tcPr>
            <w:tcW w:w="2297" w:type="dxa"/>
            <w:shd w:val="clear" w:color="auto" w:fill="auto"/>
            <w:tcMar>
              <w:top w:w="0" w:type="dxa"/>
              <w:left w:w="108" w:type="dxa"/>
              <w:bottom w:w="0" w:type="dxa"/>
              <w:right w:w="108" w:type="dxa"/>
            </w:tcMar>
          </w:tcPr>
          <w:p w14:paraId="43715FE7" w14:textId="77777777" w:rsidR="006F678B" w:rsidRDefault="004749B5">
            <w:pPr>
              <w:pStyle w:val="Standard"/>
              <w:jc w:val="left"/>
              <w:rPr>
                <w:b/>
                <w:bCs/>
                <w:color w:val="0084D1"/>
              </w:rPr>
            </w:pPr>
            <w:r>
              <w:rPr>
                <w:b/>
                <w:bCs/>
                <w:color w:val="0084D1"/>
              </w:rPr>
              <w:t>VII Categorías de datos personales objeto de tratamiento:</w:t>
            </w:r>
          </w:p>
        </w:tc>
        <w:tc>
          <w:tcPr>
            <w:tcW w:w="7341" w:type="dxa"/>
            <w:shd w:val="clear" w:color="auto" w:fill="auto"/>
            <w:tcMar>
              <w:top w:w="0" w:type="dxa"/>
              <w:left w:w="108" w:type="dxa"/>
              <w:bottom w:w="0" w:type="dxa"/>
              <w:right w:w="108" w:type="dxa"/>
            </w:tcMar>
          </w:tcPr>
          <w:p w14:paraId="6F78FEBA" w14:textId="77777777" w:rsidR="006F678B" w:rsidRDefault="004749B5">
            <w:pPr>
              <w:pStyle w:val="Standard"/>
            </w:pPr>
            <w:r>
              <w:rPr>
                <w:u w:val="single"/>
              </w:rPr>
              <w:t xml:space="preserve">Datos </w:t>
            </w:r>
            <w:r>
              <w:rPr>
                <w:u w:val="single"/>
              </w:rPr>
              <w:t>identificativos</w:t>
            </w:r>
            <w:r>
              <w:t>:</w:t>
            </w:r>
          </w:p>
          <w:p w14:paraId="0FD10F4C" w14:textId="77777777" w:rsidR="006F678B" w:rsidRDefault="004749B5">
            <w:pPr>
              <w:pStyle w:val="Standard"/>
            </w:pPr>
            <w:r>
              <w:t>-DNI-NIF: Sí</w:t>
            </w:r>
          </w:p>
          <w:p w14:paraId="62449579" w14:textId="77777777" w:rsidR="006F678B" w:rsidRDefault="004749B5">
            <w:pPr>
              <w:pStyle w:val="Standard"/>
            </w:pPr>
            <w:r>
              <w:t>-Identificador nacional restringido art. 87: No</w:t>
            </w:r>
          </w:p>
          <w:p w14:paraId="7C272C01" w14:textId="77777777" w:rsidR="006F678B" w:rsidRDefault="004749B5">
            <w:pPr>
              <w:pStyle w:val="Standard"/>
            </w:pPr>
            <w:r>
              <w:t>-Dirección: Sí</w:t>
            </w:r>
          </w:p>
          <w:p w14:paraId="05D01588" w14:textId="77777777" w:rsidR="006F678B" w:rsidRDefault="004749B5">
            <w:pPr>
              <w:pStyle w:val="Standard"/>
            </w:pPr>
            <w:r>
              <w:t>-Imagen: No</w:t>
            </w:r>
          </w:p>
          <w:p w14:paraId="1AD6BCEE" w14:textId="77777777" w:rsidR="006F678B" w:rsidRDefault="004749B5">
            <w:pPr>
              <w:pStyle w:val="Standard"/>
            </w:pPr>
            <w:r>
              <w:t>-Número seguridad social: No</w:t>
            </w:r>
          </w:p>
          <w:p w14:paraId="3B1AA49E" w14:textId="77777777" w:rsidR="006F678B" w:rsidRDefault="004749B5">
            <w:pPr>
              <w:pStyle w:val="Standard"/>
            </w:pPr>
            <w:r>
              <w:t>-Teléfono: Sí</w:t>
            </w:r>
          </w:p>
          <w:p w14:paraId="082A170C" w14:textId="77777777" w:rsidR="006F678B" w:rsidRDefault="004749B5">
            <w:pPr>
              <w:pStyle w:val="Standard"/>
            </w:pPr>
            <w:r>
              <w:t>-Firma manual o digitalizada: Sí</w:t>
            </w:r>
          </w:p>
          <w:p w14:paraId="51C2CC13" w14:textId="77777777" w:rsidR="006F678B" w:rsidRDefault="004749B5">
            <w:pPr>
              <w:pStyle w:val="Standard"/>
            </w:pPr>
            <w:r>
              <w:t>-Firma electrónica: Sí</w:t>
            </w:r>
          </w:p>
          <w:p w14:paraId="391BCEE4" w14:textId="77777777" w:rsidR="006F678B" w:rsidRDefault="004749B5">
            <w:pPr>
              <w:pStyle w:val="Standard"/>
            </w:pPr>
            <w:r>
              <w:t>-Registro personal: No</w:t>
            </w:r>
          </w:p>
          <w:p w14:paraId="7ADCE06F" w14:textId="77777777" w:rsidR="006F678B" w:rsidRDefault="004749B5">
            <w:pPr>
              <w:pStyle w:val="Standard"/>
            </w:pPr>
            <w:r>
              <w:t>-Marcas físicas: No</w:t>
            </w:r>
          </w:p>
          <w:p w14:paraId="069AF9D7" w14:textId="77777777" w:rsidR="006F678B" w:rsidRDefault="004749B5">
            <w:pPr>
              <w:pStyle w:val="Standard"/>
            </w:pPr>
            <w:r>
              <w:t xml:space="preserve">-Tarjeta </w:t>
            </w:r>
            <w:r>
              <w:t>sanitaria: No</w:t>
            </w:r>
          </w:p>
          <w:p w14:paraId="026F55CC" w14:textId="77777777" w:rsidR="006F678B" w:rsidRDefault="004749B5">
            <w:pPr>
              <w:pStyle w:val="Standard"/>
            </w:pPr>
            <w:r>
              <w:t>-Nombre y apellidos: Sí</w:t>
            </w:r>
          </w:p>
          <w:p w14:paraId="043B186D" w14:textId="77777777" w:rsidR="006F678B" w:rsidRDefault="004749B5">
            <w:pPr>
              <w:pStyle w:val="Standard"/>
            </w:pPr>
            <w:r>
              <w:t>-Huella digital: No</w:t>
            </w:r>
          </w:p>
          <w:p w14:paraId="6A24D29B" w14:textId="77777777" w:rsidR="006F678B" w:rsidRDefault="004749B5">
            <w:pPr>
              <w:pStyle w:val="Standard"/>
            </w:pPr>
            <w:r>
              <w:t>-Voz: No</w:t>
            </w:r>
          </w:p>
          <w:p w14:paraId="21B0804F" w14:textId="77777777" w:rsidR="006F678B" w:rsidRDefault="004749B5">
            <w:pPr>
              <w:pStyle w:val="Standard"/>
            </w:pPr>
            <w:r>
              <w:t>-CCC/IBAN: No</w:t>
            </w:r>
          </w:p>
          <w:p w14:paraId="0B37127F" w14:textId="77777777" w:rsidR="006F678B" w:rsidRDefault="004749B5">
            <w:pPr>
              <w:pStyle w:val="Standard"/>
            </w:pPr>
            <w:r>
              <w:t>-Tarjeta bancaria o Similar: No</w:t>
            </w:r>
          </w:p>
          <w:p w14:paraId="5ACD43AA" w14:textId="77777777" w:rsidR="006F678B" w:rsidRDefault="004749B5">
            <w:pPr>
              <w:pStyle w:val="Standard"/>
            </w:pPr>
            <w:r>
              <w:t>Otros datos identificativos:</w:t>
            </w:r>
          </w:p>
          <w:p w14:paraId="0FA9AD13" w14:textId="77777777" w:rsidR="006F678B" w:rsidRDefault="006F678B">
            <w:pPr>
              <w:pStyle w:val="Standard"/>
            </w:pPr>
          </w:p>
          <w:p w14:paraId="7B615CFC" w14:textId="77777777" w:rsidR="006F678B" w:rsidRDefault="004749B5">
            <w:pPr>
              <w:pStyle w:val="Standard"/>
            </w:pPr>
            <w:r>
              <w:rPr>
                <w:u w:val="single"/>
              </w:rPr>
              <w:t>Datos de categorías sensibles</w:t>
            </w:r>
            <w:r>
              <w:t>:</w:t>
            </w:r>
          </w:p>
          <w:p w14:paraId="61391A65" w14:textId="77777777" w:rsidR="006F678B" w:rsidRDefault="004749B5">
            <w:pPr>
              <w:pStyle w:val="Standard"/>
            </w:pPr>
            <w:r>
              <w:t>-Ideología o ideas políticas: No</w:t>
            </w:r>
          </w:p>
          <w:p w14:paraId="66B66F6D" w14:textId="77777777" w:rsidR="006F678B" w:rsidRDefault="004749B5">
            <w:pPr>
              <w:pStyle w:val="Standard"/>
            </w:pPr>
            <w:r>
              <w:t>-Afiliación Sindical: No</w:t>
            </w:r>
          </w:p>
          <w:p w14:paraId="7FDDA786" w14:textId="77777777" w:rsidR="006F678B" w:rsidRDefault="004749B5">
            <w:pPr>
              <w:pStyle w:val="Standard"/>
            </w:pPr>
            <w:r>
              <w:t>-Religión: No</w:t>
            </w:r>
          </w:p>
          <w:p w14:paraId="7570B457" w14:textId="77777777" w:rsidR="006F678B" w:rsidRDefault="004749B5">
            <w:pPr>
              <w:pStyle w:val="Standard"/>
            </w:pPr>
            <w:r>
              <w:t>-Creencias: No</w:t>
            </w:r>
          </w:p>
          <w:p w14:paraId="7FC366C3" w14:textId="77777777" w:rsidR="006F678B" w:rsidRDefault="004749B5">
            <w:pPr>
              <w:pStyle w:val="Standard"/>
            </w:pPr>
            <w:r>
              <w:t>-Origen racial o étnico: No</w:t>
            </w:r>
          </w:p>
          <w:p w14:paraId="064A3C1B" w14:textId="77777777" w:rsidR="006F678B" w:rsidRDefault="004749B5">
            <w:pPr>
              <w:pStyle w:val="Standard"/>
            </w:pPr>
            <w:r>
              <w:t>-Salud: No</w:t>
            </w:r>
          </w:p>
          <w:p w14:paraId="68F0959F" w14:textId="77777777" w:rsidR="006F678B" w:rsidRDefault="004749B5">
            <w:pPr>
              <w:pStyle w:val="Standard"/>
            </w:pPr>
            <w:r>
              <w:t>-Vida Sexual: No</w:t>
            </w:r>
          </w:p>
          <w:p w14:paraId="70A8EF57" w14:textId="77777777" w:rsidR="006F678B" w:rsidRDefault="006F678B">
            <w:pPr>
              <w:pStyle w:val="Standard"/>
            </w:pPr>
          </w:p>
          <w:p w14:paraId="1BF2E31B" w14:textId="77777777" w:rsidR="006F678B" w:rsidRDefault="004749B5">
            <w:pPr>
              <w:pStyle w:val="Standard"/>
            </w:pPr>
            <w:r>
              <w:rPr>
                <w:u w:val="single"/>
              </w:rPr>
              <w:t>Datos relativos a infracciones</w:t>
            </w:r>
            <w:r>
              <w:t>:</w:t>
            </w:r>
          </w:p>
          <w:p w14:paraId="4FFF3815" w14:textId="77777777" w:rsidR="006F678B" w:rsidRDefault="004749B5">
            <w:pPr>
              <w:pStyle w:val="Standard"/>
            </w:pPr>
            <w:r>
              <w:t>-Infracciones penales: No</w:t>
            </w:r>
          </w:p>
          <w:p w14:paraId="0D175D17" w14:textId="77777777" w:rsidR="006F678B" w:rsidRDefault="004749B5">
            <w:pPr>
              <w:pStyle w:val="Standard"/>
            </w:pPr>
            <w:r>
              <w:t>-Infracciones administrativas: No</w:t>
            </w:r>
          </w:p>
          <w:p w14:paraId="545AFE91" w14:textId="77777777" w:rsidR="006F678B" w:rsidRDefault="006F678B">
            <w:pPr>
              <w:pStyle w:val="Standard"/>
            </w:pPr>
          </w:p>
          <w:p w14:paraId="41E4D7E4" w14:textId="77777777" w:rsidR="006F678B" w:rsidRDefault="004749B5">
            <w:pPr>
              <w:pStyle w:val="Standard"/>
            </w:pPr>
            <w:r>
              <w:rPr>
                <w:u w:val="single"/>
              </w:rPr>
              <w:t>Otras categorías de datos personales</w:t>
            </w:r>
            <w:r>
              <w:t>:</w:t>
            </w:r>
          </w:p>
          <w:p w14:paraId="033B3028" w14:textId="77777777" w:rsidR="006F678B" w:rsidRDefault="006F678B">
            <w:pPr>
              <w:pStyle w:val="Standard"/>
            </w:pPr>
          </w:p>
          <w:p w14:paraId="10B31858" w14:textId="77777777" w:rsidR="006F678B" w:rsidRDefault="006F678B">
            <w:pPr>
              <w:pStyle w:val="Standard"/>
            </w:pPr>
          </w:p>
          <w:p w14:paraId="41B9A916" w14:textId="77777777" w:rsidR="006F678B" w:rsidRDefault="006F678B">
            <w:pPr>
              <w:pStyle w:val="Standard"/>
            </w:pPr>
          </w:p>
        </w:tc>
      </w:tr>
      <w:tr w:rsidR="006F678B" w14:paraId="257954AF" w14:textId="77777777">
        <w:tblPrEx>
          <w:tblCellMar>
            <w:top w:w="0" w:type="dxa"/>
            <w:bottom w:w="0" w:type="dxa"/>
          </w:tblCellMar>
        </w:tblPrEx>
        <w:trPr>
          <w:trHeight w:val="166"/>
          <w:jc w:val="center"/>
        </w:trPr>
        <w:tc>
          <w:tcPr>
            <w:tcW w:w="2297" w:type="dxa"/>
            <w:shd w:val="clear" w:color="auto" w:fill="auto"/>
            <w:tcMar>
              <w:top w:w="0" w:type="dxa"/>
              <w:left w:w="108" w:type="dxa"/>
              <w:bottom w:w="0" w:type="dxa"/>
              <w:right w:w="108" w:type="dxa"/>
            </w:tcMar>
          </w:tcPr>
          <w:p w14:paraId="15E283C8" w14:textId="77777777" w:rsidR="006F678B" w:rsidRDefault="004749B5">
            <w:pPr>
              <w:pStyle w:val="Standard"/>
              <w:jc w:val="left"/>
              <w:rPr>
                <w:b/>
                <w:bCs/>
                <w:color w:val="0084D1"/>
              </w:rPr>
            </w:pPr>
            <w:r>
              <w:rPr>
                <w:b/>
                <w:bCs/>
                <w:color w:val="0084D1"/>
              </w:rPr>
              <w:t xml:space="preserve">VIII Legitimidad (base jurídica) del </w:t>
            </w:r>
            <w:r>
              <w:rPr>
                <w:b/>
                <w:bCs/>
                <w:color w:val="0084D1"/>
              </w:rPr>
              <w:t>tratamiento:</w:t>
            </w:r>
          </w:p>
          <w:p w14:paraId="2DE6562A" w14:textId="77777777" w:rsidR="006F678B" w:rsidRDefault="006F678B">
            <w:pPr>
              <w:pStyle w:val="Standard"/>
              <w:jc w:val="left"/>
              <w:rPr>
                <w:b/>
                <w:bCs/>
                <w:color w:val="0084D1"/>
              </w:rPr>
            </w:pPr>
          </w:p>
        </w:tc>
        <w:tc>
          <w:tcPr>
            <w:tcW w:w="7341" w:type="dxa"/>
            <w:shd w:val="clear" w:color="auto" w:fill="auto"/>
            <w:tcMar>
              <w:top w:w="0" w:type="dxa"/>
              <w:left w:w="108" w:type="dxa"/>
              <w:bottom w:w="0" w:type="dxa"/>
              <w:right w:w="108" w:type="dxa"/>
            </w:tcMar>
          </w:tcPr>
          <w:p w14:paraId="7884602C" w14:textId="77777777" w:rsidR="006F678B" w:rsidRDefault="004749B5">
            <w:pPr>
              <w:pStyle w:val="Standard"/>
            </w:pPr>
            <w:r>
              <w:t>-Consentimiento del interesado: No</w:t>
            </w:r>
          </w:p>
          <w:p w14:paraId="096A6CCD" w14:textId="77777777" w:rsidR="006F678B" w:rsidRDefault="004749B5">
            <w:pPr>
              <w:pStyle w:val="Standard"/>
            </w:pPr>
            <w:r>
              <w:t>-Datos necesarios ejecución contrato: No</w:t>
            </w:r>
          </w:p>
          <w:p w14:paraId="52DCAED7" w14:textId="77777777" w:rsidR="006F678B" w:rsidRDefault="004749B5">
            <w:pPr>
              <w:pStyle w:val="Standard"/>
            </w:pPr>
            <w:r>
              <w:t>-Cumplimiento obligación legal: Sí</w:t>
            </w:r>
          </w:p>
          <w:p w14:paraId="772C5B0C" w14:textId="77777777" w:rsidR="006F678B" w:rsidRDefault="004749B5">
            <w:pPr>
              <w:pStyle w:val="Standard"/>
            </w:pPr>
            <w:r>
              <w:lastRenderedPageBreak/>
              <w:t>Real Decreto Legislativo 7/2015, de 30 de octubre por el que se aprueba el texto refundido de la Ley del Suelo y Rehabilitación Urb</w:t>
            </w:r>
            <w:r>
              <w:t>ana.</w:t>
            </w:r>
            <w:r>
              <w:tab/>
            </w:r>
            <w:r>
              <w:br/>
            </w:r>
            <w:r>
              <w:t>Ley 2/2017, de 13 de julio, del Suelo y de los Espacios Naturales de Canarias.</w:t>
            </w:r>
          </w:p>
          <w:p w14:paraId="7BADDF9B" w14:textId="77777777" w:rsidR="006F678B" w:rsidRDefault="004749B5">
            <w:pPr>
              <w:pStyle w:val="Standard"/>
            </w:pPr>
            <w:r>
              <w:t>-Proteger intereses vitales: No</w:t>
            </w:r>
          </w:p>
          <w:p w14:paraId="58682E13" w14:textId="77777777" w:rsidR="006F678B" w:rsidRDefault="004749B5">
            <w:pPr>
              <w:pStyle w:val="Standard"/>
            </w:pPr>
            <w:r>
              <w:t>-Misión, intereses o poderes públicos: No</w:t>
            </w:r>
          </w:p>
          <w:p w14:paraId="2FBC76FB" w14:textId="77777777" w:rsidR="006F678B" w:rsidRDefault="006F678B">
            <w:pPr>
              <w:pStyle w:val="Standard"/>
            </w:pPr>
          </w:p>
          <w:p w14:paraId="6C2D3A1F" w14:textId="77777777" w:rsidR="006F678B" w:rsidRDefault="004749B5">
            <w:pPr>
              <w:pStyle w:val="Standard"/>
            </w:pPr>
            <w:r>
              <w:t>-Interés legítimo del Responsable: No</w:t>
            </w:r>
          </w:p>
          <w:p w14:paraId="1E1BA748" w14:textId="77777777" w:rsidR="006F678B" w:rsidRDefault="006F678B">
            <w:pPr>
              <w:pStyle w:val="Standard"/>
            </w:pPr>
          </w:p>
          <w:p w14:paraId="25ED3DEA" w14:textId="77777777" w:rsidR="006F678B" w:rsidRDefault="004749B5">
            <w:pPr>
              <w:pStyle w:val="Standard"/>
            </w:pPr>
            <w:r>
              <w:t>-Consentimiento explícito (en relación con datos de categ</w:t>
            </w:r>
            <w:r>
              <w:t>orías especiales): No</w:t>
            </w:r>
          </w:p>
          <w:p w14:paraId="196CFBCC" w14:textId="77777777" w:rsidR="006F678B" w:rsidRDefault="004749B5">
            <w:pPr>
              <w:pStyle w:val="Standard"/>
            </w:pPr>
            <w:r>
              <w:t>-Obligación derecho laboral (en relación con datos de categorías especiales): No</w:t>
            </w:r>
          </w:p>
          <w:p w14:paraId="05048705" w14:textId="77777777" w:rsidR="006F678B" w:rsidRDefault="004749B5">
            <w:pPr>
              <w:pStyle w:val="Standard"/>
            </w:pPr>
            <w:r>
              <w:t>-Proteger intereses vitales de una persona no capacitada para consentir (en relación con datos de categorías especiales): No</w:t>
            </w:r>
          </w:p>
          <w:p w14:paraId="19BC905A" w14:textId="77777777" w:rsidR="006F678B" w:rsidRDefault="004749B5">
            <w:pPr>
              <w:pStyle w:val="Standard"/>
            </w:pPr>
            <w:r>
              <w:t xml:space="preserve">-Miembros entidad sin ánimo </w:t>
            </w:r>
            <w:r>
              <w:t>de lucro (en relación con datos de categorías especiales): No</w:t>
            </w:r>
          </w:p>
          <w:p w14:paraId="71FA95BF" w14:textId="77777777" w:rsidR="006F678B" w:rsidRDefault="004749B5">
            <w:pPr>
              <w:pStyle w:val="Standard"/>
            </w:pPr>
            <w:r>
              <w:t>-Datos hechos públicos por interesado (en relación con datos de categorías especiales): No</w:t>
            </w:r>
          </w:p>
          <w:p w14:paraId="354FC469" w14:textId="77777777" w:rsidR="006F678B" w:rsidRDefault="004749B5">
            <w:pPr>
              <w:pStyle w:val="Standard"/>
            </w:pPr>
            <w:r>
              <w:t>-Ejercicio defensa o tribunales (en relación con datos de categorías especiales): No</w:t>
            </w:r>
          </w:p>
          <w:p w14:paraId="502ECC15" w14:textId="77777777" w:rsidR="006F678B" w:rsidRDefault="004749B5">
            <w:pPr>
              <w:pStyle w:val="Standard"/>
            </w:pPr>
            <w:r>
              <w:t xml:space="preserve">-Interés </w:t>
            </w:r>
            <w:r>
              <w:t>público esencial (en relación con datos de categorías especiales): No</w:t>
            </w:r>
          </w:p>
          <w:p w14:paraId="2E581699" w14:textId="77777777" w:rsidR="006F678B" w:rsidRDefault="004749B5">
            <w:pPr>
              <w:pStyle w:val="Standard"/>
            </w:pPr>
            <w:r>
              <w:t>-Medicina preventiva, laboral o servicios sanitarios (en relación con datos de categorías especiales): No</w:t>
            </w:r>
          </w:p>
          <w:p w14:paraId="0467C4AD" w14:textId="77777777" w:rsidR="006F678B" w:rsidRDefault="004749B5">
            <w:pPr>
              <w:pStyle w:val="Standard"/>
            </w:pPr>
            <w:r>
              <w:t>-Razones de salud pública (en relación con datos de categorías especiales): No</w:t>
            </w:r>
          </w:p>
          <w:p w14:paraId="1BF0D334" w14:textId="77777777" w:rsidR="006F678B" w:rsidRDefault="004749B5">
            <w:pPr>
              <w:pStyle w:val="Standard"/>
            </w:pPr>
            <w:r>
              <w:t>-</w:t>
            </w:r>
            <w:r>
              <w:t>Archivo investigación o estadística en interés público (en relación con datos de categorías especiales): No</w:t>
            </w:r>
          </w:p>
          <w:p w14:paraId="00E327C5" w14:textId="77777777" w:rsidR="006F678B" w:rsidRDefault="006F678B">
            <w:pPr>
              <w:pStyle w:val="Standard"/>
            </w:pPr>
          </w:p>
        </w:tc>
      </w:tr>
      <w:tr w:rsidR="006F678B" w14:paraId="6EFA0077" w14:textId="77777777">
        <w:tblPrEx>
          <w:tblCellMar>
            <w:top w:w="0" w:type="dxa"/>
            <w:bottom w:w="0" w:type="dxa"/>
          </w:tblCellMar>
        </w:tblPrEx>
        <w:trPr>
          <w:trHeight w:val="166"/>
          <w:jc w:val="center"/>
        </w:trPr>
        <w:tc>
          <w:tcPr>
            <w:tcW w:w="2297" w:type="dxa"/>
            <w:shd w:val="clear" w:color="auto" w:fill="auto"/>
            <w:tcMar>
              <w:top w:w="0" w:type="dxa"/>
              <w:left w:w="108" w:type="dxa"/>
              <w:bottom w:w="0" w:type="dxa"/>
              <w:right w:w="108" w:type="dxa"/>
            </w:tcMar>
          </w:tcPr>
          <w:p w14:paraId="3AB2862E" w14:textId="77777777" w:rsidR="006F678B" w:rsidRDefault="004749B5">
            <w:pPr>
              <w:pStyle w:val="Standard"/>
              <w:jc w:val="left"/>
              <w:rPr>
                <w:b/>
                <w:bCs/>
                <w:color w:val="0084D1"/>
              </w:rPr>
            </w:pPr>
            <w:r>
              <w:rPr>
                <w:b/>
                <w:bCs/>
                <w:color w:val="0084D1"/>
              </w:rPr>
              <w:lastRenderedPageBreak/>
              <w:t>IX Destinatarios de la información:</w:t>
            </w:r>
          </w:p>
        </w:tc>
        <w:tc>
          <w:tcPr>
            <w:tcW w:w="7341" w:type="dxa"/>
            <w:shd w:val="clear" w:color="auto" w:fill="auto"/>
            <w:tcMar>
              <w:top w:w="0" w:type="dxa"/>
              <w:left w:w="108" w:type="dxa"/>
              <w:bottom w:w="0" w:type="dxa"/>
              <w:right w:w="108" w:type="dxa"/>
            </w:tcMar>
          </w:tcPr>
          <w:p w14:paraId="6DD2786C" w14:textId="77777777" w:rsidR="006F678B" w:rsidRDefault="004749B5">
            <w:pPr>
              <w:pStyle w:val="Standard"/>
            </w:pPr>
            <w:r>
              <w:t>No hay</w:t>
            </w:r>
          </w:p>
          <w:p w14:paraId="3E62CA5C" w14:textId="77777777" w:rsidR="006F678B" w:rsidRDefault="006F678B">
            <w:pPr>
              <w:pStyle w:val="Standard"/>
            </w:pPr>
          </w:p>
        </w:tc>
      </w:tr>
      <w:tr w:rsidR="006F678B" w14:paraId="18C78B91" w14:textId="77777777">
        <w:tblPrEx>
          <w:tblCellMar>
            <w:top w:w="0" w:type="dxa"/>
            <w:bottom w:w="0" w:type="dxa"/>
          </w:tblCellMar>
        </w:tblPrEx>
        <w:trPr>
          <w:trHeight w:val="166"/>
          <w:jc w:val="center"/>
        </w:trPr>
        <w:tc>
          <w:tcPr>
            <w:tcW w:w="2297" w:type="dxa"/>
            <w:shd w:val="clear" w:color="auto" w:fill="auto"/>
            <w:tcMar>
              <w:top w:w="0" w:type="dxa"/>
              <w:left w:w="108" w:type="dxa"/>
              <w:bottom w:w="0" w:type="dxa"/>
              <w:right w:w="108" w:type="dxa"/>
            </w:tcMar>
          </w:tcPr>
          <w:p w14:paraId="07F0B54B" w14:textId="77777777" w:rsidR="006F678B" w:rsidRDefault="004749B5">
            <w:pPr>
              <w:pStyle w:val="Standard"/>
              <w:jc w:val="left"/>
              <w:rPr>
                <w:b/>
                <w:bCs/>
                <w:color w:val="0084D1"/>
              </w:rPr>
            </w:pPr>
            <w:r>
              <w:rPr>
                <w:b/>
                <w:bCs/>
                <w:color w:val="0084D1"/>
              </w:rPr>
              <w:t>X Transferencias internacionales:</w:t>
            </w:r>
          </w:p>
          <w:p w14:paraId="3867ACA1" w14:textId="77777777" w:rsidR="006F678B" w:rsidRDefault="006F678B">
            <w:pPr>
              <w:pStyle w:val="Standard"/>
              <w:jc w:val="left"/>
              <w:rPr>
                <w:b/>
                <w:bCs/>
                <w:color w:val="0084D1"/>
              </w:rPr>
            </w:pPr>
          </w:p>
        </w:tc>
        <w:tc>
          <w:tcPr>
            <w:tcW w:w="7341" w:type="dxa"/>
            <w:shd w:val="clear" w:color="auto" w:fill="auto"/>
            <w:tcMar>
              <w:top w:w="0" w:type="dxa"/>
              <w:left w:w="108" w:type="dxa"/>
              <w:bottom w:w="0" w:type="dxa"/>
              <w:right w:w="108" w:type="dxa"/>
            </w:tcMar>
          </w:tcPr>
          <w:p w14:paraId="7C5660AB" w14:textId="77777777" w:rsidR="006F678B" w:rsidRDefault="004749B5">
            <w:pPr>
              <w:pStyle w:val="Standard"/>
            </w:pPr>
            <w:r>
              <w:t>No se realizarán transferencias internacionales de datos</w:t>
            </w:r>
          </w:p>
        </w:tc>
      </w:tr>
      <w:tr w:rsidR="006F678B" w14:paraId="013FF904" w14:textId="77777777">
        <w:tblPrEx>
          <w:tblCellMar>
            <w:top w:w="0" w:type="dxa"/>
            <w:bottom w:w="0" w:type="dxa"/>
          </w:tblCellMar>
        </w:tblPrEx>
        <w:trPr>
          <w:trHeight w:val="166"/>
          <w:jc w:val="center"/>
        </w:trPr>
        <w:tc>
          <w:tcPr>
            <w:tcW w:w="2297" w:type="dxa"/>
            <w:shd w:val="clear" w:color="auto" w:fill="auto"/>
            <w:tcMar>
              <w:top w:w="0" w:type="dxa"/>
              <w:left w:w="108" w:type="dxa"/>
              <w:bottom w:w="0" w:type="dxa"/>
              <w:right w:w="108" w:type="dxa"/>
            </w:tcMar>
          </w:tcPr>
          <w:p w14:paraId="3A41EE80" w14:textId="77777777" w:rsidR="006F678B" w:rsidRDefault="004749B5">
            <w:pPr>
              <w:pStyle w:val="Standard"/>
              <w:jc w:val="left"/>
              <w:rPr>
                <w:b/>
                <w:bCs/>
                <w:color w:val="0084D1"/>
              </w:rPr>
            </w:pPr>
            <w:r>
              <w:rPr>
                <w:b/>
                <w:bCs/>
                <w:color w:val="0084D1"/>
              </w:rPr>
              <w:t>XI Plazo</w:t>
            </w:r>
            <w:r>
              <w:rPr>
                <w:b/>
                <w:bCs/>
                <w:color w:val="0084D1"/>
              </w:rPr>
              <w:t>s de conservación de datos:</w:t>
            </w:r>
          </w:p>
        </w:tc>
        <w:tc>
          <w:tcPr>
            <w:tcW w:w="7341" w:type="dxa"/>
            <w:shd w:val="clear" w:color="auto" w:fill="auto"/>
            <w:tcMar>
              <w:top w:w="0" w:type="dxa"/>
              <w:left w:w="108" w:type="dxa"/>
              <w:bottom w:w="0" w:type="dxa"/>
              <w:right w:w="108" w:type="dxa"/>
            </w:tcMar>
          </w:tcPr>
          <w:p w14:paraId="0E678084" w14:textId="77777777" w:rsidR="006F678B" w:rsidRDefault="006F678B">
            <w:pPr>
              <w:pStyle w:val="Standard"/>
            </w:pPr>
          </w:p>
          <w:p w14:paraId="33B9FD87" w14:textId="77777777" w:rsidR="006F678B" w:rsidRDefault="004749B5">
            <w:pPr>
              <w:pStyle w:val="Standard"/>
            </w:pPr>
            <w:r>
              <w:t>Indefinido</w:t>
            </w:r>
          </w:p>
        </w:tc>
      </w:tr>
      <w:tr w:rsidR="006F678B" w14:paraId="6D7C5940" w14:textId="77777777">
        <w:tblPrEx>
          <w:tblCellMar>
            <w:top w:w="0" w:type="dxa"/>
            <w:bottom w:w="0" w:type="dxa"/>
          </w:tblCellMar>
        </w:tblPrEx>
        <w:trPr>
          <w:trHeight w:val="166"/>
          <w:jc w:val="center"/>
        </w:trPr>
        <w:tc>
          <w:tcPr>
            <w:tcW w:w="2297" w:type="dxa"/>
            <w:shd w:val="clear" w:color="auto" w:fill="auto"/>
            <w:tcMar>
              <w:top w:w="0" w:type="dxa"/>
              <w:left w:w="108" w:type="dxa"/>
              <w:bottom w:w="0" w:type="dxa"/>
              <w:right w:w="108" w:type="dxa"/>
            </w:tcMar>
          </w:tcPr>
          <w:p w14:paraId="0E40C12F" w14:textId="77777777" w:rsidR="006F678B" w:rsidRDefault="004749B5">
            <w:pPr>
              <w:pStyle w:val="Standard"/>
              <w:jc w:val="left"/>
              <w:rPr>
                <w:b/>
                <w:bCs/>
                <w:color w:val="0084D1"/>
              </w:rPr>
            </w:pPr>
            <w:r>
              <w:rPr>
                <w:b/>
                <w:bCs/>
                <w:color w:val="0084D1"/>
              </w:rPr>
              <w:t>XII Descripción general de medidas técnicas y organizativas de seguridad:</w:t>
            </w:r>
          </w:p>
          <w:p w14:paraId="653FDA6D" w14:textId="77777777" w:rsidR="006F678B" w:rsidRDefault="006F678B">
            <w:pPr>
              <w:pStyle w:val="Standard"/>
              <w:jc w:val="left"/>
              <w:rPr>
                <w:b/>
                <w:bCs/>
                <w:color w:val="0084D1"/>
              </w:rPr>
            </w:pPr>
          </w:p>
        </w:tc>
        <w:tc>
          <w:tcPr>
            <w:tcW w:w="7341" w:type="dxa"/>
            <w:shd w:val="clear" w:color="auto" w:fill="auto"/>
            <w:tcMar>
              <w:top w:w="0" w:type="dxa"/>
              <w:left w:w="108" w:type="dxa"/>
              <w:bottom w:w="0" w:type="dxa"/>
              <w:right w:w="108" w:type="dxa"/>
            </w:tcMar>
          </w:tcPr>
          <w:p w14:paraId="5DAB6F56" w14:textId="77777777" w:rsidR="006F678B" w:rsidRDefault="006F678B">
            <w:pPr>
              <w:pStyle w:val="Standard"/>
            </w:pPr>
          </w:p>
          <w:p w14:paraId="14DB0F69" w14:textId="77777777" w:rsidR="006F678B" w:rsidRDefault="006F678B">
            <w:pPr>
              <w:pStyle w:val="Standard"/>
            </w:pPr>
          </w:p>
          <w:p w14:paraId="32EAE877" w14:textId="77777777" w:rsidR="006F678B" w:rsidRDefault="004749B5">
            <w:pPr>
              <w:pStyle w:val="Standard"/>
            </w:pPr>
            <w:r>
              <w:t>Documento de seguridad, Funciones y obligaciones del personal,</w:t>
            </w:r>
          </w:p>
          <w:p w14:paraId="78E4F558" w14:textId="77777777" w:rsidR="006F678B" w:rsidRDefault="004749B5">
            <w:pPr>
              <w:pStyle w:val="Standard"/>
            </w:pPr>
            <w:r>
              <w:t>Control de accesos, Control de acceso físico, Identificación y</w:t>
            </w:r>
          </w:p>
          <w:p w14:paraId="02A52231" w14:textId="77777777" w:rsidR="006F678B" w:rsidRDefault="004749B5">
            <w:pPr>
              <w:pStyle w:val="Standard"/>
            </w:pPr>
            <w:r>
              <w:t>autenticación, Registro de incidencias, Distribución de soportes,</w:t>
            </w:r>
          </w:p>
          <w:p w14:paraId="141D5099" w14:textId="77777777" w:rsidR="006F678B" w:rsidRDefault="004749B5">
            <w:pPr>
              <w:pStyle w:val="Standard"/>
            </w:pPr>
            <w:r>
              <w:t>Seguridad de telecomunicaciones, Correos electrónicos, Dispositivos de almacenamiento, Criterios de archivo, Copias o reproducciones,</w:t>
            </w:r>
          </w:p>
          <w:p w14:paraId="43A9CA29" w14:textId="77777777" w:rsidR="006F678B" w:rsidRDefault="004749B5">
            <w:pPr>
              <w:pStyle w:val="Standard"/>
            </w:pPr>
            <w:r>
              <w:t>Borrado o destrucción de soportes</w:t>
            </w:r>
          </w:p>
          <w:p w14:paraId="63BD69CC" w14:textId="77777777" w:rsidR="006F678B" w:rsidRDefault="006F678B">
            <w:pPr>
              <w:pStyle w:val="Standard"/>
            </w:pPr>
          </w:p>
          <w:p w14:paraId="7490AE51" w14:textId="77777777" w:rsidR="006F678B" w:rsidRDefault="006F678B">
            <w:pPr>
              <w:pStyle w:val="Standard"/>
            </w:pPr>
          </w:p>
        </w:tc>
      </w:tr>
      <w:tr w:rsidR="006F678B" w14:paraId="0EEE098E" w14:textId="77777777">
        <w:tblPrEx>
          <w:tblCellMar>
            <w:top w:w="0" w:type="dxa"/>
            <w:bottom w:w="0" w:type="dxa"/>
          </w:tblCellMar>
        </w:tblPrEx>
        <w:trPr>
          <w:trHeight w:val="166"/>
          <w:jc w:val="center"/>
        </w:trPr>
        <w:tc>
          <w:tcPr>
            <w:tcW w:w="2297" w:type="dxa"/>
            <w:shd w:val="clear" w:color="auto" w:fill="auto"/>
            <w:tcMar>
              <w:top w:w="0" w:type="dxa"/>
              <w:left w:w="108" w:type="dxa"/>
              <w:bottom w:w="0" w:type="dxa"/>
              <w:right w:w="108" w:type="dxa"/>
            </w:tcMar>
          </w:tcPr>
          <w:p w14:paraId="5678E7F5" w14:textId="77777777" w:rsidR="006F678B" w:rsidRDefault="004749B5">
            <w:pPr>
              <w:pStyle w:val="Standard"/>
              <w:jc w:val="left"/>
              <w:rPr>
                <w:b/>
                <w:bCs/>
                <w:color w:val="0084D1"/>
              </w:rPr>
            </w:pPr>
            <w:r>
              <w:rPr>
                <w:b/>
                <w:bCs/>
                <w:color w:val="0084D1"/>
              </w:rPr>
              <w:t xml:space="preserve">XIII Procedimiento </w:t>
            </w:r>
            <w:r>
              <w:rPr>
                <w:b/>
                <w:bCs/>
                <w:color w:val="0084D1"/>
              </w:rPr>
              <w:t>para ejercitar los derechos:</w:t>
            </w:r>
          </w:p>
          <w:p w14:paraId="776777A5" w14:textId="77777777" w:rsidR="006F678B" w:rsidRDefault="006F678B">
            <w:pPr>
              <w:pStyle w:val="Standard"/>
              <w:jc w:val="left"/>
              <w:rPr>
                <w:b/>
                <w:bCs/>
                <w:color w:val="0084D1"/>
              </w:rPr>
            </w:pPr>
          </w:p>
        </w:tc>
        <w:tc>
          <w:tcPr>
            <w:tcW w:w="7341" w:type="dxa"/>
            <w:shd w:val="clear" w:color="auto" w:fill="auto"/>
            <w:tcMar>
              <w:top w:w="0" w:type="dxa"/>
              <w:left w:w="108" w:type="dxa"/>
              <w:bottom w:w="0" w:type="dxa"/>
              <w:right w:w="108" w:type="dxa"/>
            </w:tcMar>
          </w:tcPr>
          <w:p w14:paraId="5765E662" w14:textId="77777777" w:rsidR="006F678B" w:rsidRDefault="004749B5">
            <w:pPr>
              <w:pStyle w:val="Standard"/>
            </w:pPr>
            <w:r>
              <w:t xml:space="preserve">Pueden existir diferentes canales (email, correo postal, presencial, etc.) y se detallan en las diferentes cláusulas de información, así como en el procedimiento de gestión de derechos, en el que también se dispone de </w:t>
            </w:r>
            <w:r>
              <w:t xml:space="preserve">formularios de ejercicio de derechos para facilitar a los interesados.  </w:t>
            </w:r>
          </w:p>
          <w:p w14:paraId="7B4417BD" w14:textId="77777777" w:rsidR="006F678B" w:rsidRDefault="006F678B">
            <w:pPr>
              <w:pStyle w:val="Standard"/>
            </w:pPr>
          </w:p>
          <w:p w14:paraId="7E4F9B34" w14:textId="77777777" w:rsidR="006F678B" w:rsidRDefault="006F678B">
            <w:pPr>
              <w:pStyle w:val="Standard"/>
            </w:pPr>
          </w:p>
          <w:p w14:paraId="4F02094F" w14:textId="77777777" w:rsidR="006F678B" w:rsidRDefault="006F678B">
            <w:pPr>
              <w:pStyle w:val="Standard"/>
            </w:pPr>
          </w:p>
          <w:p w14:paraId="1C2BF970" w14:textId="77777777" w:rsidR="006F678B" w:rsidRDefault="006F678B">
            <w:pPr>
              <w:pStyle w:val="Standard"/>
            </w:pPr>
          </w:p>
          <w:p w14:paraId="5E0CFA14" w14:textId="77777777" w:rsidR="006F678B" w:rsidRDefault="006F678B">
            <w:pPr>
              <w:pStyle w:val="Standard"/>
            </w:pPr>
          </w:p>
          <w:p w14:paraId="32E2BA8A" w14:textId="77777777" w:rsidR="006F678B" w:rsidRDefault="006F678B">
            <w:pPr>
              <w:pStyle w:val="Standard"/>
            </w:pPr>
          </w:p>
          <w:p w14:paraId="3F1B21D7" w14:textId="77777777" w:rsidR="006F678B" w:rsidRDefault="006F678B">
            <w:pPr>
              <w:pStyle w:val="Standard"/>
            </w:pPr>
          </w:p>
        </w:tc>
      </w:tr>
      <w:tr w:rsidR="006F678B" w14:paraId="4072B1C8" w14:textId="77777777">
        <w:tblPrEx>
          <w:tblCellMar>
            <w:top w:w="0" w:type="dxa"/>
            <w:bottom w:w="0" w:type="dxa"/>
          </w:tblCellMar>
        </w:tblPrEx>
        <w:trPr>
          <w:trHeight w:val="166"/>
          <w:jc w:val="center"/>
        </w:trPr>
        <w:tc>
          <w:tcPr>
            <w:tcW w:w="2297" w:type="dxa"/>
            <w:shd w:val="clear" w:color="auto" w:fill="D9D9D9"/>
            <w:tcMar>
              <w:top w:w="0" w:type="dxa"/>
              <w:left w:w="108" w:type="dxa"/>
              <w:bottom w:w="0" w:type="dxa"/>
              <w:right w:w="108" w:type="dxa"/>
            </w:tcMar>
          </w:tcPr>
          <w:p w14:paraId="5CF134E5" w14:textId="77777777" w:rsidR="006F678B" w:rsidRDefault="004749B5">
            <w:pPr>
              <w:pStyle w:val="Standard"/>
              <w:jc w:val="left"/>
              <w:rPr>
                <w:b/>
                <w:bCs/>
                <w:color w:val="0084D1"/>
              </w:rPr>
            </w:pPr>
            <w:r>
              <w:rPr>
                <w:b/>
                <w:bCs/>
                <w:color w:val="0084D1"/>
              </w:rPr>
              <w:t>Tratamiento:</w:t>
            </w:r>
          </w:p>
        </w:tc>
        <w:tc>
          <w:tcPr>
            <w:tcW w:w="7341" w:type="dxa"/>
            <w:shd w:val="clear" w:color="auto" w:fill="D9D9D9"/>
            <w:tcMar>
              <w:top w:w="0" w:type="dxa"/>
              <w:left w:w="108" w:type="dxa"/>
              <w:bottom w:w="0" w:type="dxa"/>
              <w:right w:w="108" w:type="dxa"/>
            </w:tcMar>
          </w:tcPr>
          <w:p w14:paraId="2C872AC1" w14:textId="77777777" w:rsidR="006F678B" w:rsidRDefault="004749B5">
            <w:pPr>
              <w:pStyle w:val="Ttulo3"/>
            </w:pPr>
            <w:r>
              <w:t xml:space="preserve">2.31.3. </w:t>
            </w:r>
            <w:bookmarkStart w:id="171" w:name="_Toc523489932"/>
            <w:bookmarkStart w:id="172" w:name="_Toc523736440"/>
            <w:r>
              <w:t>LICENCIAS URBANÍSTICAS</w:t>
            </w:r>
            <w:bookmarkEnd w:id="171"/>
            <w:bookmarkEnd w:id="172"/>
          </w:p>
          <w:p w14:paraId="588007BA" w14:textId="77777777" w:rsidR="006F678B" w:rsidRDefault="004749B5">
            <w:pPr>
              <w:pStyle w:val="Standard"/>
            </w:pPr>
            <w:r>
              <w:t>GESTIÓN Y TRAMITACIÓN DE LICENCIAS Y EXPEDIENTES SANCIONADORES RELACIONADOS CON DICHAS LICENCIAS</w:t>
            </w:r>
          </w:p>
          <w:p w14:paraId="42B54DB3" w14:textId="77777777" w:rsidR="006F678B" w:rsidRDefault="004749B5">
            <w:pPr>
              <w:pStyle w:val="Standard"/>
            </w:pPr>
            <w:r>
              <w:t xml:space="preserve">UNIDAD TÉCNICA: </w:t>
            </w:r>
            <w:r>
              <w:t>URBANISMO, EDIFICACIÓN Y ACTIVIDADES.</w:t>
            </w:r>
          </w:p>
        </w:tc>
      </w:tr>
      <w:tr w:rsidR="006F678B" w14:paraId="4BB619A7" w14:textId="77777777">
        <w:tblPrEx>
          <w:tblCellMar>
            <w:top w:w="0" w:type="dxa"/>
            <w:bottom w:w="0" w:type="dxa"/>
          </w:tblCellMar>
        </w:tblPrEx>
        <w:trPr>
          <w:trHeight w:val="166"/>
          <w:jc w:val="center"/>
        </w:trPr>
        <w:tc>
          <w:tcPr>
            <w:tcW w:w="2297" w:type="dxa"/>
            <w:shd w:val="clear" w:color="auto" w:fill="auto"/>
            <w:tcMar>
              <w:top w:w="0" w:type="dxa"/>
              <w:left w:w="108" w:type="dxa"/>
              <w:bottom w:w="0" w:type="dxa"/>
              <w:right w:w="108" w:type="dxa"/>
            </w:tcMar>
          </w:tcPr>
          <w:p w14:paraId="0B1B12C3" w14:textId="77777777" w:rsidR="006F678B" w:rsidRDefault="004749B5">
            <w:pPr>
              <w:pStyle w:val="Standard"/>
              <w:jc w:val="left"/>
              <w:rPr>
                <w:b/>
                <w:bCs/>
                <w:color w:val="0084D1"/>
              </w:rPr>
            </w:pPr>
            <w:r>
              <w:rPr>
                <w:b/>
                <w:bCs/>
                <w:color w:val="0084D1"/>
              </w:rPr>
              <w:t>I Responsables del tratamiento:</w:t>
            </w:r>
          </w:p>
          <w:p w14:paraId="28AB72CC" w14:textId="77777777" w:rsidR="006F678B" w:rsidRDefault="006F678B">
            <w:pPr>
              <w:pStyle w:val="Standard"/>
              <w:jc w:val="left"/>
              <w:rPr>
                <w:b/>
                <w:bCs/>
                <w:color w:val="0084D1"/>
              </w:rPr>
            </w:pPr>
          </w:p>
        </w:tc>
        <w:tc>
          <w:tcPr>
            <w:tcW w:w="7341" w:type="dxa"/>
            <w:shd w:val="clear" w:color="auto" w:fill="auto"/>
            <w:tcMar>
              <w:top w:w="0" w:type="dxa"/>
              <w:left w:w="108" w:type="dxa"/>
              <w:bottom w:w="0" w:type="dxa"/>
              <w:right w:w="108" w:type="dxa"/>
            </w:tcMar>
          </w:tcPr>
          <w:p w14:paraId="545FB92D" w14:textId="77777777" w:rsidR="006F678B" w:rsidRDefault="004749B5">
            <w:pPr>
              <w:pStyle w:val="Standard"/>
            </w:pPr>
            <w:r>
              <w:t>AYUNTAMIENTO DE LAS PALMAS DE GRAN CANARIA</w:t>
            </w:r>
          </w:p>
          <w:p w14:paraId="774FCE9B" w14:textId="77777777" w:rsidR="006F678B" w:rsidRDefault="006F678B">
            <w:pPr>
              <w:pStyle w:val="Standard"/>
            </w:pPr>
          </w:p>
        </w:tc>
      </w:tr>
      <w:tr w:rsidR="006F678B" w14:paraId="766F71DD" w14:textId="77777777">
        <w:tblPrEx>
          <w:tblCellMar>
            <w:top w:w="0" w:type="dxa"/>
            <w:bottom w:w="0" w:type="dxa"/>
          </w:tblCellMar>
        </w:tblPrEx>
        <w:trPr>
          <w:trHeight w:val="166"/>
          <w:jc w:val="center"/>
        </w:trPr>
        <w:tc>
          <w:tcPr>
            <w:tcW w:w="2297" w:type="dxa"/>
            <w:shd w:val="clear" w:color="auto" w:fill="auto"/>
            <w:tcMar>
              <w:top w:w="0" w:type="dxa"/>
              <w:left w:w="108" w:type="dxa"/>
              <w:bottom w:w="0" w:type="dxa"/>
              <w:right w:w="108" w:type="dxa"/>
            </w:tcMar>
          </w:tcPr>
          <w:p w14:paraId="2402F390" w14:textId="77777777" w:rsidR="006F678B" w:rsidRDefault="004749B5">
            <w:pPr>
              <w:pStyle w:val="Standard"/>
              <w:jc w:val="left"/>
              <w:rPr>
                <w:b/>
                <w:bCs/>
                <w:color w:val="0084D1"/>
              </w:rPr>
            </w:pPr>
            <w:r>
              <w:rPr>
                <w:b/>
                <w:bCs/>
                <w:color w:val="0084D1"/>
              </w:rPr>
              <w:lastRenderedPageBreak/>
              <w:t>II Titularidad:</w:t>
            </w:r>
          </w:p>
          <w:p w14:paraId="20469143" w14:textId="77777777" w:rsidR="006F678B" w:rsidRDefault="006F678B">
            <w:pPr>
              <w:pStyle w:val="Standard"/>
              <w:jc w:val="left"/>
              <w:rPr>
                <w:b/>
                <w:bCs/>
                <w:color w:val="0084D1"/>
              </w:rPr>
            </w:pPr>
          </w:p>
        </w:tc>
        <w:tc>
          <w:tcPr>
            <w:tcW w:w="7341" w:type="dxa"/>
            <w:shd w:val="clear" w:color="auto" w:fill="auto"/>
            <w:tcMar>
              <w:top w:w="0" w:type="dxa"/>
              <w:left w:w="108" w:type="dxa"/>
              <w:bottom w:w="0" w:type="dxa"/>
              <w:right w:w="108" w:type="dxa"/>
            </w:tcMar>
          </w:tcPr>
          <w:p w14:paraId="4E3F88C9" w14:textId="77777777" w:rsidR="006F678B" w:rsidRDefault="004749B5">
            <w:pPr>
              <w:pStyle w:val="Standard"/>
            </w:pPr>
            <w:r>
              <w:t>Pública</w:t>
            </w:r>
          </w:p>
        </w:tc>
      </w:tr>
      <w:tr w:rsidR="006F678B" w14:paraId="351BD4A4" w14:textId="77777777">
        <w:tblPrEx>
          <w:tblCellMar>
            <w:top w:w="0" w:type="dxa"/>
            <w:bottom w:w="0" w:type="dxa"/>
          </w:tblCellMar>
        </w:tblPrEx>
        <w:trPr>
          <w:trHeight w:val="166"/>
          <w:jc w:val="center"/>
        </w:trPr>
        <w:tc>
          <w:tcPr>
            <w:tcW w:w="2297" w:type="dxa"/>
            <w:shd w:val="clear" w:color="auto" w:fill="auto"/>
            <w:tcMar>
              <w:top w:w="0" w:type="dxa"/>
              <w:left w:w="108" w:type="dxa"/>
              <w:bottom w:w="0" w:type="dxa"/>
              <w:right w:w="108" w:type="dxa"/>
            </w:tcMar>
          </w:tcPr>
          <w:p w14:paraId="2C702C3D" w14:textId="77777777" w:rsidR="006F678B" w:rsidRDefault="004749B5">
            <w:pPr>
              <w:pStyle w:val="Standard"/>
              <w:jc w:val="left"/>
              <w:rPr>
                <w:b/>
                <w:bCs/>
                <w:color w:val="0084D1"/>
              </w:rPr>
            </w:pPr>
            <w:r>
              <w:rPr>
                <w:b/>
                <w:bCs/>
                <w:color w:val="0084D1"/>
              </w:rPr>
              <w:t>III Categorías interesados:</w:t>
            </w:r>
          </w:p>
        </w:tc>
        <w:tc>
          <w:tcPr>
            <w:tcW w:w="7341" w:type="dxa"/>
            <w:shd w:val="clear" w:color="auto" w:fill="auto"/>
            <w:tcMar>
              <w:top w:w="0" w:type="dxa"/>
              <w:left w:w="108" w:type="dxa"/>
              <w:bottom w:w="0" w:type="dxa"/>
              <w:right w:w="108" w:type="dxa"/>
            </w:tcMar>
          </w:tcPr>
          <w:p w14:paraId="665DEADD" w14:textId="77777777" w:rsidR="006F678B" w:rsidRDefault="004749B5">
            <w:pPr>
              <w:pStyle w:val="Standard"/>
            </w:pPr>
            <w:r>
              <w:t xml:space="preserve">CIUDADANOS Y RESIDENTES </w:t>
            </w:r>
            <w:r>
              <w:tab/>
            </w:r>
            <w:r>
              <w:br/>
            </w:r>
            <w:r>
              <w:t xml:space="preserve">PROPIETARIOS O ARRENDATARIOS </w:t>
            </w:r>
            <w:r>
              <w:tab/>
            </w:r>
            <w:r>
              <w:br/>
            </w:r>
            <w:r>
              <w:t>SOLICITANTES</w:t>
            </w:r>
          </w:p>
          <w:p w14:paraId="3C07FDCC" w14:textId="77777777" w:rsidR="006F678B" w:rsidRDefault="006F678B">
            <w:pPr>
              <w:pStyle w:val="Standard"/>
            </w:pPr>
          </w:p>
          <w:p w14:paraId="19A048F6" w14:textId="77777777" w:rsidR="006F678B" w:rsidRDefault="006F678B">
            <w:pPr>
              <w:pStyle w:val="Standard"/>
            </w:pPr>
          </w:p>
        </w:tc>
      </w:tr>
      <w:tr w:rsidR="006F678B" w14:paraId="4ACA8B22" w14:textId="77777777">
        <w:tblPrEx>
          <w:tblCellMar>
            <w:top w:w="0" w:type="dxa"/>
            <w:bottom w:w="0" w:type="dxa"/>
          </w:tblCellMar>
        </w:tblPrEx>
        <w:trPr>
          <w:trHeight w:val="166"/>
          <w:jc w:val="center"/>
        </w:trPr>
        <w:tc>
          <w:tcPr>
            <w:tcW w:w="2297" w:type="dxa"/>
            <w:shd w:val="clear" w:color="auto" w:fill="auto"/>
            <w:tcMar>
              <w:top w:w="0" w:type="dxa"/>
              <w:left w:w="108" w:type="dxa"/>
              <w:bottom w:w="0" w:type="dxa"/>
              <w:right w:w="108" w:type="dxa"/>
            </w:tcMar>
          </w:tcPr>
          <w:p w14:paraId="07B9782A" w14:textId="77777777" w:rsidR="006F678B" w:rsidRDefault="004749B5">
            <w:pPr>
              <w:pStyle w:val="Standard"/>
              <w:jc w:val="left"/>
              <w:rPr>
                <w:b/>
                <w:bCs/>
                <w:color w:val="0084D1"/>
              </w:rPr>
            </w:pPr>
            <w:r>
              <w:rPr>
                <w:b/>
                <w:bCs/>
                <w:color w:val="0084D1"/>
              </w:rPr>
              <w:t xml:space="preserve">IV </w:t>
            </w:r>
            <w:r>
              <w:rPr>
                <w:b/>
                <w:bCs/>
                <w:color w:val="0084D1"/>
              </w:rPr>
              <w:t>Fines del tratamiento:</w:t>
            </w:r>
          </w:p>
        </w:tc>
        <w:tc>
          <w:tcPr>
            <w:tcW w:w="7341" w:type="dxa"/>
            <w:shd w:val="clear" w:color="auto" w:fill="auto"/>
            <w:tcMar>
              <w:top w:w="0" w:type="dxa"/>
              <w:left w:w="108" w:type="dxa"/>
              <w:bottom w:w="0" w:type="dxa"/>
              <w:right w:w="108" w:type="dxa"/>
            </w:tcMar>
          </w:tcPr>
          <w:p w14:paraId="71439BE7" w14:textId="77777777" w:rsidR="006F678B" w:rsidRDefault="004749B5">
            <w:pPr>
              <w:pStyle w:val="Standard"/>
            </w:pPr>
            <w:r>
              <w:t>PROCEDIMIENTO ADMINISTRATIVO</w:t>
            </w:r>
          </w:p>
          <w:p w14:paraId="49C0D30C" w14:textId="77777777" w:rsidR="006F678B" w:rsidRDefault="004749B5">
            <w:pPr>
              <w:pStyle w:val="Standard"/>
            </w:pPr>
            <w:r>
              <w:t>GESTIÓN DE LICENCIAS URBANÍSTICAS</w:t>
            </w:r>
          </w:p>
          <w:p w14:paraId="056D3D05" w14:textId="77777777" w:rsidR="006F678B" w:rsidRDefault="006F678B">
            <w:pPr>
              <w:pStyle w:val="Standard"/>
            </w:pPr>
          </w:p>
        </w:tc>
      </w:tr>
      <w:tr w:rsidR="006F678B" w14:paraId="7D9F6D6D" w14:textId="77777777">
        <w:tblPrEx>
          <w:tblCellMar>
            <w:top w:w="0" w:type="dxa"/>
            <w:bottom w:w="0" w:type="dxa"/>
          </w:tblCellMar>
        </w:tblPrEx>
        <w:trPr>
          <w:trHeight w:val="166"/>
          <w:jc w:val="center"/>
        </w:trPr>
        <w:tc>
          <w:tcPr>
            <w:tcW w:w="2297" w:type="dxa"/>
            <w:shd w:val="clear" w:color="auto" w:fill="auto"/>
            <w:tcMar>
              <w:top w:w="0" w:type="dxa"/>
              <w:left w:w="108" w:type="dxa"/>
              <w:bottom w:w="0" w:type="dxa"/>
              <w:right w:w="108" w:type="dxa"/>
            </w:tcMar>
          </w:tcPr>
          <w:p w14:paraId="57487888" w14:textId="77777777" w:rsidR="006F678B" w:rsidRDefault="004749B5">
            <w:pPr>
              <w:pStyle w:val="Standard"/>
              <w:jc w:val="left"/>
              <w:rPr>
                <w:b/>
                <w:bCs/>
                <w:color w:val="0084D1"/>
              </w:rPr>
            </w:pPr>
            <w:r>
              <w:rPr>
                <w:b/>
                <w:bCs/>
                <w:color w:val="0084D1"/>
              </w:rPr>
              <w:t>V Sistema de tratamiento:</w:t>
            </w:r>
          </w:p>
          <w:p w14:paraId="1244E9CD" w14:textId="77777777" w:rsidR="006F678B" w:rsidRDefault="006F678B">
            <w:pPr>
              <w:pStyle w:val="Standard"/>
              <w:jc w:val="left"/>
              <w:rPr>
                <w:b/>
                <w:bCs/>
                <w:color w:val="0084D1"/>
              </w:rPr>
            </w:pPr>
          </w:p>
        </w:tc>
        <w:tc>
          <w:tcPr>
            <w:tcW w:w="7341" w:type="dxa"/>
            <w:shd w:val="clear" w:color="auto" w:fill="auto"/>
            <w:tcMar>
              <w:top w:w="0" w:type="dxa"/>
              <w:left w:w="108" w:type="dxa"/>
              <w:bottom w:w="0" w:type="dxa"/>
              <w:right w:w="108" w:type="dxa"/>
            </w:tcMar>
          </w:tcPr>
          <w:p w14:paraId="78CA22A1" w14:textId="77777777" w:rsidR="006F678B" w:rsidRDefault="004749B5">
            <w:pPr>
              <w:pStyle w:val="Standard"/>
            </w:pPr>
            <w:r>
              <w:t>MIXTO</w:t>
            </w:r>
          </w:p>
        </w:tc>
      </w:tr>
      <w:tr w:rsidR="006F678B" w14:paraId="5F9E5E5E" w14:textId="77777777">
        <w:tblPrEx>
          <w:tblCellMar>
            <w:top w:w="0" w:type="dxa"/>
            <w:bottom w:w="0" w:type="dxa"/>
          </w:tblCellMar>
        </w:tblPrEx>
        <w:trPr>
          <w:trHeight w:val="166"/>
          <w:jc w:val="center"/>
        </w:trPr>
        <w:tc>
          <w:tcPr>
            <w:tcW w:w="2297" w:type="dxa"/>
            <w:shd w:val="clear" w:color="auto" w:fill="auto"/>
            <w:tcMar>
              <w:top w:w="0" w:type="dxa"/>
              <w:left w:w="108" w:type="dxa"/>
              <w:bottom w:w="0" w:type="dxa"/>
              <w:right w:w="108" w:type="dxa"/>
            </w:tcMar>
          </w:tcPr>
          <w:p w14:paraId="6835E103" w14:textId="77777777" w:rsidR="006F678B" w:rsidRDefault="004749B5">
            <w:pPr>
              <w:pStyle w:val="Standard"/>
              <w:jc w:val="left"/>
              <w:rPr>
                <w:b/>
                <w:bCs/>
                <w:color w:val="0084D1"/>
              </w:rPr>
            </w:pPr>
            <w:r>
              <w:rPr>
                <w:b/>
                <w:bCs/>
                <w:color w:val="0084D1"/>
              </w:rPr>
              <w:t>VI Origen de los datos:</w:t>
            </w:r>
          </w:p>
        </w:tc>
        <w:tc>
          <w:tcPr>
            <w:tcW w:w="7341" w:type="dxa"/>
            <w:shd w:val="clear" w:color="auto" w:fill="auto"/>
            <w:tcMar>
              <w:top w:w="0" w:type="dxa"/>
              <w:left w:w="108" w:type="dxa"/>
              <w:bottom w:w="0" w:type="dxa"/>
              <w:right w:w="108" w:type="dxa"/>
            </w:tcMar>
          </w:tcPr>
          <w:p w14:paraId="76061803" w14:textId="77777777" w:rsidR="006F678B" w:rsidRDefault="004749B5">
            <w:pPr>
              <w:pStyle w:val="Standard"/>
            </w:pPr>
            <w:r>
              <w:t>El propio interesado o su representante legal: Sí</w:t>
            </w:r>
          </w:p>
          <w:p w14:paraId="62D428D1" w14:textId="77777777" w:rsidR="006F678B" w:rsidRDefault="004749B5">
            <w:pPr>
              <w:pStyle w:val="Standard"/>
            </w:pPr>
            <w:r>
              <w:t>Registros públicos: No</w:t>
            </w:r>
          </w:p>
          <w:p w14:paraId="002ED257" w14:textId="77777777" w:rsidR="006F678B" w:rsidRDefault="004749B5">
            <w:pPr>
              <w:pStyle w:val="Standard"/>
            </w:pPr>
            <w:r>
              <w:t>Otras personas físicas: Sí</w:t>
            </w:r>
          </w:p>
          <w:p w14:paraId="1F48031D" w14:textId="77777777" w:rsidR="006F678B" w:rsidRDefault="004749B5">
            <w:pPr>
              <w:pStyle w:val="Standard"/>
            </w:pPr>
            <w:r>
              <w:t>Entidad privada: Sí</w:t>
            </w:r>
          </w:p>
          <w:p w14:paraId="28AC2929" w14:textId="77777777" w:rsidR="006F678B" w:rsidRDefault="004749B5">
            <w:pPr>
              <w:pStyle w:val="Standard"/>
            </w:pPr>
            <w:r>
              <w:t>Fuentes accesibles al público: No</w:t>
            </w:r>
          </w:p>
          <w:p w14:paraId="6FB3BF8A" w14:textId="77777777" w:rsidR="006F678B" w:rsidRDefault="004749B5">
            <w:pPr>
              <w:pStyle w:val="Standard"/>
            </w:pPr>
            <w:r>
              <w:t>Administración pública: Sí</w:t>
            </w:r>
          </w:p>
          <w:p w14:paraId="5DC8136E" w14:textId="77777777" w:rsidR="006F678B" w:rsidRDefault="006F678B">
            <w:pPr>
              <w:pStyle w:val="Standard"/>
            </w:pPr>
          </w:p>
        </w:tc>
      </w:tr>
      <w:tr w:rsidR="006F678B" w14:paraId="52644CA0" w14:textId="77777777">
        <w:tblPrEx>
          <w:tblCellMar>
            <w:top w:w="0" w:type="dxa"/>
            <w:bottom w:w="0" w:type="dxa"/>
          </w:tblCellMar>
        </w:tblPrEx>
        <w:trPr>
          <w:trHeight w:val="166"/>
          <w:jc w:val="center"/>
        </w:trPr>
        <w:tc>
          <w:tcPr>
            <w:tcW w:w="2297" w:type="dxa"/>
            <w:shd w:val="clear" w:color="auto" w:fill="auto"/>
            <w:tcMar>
              <w:top w:w="0" w:type="dxa"/>
              <w:left w:w="108" w:type="dxa"/>
              <w:bottom w:w="0" w:type="dxa"/>
              <w:right w:w="108" w:type="dxa"/>
            </w:tcMar>
          </w:tcPr>
          <w:p w14:paraId="59971C35" w14:textId="77777777" w:rsidR="006F678B" w:rsidRDefault="004749B5">
            <w:pPr>
              <w:pStyle w:val="Standard"/>
              <w:jc w:val="left"/>
              <w:rPr>
                <w:b/>
                <w:bCs/>
                <w:color w:val="0084D1"/>
              </w:rPr>
            </w:pPr>
            <w:r>
              <w:rPr>
                <w:b/>
                <w:bCs/>
                <w:color w:val="0084D1"/>
              </w:rPr>
              <w:t>VII Categorías de datos personales objeto de tratamiento:</w:t>
            </w:r>
          </w:p>
        </w:tc>
        <w:tc>
          <w:tcPr>
            <w:tcW w:w="7341" w:type="dxa"/>
            <w:shd w:val="clear" w:color="auto" w:fill="auto"/>
            <w:tcMar>
              <w:top w:w="0" w:type="dxa"/>
              <w:left w:w="108" w:type="dxa"/>
              <w:bottom w:w="0" w:type="dxa"/>
              <w:right w:w="108" w:type="dxa"/>
            </w:tcMar>
          </w:tcPr>
          <w:p w14:paraId="1521F1DA" w14:textId="77777777" w:rsidR="006F678B" w:rsidRDefault="004749B5">
            <w:pPr>
              <w:pStyle w:val="Standard"/>
            </w:pPr>
            <w:r>
              <w:t>Datos identificativos:</w:t>
            </w:r>
          </w:p>
          <w:p w14:paraId="5247EE71" w14:textId="77777777" w:rsidR="006F678B" w:rsidRDefault="004749B5">
            <w:pPr>
              <w:pStyle w:val="Standard"/>
            </w:pPr>
            <w:r>
              <w:t>-DNI-NIF: No</w:t>
            </w:r>
          </w:p>
          <w:p w14:paraId="2C93525F" w14:textId="77777777" w:rsidR="006F678B" w:rsidRDefault="004749B5">
            <w:pPr>
              <w:pStyle w:val="Standard"/>
            </w:pPr>
            <w:r>
              <w:t>-Identificador nacional restringido art. 87: No</w:t>
            </w:r>
          </w:p>
          <w:p w14:paraId="2ACBE0E0" w14:textId="77777777" w:rsidR="006F678B" w:rsidRDefault="004749B5">
            <w:pPr>
              <w:pStyle w:val="Standard"/>
            </w:pPr>
            <w:r>
              <w:t>-Dirección: Sí</w:t>
            </w:r>
          </w:p>
          <w:p w14:paraId="6A7ECD76" w14:textId="77777777" w:rsidR="006F678B" w:rsidRDefault="004749B5">
            <w:pPr>
              <w:pStyle w:val="Standard"/>
            </w:pPr>
            <w:r>
              <w:t>-Imagen: No</w:t>
            </w:r>
          </w:p>
          <w:p w14:paraId="1D9D0AC6" w14:textId="77777777" w:rsidR="006F678B" w:rsidRDefault="004749B5">
            <w:pPr>
              <w:pStyle w:val="Standard"/>
            </w:pPr>
            <w:r>
              <w:t>-Núm</w:t>
            </w:r>
            <w:r>
              <w:t>ero seguridad social: No</w:t>
            </w:r>
          </w:p>
          <w:p w14:paraId="2CB31EC7" w14:textId="77777777" w:rsidR="006F678B" w:rsidRDefault="004749B5">
            <w:pPr>
              <w:pStyle w:val="Standard"/>
            </w:pPr>
            <w:r>
              <w:t>-Teléfono: Sí</w:t>
            </w:r>
          </w:p>
          <w:p w14:paraId="6EB091C1" w14:textId="77777777" w:rsidR="006F678B" w:rsidRDefault="004749B5">
            <w:pPr>
              <w:pStyle w:val="Standard"/>
            </w:pPr>
            <w:r>
              <w:t>-Firma manual o digitalizada: Sí</w:t>
            </w:r>
          </w:p>
          <w:p w14:paraId="06D494AD" w14:textId="77777777" w:rsidR="006F678B" w:rsidRDefault="004749B5">
            <w:pPr>
              <w:pStyle w:val="Standard"/>
            </w:pPr>
            <w:r>
              <w:t>-Firma electrónica: Sí</w:t>
            </w:r>
          </w:p>
          <w:p w14:paraId="24585231" w14:textId="77777777" w:rsidR="006F678B" w:rsidRDefault="004749B5">
            <w:pPr>
              <w:pStyle w:val="Standard"/>
            </w:pPr>
            <w:r>
              <w:t>-Registro personal: No</w:t>
            </w:r>
          </w:p>
          <w:p w14:paraId="6B55F51E" w14:textId="77777777" w:rsidR="006F678B" w:rsidRDefault="004749B5">
            <w:pPr>
              <w:pStyle w:val="Standard"/>
            </w:pPr>
            <w:r>
              <w:t>-Marcas físicas: No</w:t>
            </w:r>
          </w:p>
          <w:p w14:paraId="5BA97F80" w14:textId="77777777" w:rsidR="006F678B" w:rsidRDefault="004749B5">
            <w:pPr>
              <w:pStyle w:val="Standard"/>
            </w:pPr>
            <w:r>
              <w:t>-Tarjeta sanitaria: No</w:t>
            </w:r>
          </w:p>
          <w:p w14:paraId="108D383B" w14:textId="77777777" w:rsidR="006F678B" w:rsidRDefault="004749B5">
            <w:pPr>
              <w:pStyle w:val="Standard"/>
            </w:pPr>
            <w:r>
              <w:t>-Nombre y apellidos: Sí</w:t>
            </w:r>
          </w:p>
          <w:p w14:paraId="14B2E409" w14:textId="77777777" w:rsidR="006F678B" w:rsidRDefault="004749B5">
            <w:pPr>
              <w:pStyle w:val="Standard"/>
            </w:pPr>
            <w:r>
              <w:t>-Huella digital: No</w:t>
            </w:r>
          </w:p>
          <w:p w14:paraId="2DE2F461" w14:textId="77777777" w:rsidR="006F678B" w:rsidRDefault="004749B5">
            <w:pPr>
              <w:pStyle w:val="Standard"/>
            </w:pPr>
            <w:r>
              <w:t>-Voz: No</w:t>
            </w:r>
          </w:p>
          <w:p w14:paraId="76C5EF2C" w14:textId="77777777" w:rsidR="006F678B" w:rsidRDefault="004749B5">
            <w:pPr>
              <w:pStyle w:val="Standard"/>
            </w:pPr>
            <w:r>
              <w:t>-CCC/IBAN: No</w:t>
            </w:r>
          </w:p>
          <w:p w14:paraId="22756532" w14:textId="77777777" w:rsidR="006F678B" w:rsidRDefault="004749B5">
            <w:pPr>
              <w:pStyle w:val="Standard"/>
            </w:pPr>
            <w:r>
              <w:t xml:space="preserve">-Tarjeta bancaria o </w:t>
            </w:r>
            <w:r>
              <w:t>Similar: No</w:t>
            </w:r>
          </w:p>
          <w:p w14:paraId="0CB7EC89" w14:textId="77777777" w:rsidR="006F678B" w:rsidRDefault="004749B5">
            <w:pPr>
              <w:pStyle w:val="Standard"/>
            </w:pPr>
            <w:r>
              <w:t>Otros datos identificativos:</w:t>
            </w:r>
          </w:p>
          <w:p w14:paraId="06F9EE2F" w14:textId="77777777" w:rsidR="006F678B" w:rsidRDefault="006F678B">
            <w:pPr>
              <w:pStyle w:val="Standard"/>
            </w:pPr>
          </w:p>
          <w:p w14:paraId="3D332D35" w14:textId="77777777" w:rsidR="006F678B" w:rsidRDefault="004749B5">
            <w:pPr>
              <w:pStyle w:val="Standard"/>
            </w:pPr>
            <w:r>
              <w:t>Datos de categorías sensibles:</w:t>
            </w:r>
          </w:p>
          <w:p w14:paraId="6F5A2391" w14:textId="77777777" w:rsidR="006F678B" w:rsidRDefault="004749B5">
            <w:pPr>
              <w:pStyle w:val="Standard"/>
            </w:pPr>
            <w:r>
              <w:t>-Ideología o ideas políticas: No</w:t>
            </w:r>
          </w:p>
          <w:p w14:paraId="70135F4B" w14:textId="77777777" w:rsidR="006F678B" w:rsidRDefault="004749B5">
            <w:pPr>
              <w:pStyle w:val="Standard"/>
            </w:pPr>
            <w:r>
              <w:t>-Afiliación sindical: No</w:t>
            </w:r>
          </w:p>
          <w:p w14:paraId="323BB68F" w14:textId="77777777" w:rsidR="006F678B" w:rsidRDefault="004749B5">
            <w:pPr>
              <w:pStyle w:val="Standard"/>
            </w:pPr>
            <w:r>
              <w:t>-Religión: No</w:t>
            </w:r>
          </w:p>
          <w:p w14:paraId="37D75E99" w14:textId="77777777" w:rsidR="006F678B" w:rsidRDefault="004749B5">
            <w:pPr>
              <w:pStyle w:val="Standard"/>
            </w:pPr>
            <w:r>
              <w:t>-Creencias: No</w:t>
            </w:r>
          </w:p>
          <w:p w14:paraId="5C54D478" w14:textId="77777777" w:rsidR="006F678B" w:rsidRDefault="004749B5">
            <w:pPr>
              <w:pStyle w:val="Standard"/>
            </w:pPr>
            <w:r>
              <w:t>-Origen racial o étnico: No</w:t>
            </w:r>
          </w:p>
          <w:p w14:paraId="3D67E4F9" w14:textId="77777777" w:rsidR="006F678B" w:rsidRDefault="004749B5">
            <w:pPr>
              <w:pStyle w:val="Standard"/>
            </w:pPr>
            <w:r>
              <w:t>-Salud: No</w:t>
            </w:r>
          </w:p>
          <w:p w14:paraId="55C7F514" w14:textId="77777777" w:rsidR="006F678B" w:rsidRDefault="004749B5">
            <w:pPr>
              <w:pStyle w:val="Standard"/>
            </w:pPr>
            <w:r>
              <w:t>-Vida Sexual: No</w:t>
            </w:r>
          </w:p>
          <w:p w14:paraId="7311EB2F" w14:textId="77777777" w:rsidR="006F678B" w:rsidRDefault="006F678B">
            <w:pPr>
              <w:pStyle w:val="Standard"/>
            </w:pPr>
          </w:p>
          <w:p w14:paraId="117871FF" w14:textId="77777777" w:rsidR="006F678B" w:rsidRDefault="004749B5">
            <w:pPr>
              <w:pStyle w:val="Standard"/>
            </w:pPr>
            <w:r>
              <w:t>Datos relativos a infracciones:</w:t>
            </w:r>
          </w:p>
          <w:p w14:paraId="54BA0A4B" w14:textId="77777777" w:rsidR="006F678B" w:rsidRDefault="004749B5">
            <w:pPr>
              <w:pStyle w:val="Standard"/>
            </w:pPr>
            <w:r>
              <w:t>-Infrac</w:t>
            </w:r>
            <w:r>
              <w:t>ciones penales: No</w:t>
            </w:r>
          </w:p>
          <w:p w14:paraId="0029C41B" w14:textId="77777777" w:rsidR="006F678B" w:rsidRDefault="004749B5">
            <w:pPr>
              <w:pStyle w:val="Standard"/>
            </w:pPr>
            <w:r>
              <w:t>-Infracciones administrativas: Sí</w:t>
            </w:r>
          </w:p>
          <w:p w14:paraId="5D54DFA7" w14:textId="77777777" w:rsidR="006F678B" w:rsidRDefault="006F678B">
            <w:pPr>
              <w:pStyle w:val="Standard"/>
            </w:pPr>
          </w:p>
          <w:p w14:paraId="1C14EB14" w14:textId="77777777" w:rsidR="006F678B" w:rsidRDefault="004749B5">
            <w:pPr>
              <w:pStyle w:val="Standard"/>
            </w:pPr>
            <w:r>
              <w:t>Otras categorías de datos personales:</w:t>
            </w:r>
          </w:p>
          <w:p w14:paraId="698B2538" w14:textId="77777777" w:rsidR="006F678B" w:rsidRDefault="004749B5">
            <w:pPr>
              <w:pStyle w:val="Standard"/>
            </w:pPr>
            <w:r>
              <w:t>CARACTERÍSTICAS PERSONALES</w:t>
            </w:r>
          </w:p>
          <w:p w14:paraId="1A1FD613" w14:textId="77777777" w:rsidR="006F678B" w:rsidRDefault="006F678B">
            <w:pPr>
              <w:pStyle w:val="Standard"/>
            </w:pPr>
          </w:p>
        </w:tc>
      </w:tr>
      <w:tr w:rsidR="006F678B" w14:paraId="3C52D03A" w14:textId="77777777">
        <w:tblPrEx>
          <w:tblCellMar>
            <w:top w:w="0" w:type="dxa"/>
            <w:bottom w:w="0" w:type="dxa"/>
          </w:tblCellMar>
        </w:tblPrEx>
        <w:trPr>
          <w:trHeight w:val="166"/>
          <w:jc w:val="center"/>
        </w:trPr>
        <w:tc>
          <w:tcPr>
            <w:tcW w:w="2297" w:type="dxa"/>
            <w:shd w:val="clear" w:color="auto" w:fill="auto"/>
            <w:tcMar>
              <w:top w:w="0" w:type="dxa"/>
              <w:left w:w="108" w:type="dxa"/>
              <w:bottom w:w="0" w:type="dxa"/>
              <w:right w:w="108" w:type="dxa"/>
            </w:tcMar>
          </w:tcPr>
          <w:p w14:paraId="6CDC7907" w14:textId="77777777" w:rsidR="006F678B" w:rsidRDefault="004749B5">
            <w:pPr>
              <w:pStyle w:val="Standard"/>
              <w:jc w:val="left"/>
              <w:rPr>
                <w:b/>
                <w:bCs/>
                <w:color w:val="0084D1"/>
              </w:rPr>
            </w:pPr>
            <w:r>
              <w:rPr>
                <w:b/>
                <w:bCs/>
                <w:color w:val="0084D1"/>
              </w:rPr>
              <w:t>VIII Legitimidad (base jurídica) del tratamiento:</w:t>
            </w:r>
          </w:p>
          <w:p w14:paraId="611BF8C1" w14:textId="77777777" w:rsidR="006F678B" w:rsidRDefault="006F678B">
            <w:pPr>
              <w:pStyle w:val="Standard"/>
              <w:jc w:val="left"/>
              <w:rPr>
                <w:b/>
                <w:bCs/>
                <w:color w:val="0084D1"/>
              </w:rPr>
            </w:pPr>
          </w:p>
        </w:tc>
        <w:tc>
          <w:tcPr>
            <w:tcW w:w="7341" w:type="dxa"/>
            <w:shd w:val="clear" w:color="auto" w:fill="auto"/>
            <w:tcMar>
              <w:top w:w="0" w:type="dxa"/>
              <w:left w:w="108" w:type="dxa"/>
              <w:bottom w:w="0" w:type="dxa"/>
              <w:right w:w="108" w:type="dxa"/>
            </w:tcMar>
          </w:tcPr>
          <w:p w14:paraId="0922DDA8" w14:textId="77777777" w:rsidR="006F678B" w:rsidRDefault="004749B5">
            <w:pPr>
              <w:pStyle w:val="Standard"/>
            </w:pPr>
            <w:r>
              <w:t>-Consentimiento del interesado: No</w:t>
            </w:r>
          </w:p>
          <w:p w14:paraId="199E2BD5" w14:textId="77777777" w:rsidR="006F678B" w:rsidRDefault="004749B5">
            <w:pPr>
              <w:pStyle w:val="Standard"/>
            </w:pPr>
            <w:r>
              <w:t>-Datos necesarios ejecución contrato: No</w:t>
            </w:r>
          </w:p>
          <w:p w14:paraId="64044DE3" w14:textId="77777777" w:rsidR="006F678B" w:rsidRDefault="004749B5">
            <w:pPr>
              <w:pStyle w:val="Standard"/>
            </w:pPr>
            <w:r>
              <w:t>-Cumplimiento obligación legal: Sí</w:t>
            </w:r>
          </w:p>
          <w:p w14:paraId="142CF08F" w14:textId="77777777" w:rsidR="006F678B" w:rsidRDefault="004749B5">
            <w:pPr>
              <w:pStyle w:val="Standard"/>
            </w:pPr>
            <w:r>
              <w:t xml:space="preserve">Ley 7/1985, de 2 de abril, Reguladora de las Bases del Régimen Local. </w:t>
            </w:r>
            <w:r>
              <w:tab/>
            </w:r>
            <w:r>
              <w:br/>
            </w:r>
            <w:r>
              <w:t xml:space="preserve">Ley 4/2017, de 13 de julio, del Suelo y de los Espacios Naturales Protegidos de Canarias. </w:t>
            </w:r>
            <w:r>
              <w:tab/>
            </w:r>
            <w:r>
              <w:br/>
            </w:r>
            <w:r>
              <w:lastRenderedPageBreak/>
              <w:t>Ley 39/2015, de 1 de octubre, del Procedimiento Administr</w:t>
            </w:r>
            <w:r>
              <w:t>ativo Común de las Administraciones Públicas.</w:t>
            </w:r>
          </w:p>
          <w:p w14:paraId="1B15516D" w14:textId="77777777" w:rsidR="006F678B" w:rsidRDefault="004749B5">
            <w:pPr>
              <w:pStyle w:val="Standard"/>
            </w:pPr>
            <w:r>
              <w:t>-Proteger intereses vitales: No</w:t>
            </w:r>
          </w:p>
          <w:p w14:paraId="1BE19446" w14:textId="77777777" w:rsidR="006F678B" w:rsidRDefault="004749B5">
            <w:pPr>
              <w:pStyle w:val="Standard"/>
            </w:pPr>
            <w:r>
              <w:t>-Misión, intereses o poderes públicos: No</w:t>
            </w:r>
          </w:p>
          <w:p w14:paraId="3801F475" w14:textId="77777777" w:rsidR="006F678B" w:rsidRDefault="006F678B">
            <w:pPr>
              <w:pStyle w:val="Standard"/>
            </w:pPr>
          </w:p>
          <w:p w14:paraId="3E0BFABB" w14:textId="77777777" w:rsidR="006F678B" w:rsidRDefault="004749B5">
            <w:pPr>
              <w:pStyle w:val="Standard"/>
            </w:pPr>
            <w:r>
              <w:t>-Interés legítimo del Responsable: No</w:t>
            </w:r>
          </w:p>
          <w:p w14:paraId="6C9EA3AF" w14:textId="77777777" w:rsidR="006F678B" w:rsidRDefault="006F678B">
            <w:pPr>
              <w:pStyle w:val="Standard"/>
            </w:pPr>
          </w:p>
          <w:p w14:paraId="1CFA62EB" w14:textId="77777777" w:rsidR="006F678B" w:rsidRDefault="004749B5">
            <w:pPr>
              <w:pStyle w:val="Standard"/>
            </w:pPr>
            <w:r>
              <w:t>-Consentimiento explícito (en relación con datos de categorías especiales): No</w:t>
            </w:r>
          </w:p>
          <w:p w14:paraId="4CB18C0A" w14:textId="77777777" w:rsidR="006F678B" w:rsidRDefault="004749B5">
            <w:pPr>
              <w:pStyle w:val="Standard"/>
            </w:pPr>
            <w:r>
              <w:t>-Obligación derec</w:t>
            </w:r>
            <w:r>
              <w:t>ho laboral (en relación con datos de categorías especiales): No</w:t>
            </w:r>
          </w:p>
          <w:p w14:paraId="52563E16" w14:textId="77777777" w:rsidR="006F678B" w:rsidRDefault="004749B5">
            <w:pPr>
              <w:pStyle w:val="Standard"/>
            </w:pPr>
            <w:r>
              <w:t>-Proteger intereses vitales de una persona no capacitada para consentir (en relación con datos de categorías especiales): No</w:t>
            </w:r>
          </w:p>
          <w:p w14:paraId="5198C5C1" w14:textId="77777777" w:rsidR="006F678B" w:rsidRDefault="004749B5">
            <w:pPr>
              <w:pStyle w:val="Standard"/>
            </w:pPr>
            <w:r>
              <w:t>-Miembros entidad sin ánimo de lucro (en relación con datos de cate</w:t>
            </w:r>
            <w:r>
              <w:t>gorías especiales): No</w:t>
            </w:r>
          </w:p>
          <w:p w14:paraId="6CE76F4D" w14:textId="77777777" w:rsidR="006F678B" w:rsidRDefault="004749B5">
            <w:pPr>
              <w:pStyle w:val="Standard"/>
            </w:pPr>
            <w:r>
              <w:t>-Datos hechos públicos por interesado (en relación con datos de categorías especiales): No</w:t>
            </w:r>
          </w:p>
          <w:p w14:paraId="05A5D649" w14:textId="77777777" w:rsidR="006F678B" w:rsidRDefault="004749B5">
            <w:pPr>
              <w:pStyle w:val="Standard"/>
            </w:pPr>
            <w:r>
              <w:t>-Ejercicio defensa o tribunales (en relación con datos de categorías especiales): No</w:t>
            </w:r>
          </w:p>
          <w:p w14:paraId="461A64FE" w14:textId="77777777" w:rsidR="006F678B" w:rsidRDefault="004749B5">
            <w:pPr>
              <w:pStyle w:val="Standard"/>
            </w:pPr>
            <w:r>
              <w:t xml:space="preserve">-Interés público esencial (en relación con datos de </w:t>
            </w:r>
            <w:r>
              <w:t>categorías especiales): No</w:t>
            </w:r>
          </w:p>
          <w:p w14:paraId="7DA14022" w14:textId="77777777" w:rsidR="006F678B" w:rsidRDefault="004749B5">
            <w:pPr>
              <w:pStyle w:val="Standard"/>
            </w:pPr>
            <w:r>
              <w:t>-Medicina preventiva, laboral o servicios sanitarios (en relación con datos de categorías especiales): No</w:t>
            </w:r>
          </w:p>
          <w:p w14:paraId="2E264CB7" w14:textId="77777777" w:rsidR="006F678B" w:rsidRDefault="004749B5">
            <w:pPr>
              <w:pStyle w:val="Standard"/>
            </w:pPr>
            <w:r>
              <w:t>-Razones de salud pública (en relación con datos de categorías especiales): No</w:t>
            </w:r>
          </w:p>
          <w:p w14:paraId="0E59E5C5" w14:textId="77777777" w:rsidR="006F678B" w:rsidRDefault="004749B5">
            <w:pPr>
              <w:pStyle w:val="Standard"/>
            </w:pPr>
            <w:r>
              <w:t>-Archivo investigación o estadística en inte</w:t>
            </w:r>
            <w:r>
              <w:t>rés público (en relación con datos de categorías especiales): No</w:t>
            </w:r>
          </w:p>
          <w:p w14:paraId="29D06F83" w14:textId="77777777" w:rsidR="006F678B" w:rsidRDefault="006F678B">
            <w:pPr>
              <w:pStyle w:val="Standard"/>
            </w:pPr>
          </w:p>
        </w:tc>
      </w:tr>
      <w:tr w:rsidR="006F678B" w14:paraId="24D1495C" w14:textId="77777777">
        <w:tblPrEx>
          <w:tblCellMar>
            <w:top w:w="0" w:type="dxa"/>
            <w:bottom w:w="0" w:type="dxa"/>
          </w:tblCellMar>
        </w:tblPrEx>
        <w:trPr>
          <w:trHeight w:val="166"/>
          <w:jc w:val="center"/>
        </w:trPr>
        <w:tc>
          <w:tcPr>
            <w:tcW w:w="2297" w:type="dxa"/>
            <w:shd w:val="clear" w:color="auto" w:fill="auto"/>
            <w:tcMar>
              <w:top w:w="0" w:type="dxa"/>
              <w:left w:w="108" w:type="dxa"/>
              <w:bottom w:w="0" w:type="dxa"/>
              <w:right w:w="108" w:type="dxa"/>
            </w:tcMar>
          </w:tcPr>
          <w:p w14:paraId="500B2087" w14:textId="77777777" w:rsidR="006F678B" w:rsidRDefault="004749B5">
            <w:pPr>
              <w:pStyle w:val="Standard"/>
              <w:jc w:val="left"/>
              <w:rPr>
                <w:b/>
                <w:bCs/>
                <w:color w:val="0084D1"/>
              </w:rPr>
            </w:pPr>
            <w:r>
              <w:rPr>
                <w:b/>
                <w:bCs/>
                <w:color w:val="0084D1"/>
              </w:rPr>
              <w:lastRenderedPageBreak/>
              <w:t>IX Destinatarios de la información:</w:t>
            </w:r>
          </w:p>
        </w:tc>
        <w:tc>
          <w:tcPr>
            <w:tcW w:w="7341" w:type="dxa"/>
            <w:shd w:val="clear" w:color="auto" w:fill="auto"/>
            <w:tcMar>
              <w:top w:w="0" w:type="dxa"/>
              <w:left w:w="108" w:type="dxa"/>
              <w:bottom w:w="0" w:type="dxa"/>
              <w:right w:w="108" w:type="dxa"/>
            </w:tcMar>
          </w:tcPr>
          <w:p w14:paraId="55EBC49E" w14:textId="77777777" w:rsidR="006F678B" w:rsidRDefault="004749B5">
            <w:pPr>
              <w:pStyle w:val="Standard"/>
            </w:pPr>
            <w:r>
              <w:t xml:space="preserve">ÓRGANOS JUDICIALES </w:t>
            </w:r>
            <w:r>
              <w:tab/>
            </w:r>
            <w:r>
              <w:br/>
            </w:r>
            <w:r>
              <w:t>OTROS ÓRGANOS DE LA COMUNIDAD AUTÓNOMA</w:t>
            </w:r>
          </w:p>
          <w:p w14:paraId="50E2B89D" w14:textId="77777777" w:rsidR="006F678B" w:rsidRDefault="006F678B">
            <w:pPr>
              <w:pStyle w:val="Standard"/>
            </w:pPr>
          </w:p>
        </w:tc>
      </w:tr>
      <w:tr w:rsidR="006F678B" w14:paraId="1B3EF2C1" w14:textId="77777777">
        <w:tblPrEx>
          <w:tblCellMar>
            <w:top w:w="0" w:type="dxa"/>
            <w:bottom w:w="0" w:type="dxa"/>
          </w:tblCellMar>
        </w:tblPrEx>
        <w:trPr>
          <w:trHeight w:val="166"/>
          <w:jc w:val="center"/>
        </w:trPr>
        <w:tc>
          <w:tcPr>
            <w:tcW w:w="2297" w:type="dxa"/>
            <w:shd w:val="clear" w:color="auto" w:fill="auto"/>
            <w:tcMar>
              <w:top w:w="0" w:type="dxa"/>
              <w:left w:w="108" w:type="dxa"/>
              <w:bottom w:w="0" w:type="dxa"/>
              <w:right w:w="108" w:type="dxa"/>
            </w:tcMar>
          </w:tcPr>
          <w:p w14:paraId="0BF81E99" w14:textId="77777777" w:rsidR="006F678B" w:rsidRDefault="004749B5">
            <w:pPr>
              <w:pStyle w:val="Standard"/>
              <w:jc w:val="left"/>
              <w:rPr>
                <w:b/>
                <w:bCs/>
                <w:color w:val="0084D1"/>
              </w:rPr>
            </w:pPr>
            <w:r>
              <w:rPr>
                <w:b/>
                <w:bCs/>
                <w:color w:val="0084D1"/>
              </w:rPr>
              <w:t>X Transferencias internacionales:</w:t>
            </w:r>
          </w:p>
          <w:p w14:paraId="48BA94B2" w14:textId="77777777" w:rsidR="006F678B" w:rsidRDefault="006F678B">
            <w:pPr>
              <w:pStyle w:val="Standard"/>
              <w:jc w:val="left"/>
              <w:rPr>
                <w:b/>
                <w:bCs/>
                <w:color w:val="0084D1"/>
              </w:rPr>
            </w:pPr>
          </w:p>
        </w:tc>
        <w:tc>
          <w:tcPr>
            <w:tcW w:w="7341" w:type="dxa"/>
            <w:shd w:val="clear" w:color="auto" w:fill="auto"/>
            <w:tcMar>
              <w:top w:w="0" w:type="dxa"/>
              <w:left w:w="108" w:type="dxa"/>
              <w:bottom w:w="0" w:type="dxa"/>
              <w:right w:w="108" w:type="dxa"/>
            </w:tcMar>
          </w:tcPr>
          <w:p w14:paraId="38E74496" w14:textId="77777777" w:rsidR="006F678B" w:rsidRDefault="004749B5">
            <w:pPr>
              <w:pStyle w:val="Standard"/>
            </w:pPr>
            <w:r>
              <w:t>No se realizarán transferencias internacionales de datos</w:t>
            </w:r>
          </w:p>
        </w:tc>
      </w:tr>
      <w:tr w:rsidR="006F678B" w14:paraId="735204D2" w14:textId="77777777">
        <w:tblPrEx>
          <w:tblCellMar>
            <w:top w:w="0" w:type="dxa"/>
            <w:bottom w:w="0" w:type="dxa"/>
          </w:tblCellMar>
        </w:tblPrEx>
        <w:trPr>
          <w:trHeight w:val="166"/>
          <w:jc w:val="center"/>
        </w:trPr>
        <w:tc>
          <w:tcPr>
            <w:tcW w:w="2297" w:type="dxa"/>
            <w:shd w:val="clear" w:color="auto" w:fill="auto"/>
            <w:tcMar>
              <w:top w:w="0" w:type="dxa"/>
              <w:left w:w="108" w:type="dxa"/>
              <w:bottom w:w="0" w:type="dxa"/>
              <w:right w:w="108" w:type="dxa"/>
            </w:tcMar>
          </w:tcPr>
          <w:p w14:paraId="58F39BCC" w14:textId="77777777" w:rsidR="006F678B" w:rsidRDefault="004749B5">
            <w:pPr>
              <w:pStyle w:val="Standard"/>
              <w:jc w:val="left"/>
              <w:rPr>
                <w:b/>
                <w:bCs/>
                <w:color w:val="0084D1"/>
              </w:rPr>
            </w:pPr>
            <w:r>
              <w:rPr>
                <w:b/>
                <w:bCs/>
                <w:color w:val="0084D1"/>
              </w:rPr>
              <w:t>XI Plazos de conservación de datos:</w:t>
            </w:r>
          </w:p>
        </w:tc>
        <w:tc>
          <w:tcPr>
            <w:tcW w:w="7341" w:type="dxa"/>
            <w:shd w:val="clear" w:color="auto" w:fill="auto"/>
            <w:tcMar>
              <w:top w:w="0" w:type="dxa"/>
              <w:left w:w="108" w:type="dxa"/>
              <w:bottom w:w="0" w:type="dxa"/>
              <w:right w:w="108" w:type="dxa"/>
            </w:tcMar>
          </w:tcPr>
          <w:p w14:paraId="14ACB81B" w14:textId="77777777" w:rsidR="006F678B" w:rsidRDefault="006F678B">
            <w:pPr>
              <w:pStyle w:val="Standard"/>
            </w:pPr>
          </w:p>
          <w:p w14:paraId="411F92DD" w14:textId="77777777" w:rsidR="006F678B" w:rsidRDefault="004749B5">
            <w:pPr>
              <w:pStyle w:val="Standard"/>
            </w:pPr>
            <w:r>
              <w:t>Indefinido</w:t>
            </w:r>
          </w:p>
        </w:tc>
      </w:tr>
      <w:tr w:rsidR="006F678B" w14:paraId="6EC3A751" w14:textId="77777777">
        <w:tblPrEx>
          <w:tblCellMar>
            <w:top w:w="0" w:type="dxa"/>
            <w:bottom w:w="0" w:type="dxa"/>
          </w:tblCellMar>
        </w:tblPrEx>
        <w:trPr>
          <w:trHeight w:val="166"/>
          <w:jc w:val="center"/>
        </w:trPr>
        <w:tc>
          <w:tcPr>
            <w:tcW w:w="2297" w:type="dxa"/>
            <w:shd w:val="clear" w:color="auto" w:fill="auto"/>
            <w:tcMar>
              <w:top w:w="0" w:type="dxa"/>
              <w:left w:w="108" w:type="dxa"/>
              <w:bottom w:w="0" w:type="dxa"/>
              <w:right w:w="108" w:type="dxa"/>
            </w:tcMar>
          </w:tcPr>
          <w:p w14:paraId="2C8FD2A5" w14:textId="77777777" w:rsidR="006F678B" w:rsidRDefault="004749B5">
            <w:pPr>
              <w:pStyle w:val="Standard"/>
              <w:jc w:val="left"/>
              <w:rPr>
                <w:b/>
                <w:bCs/>
                <w:color w:val="0084D1"/>
              </w:rPr>
            </w:pPr>
            <w:r>
              <w:rPr>
                <w:b/>
                <w:bCs/>
                <w:color w:val="0084D1"/>
              </w:rPr>
              <w:t>XII Descripción general de medidas técnicas y organizativas de seguridad:</w:t>
            </w:r>
          </w:p>
          <w:p w14:paraId="2490BC37" w14:textId="77777777" w:rsidR="006F678B" w:rsidRDefault="006F678B">
            <w:pPr>
              <w:pStyle w:val="Standard"/>
              <w:jc w:val="left"/>
              <w:rPr>
                <w:b/>
                <w:bCs/>
                <w:color w:val="0084D1"/>
              </w:rPr>
            </w:pPr>
          </w:p>
        </w:tc>
        <w:tc>
          <w:tcPr>
            <w:tcW w:w="7341" w:type="dxa"/>
            <w:shd w:val="clear" w:color="auto" w:fill="auto"/>
            <w:tcMar>
              <w:top w:w="0" w:type="dxa"/>
              <w:left w:w="108" w:type="dxa"/>
              <w:bottom w:w="0" w:type="dxa"/>
              <w:right w:w="108" w:type="dxa"/>
            </w:tcMar>
          </w:tcPr>
          <w:p w14:paraId="5F914D44" w14:textId="77777777" w:rsidR="006F678B" w:rsidRDefault="006F678B">
            <w:pPr>
              <w:pStyle w:val="Standard"/>
            </w:pPr>
          </w:p>
          <w:p w14:paraId="644E07E3" w14:textId="77777777" w:rsidR="006F678B" w:rsidRDefault="006F678B">
            <w:pPr>
              <w:pStyle w:val="Standard"/>
            </w:pPr>
          </w:p>
          <w:p w14:paraId="209175AB" w14:textId="77777777" w:rsidR="006F678B" w:rsidRDefault="004749B5">
            <w:pPr>
              <w:pStyle w:val="Standard"/>
            </w:pPr>
            <w:r>
              <w:t>Documento de seguridad, Funciones y obligaciones del personal,</w:t>
            </w:r>
          </w:p>
          <w:p w14:paraId="075BF1AC" w14:textId="77777777" w:rsidR="006F678B" w:rsidRDefault="004749B5">
            <w:pPr>
              <w:pStyle w:val="Standard"/>
            </w:pPr>
            <w:r>
              <w:t xml:space="preserve">Control de accesos, Control de acceso físico, </w:t>
            </w:r>
            <w:r>
              <w:t>Identificación y</w:t>
            </w:r>
          </w:p>
          <w:p w14:paraId="6D531113" w14:textId="77777777" w:rsidR="006F678B" w:rsidRDefault="004749B5">
            <w:pPr>
              <w:pStyle w:val="Standard"/>
            </w:pPr>
            <w:r>
              <w:t>autenticación, Registro de incidencias, Distribución de soportes,</w:t>
            </w:r>
          </w:p>
          <w:p w14:paraId="26C2EB95" w14:textId="77777777" w:rsidR="006F678B" w:rsidRDefault="004749B5">
            <w:pPr>
              <w:pStyle w:val="Standard"/>
            </w:pPr>
            <w:r>
              <w:t>Seguridad de telecomunicaciones, Correos electrónicos, Dispositivos de almacenamiento, Criterios de archivo, Copias o reproducciones,</w:t>
            </w:r>
          </w:p>
          <w:p w14:paraId="1ED47957" w14:textId="77777777" w:rsidR="006F678B" w:rsidRDefault="004749B5">
            <w:pPr>
              <w:pStyle w:val="Standard"/>
            </w:pPr>
            <w:r>
              <w:t xml:space="preserve">Borrado o destrucción de </w:t>
            </w:r>
            <w:r>
              <w:t>soportes</w:t>
            </w:r>
          </w:p>
          <w:p w14:paraId="583FB9A6" w14:textId="77777777" w:rsidR="006F678B" w:rsidRDefault="006F678B">
            <w:pPr>
              <w:pStyle w:val="Standard"/>
            </w:pPr>
          </w:p>
          <w:p w14:paraId="1FC1F43E" w14:textId="77777777" w:rsidR="006F678B" w:rsidRDefault="006F678B">
            <w:pPr>
              <w:pStyle w:val="Standard"/>
            </w:pPr>
          </w:p>
        </w:tc>
      </w:tr>
      <w:tr w:rsidR="006F678B" w14:paraId="4719CD91" w14:textId="77777777">
        <w:tblPrEx>
          <w:tblCellMar>
            <w:top w:w="0" w:type="dxa"/>
            <w:bottom w:w="0" w:type="dxa"/>
          </w:tblCellMar>
        </w:tblPrEx>
        <w:trPr>
          <w:trHeight w:val="166"/>
          <w:jc w:val="center"/>
        </w:trPr>
        <w:tc>
          <w:tcPr>
            <w:tcW w:w="2297" w:type="dxa"/>
            <w:shd w:val="clear" w:color="auto" w:fill="auto"/>
            <w:tcMar>
              <w:top w:w="0" w:type="dxa"/>
              <w:left w:w="108" w:type="dxa"/>
              <w:bottom w:w="0" w:type="dxa"/>
              <w:right w:w="108" w:type="dxa"/>
            </w:tcMar>
          </w:tcPr>
          <w:p w14:paraId="62F6C27D" w14:textId="77777777" w:rsidR="006F678B" w:rsidRDefault="004749B5">
            <w:pPr>
              <w:pStyle w:val="Standard"/>
              <w:jc w:val="left"/>
              <w:rPr>
                <w:b/>
                <w:bCs/>
                <w:color w:val="0084D1"/>
              </w:rPr>
            </w:pPr>
            <w:r>
              <w:rPr>
                <w:b/>
                <w:bCs/>
                <w:color w:val="0084D1"/>
              </w:rPr>
              <w:t>XIII Procedimiento para ejercitar los derechos:</w:t>
            </w:r>
          </w:p>
          <w:p w14:paraId="2F901D30" w14:textId="77777777" w:rsidR="006F678B" w:rsidRDefault="006F678B">
            <w:pPr>
              <w:pStyle w:val="Standard"/>
              <w:jc w:val="left"/>
              <w:rPr>
                <w:b/>
                <w:bCs/>
                <w:color w:val="0084D1"/>
              </w:rPr>
            </w:pPr>
          </w:p>
        </w:tc>
        <w:tc>
          <w:tcPr>
            <w:tcW w:w="7341" w:type="dxa"/>
            <w:shd w:val="clear" w:color="auto" w:fill="auto"/>
            <w:tcMar>
              <w:top w:w="0" w:type="dxa"/>
              <w:left w:w="108" w:type="dxa"/>
              <w:bottom w:w="0" w:type="dxa"/>
              <w:right w:w="108" w:type="dxa"/>
            </w:tcMar>
          </w:tcPr>
          <w:p w14:paraId="46BC83DE" w14:textId="77777777" w:rsidR="006F678B" w:rsidRDefault="004749B5">
            <w:pPr>
              <w:pStyle w:val="Standard"/>
            </w:pPr>
            <w:r>
              <w:t>Pueden existir diferentes canales (email, correo postal, presencial, etc.) y se detallan en las diferentes cláusulas de información, así como en el procedimiento de gestión de derechos, en el que</w:t>
            </w:r>
            <w:r>
              <w:t xml:space="preserve"> también se dispone de formularios de ejercicio de derechos para facilitar a los interesados.  </w:t>
            </w:r>
          </w:p>
          <w:p w14:paraId="491BB5C9" w14:textId="77777777" w:rsidR="006F678B" w:rsidRDefault="006F678B">
            <w:pPr>
              <w:pStyle w:val="Standard"/>
            </w:pPr>
          </w:p>
        </w:tc>
      </w:tr>
    </w:tbl>
    <w:p w14:paraId="43EFFC95" w14:textId="77777777" w:rsidR="006F678B" w:rsidRDefault="006F678B"/>
    <w:p w14:paraId="68B9AFDA" w14:textId="77777777" w:rsidR="006F678B" w:rsidRDefault="004749B5">
      <w:pPr>
        <w:pStyle w:val="Ttulo1"/>
      </w:pPr>
      <w:r>
        <w:lastRenderedPageBreak/>
        <w:t xml:space="preserve">3. </w:t>
      </w:r>
      <w:bookmarkStart w:id="173" w:name="_Toc523486808"/>
      <w:bookmarkStart w:id="174" w:name="_Toc523489934"/>
      <w:bookmarkStart w:id="175" w:name="_Toc523736442"/>
      <w:r>
        <w:t>Medidas de seguridad aplicadas en los tratamientos de este registro</w:t>
      </w:r>
      <w:bookmarkEnd w:id="173"/>
      <w:bookmarkEnd w:id="174"/>
      <w:bookmarkEnd w:id="175"/>
    </w:p>
    <w:p w14:paraId="369C223A" w14:textId="77777777" w:rsidR="006F678B" w:rsidRDefault="006F678B">
      <w:pPr>
        <w:pStyle w:val="Standard"/>
      </w:pPr>
    </w:p>
    <w:p w14:paraId="1ED9D15B" w14:textId="77777777" w:rsidR="006F678B" w:rsidRDefault="004749B5">
      <w:pPr>
        <w:pStyle w:val="Standard"/>
      </w:pPr>
      <w:r>
        <w:t>- funciones y obligaciones de los usuarios definidas y documentadas</w:t>
      </w:r>
    </w:p>
    <w:p w14:paraId="25415213" w14:textId="77777777" w:rsidR="006F678B" w:rsidRDefault="004749B5">
      <w:pPr>
        <w:pStyle w:val="Standard"/>
      </w:pPr>
      <w:r>
        <w:t xml:space="preserve">- trabajo </w:t>
      </w:r>
      <w:r>
        <w:t>fuera de los locales (o acceso remoto) sujeto a autorización</w:t>
      </w:r>
    </w:p>
    <w:p w14:paraId="55F6575A" w14:textId="77777777" w:rsidR="006F678B" w:rsidRDefault="004749B5">
      <w:pPr>
        <w:pStyle w:val="Standard"/>
      </w:pPr>
      <w:r>
        <w:t>- designación de las personas con funciones de control de la seguridad</w:t>
      </w:r>
    </w:p>
    <w:p w14:paraId="6681F73A" w14:textId="77777777" w:rsidR="006F678B" w:rsidRDefault="004749B5">
      <w:pPr>
        <w:pStyle w:val="Standard"/>
      </w:pPr>
      <w:r>
        <w:t>- procedimiento de notificación, gestión y registro de incidentes de seguridad</w:t>
      </w:r>
    </w:p>
    <w:p w14:paraId="22F65C9D" w14:textId="77777777" w:rsidR="006F678B" w:rsidRDefault="004749B5">
      <w:pPr>
        <w:pStyle w:val="Standard"/>
      </w:pPr>
      <w:r>
        <w:t>- procedimiento de gestión de soportes incluy</w:t>
      </w:r>
      <w:r>
        <w:t>endo su identificación, inventario</w:t>
      </w:r>
    </w:p>
    <w:p w14:paraId="604BC621" w14:textId="77777777" w:rsidR="006F678B" w:rsidRDefault="004749B5">
      <w:pPr>
        <w:pStyle w:val="Standard"/>
      </w:pPr>
      <w:r>
        <w:t>- desecho de soportes con borrado irreversible o destrucción</w:t>
      </w:r>
    </w:p>
    <w:p w14:paraId="55FCCAAF" w14:textId="77777777" w:rsidR="006F678B" w:rsidRDefault="004749B5">
      <w:pPr>
        <w:pStyle w:val="Standard"/>
      </w:pPr>
      <w:r>
        <w:t>- control de acceso en base a criterio de mínimo necesario</w:t>
      </w:r>
    </w:p>
    <w:p w14:paraId="5DF88E96" w14:textId="77777777" w:rsidR="006F678B" w:rsidRDefault="004749B5">
      <w:pPr>
        <w:pStyle w:val="Standard"/>
      </w:pPr>
      <w:r>
        <w:t>- identificación y autenticación inequívoca de los usuarios</w:t>
      </w:r>
    </w:p>
    <w:p w14:paraId="238309BA" w14:textId="77777777" w:rsidR="006F678B" w:rsidRDefault="004749B5">
      <w:pPr>
        <w:pStyle w:val="Standard"/>
      </w:pPr>
      <w:r>
        <w:t>- renovación periódica de las credenciale</w:t>
      </w:r>
      <w:r>
        <w:t>s de acceso</w:t>
      </w:r>
    </w:p>
    <w:p w14:paraId="7518FA5C" w14:textId="77777777" w:rsidR="006F678B" w:rsidRDefault="004749B5">
      <w:pPr>
        <w:pStyle w:val="Standard"/>
      </w:pPr>
      <w:r>
        <w:t>- cifrado de contraseñas</w:t>
      </w:r>
    </w:p>
    <w:p w14:paraId="5A499ACC" w14:textId="77777777" w:rsidR="006F678B" w:rsidRDefault="004749B5">
      <w:pPr>
        <w:pStyle w:val="Standard"/>
      </w:pPr>
      <w:r>
        <w:t>- copias de seguridad</w:t>
      </w:r>
    </w:p>
    <w:p w14:paraId="54C47C38" w14:textId="77777777" w:rsidR="006F678B" w:rsidRDefault="006F678B">
      <w:pPr>
        <w:pStyle w:val="Standard"/>
      </w:pPr>
    </w:p>
    <w:p w14:paraId="10DE50B4" w14:textId="77777777" w:rsidR="006F678B" w:rsidRDefault="004749B5">
      <w:pPr>
        <w:pStyle w:val="Standard"/>
        <w:rPr>
          <w:u w:val="single"/>
        </w:rPr>
      </w:pPr>
      <w:r>
        <w:rPr>
          <w:u w:val="single"/>
        </w:rPr>
        <w:t>Medidas de seguridad adicionales para tratamientos con datos de infracciones administrativas, solvencia patrimonial / crédito, datos financieros, datos de medios de pago, perfiles de comportamient</w:t>
      </w:r>
      <w:r>
        <w:rPr>
          <w:u w:val="single"/>
        </w:rPr>
        <w:t>o de las personas o de los consumidores</w:t>
      </w:r>
    </w:p>
    <w:p w14:paraId="3BCAD37F" w14:textId="77777777" w:rsidR="006F678B" w:rsidRDefault="004749B5">
      <w:pPr>
        <w:pStyle w:val="Standard"/>
      </w:pPr>
      <w:r>
        <w:t>-- auditorías de seguridad de la información, al menos cada 2 años</w:t>
      </w:r>
    </w:p>
    <w:p w14:paraId="6F207B43" w14:textId="77777777" w:rsidR="006F678B" w:rsidRDefault="004749B5">
      <w:pPr>
        <w:pStyle w:val="Standard"/>
      </w:pPr>
      <w:r>
        <w:t>-- registro de entrada/salida de los soportes con información sensible</w:t>
      </w:r>
    </w:p>
    <w:p w14:paraId="4C25A829" w14:textId="77777777" w:rsidR="006F678B" w:rsidRDefault="004749B5">
      <w:pPr>
        <w:pStyle w:val="Standard"/>
      </w:pPr>
      <w:r>
        <w:t>-- bloqueo de reintentos de autenticación fallidos</w:t>
      </w:r>
    </w:p>
    <w:p w14:paraId="5BB0F93F" w14:textId="77777777" w:rsidR="006F678B" w:rsidRDefault="004749B5">
      <w:pPr>
        <w:pStyle w:val="Standard"/>
      </w:pPr>
      <w:r>
        <w:t>-- control de acceso físico</w:t>
      </w:r>
      <w:r>
        <w:t xml:space="preserve"> a los servidores</w:t>
      </w:r>
    </w:p>
    <w:p w14:paraId="2F56C340" w14:textId="77777777" w:rsidR="006F678B" w:rsidRDefault="006F678B">
      <w:pPr>
        <w:pStyle w:val="Standard"/>
      </w:pPr>
    </w:p>
    <w:p w14:paraId="2E8D2E2A" w14:textId="77777777" w:rsidR="006F678B" w:rsidRDefault="004749B5">
      <w:pPr>
        <w:pStyle w:val="Standard"/>
      </w:pPr>
      <w:r>
        <w:rPr>
          <w:u w:val="single"/>
        </w:rPr>
        <w:t>Medidas de seguridad adicionales para tratamientos que involucren datos de categorías sensibles</w:t>
      </w:r>
      <w:r>
        <w:t>:</w:t>
      </w:r>
    </w:p>
    <w:p w14:paraId="7930D8C5" w14:textId="77777777" w:rsidR="006F678B" w:rsidRDefault="004749B5">
      <w:pPr>
        <w:pStyle w:val="Standard"/>
      </w:pPr>
      <w:r>
        <w:t>-- auditorías de seguridad de la información, al menos cada 2 años</w:t>
      </w:r>
    </w:p>
    <w:p w14:paraId="61F903C3" w14:textId="77777777" w:rsidR="006F678B" w:rsidRDefault="004749B5">
      <w:pPr>
        <w:pStyle w:val="Standard"/>
      </w:pPr>
      <w:r>
        <w:t>-- registro de entrada/salida de los soportes con información sensible</w:t>
      </w:r>
    </w:p>
    <w:p w14:paraId="291235F8" w14:textId="77777777" w:rsidR="006F678B" w:rsidRDefault="004749B5">
      <w:pPr>
        <w:pStyle w:val="Standard"/>
      </w:pPr>
      <w:r>
        <w:t>--</w:t>
      </w:r>
      <w:r>
        <w:t xml:space="preserve"> bloqueo de reintentos de autenticación fallidos</w:t>
      </w:r>
    </w:p>
    <w:p w14:paraId="3AAD34AD" w14:textId="77777777" w:rsidR="006F678B" w:rsidRDefault="004749B5">
      <w:pPr>
        <w:pStyle w:val="Standard"/>
      </w:pPr>
      <w:r>
        <w:t>-- control de acceso físico a los servidores</w:t>
      </w:r>
    </w:p>
    <w:p w14:paraId="21CA9290" w14:textId="77777777" w:rsidR="006F678B" w:rsidRDefault="004749B5">
      <w:pPr>
        <w:pStyle w:val="Standard"/>
      </w:pPr>
      <w:r>
        <w:t>--- cifrado de los soportes que almacenan información sensible</w:t>
      </w:r>
    </w:p>
    <w:p w14:paraId="73655D40" w14:textId="77777777" w:rsidR="006F678B" w:rsidRDefault="004749B5">
      <w:pPr>
        <w:pStyle w:val="Standard"/>
      </w:pPr>
      <w:r>
        <w:t>--- cifrado de redes inalámbricas</w:t>
      </w:r>
    </w:p>
    <w:p w14:paraId="12B75045" w14:textId="77777777" w:rsidR="006F678B" w:rsidRDefault="004749B5">
      <w:pPr>
        <w:pStyle w:val="Standard"/>
      </w:pPr>
      <w:r>
        <w:t>--- cifrado de la transferencia de datos</w:t>
      </w:r>
    </w:p>
    <w:p w14:paraId="1D8F2FD3" w14:textId="77777777" w:rsidR="006F678B" w:rsidRDefault="004749B5">
      <w:pPr>
        <w:pStyle w:val="Standard"/>
      </w:pPr>
      <w:r>
        <w:t>--- log/registro de acce</w:t>
      </w:r>
      <w:r>
        <w:t>sos a los ficheros con datos sensibles</w:t>
      </w:r>
    </w:p>
    <w:p w14:paraId="192A7371" w14:textId="77777777" w:rsidR="006F678B" w:rsidRDefault="006F678B">
      <w:pPr>
        <w:pStyle w:val="Standard"/>
      </w:pPr>
    </w:p>
    <w:p w14:paraId="0C9B7BF6" w14:textId="77777777" w:rsidR="006F678B" w:rsidRDefault="004749B5">
      <w:pPr>
        <w:pStyle w:val="Standard"/>
      </w:pPr>
      <w:r>
        <w:rPr>
          <w:u w:val="single"/>
        </w:rPr>
        <w:t>Medidas de seguridad en relación con la documentación en soporte papel</w:t>
      </w:r>
      <w:r>
        <w:t>:</w:t>
      </w:r>
    </w:p>
    <w:p w14:paraId="43EF51E7" w14:textId="77777777" w:rsidR="006F678B" w:rsidRDefault="006F678B">
      <w:pPr>
        <w:pStyle w:val="Standard"/>
      </w:pPr>
    </w:p>
    <w:p w14:paraId="4F25D3F9" w14:textId="77777777" w:rsidR="006F678B" w:rsidRDefault="004749B5">
      <w:pPr>
        <w:pStyle w:val="Standard"/>
      </w:pPr>
      <w:r>
        <w:t>- custodia de los documentos durante su tramitación</w:t>
      </w:r>
    </w:p>
    <w:p w14:paraId="7941D51D" w14:textId="77777777" w:rsidR="006F678B" w:rsidRDefault="004749B5">
      <w:pPr>
        <w:pStyle w:val="Standard"/>
      </w:pPr>
      <w:r>
        <w:t>- archivo de documentos bajo llave</w:t>
      </w:r>
    </w:p>
    <w:p w14:paraId="6D99BBAF" w14:textId="77777777" w:rsidR="006F678B" w:rsidRDefault="004749B5">
      <w:pPr>
        <w:pStyle w:val="Standard"/>
      </w:pPr>
      <w:r>
        <w:t xml:space="preserve">- criterios de archivo/organización de los </w:t>
      </w:r>
      <w:r>
        <w:t>documentos para garantizar su localización</w:t>
      </w:r>
    </w:p>
    <w:p w14:paraId="3DC2160B" w14:textId="77777777" w:rsidR="006F678B" w:rsidRDefault="004749B5">
      <w:pPr>
        <w:pStyle w:val="Standard"/>
      </w:pPr>
      <w:r>
        <w:t>- destrucción de documentos mediante trituradora o servicios de destrucción confidencial certificada</w:t>
      </w:r>
    </w:p>
    <w:p w14:paraId="59D48C5F" w14:textId="77777777" w:rsidR="006F678B" w:rsidRDefault="004749B5">
      <w:pPr>
        <w:pStyle w:val="Standard"/>
      </w:pPr>
      <w:r>
        <w:t>- transporte de los documentos mediante contenedores que garanticen que no pueden ser manipulados</w:t>
      </w:r>
    </w:p>
    <w:p w14:paraId="4A19F353" w14:textId="77777777" w:rsidR="006F678B" w:rsidRDefault="006F678B">
      <w:pPr>
        <w:pStyle w:val="Standard"/>
      </w:pPr>
    </w:p>
    <w:p w14:paraId="609896AF" w14:textId="77777777" w:rsidR="006F678B" w:rsidRDefault="004749B5">
      <w:pPr>
        <w:pStyle w:val="Standard"/>
      </w:pPr>
      <w:r>
        <w:t xml:space="preserve">además, para </w:t>
      </w:r>
      <w:r>
        <w:t>los documentos con información de categorías especialmente sensibles:</w:t>
      </w:r>
    </w:p>
    <w:p w14:paraId="58D9A81E" w14:textId="77777777" w:rsidR="006F678B" w:rsidRDefault="006F678B">
      <w:pPr>
        <w:pStyle w:val="Standard"/>
      </w:pPr>
    </w:p>
    <w:p w14:paraId="311359FF" w14:textId="77777777" w:rsidR="006F678B" w:rsidRDefault="004749B5">
      <w:pPr>
        <w:pStyle w:val="Standard"/>
      </w:pPr>
      <w:r>
        <w:t>--- los dispositivos de archivo de los documentos se ubicarán en zonas de acceso restringido</w:t>
      </w:r>
    </w:p>
    <w:p w14:paraId="4E704FF9" w14:textId="77777777" w:rsidR="006F678B" w:rsidRDefault="004749B5">
      <w:pPr>
        <w:pStyle w:val="Standard"/>
      </w:pPr>
      <w:r>
        <w:t>--- realización de copias de los documentos (papel) con información sensible bajo régimen de</w:t>
      </w:r>
      <w:r>
        <w:t xml:space="preserve"> autorización</w:t>
      </w:r>
    </w:p>
    <w:p w14:paraId="45B8D01C" w14:textId="77777777" w:rsidR="006F678B" w:rsidRDefault="004749B5">
      <w:pPr>
        <w:pStyle w:val="Standard"/>
      </w:pPr>
      <w:r>
        <w:t>--- se limitará las personas que pueden utilizarlos y se dejará constancia de cualquier acceso realizado por otras personas</w:t>
      </w:r>
    </w:p>
    <w:p w14:paraId="5E14950B" w14:textId="77777777" w:rsidR="006F678B" w:rsidRDefault="004749B5">
      <w:pPr>
        <w:pStyle w:val="Standard"/>
      </w:pPr>
      <w:r>
        <w:t>--- verificación periódica de las medidas de seguridad (al menos cada dos años)</w:t>
      </w:r>
    </w:p>
    <w:p w14:paraId="56A69CCA" w14:textId="77777777" w:rsidR="006F678B" w:rsidRDefault="006F678B">
      <w:pPr>
        <w:pStyle w:val="Standard"/>
      </w:pPr>
    </w:p>
    <w:p w14:paraId="50D9CA66" w14:textId="77777777" w:rsidR="006F678B" w:rsidRDefault="006F678B">
      <w:pPr>
        <w:pStyle w:val="Standard"/>
      </w:pPr>
    </w:p>
    <w:p w14:paraId="4E367CCD" w14:textId="77777777" w:rsidR="006F678B" w:rsidRDefault="004749B5">
      <w:pPr>
        <w:pStyle w:val="Standard"/>
      </w:pPr>
      <w:r>
        <w:t xml:space="preserve">El listado completo de </w:t>
      </w:r>
      <w:r>
        <w:t>medidas se encuentra desarrollado en el documento de análisis de riesgos y en el documento de seguridad. Véase también el procedimiento de actuación ante brechas de seguridad.</w:t>
      </w:r>
    </w:p>
    <w:p w14:paraId="1B5EA4D5" w14:textId="77777777" w:rsidR="006F678B" w:rsidRDefault="006F678B">
      <w:pPr>
        <w:pStyle w:val="Standard"/>
      </w:pPr>
    </w:p>
    <w:sectPr w:rsidR="006F678B">
      <w:headerReference w:type="default" r:id="rId356"/>
      <w:footerReference w:type="default" r:id="rId357"/>
      <w:headerReference w:type="first" r:id="rId358"/>
      <w:footerReference w:type="first" r:id="rId359"/>
      <w:pgSz w:w="11906" w:h="16838"/>
      <w:pgMar w:top="720" w:right="1134" w:bottom="1133" w:left="1134" w:header="720" w:footer="56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E19E47" w14:textId="77777777" w:rsidR="00000000" w:rsidRDefault="004749B5">
      <w:r>
        <w:separator/>
      </w:r>
    </w:p>
  </w:endnote>
  <w:endnote w:type="continuationSeparator" w:id="0">
    <w:p w14:paraId="42739F19" w14:textId="77777777" w:rsidR="00000000" w:rsidRDefault="004749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Helvetica">
    <w:panose1 w:val="020B0604020202020204"/>
    <w:charset w:val="00"/>
    <w:family w:val="swiss"/>
    <w:pitch w:val="variable"/>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Symbol">
    <w:panose1 w:val="05010000000000000000"/>
    <w:charset w:val="00"/>
    <w:family w:val="auto"/>
    <w:pitch w:val="variable"/>
    <w:sig w:usb0="800000AF" w:usb1="1001ECEA" w:usb2="00000000" w:usb3="00000000" w:csb0="00000001" w:csb1="00000000"/>
  </w:font>
  <w:font w:name="NSimSun">
    <w:panose1 w:val="02010609030101010101"/>
    <w:charset w:val="86"/>
    <w:family w:val="modern"/>
    <w:pitch w:val="fixed"/>
    <w:sig w:usb0="0000028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A2B4D" w14:textId="77777777" w:rsidR="00F45150" w:rsidRDefault="004749B5">
    <w:pPr>
      <w:pStyle w:val="Piedepgina"/>
      <w:ind w:left="-397" w:firstLine="397"/>
      <w:jc w:val="center"/>
    </w:pPr>
  </w:p>
  <w:p w14:paraId="358C0E0D" w14:textId="77777777" w:rsidR="00F45150" w:rsidRDefault="004749B5">
    <w:pPr>
      <w:pStyle w:val="Piedepgina"/>
      <w:ind w:left="-397" w:firstLine="397"/>
      <w:jc w:val="center"/>
    </w:pPr>
    <w:r>
      <w:t xml:space="preserve">Registro de actividades de tratamiento, página </w:t>
    </w:r>
    <w:r>
      <w:fldChar w:fldCharType="begin"/>
    </w:r>
    <w:r>
      <w:instrText xml:space="preserve"> PAGE </w:instrText>
    </w:r>
    <w:r>
      <w:fldChar w:fldCharType="separate"/>
    </w:r>
    <w:r>
      <w:t>108</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27BDC" w14:textId="77777777" w:rsidR="00F45150" w:rsidRDefault="004749B5">
    <w:pPr>
      <w:pStyle w:val="Standard"/>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9414CE" w14:textId="77777777" w:rsidR="00000000" w:rsidRDefault="004749B5">
      <w:r>
        <w:rPr>
          <w:color w:val="000000"/>
        </w:rPr>
        <w:separator/>
      </w:r>
    </w:p>
  </w:footnote>
  <w:footnote w:type="continuationSeparator" w:id="0">
    <w:p w14:paraId="355801EE" w14:textId="77777777" w:rsidR="00000000" w:rsidRDefault="004749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1E764" w14:textId="77777777" w:rsidR="00F45150" w:rsidRDefault="004749B5">
    <w:pPr>
      <w:pStyle w:val="Encabezado"/>
    </w:pPr>
    <w:r>
      <w:rPr>
        <w:noProof/>
      </w:rPr>
      <w:drawing>
        <wp:anchor distT="0" distB="0" distL="114300" distR="114300" simplePos="0" relativeHeight="251659264" behindDoc="0" locked="0" layoutInCell="1" allowOverlap="1" wp14:anchorId="2679EAF0" wp14:editId="2E36AF10">
          <wp:simplePos x="0" y="0"/>
          <wp:positionH relativeFrom="page">
            <wp:posOffset>539642</wp:posOffset>
          </wp:positionH>
          <wp:positionV relativeFrom="page">
            <wp:posOffset>323999</wp:posOffset>
          </wp:positionV>
          <wp:extent cx="1259997" cy="464039"/>
          <wp:effectExtent l="0" t="0" r="0" b="0"/>
          <wp:wrapTopAndBottom/>
          <wp:docPr id="1" name="Imagen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1259997" cy="464039"/>
                  </a:xfrm>
                  <a:prstGeom prst="rect">
                    <a:avLst/>
                  </a:prstGeom>
                  <a:noFill/>
                  <a:ln>
                    <a:noFill/>
                    <a:prstDash/>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85DCA" w14:textId="77777777" w:rsidR="00F45150" w:rsidRDefault="004749B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435C5"/>
    <w:multiLevelType w:val="multilevel"/>
    <w:tmpl w:val="F58E1330"/>
    <w:styleLink w:val="WW8Num18"/>
    <w:lvl w:ilvl="0">
      <w:numFmt w:val="bullet"/>
      <w:lvlText w:val=""/>
      <w:lvlJc w:val="left"/>
      <w:pPr>
        <w:ind w:left="360" w:hanging="360"/>
      </w:pPr>
      <w:rPr>
        <w:rFonts w:ascii="Wingdings" w:hAnsi="Wingdings" w:cs="Wingdings"/>
        <w:sz w:val="16"/>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 w15:restartNumberingAfterBreak="0">
    <w:nsid w:val="045268B7"/>
    <w:multiLevelType w:val="multilevel"/>
    <w:tmpl w:val="15166734"/>
    <w:styleLink w:val="WW8Num27"/>
    <w:lvl w:ilvl="0">
      <w:numFmt w:val="bullet"/>
      <w:lvlText w:val=""/>
      <w:lvlJc w:val="left"/>
      <w:pPr>
        <w:ind w:left="360" w:hanging="360"/>
      </w:pPr>
      <w:rPr>
        <w:rFonts w:ascii="Symbol" w:hAnsi="Symbol" w:cs="Symbol"/>
        <w:color w:val="auto"/>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15:restartNumberingAfterBreak="0">
    <w:nsid w:val="05D85E09"/>
    <w:multiLevelType w:val="multilevel"/>
    <w:tmpl w:val="A7367288"/>
    <w:styleLink w:val="WW8Num29"/>
    <w:lvl w:ilvl="0">
      <w:start w:val="1"/>
      <w:numFmt w:val="upperRoman"/>
      <w:suff w:val="space"/>
      <w:lvlText w:val="Anexo %1."/>
      <w:lvlJc w:val="left"/>
      <w:pPr>
        <w:ind w:left="432" w:hanging="432"/>
      </w:pPr>
    </w:lvl>
    <w:lvl w:ilvl="1">
      <w:start w:val="1"/>
      <w:numFmt w:val="upperRoman"/>
      <w:lvlText w:val="Anexo %1.%2."/>
      <w:lvlJc w:val="left"/>
      <w:pPr>
        <w:ind w:left="576" w:hanging="576"/>
      </w:pPr>
    </w:lvl>
    <w:lvl w:ilvl="2">
      <w:start w:val="1"/>
      <w:numFmt w:val="upperRoman"/>
      <w:lvlText w:val="Anexo %1.%2.%3."/>
      <w:lvlJc w:val="left"/>
      <w:pPr>
        <w:ind w:left="720" w:hanging="720"/>
      </w:pPr>
    </w:lvl>
    <w:lvl w:ilvl="3">
      <w:start w:val="1"/>
      <w:numFmt w:val="upperRoman"/>
      <w:lvlText w:val="Anexo %1.%2.%3.%4."/>
      <w:lvlJc w:val="left"/>
      <w:pPr>
        <w:ind w:left="864" w:hanging="864"/>
      </w:pPr>
    </w:lvl>
    <w:lvl w:ilvl="4">
      <w:start w:val="1"/>
      <w:numFmt w:val="upperRoman"/>
      <w:lvlText w:val="Anexo %1.%2.%3.%4.%5."/>
      <w:lvlJc w:val="left"/>
      <w:pPr>
        <w:ind w:left="1008" w:hanging="1008"/>
      </w:pPr>
    </w:lvl>
    <w:lvl w:ilvl="5">
      <w:start w:val="1"/>
      <w:numFmt w:val="upperRoman"/>
      <w:lvlText w:val="Anexo %1.%2.%3.%4.%5.%6."/>
      <w:lvlJc w:val="left"/>
      <w:pPr>
        <w:ind w:left="1152" w:hanging="1152"/>
      </w:pPr>
    </w:lvl>
    <w:lvl w:ilvl="6">
      <w:start w:val="1"/>
      <w:numFmt w:val="upperRoman"/>
      <w:lvlText w:val="Anexo %7."/>
      <w:lvlJc w:val="left"/>
    </w:lvl>
    <w:lvl w:ilvl="7">
      <w:start w:val="1"/>
      <w:numFmt w:val="upperRoman"/>
      <w:lvlText w:val="Anexo %1.%2.%3.%4.%5.%6.%7.%8."/>
      <w:lvlJc w:val="left"/>
      <w:pPr>
        <w:ind w:left="1440" w:hanging="1440"/>
      </w:pPr>
    </w:lvl>
    <w:lvl w:ilvl="8">
      <w:start w:val="1"/>
      <w:numFmt w:val="upperRoman"/>
      <w:lvlText w:val="Anexo %1.%2.%3.%4.%5.%6.%7.%8.%9."/>
      <w:lvlJc w:val="left"/>
      <w:pPr>
        <w:ind w:left="1584" w:hanging="1584"/>
      </w:pPr>
    </w:lvl>
  </w:abstractNum>
  <w:abstractNum w:abstractNumId="3" w15:restartNumberingAfterBreak="0">
    <w:nsid w:val="069948AA"/>
    <w:multiLevelType w:val="multilevel"/>
    <w:tmpl w:val="C1BA961C"/>
    <w:styleLink w:val="WW8Num17"/>
    <w:lvl w:ilvl="0">
      <w:numFmt w:val="bullet"/>
      <w:lvlText w:val=""/>
      <w:lvlJc w:val="left"/>
      <w:pPr>
        <w:ind w:left="360" w:hanging="360"/>
      </w:pPr>
      <w:rPr>
        <w:rFonts w:ascii="Symbol" w:hAnsi="Symbol" w:cs="Symbol"/>
        <w:color w:val="auto"/>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 w15:restartNumberingAfterBreak="0">
    <w:nsid w:val="0F002AFC"/>
    <w:multiLevelType w:val="multilevel"/>
    <w:tmpl w:val="70864F3A"/>
    <w:styleLink w:val="WW8Num4"/>
    <w:lvl w:ilvl="0">
      <w:numFmt w:val="bullet"/>
      <w:lvlText w:val=""/>
      <w:lvlJc w:val="left"/>
      <w:pPr>
        <w:ind w:left="360" w:hanging="360"/>
      </w:pPr>
      <w:rPr>
        <w:rFonts w:ascii="Symbol" w:hAnsi="Symbol" w:cs="Symbol"/>
        <w:color w:val="333399"/>
      </w:rPr>
    </w:lvl>
    <w:lvl w:ilvl="1">
      <w:numFmt w:val="bullet"/>
      <w:lvlText w:val="-"/>
      <w:lvlJc w:val="left"/>
      <w:pPr>
        <w:ind w:left="1440" w:hanging="360"/>
      </w:pPr>
      <w:rPr>
        <w:rFonts w:ascii="Verdana" w:eastAsia="Times New Roman" w:hAnsi="Verdana"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0136B0E"/>
    <w:multiLevelType w:val="multilevel"/>
    <w:tmpl w:val="87EA91A4"/>
    <w:styleLink w:val="WW8Num11"/>
    <w:lvl w:ilvl="0">
      <w:numFmt w:val="bullet"/>
      <w:lvlText w:val=""/>
      <w:lvlJc w:val="left"/>
      <w:pPr>
        <w:ind w:left="360"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 w15:restartNumberingAfterBreak="0">
    <w:nsid w:val="11F753DB"/>
    <w:multiLevelType w:val="multilevel"/>
    <w:tmpl w:val="A26CB8D8"/>
    <w:styleLink w:val="WW8Num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25D34E5"/>
    <w:multiLevelType w:val="multilevel"/>
    <w:tmpl w:val="E2882ED2"/>
    <w:styleLink w:val="WWOutlineListStyle1"/>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pPr>
        <w:ind w:left="1008" w:hanging="648"/>
      </w:pPr>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upperRoman"/>
      <w:lvlText w:val="Anexo %9."/>
      <w:lvlJc w:val="left"/>
      <w:pPr>
        <w:ind w:left="432" w:hanging="432"/>
      </w:pPr>
    </w:lvl>
  </w:abstractNum>
  <w:abstractNum w:abstractNumId="8" w15:restartNumberingAfterBreak="0">
    <w:nsid w:val="1D1C6144"/>
    <w:multiLevelType w:val="multilevel"/>
    <w:tmpl w:val="8BD021B4"/>
    <w:styleLink w:val="WWOutlineListStyle5"/>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pPr>
        <w:ind w:left="1008" w:hanging="648"/>
      </w:pPr>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upperRoman"/>
      <w:lvlText w:val="Anexo %9."/>
      <w:lvlJc w:val="left"/>
      <w:pPr>
        <w:ind w:left="432" w:hanging="432"/>
      </w:pPr>
    </w:lvl>
  </w:abstractNum>
  <w:abstractNum w:abstractNumId="9" w15:restartNumberingAfterBreak="0">
    <w:nsid w:val="1FB64C42"/>
    <w:multiLevelType w:val="multilevel"/>
    <w:tmpl w:val="A00C92BC"/>
    <w:styleLink w:val="WW8Num15"/>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15:restartNumberingAfterBreak="0">
    <w:nsid w:val="21B37F15"/>
    <w:multiLevelType w:val="multilevel"/>
    <w:tmpl w:val="2222CEB6"/>
    <w:styleLink w:val="WW8Num26"/>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 w15:restartNumberingAfterBreak="0">
    <w:nsid w:val="2C267425"/>
    <w:multiLevelType w:val="multilevel"/>
    <w:tmpl w:val="10B66706"/>
    <w:styleLink w:val="WW8Num9"/>
    <w:lvl w:ilvl="0">
      <w:numFmt w:val="bullet"/>
      <w:lvlText w:val=""/>
      <w:lvlJc w:val="left"/>
      <w:pPr>
        <w:ind w:left="360" w:hanging="360"/>
      </w:pPr>
      <w:rPr>
        <w:rFonts w:ascii="Symbol" w:hAnsi="Symbol" w:cs="Symbol"/>
        <w:color w:val="auto"/>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 w15:restartNumberingAfterBreak="0">
    <w:nsid w:val="2ED856EE"/>
    <w:multiLevelType w:val="multilevel"/>
    <w:tmpl w:val="5E14920A"/>
    <w:styleLink w:val="WW8Num34"/>
    <w:lvl w:ilvl="0">
      <w:numFmt w:val="bullet"/>
      <w:lvlText w:val=""/>
      <w:lvlJc w:val="left"/>
      <w:pPr>
        <w:ind w:left="360" w:hanging="360"/>
      </w:pPr>
      <w:rPr>
        <w:rFonts w:ascii="Symbol" w:hAnsi="Symbol" w:cs="Symbol"/>
        <w:color w:val="auto"/>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 w15:restartNumberingAfterBreak="0">
    <w:nsid w:val="316D6230"/>
    <w:multiLevelType w:val="multilevel"/>
    <w:tmpl w:val="35F08E3C"/>
    <w:styleLink w:val="WW8Num22"/>
    <w:lvl w:ilvl="0">
      <w:numFmt w:val="bullet"/>
      <w:lvlText w:val=""/>
      <w:lvlJc w:val="left"/>
      <w:pPr>
        <w:ind w:left="360"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 w15:restartNumberingAfterBreak="0">
    <w:nsid w:val="35385D5A"/>
    <w:multiLevelType w:val="multilevel"/>
    <w:tmpl w:val="29D416C6"/>
    <w:styleLink w:val="WW8Num13"/>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 w15:restartNumberingAfterBreak="0">
    <w:nsid w:val="3A7722DF"/>
    <w:multiLevelType w:val="multilevel"/>
    <w:tmpl w:val="F22055E8"/>
    <w:styleLink w:val="WW8Num20"/>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6" w15:restartNumberingAfterBreak="0">
    <w:nsid w:val="3BDA6709"/>
    <w:multiLevelType w:val="multilevel"/>
    <w:tmpl w:val="44B2CB62"/>
    <w:styleLink w:val="WW8Num28"/>
    <w:lvl w:ilvl="0">
      <w:numFmt w:val="bullet"/>
      <w:lvlText w:val=""/>
      <w:lvlJc w:val="left"/>
      <w:pPr>
        <w:ind w:left="1422" w:hanging="288"/>
      </w:pPr>
      <w:rPr>
        <w:rFonts w:ascii="Symbol" w:hAnsi="Symbol" w:cs="Symbol"/>
        <w:sz w:val="16"/>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7" w15:restartNumberingAfterBreak="0">
    <w:nsid w:val="3C2B7C92"/>
    <w:multiLevelType w:val="multilevel"/>
    <w:tmpl w:val="8DB26038"/>
    <w:styleLink w:val="WW8Num8"/>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pPr>
        <w:ind w:left="1008" w:hanging="648"/>
      </w:pPr>
    </w:lvl>
    <w:lvl w:ilvl="4">
      <w:start w:val="1"/>
      <w:numFmt w:val="decimal"/>
      <w:lvlText w:val="%1.%2.%3.%4.%5."/>
      <w:lvlJc w:val="left"/>
      <w:pPr>
        <w:ind w:left="1512" w:hanging="792"/>
      </w:pPr>
    </w:lvl>
    <w:lvl w:ilvl="5">
      <w:start w:val="1"/>
      <w:numFmt w:val="decimal"/>
      <w:lvlText w:val="%1.%2.%3.%4.%5.%6."/>
      <w:lvlJc w:val="left"/>
      <w:pPr>
        <w:ind w:left="2016" w:hanging="936"/>
      </w:pPr>
    </w:lvl>
    <w:lvl w:ilvl="6">
      <w:start w:val="1"/>
      <w:numFmt w:val="decimal"/>
      <w:lvlText w:val="%1.%2.%3.%4.%5.%6.%7."/>
      <w:lvlJc w:val="left"/>
      <w:pPr>
        <w:ind w:left="2520" w:hanging="1080"/>
      </w:pPr>
    </w:lvl>
    <w:lvl w:ilvl="7">
      <w:start w:val="1"/>
      <w:numFmt w:val="decimal"/>
      <w:lvlText w:val="%1.%2.%3.%4.%5.%6.%7.%8."/>
      <w:lvlJc w:val="left"/>
      <w:pPr>
        <w:ind w:left="3024" w:hanging="1224"/>
      </w:pPr>
    </w:lvl>
    <w:lvl w:ilvl="8">
      <w:start w:val="1"/>
      <w:numFmt w:val="decimal"/>
      <w:lvlText w:val="%1.%2.%3.%4.%5.%6.%7.%8.%9."/>
      <w:lvlJc w:val="left"/>
      <w:pPr>
        <w:ind w:left="3600" w:hanging="1440"/>
      </w:pPr>
    </w:lvl>
  </w:abstractNum>
  <w:abstractNum w:abstractNumId="18" w15:restartNumberingAfterBreak="0">
    <w:nsid w:val="42904DB2"/>
    <w:multiLevelType w:val="multilevel"/>
    <w:tmpl w:val="F9668856"/>
    <w:styleLink w:val="WWOutlineListStyle6"/>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pPr>
        <w:ind w:left="1008" w:hanging="648"/>
      </w:pPr>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upperRoman"/>
      <w:lvlText w:val="Anexo %9."/>
      <w:lvlJc w:val="left"/>
      <w:pPr>
        <w:ind w:left="432" w:hanging="432"/>
      </w:pPr>
    </w:lvl>
  </w:abstractNum>
  <w:abstractNum w:abstractNumId="19" w15:restartNumberingAfterBreak="0">
    <w:nsid w:val="44D557C5"/>
    <w:multiLevelType w:val="multilevel"/>
    <w:tmpl w:val="BD086F5C"/>
    <w:styleLink w:val="Outline"/>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pPr>
        <w:ind w:left="1008" w:hanging="648"/>
      </w:pPr>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upperRoman"/>
      <w:lvlText w:val="Anexo %9."/>
      <w:lvlJc w:val="left"/>
      <w:pPr>
        <w:ind w:left="432" w:hanging="432"/>
      </w:pPr>
    </w:lvl>
  </w:abstractNum>
  <w:abstractNum w:abstractNumId="20" w15:restartNumberingAfterBreak="0">
    <w:nsid w:val="4BED1462"/>
    <w:multiLevelType w:val="multilevel"/>
    <w:tmpl w:val="538488BA"/>
    <w:styleLink w:val="WW8StyleNum1"/>
    <w:lvl w:ilvl="0">
      <w:start w:val="1"/>
      <w:numFmt w:val="none"/>
      <w:pStyle w:val="Listaconvietas00"/>
      <w:lvlText w:val="%1"/>
      <w:lvlJc w:val="left"/>
      <w:pPr>
        <w:ind w:left="288" w:hanging="288"/>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1" w15:restartNumberingAfterBreak="0">
    <w:nsid w:val="4E5420F4"/>
    <w:multiLevelType w:val="multilevel"/>
    <w:tmpl w:val="C094A5B4"/>
    <w:styleLink w:val="WW8Num16"/>
    <w:lvl w:ilvl="0">
      <w:numFmt w:val="bullet"/>
      <w:lvlText w:val=""/>
      <w:lvlJc w:val="left"/>
      <w:pPr>
        <w:ind w:left="360" w:hanging="360"/>
      </w:pPr>
      <w:rPr>
        <w:rFonts w:ascii="Symbol" w:hAnsi="Symbol" w:cs="Symbol"/>
        <w:color w:val="auto"/>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2" w15:restartNumberingAfterBreak="0">
    <w:nsid w:val="50516A42"/>
    <w:multiLevelType w:val="multilevel"/>
    <w:tmpl w:val="65CEE99E"/>
    <w:styleLink w:val="WW8Num24"/>
    <w:lvl w:ilvl="0">
      <w:numFmt w:val="bullet"/>
      <w:lvlText w:val=""/>
      <w:lvlJc w:val="left"/>
      <w:pPr>
        <w:ind w:left="113" w:hanging="113"/>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3" w15:restartNumberingAfterBreak="0">
    <w:nsid w:val="51394E24"/>
    <w:multiLevelType w:val="multilevel"/>
    <w:tmpl w:val="0018D070"/>
    <w:styleLink w:val="WWOutlineListStyle3"/>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pPr>
        <w:ind w:left="1008" w:hanging="648"/>
      </w:pPr>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upperRoman"/>
      <w:lvlText w:val="Anexo %9."/>
      <w:lvlJc w:val="left"/>
      <w:pPr>
        <w:ind w:left="432" w:hanging="432"/>
      </w:pPr>
    </w:lvl>
  </w:abstractNum>
  <w:abstractNum w:abstractNumId="24" w15:restartNumberingAfterBreak="0">
    <w:nsid w:val="517D6BFE"/>
    <w:multiLevelType w:val="multilevel"/>
    <w:tmpl w:val="72FE01EE"/>
    <w:styleLink w:val="WW8Num5"/>
    <w:lvl w:ilvl="0">
      <w:numFmt w:val="bullet"/>
      <w:lvlText w:val=""/>
      <w:lvlJc w:val="left"/>
      <w:pPr>
        <w:ind w:left="360" w:hanging="360"/>
      </w:pPr>
      <w:rPr>
        <w:rFonts w:ascii="Wingdings" w:hAnsi="Wingdings" w:cs="Wingdings"/>
        <w:sz w:val="16"/>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5" w15:restartNumberingAfterBreak="0">
    <w:nsid w:val="54D4182F"/>
    <w:multiLevelType w:val="multilevel"/>
    <w:tmpl w:val="F1BA19FC"/>
    <w:styleLink w:val="WW8Num23"/>
    <w:lvl w:ilvl="0">
      <w:numFmt w:val="bullet"/>
      <w:lvlText w:val=""/>
      <w:lvlJc w:val="left"/>
      <w:pPr>
        <w:ind w:left="113" w:hanging="113"/>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6" w15:restartNumberingAfterBreak="0">
    <w:nsid w:val="564670E3"/>
    <w:multiLevelType w:val="multilevel"/>
    <w:tmpl w:val="062E6A80"/>
    <w:styleLink w:val="WW8StyleNum"/>
    <w:lvl w:ilvl="0">
      <w:start w:val="1"/>
      <w:numFmt w:val="none"/>
      <w:pStyle w:val="Listaconvietas0"/>
      <w:lvlText w:val="%1"/>
      <w:lvlJc w:val="left"/>
      <w:pPr>
        <w:ind w:left="288" w:hanging="288"/>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7" w15:restartNumberingAfterBreak="0">
    <w:nsid w:val="576D4863"/>
    <w:multiLevelType w:val="multilevel"/>
    <w:tmpl w:val="93B039A2"/>
    <w:styleLink w:val="WW8Num21"/>
    <w:lvl w:ilvl="0">
      <w:numFmt w:val="bullet"/>
      <w:lvlText w:val=""/>
      <w:lvlJc w:val="left"/>
      <w:pPr>
        <w:ind w:left="360" w:hanging="360"/>
      </w:pPr>
      <w:rPr>
        <w:rFonts w:ascii="Symbol" w:hAnsi="Symbol" w:cs="Symbol"/>
        <w:color w:val="auto"/>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8" w15:restartNumberingAfterBreak="0">
    <w:nsid w:val="59D037F0"/>
    <w:multiLevelType w:val="multilevel"/>
    <w:tmpl w:val="58F04CDA"/>
    <w:styleLink w:val="WW8Num25"/>
    <w:lvl w:ilvl="0">
      <w:numFmt w:val="bullet"/>
      <w:lvlText w:val=""/>
      <w:lvlJc w:val="left"/>
      <w:pPr>
        <w:ind w:left="360"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9" w15:restartNumberingAfterBreak="0">
    <w:nsid w:val="5A42565B"/>
    <w:multiLevelType w:val="multilevel"/>
    <w:tmpl w:val="6ADA8D52"/>
    <w:styleLink w:val="WW8Num12"/>
    <w:lvl w:ilvl="0">
      <w:numFmt w:val="bullet"/>
      <w:pStyle w:val="Modeloregistro"/>
      <w:lvlText w:val=""/>
      <w:lvlJc w:val="left"/>
      <w:pPr>
        <w:ind w:left="567" w:hanging="567"/>
      </w:pPr>
      <w:rPr>
        <w:rFonts w:ascii="Wingdings" w:hAnsi="Wingdings" w:cs="Arial"/>
        <w:sz w:val="36"/>
        <w:szCs w:val="36"/>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0" w15:restartNumberingAfterBreak="0">
    <w:nsid w:val="5ECF06DE"/>
    <w:multiLevelType w:val="multilevel"/>
    <w:tmpl w:val="6156B63C"/>
    <w:styleLink w:val="WWOutlineListStyle4"/>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pPr>
        <w:ind w:left="1008" w:hanging="648"/>
      </w:pPr>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upperRoman"/>
      <w:lvlText w:val="Anexo %9."/>
      <w:lvlJc w:val="left"/>
      <w:pPr>
        <w:ind w:left="432" w:hanging="432"/>
      </w:pPr>
    </w:lvl>
  </w:abstractNum>
  <w:abstractNum w:abstractNumId="31" w15:restartNumberingAfterBreak="0">
    <w:nsid w:val="60FF6103"/>
    <w:multiLevelType w:val="multilevel"/>
    <w:tmpl w:val="EA181756"/>
    <w:styleLink w:val="WW8Num19"/>
    <w:lvl w:ilvl="0">
      <w:numFmt w:val="bullet"/>
      <w:lvlText w:val=""/>
      <w:lvlJc w:val="left"/>
      <w:pPr>
        <w:ind w:left="360"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2" w15:restartNumberingAfterBreak="0">
    <w:nsid w:val="64A84239"/>
    <w:multiLevelType w:val="multilevel"/>
    <w:tmpl w:val="A9468ADE"/>
    <w:styleLink w:val="WW8Num30"/>
    <w:lvl w:ilvl="0">
      <w:start w:val="1"/>
      <w:numFmt w:val="decimal"/>
      <w:pStyle w:val="Estilo3"/>
      <w:lvlText w:val="%1."/>
      <w:lvlJc w:val="left"/>
      <w:pPr>
        <w:ind w:left="357" w:hanging="357"/>
      </w:pPr>
    </w:lvl>
    <w:lvl w:ilvl="1">
      <w:start w:val="1"/>
      <w:numFmt w:val="decimal"/>
      <w:lvlText w:val="%1.%2."/>
      <w:lvlJc w:val="left"/>
      <w:pPr>
        <w:ind w:left="720" w:hanging="436"/>
      </w:pPr>
    </w:lvl>
    <w:lvl w:ilvl="2">
      <w:start w:val="1"/>
      <w:numFmt w:val="decimal"/>
      <w:lvlText w:val="%1.%2.%3."/>
      <w:lvlJc w:val="left"/>
      <w:pPr>
        <w:ind w:left="720" w:hanging="153"/>
      </w:pPr>
    </w:lvl>
    <w:lvl w:ilvl="3">
      <w:start w:val="1"/>
      <w:numFmt w:val="decimal"/>
      <w:lvlText w:val="%1.%2.%3.%4."/>
      <w:lvlJc w:val="left"/>
      <w:pPr>
        <w:ind w:left="1080" w:hanging="229"/>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3" w15:restartNumberingAfterBreak="0">
    <w:nsid w:val="65D309F7"/>
    <w:multiLevelType w:val="multilevel"/>
    <w:tmpl w:val="DCE49910"/>
    <w:styleLink w:val="WWOutlineListStyle7"/>
    <w:lvl w:ilvl="0">
      <w:start w:val="1"/>
      <w:numFmt w:val="decimal"/>
      <w:pStyle w:val="Ttulo1"/>
      <w:lvlText w:val="%1."/>
      <w:lvlJc w:val="left"/>
    </w:lvl>
    <w:lvl w:ilvl="1">
      <w:start w:val="1"/>
      <w:numFmt w:val="decimal"/>
      <w:pStyle w:val="Ttulo2"/>
      <w:lvlText w:val="%1.%2."/>
      <w:lvlJc w:val="left"/>
    </w:lvl>
    <w:lvl w:ilvl="2">
      <w:start w:val="1"/>
      <w:numFmt w:val="decimal"/>
      <w:pStyle w:val="Ttulo3"/>
      <w:lvlText w:val="%1.%2.%3."/>
      <w:lvlJc w:val="left"/>
    </w:lvl>
    <w:lvl w:ilvl="3">
      <w:start w:val="1"/>
      <w:numFmt w:val="decimal"/>
      <w:pStyle w:val="Ttulo4"/>
      <w:lvlText w:val="%1.%2.%3.%4."/>
      <w:lvlJc w:val="left"/>
      <w:pPr>
        <w:ind w:left="1008" w:hanging="648"/>
      </w:pPr>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upperRoman"/>
      <w:pStyle w:val="Ttulo9"/>
      <w:lvlText w:val="Anexo %9."/>
      <w:lvlJc w:val="left"/>
      <w:pPr>
        <w:ind w:left="432" w:hanging="432"/>
      </w:pPr>
    </w:lvl>
  </w:abstractNum>
  <w:abstractNum w:abstractNumId="34" w15:restartNumberingAfterBreak="0">
    <w:nsid w:val="6758595C"/>
    <w:multiLevelType w:val="multilevel"/>
    <w:tmpl w:val="DDC091FE"/>
    <w:styleLink w:val="WW8Num6"/>
    <w:lvl w:ilvl="0">
      <w:numFmt w:val="bullet"/>
      <w:lvlText w:val=""/>
      <w:lvlJc w:val="left"/>
      <w:pPr>
        <w:ind w:left="360" w:hanging="360"/>
      </w:pPr>
      <w:rPr>
        <w:rFonts w:ascii="Wingdings" w:hAnsi="Wingdings" w:cs="Wingdings"/>
        <w:sz w:val="16"/>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5" w15:restartNumberingAfterBreak="0">
    <w:nsid w:val="67C1204B"/>
    <w:multiLevelType w:val="multilevel"/>
    <w:tmpl w:val="3F26ECD0"/>
    <w:styleLink w:val="WW8Num7"/>
    <w:lvl w:ilvl="0">
      <w:numFmt w:val="bullet"/>
      <w:pStyle w:val="LV2b"/>
      <w:lvlText w:val=""/>
      <w:lvlJc w:val="left"/>
      <w:pPr>
        <w:ind w:left="926"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6" w15:restartNumberingAfterBreak="0">
    <w:nsid w:val="68BA028B"/>
    <w:multiLevelType w:val="multilevel"/>
    <w:tmpl w:val="814C9DEA"/>
    <w:styleLink w:val="WW8Num2"/>
    <w:lvl w:ilvl="0">
      <w:start w:val="1"/>
      <w:numFmt w:val="decimal"/>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7" w15:restartNumberingAfterBreak="0">
    <w:nsid w:val="6ADC420D"/>
    <w:multiLevelType w:val="multilevel"/>
    <w:tmpl w:val="47340F22"/>
    <w:styleLink w:val="WW8Num1"/>
    <w:lvl w:ilvl="0">
      <w:numFmt w:val="bullet"/>
      <w:pStyle w:val="Listaconvietas"/>
      <w:lvlText w:val=""/>
      <w:lvlJc w:val="left"/>
      <w:pPr>
        <w:ind w:left="360"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8" w15:restartNumberingAfterBreak="0">
    <w:nsid w:val="6DA065D1"/>
    <w:multiLevelType w:val="multilevel"/>
    <w:tmpl w:val="BDFAB4C0"/>
    <w:styleLink w:val="WW8Num33"/>
    <w:lvl w:ilvl="0">
      <w:numFmt w:val="bullet"/>
      <w:lvlText w:val=""/>
      <w:lvlJc w:val="left"/>
      <w:pPr>
        <w:ind w:left="360" w:hanging="360"/>
      </w:pPr>
      <w:rPr>
        <w:rFonts w:ascii="Symbol" w:hAnsi="Symbol" w:cs="Symbol"/>
        <w:color w:val="333399"/>
      </w:rPr>
    </w:lvl>
    <w:lvl w:ilvl="1">
      <w:numFmt w:val="bullet"/>
      <w:lvlText w:val="o"/>
      <w:lvlJc w:val="left"/>
      <w:pPr>
        <w:ind w:left="732" w:hanging="360"/>
      </w:pPr>
      <w:rPr>
        <w:rFonts w:ascii="Courier New" w:hAnsi="Courier New" w:cs="Courier New"/>
      </w:rPr>
    </w:lvl>
    <w:lvl w:ilvl="2">
      <w:numFmt w:val="bullet"/>
      <w:lvlText w:val=""/>
      <w:lvlJc w:val="left"/>
      <w:pPr>
        <w:ind w:left="1452" w:hanging="360"/>
      </w:pPr>
      <w:rPr>
        <w:rFonts w:ascii="Wingdings" w:hAnsi="Wingdings" w:cs="Wingdings"/>
      </w:rPr>
    </w:lvl>
    <w:lvl w:ilvl="3">
      <w:numFmt w:val="bullet"/>
      <w:lvlText w:val=""/>
      <w:lvlJc w:val="left"/>
      <w:pPr>
        <w:ind w:left="2172" w:hanging="360"/>
      </w:pPr>
      <w:rPr>
        <w:rFonts w:ascii="Symbol" w:hAnsi="Symbol" w:cs="Symbol"/>
      </w:rPr>
    </w:lvl>
    <w:lvl w:ilvl="4">
      <w:numFmt w:val="bullet"/>
      <w:lvlText w:val="o"/>
      <w:lvlJc w:val="left"/>
      <w:pPr>
        <w:ind w:left="2892" w:hanging="360"/>
      </w:pPr>
      <w:rPr>
        <w:rFonts w:ascii="Courier New" w:hAnsi="Courier New" w:cs="Courier New"/>
      </w:rPr>
    </w:lvl>
    <w:lvl w:ilvl="5">
      <w:numFmt w:val="bullet"/>
      <w:lvlText w:val=""/>
      <w:lvlJc w:val="left"/>
      <w:pPr>
        <w:ind w:left="3612" w:hanging="360"/>
      </w:pPr>
      <w:rPr>
        <w:rFonts w:ascii="Wingdings" w:hAnsi="Wingdings" w:cs="Wingdings"/>
      </w:rPr>
    </w:lvl>
    <w:lvl w:ilvl="6">
      <w:numFmt w:val="bullet"/>
      <w:lvlText w:val=""/>
      <w:lvlJc w:val="left"/>
      <w:pPr>
        <w:ind w:left="4332" w:hanging="360"/>
      </w:pPr>
      <w:rPr>
        <w:rFonts w:ascii="Symbol" w:hAnsi="Symbol" w:cs="Symbol"/>
      </w:rPr>
    </w:lvl>
    <w:lvl w:ilvl="7">
      <w:numFmt w:val="bullet"/>
      <w:lvlText w:val="o"/>
      <w:lvlJc w:val="left"/>
      <w:pPr>
        <w:ind w:left="5052" w:hanging="360"/>
      </w:pPr>
      <w:rPr>
        <w:rFonts w:ascii="Courier New" w:hAnsi="Courier New" w:cs="Courier New"/>
      </w:rPr>
    </w:lvl>
    <w:lvl w:ilvl="8">
      <w:numFmt w:val="bullet"/>
      <w:lvlText w:val=""/>
      <w:lvlJc w:val="left"/>
      <w:pPr>
        <w:ind w:left="5772" w:hanging="360"/>
      </w:pPr>
      <w:rPr>
        <w:rFonts w:ascii="Wingdings" w:hAnsi="Wingdings" w:cs="Wingdings"/>
      </w:rPr>
    </w:lvl>
  </w:abstractNum>
  <w:abstractNum w:abstractNumId="39" w15:restartNumberingAfterBreak="0">
    <w:nsid w:val="6FAE2BF8"/>
    <w:multiLevelType w:val="multilevel"/>
    <w:tmpl w:val="0234E19E"/>
    <w:styleLink w:val="WW8Num14"/>
    <w:lvl w:ilvl="0">
      <w:numFmt w:val="bullet"/>
      <w:lvlText w:val=""/>
      <w:lvlJc w:val="left"/>
      <w:pPr>
        <w:ind w:left="1422" w:hanging="288"/>
      </w:pPr>
      <w:rPr>
        <w:rFonts w:ascii="Symbol" w:hAnsi="Symbol" w:cs="Symbol"/>
        <w:sz w:val="16"/>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0" w15:restartNumberingAfterBreak="0">
    <w:nsid w:val="6FB65B22"/>
    <w:multiLevelType w:val="multilevel"/>
    <w:tmpl w:val="EFA078C2"/>
    <w:styleLink w:val="WW8Num31"/>
    <w:lvl w:ilvl="0">
      <w:numFmt w:val="bullet"/>
      <w:lvlText w:val=""/>
      <w:lvlJc w:val="left"/>
      <w:pPr>
        <w:ind w:left="360" w:hanging="360"/>
      </w:pPr>
      <w:rPr>
        <w:rFonts w:ascii="Symbol" w:hAnsi="Symbol" w:cs="Symbol"/>
        <w:color w:val="auto"/>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1" w15:restartNumberingAfterBreak="0">
    <w:nsid w:val="736D64C1"/>
    <w:multiLevelType w:val="multilevel"/>
    <w:tmpl w:val="0506158C"/>
    <w:styleLink w:val="WW8Num32"/>
    <w:lvl w:ilvl="0">
      <w:numFmt w:val="bullet"/>
      <w:lvlText w:val=""/>
      <w:lvlJc w:val="left"/>
      <w:pPr>
        <w:ind w:left="360" w:hanging="360"/>
      </w:pPr>
      <w:rPr>
        <w:rFonts w:ascii="Wingdings" w:hAnsi="Wingdings" w:cs="Wingdings"/>
        <w:sz w:val="16"/>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2" w15:restartNumberingAfterBreak="0">
    <w:nsid w:val="74692610"/>
    <w:multiLevelType w:val="multilevel"/>
    <w:tmpl w:val="E860363A"/>
    <w:styleLink w:val="WWOutlineListStyle2"/>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pPr>
        <w:ind w:left="1008" w:hanging="648"/>
      </w:pPr>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upperRoman"/>
      <w:lvlText w:val="Anexo %9."/>
      <w:lvlJc w:val="left"/>
      <w:pPr>
        <w:ind w:left="432" w:hanging="432"/>
      </w:pPr>
    </w:lvl>
  </w:abstractNum>
  <w:abstractNum w:abstractNumId="43" w15:restartNumberingAfterBreak="0">
    <w:nsid w:val="78AE721B"/>
    <w:multiLevelType w:val="multilevel"/>
    <w:tmpl w:val="AB1606D6"/>
    <w:styleLink w:val="WWOutlineListStyle"/>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pPr>
        <w:ind w:left="1008" w:hanging="648"/>
      </w:pPr>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upperRoman"/>
      <w:lvlText w:val="Anexo %9."/>
      <w:lvlJc w:val="left"/>
      <w:pPr>
        <w:ind w:left="432" w:hanging="432"/>
      </w:pPr>
    </w:lvl>
  </w:abstractNum>
  <w:abstractNum w:abstractNumId="44" w15:restartNumberingAfterBreak="0">
    <w:nsid w:val="7CC25F02"/>
    <w:multiLevelType w:val="multilevel"/>
    <w:tmpl w:val="587AD5C4"/>
    <w:styleLink w:val="WW8Num3"/>
    <w:lvl w:ilvl="0">
      <w:numFmt w:val="bullet"/>
      <w:lvlText w:val=""/>
      <w:lvlJc w:val="left"/>
      <w:pPr>
        <w:ind w:left="360" w:hanging="360"/>
      </w:pPr>
      <w:rPr>
        <w:rFonts w:ascii="Symbol" w:hAnsi="Symbol" w:cs="Symbol"/>
        <w:color w:val="auto"/>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16cid:durableId="1412922788">
    <w:abstractNumId w:val="33"/>
  </w:num>
  <w:num w:numId="2" w16cid:durableId="1741633364">
    <w:abstractNumId w:val="18"/>
  </w:num>
  <w:num w:numId="3" w16cid:durableId="1155997654">
    <w:abstractNumId w:val="19"/>
  </w:num>
  <w:num w:numId="4" w16cid:durableId="497499559">
    <w:abstractNumId w:val="8"/>
  </w:num>
  <w:num w:numId="5" w16cid:durableId="1392075957">
    <w:abstractNumId w:val="30"/>
  </w:num>
  <w:num w:numId="6" w16cid:durableId="1790275911">
    <w:abstractNumId w:val="23"/>
  </w:num>
  <w:num w:numId="7" w16cid:durableId="1477408602">
    <w:abstractNumId w:val="42"/>
  </w:num>
  <w:num w:numId="8" w16cid:durableId="1231115182">
    <w:abstractNumId w:val="7"/>
  </w:num>
  <w:num w:numId="9" w16cid:durableId="1406026171">
    <w:abstractNumId w:val="43"/>
  </w:num>
  <w:num w:numId="10" w16cid:durableId="1694762436">
    <w:abstractNumId w:val="37"/>
  </w:num>
  <w:num w:numId="11" w16cid:durableId="1601641262">
    <w:abstractNumId w:val="36"/>
  </w:num>
  <w:num w:numId="12" w16cid:durableId="715666048">
    <w:abstractNumId w:val="44"/>
  </w:num>
  <w:num w:numId="13" w16cid:durableId="2103144520">
    <w:abstractNumId w:val="4"/>
  </w:num>
  <w:num w:numId="14" w16cid:durableId="1021198973">
    <w:abstractNumId w:val="24"/>
  </w:num>
  <w:num w:numId="15" w16cid:durableId="406072528">
    <w:abstractNumId w:val="34"/>
  </w:num>
  <w:num w:numId="16" w16cid:durableId="871262526">
    <w:abstractNumId w:val="35"/>
  </w:num>
  <w:num w:numId="17" w16cid:durableId="1579097697">
    <w:abstractNumId w:val="17"/>
  </w:num>
  <w:num w:numId="18" w16cid:durableId="1808935071">
    <w:abstractNumId w:val="11"/>
  </w:num>
  <w:num w:numId="19" w16cid:durableId="1833131864">
    <w:abstractNumId w:val="6"/>
  </w:num>
  <w:num w:numId="20" w16cid:durableId="1925069449">
    <w:abstractNumId w:val="5"/>
  </w:num>
  <w:num w:numId="21" w16cid:durableId="296842062">
    <w:abstractNumId w:val="29"/>
  </w:num>
  <w:num w:numId="22" w16cid:durableId="112095382">
    <w:abstractNumId w:val="14"/>
  </w:num>
  <w:num w:numId="23" w16cid:durableId="1951663921">
    <w:abstractNumId w:val="39"/>
  </w:num>
  <w:num w:numId="24" w16cid:durableId="1397583497">
    <w:abstractNumId w:val="9"/>
  </w:num>
  <w:num w:numId="25" w16cid:durableId="1169518078">
    <w:abstractNumId w:val="21"/>
  </w:num>
  <w:num w:numId="26" w16cid:durableId="790782224">
    <w:abstractNumId w:val="3"/>
  </w:num>
  <w:num w:numId="27" w16cid:durableId="1022241586">
    <w:abstractNumId w:val="0"/>
  </w:num>
  <w:num w:numId="28" w16cid:durableId="1168247652">
    <w:abstractNumId w:val="31"/>
  </w:num>
  <w:num w:numId="29" w16cid:durableId="242570951">
    <w:abstractNumId w:val="15"/>
  </w:num>
  <w:num w:numId="30" w16cid:durableId="617417092">
    <w:abstractNumId w:val="27"/>
  </w:num>
  <w:num w:numId="31" w16cid:durableId="445271467">
    <w:abstractNumId w:val="13"/>
  </w:num>
  <w:num w:numId="32" w16cid:durableId="760563972">
    <w:abstractNumId w:val="25"/>
  </w:num>
  <w:num w:numId="33" w16cid:durableId="157162713">
    <w:abstractNumId w:val="22"/>
  </w:num>
  <w:num w:numId="34" w16cid:durableId="1382636547">
    <w:abstractNumId w:val="28"/>
  </w:num>
  <w:num w:numId="35" w16cid:durableId="1840005297">
    <w:abstractNumId w:val="10"/>
  </w:num>
  <w:num w:numId="36" w16cid:durableId="1529753317">
    <w:abstractNumId w:val="1"/>
  </w:num>
  <w:num w:numId="37" w16cid:durableId="1912882246">
    <w:abstractNumId w:val="16"/>
  </w:num>
  <w:num w:numId="38" w16cid:durableId="592666002">
    <w:abstractNumId w:val="2"/>
  </w:num>
  <w:num w:numId="39" w16cid:durableId="2114276629">
    <w:abstractNumId w:val="32"/>
  </w:num>
  <w:num w:numId="40" w16cid:durableId="659848870">
    <w:abstractNumId w:val="40"/>
  </w:num>
  <w:num w:numId="41" w16cid:durableId="261307064">
    <w:abstractNumId w:val="41"/>
  </w:num>
  <w:num w:numId="42" w16cid:durableId="1601720816">
    <w:abstractNumId w:val="38"/>
  </w:num>
  <w:num w:numId="43" w16cid:durableId="340670999">
    <w:abstractNumId w:val="12"/>
  </w:num>
  <w:num w:numId="44" w16cid:durableId="133914041">
    <w:abstractNumId w:val="26"/>
  </w:num>
  <w:num w:numId="45" w16cid:durableId="198030195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567"/>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useWord2013TrackBottomHyphenation" w:uri="http://schemas.microsoft.com/office/word" w:val="1"/>
  </w:compat>
  <w:rsids>
    <w:rsidRoot w:val="006F678B"/>
    <w:rsid w:val="004749B5"/>
    <w:rsid w:val="006F678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4:docId w14:val="69DEDCD9"/>
  <w15:docId w15:val="{F2A4AB63-5F8A-42D1-906E-1E14EEDBB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Mangal"/>
        <w:kern w:val="3"/>
        <w:sz w:val="24"/>
        <w:szCs w:val="24"/>
        <w:lang w:val="es-ES" w:eastAsia="zh-CN" w:bidi="hi-IN"/>
      </w:rPr>
    </w:rPrDefault>
    <w:pPrDefault>
      <w:pPr>
        <w:widowControl w:val="0"/>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Ttulo1">
    <w:name w:val="heading 1"/>
    <w:basedOn w:val="Standard"/>
    <w:next w:val="Standard"/>
    <w:uiPriority w:val="9"/>
    <w:qFormat/>
    <w:pPr>
      <w:keepNext/>
      <w:pageBreakBefore/>
      <w:numPr>
        <w:numId w:val="1"/>
      </w:numPr>
      <w:outlineLvl w:val="0"/>
    </w:pPr>
    <w:rPr>
      <w:b/>
      <w:color w:val="0066CC"/>
      <w:sz w:val="24"/>
      <w:szCs w:val="24"/>
    </w:rPr>
  </w:style>
  <w:style w:type="paragraph" w:styleId="Ttulo2">
    <w:name w:val="heading 2"/>
    <w:basedOn w:val="Standard"/>
    <w:next w:val="Standard"/>
    <w:uiPriority w:val="9"/>
    <w:unhideWhenUsed/>
    <w:qFormat/>
    <w:pPr>
      <w:keepNext/>
      <w:numPr>
        <w:ilvl w:val="1"/>
        <w:numId w:val="1"/>
      </w:numPr>
      <w:spacing w:before="240" w:after="60"/>
      <w:outlineLvl w:val="1"/>
    </w:pPr>
    <w:rPr>
      <w:b/>
      <w:color w:val="666666"/>
      <w:sz w:val="22"/>
    </w:rPr>
  </w:style>
  <w:style w:type="paragraph" w:styleId="Ttulo3">
    <w:name w:val="heading 3"/>
    <w:basedOn w:val="Standard"/>
    <w:next w:val="Standard"/>
    <w:uiPriority w:val="9"/>
    <w:unhideWhenUsed/>
    <w:qFormat/>
    <w:pPr>
      <w:keepNext/>
      <w:numPr>
        <w:ilvl w:val="2"/>
        <w:numId w:val="1"/>
      </w:numPr>
      <w:outlineLvl w:val="2"/>
    </w:pPr>
    <w:rPr>
      <w:b/>
    </w:rPr>
  </w:style>
  <w:style w:type="paragraph" w:styleId="Ttulo4">
    <w:name w:val="heading 4"/>
    <w:basedOn w:val="Standard"/>
    <w:next w:val="Standard"/>
    <w:uiPriority w:val="9"/>
    <w:semiHidden/>
    <w:unhideWhenUsed/>
    <w:qFormat/>
    <w:pPr>
      <w:keepNext/>
      <w:numPr>
        <w:ilvl w:val="3"/>
        <w:numId w:val="1"/>
      </w:numPr>
      <w:spacing w:before="240" w:after="60"/>
      <w:outlineLvl w:val="3"/>
    </w:pPr>
    <w:rPr>
      <w:sz w:val="24"/>
    </w:rPr>
  </w:style>
  <w:style w:type="paragraph" w:styleId="Ttulo5">
    <w:name w:val="heading 5"/>
    <w:basedOn w:val="Standard"/>
    <w:next w:val="Standard"/>
    <w:uiPriority w:val="9"/>
    <w:semiHidden/>
    <w:unhideWhenUsed/>
    <w:qFormat/>
    <w:pPr>
      <w:spacing w:before="240" w:after="60"/>
      <w:jc w:val="left"/>
      <w:outlineLvl w:val="4"/>
    </w:pPr>
    <w:rPr>
      <w:b/>
      <w:i/>
      <w:sz w:val="26"/>
    </w:rPr>
  </w:style>
  <w:style w:type="paragraph" w:styleId="Ttulo6">
    <w:name w:val="heading 6"/>
    <w:basedOn w:val="Standard"/>
    <w:next w:val="Standard"/>
    <w:uiPriority w:val="9"/>
    <w:semiHidden/>
    <w:unhideWhenUsed/>
    <w:qFormat/>
    <w:pPr>
      <w:spacing w:before="240" w:after="60"/>
      <w:jc w:val="left"/>
      <w:outlineLvl w:val="5"/>
    </w:pPr>
    <w:rPr>
      <w:b/>
      <w:sz w:val="22"/>
    </w:rPr>
  </w:style>
  <w:style w:type="paragraph" w:styleId="Ttulo7">
    <w:name w:val="heading 7"/>
    <w:basedOn w:val="Standard"/>
    <w:next w:val="Standard"/>
    <w:pPr>
      <w:pageBreakBefore/>
      <w:spacing w:before="102" w:after="102"/>
      <w:outlineLvl w:val="6"/>
    </w:pPr>
    <w:rPr>
      <w:b/>
      <w:color w:val="0066CC"/>
      <w:sz w:val="24"/>
    </w:rPr>
  </w:style>
  <w:style w:type="paragraph" w:styleId="Ttulo8">
    <w:name w:val="heading 8"/>
    <w:basedOn w:val="Standard"/>
    <w:next w:val="Standard"/>
    <w:pPr>
      <w:spacing w:before="142" w:after="142"/>
      <w:jc w:val="left"/>
      <w:outlineLvl w:val="7"/>
    </w:pPr>
    <w:rPr>
      <w:b/>
      <w:i/>
      <w:sz w:val="22"/>
    </w:rPr>
  </w:style>
  <w:style w:type="paragraph" w:styleId="Ttulo9">
    <w:name w:val="heading 9"/>
    <w:basedOn w:val="Standard"/>
    <w:next w:val="Standard"/>
    <w:pPr>
      <w:numPr>
        <w:ilvl w:val="8"/>
        <w:numId w:val="1"/>
      </w:numPr>
      <w:spacing w:before="240" w:after="60"/>
      <w:jc w:val="left"/>
      <w:outlineLvl w:val="8"/>
    </w:pPr>
    <w:rPr>
      <w:rFonts w:cs="Arial"/>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WWOutlineListStyle7">
    <w:name w:val="WW_OutlineListStyle_7"/>
    <w:basedOn w:val="Sinlista"/>
    <w:pPr>
      <w:numPr>
        <w:numId w:val="1"/>
      </w:numPr>
    </w:pPr>
  </w:style>
  <w:style w:type="paragraph" w:customStyle="1" w:styleId="Standard">
    <w:name w:val="Standard"/>
    <w:pPr>
      <w:widowControl/>
      <w:suppressAutoHyphens/>
      <w:jc w:val="both"/>
    </w:pPr>
    <w:rPr>
      <w:rFonts w:ascii="Arial" w:eastAsia="Times New Roman" w:hAnsi="Arial" w:cs="Verdana"/>
      <w:sz w:val="20"/>
      <w:szCs w:val="20"/>
      <w:lang w:bidi="ar-SA"/>
    </w:rPr>
  </w:style>
  <w:style w:type="paragraph" w:customStyle="1" w:styleId="Heading">
    <w:name w:val="Heading"/>
    <w:basedOn w:val="Standard"/>
    <w:pPr>
      <w:suppressLineNumbers/>
      <w:tabs>
        <w:tab w:val="center" w:pos="4819"/>
        <w:tab w:val="right" w:pos="9638"/>
      </w:tabs>
    </w:pPr>
  </w:style>
  <w:style w:type="paragraph" w:customStyle="1" w:styleId="Textbody">
    <w:name w:val="Text body"/>
    <w:basedOn w:val="Standard"/>
    <w:pPr>
      <w:spacing w:before="120" w:after="120"/>
    </w:pPr>
  </w:style>
  <w:style w:type="paragraph" w:styleId="Lista">
    <w:name w:val="List"/>
    <w:basedOn w:val="Textbody"/>
    <w:rPr>
      <w:rFonts w:cs="Mangal"/>
      <w:sz w:val="24"/>
    </w:rPr>
  </w:style>
  <w:style w:type="paragraph" w:styleId="Descripcin">
    <w:name w:val="caption"/>
    <w:basedOn w:val="Standard"/>
    <w:pPr>
      <w:suppressLineNumbers/>
      <w:spacing w:before="120" w:after="120"/>
    </w:pPr>
    <w:rPr>
      <w:rFonts w:cs="Mangal"/>
      <w:i/>
      <w:iCs/>
      <w:sz w:val="24"/>
      <w:szCs w:val="24"/>
    </w:rPr>
  </w:style>
  <w:style w:type="paragraph" w:customStyle="1" w:styleId="Index">
    <w:name w:val="Index"/>
    <w:basedOn w:val="Standard"/>
    <w:pPr>
      <w:suppressLineNumbers/>
    </w:pPr>
    <w:rPr>
      <w:rFonts w:cs="Mangal"/>
      <w:sz w:val="24"/>
    </w:rPr>
  </w:style>
  <w:style w:type="paragraph" w:styleId="Piedepgina">
    <w:name w:val="footer"/>
    <w:basedOn w:val="Standard"/>
    <w:pPr>
      <w:tabs>
        <w:tab w:val="center" w:pos="4252"/>
        <w:tab w:val="right" w:pos="8504"/>
      </w:tabs>
      <w:jc w:val="left"/>
    </w:pPr>
  </w:style>
  <w:style w:type="paragraph" w:styleId="Sangra3detindependiente">
    <w:name w:val="Body Text Indent 3"/>
    <w:basedOn w:val="Standard"/>
    <w:pPr>
      <w:widowControl w:val="0"/>
      <w:spacing w:before="120" w:after="120"/>
      <w:ind w:left="-6"/>
    </w:pPr>
  </w:style>
  <w:style w:type="paragraph" w:customStyle="1" w:styleId="DWSty1">
    <w:name w:val="DWSty1"/>
    <w:basedOn w:val="Standar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exact"/>
    </w:pPr>
    <w:rPr>
      <w:rFonts w:ascii="Helvetica" w:eastAsia="Helvetica" w:hAnsi="Helvetica" w:cs="Helvetica"/>
      <w:lang w:val="en-US"/>
    </w:rPr>
  </w:style>
  <w:style w:type="paragraph" w:customStyle="1" w:styleId="Textopredeterminado">
    <w:name w:val="Texto predeterminado"/>
    <w:basedOn w:val="Standard"/>
    <w:pPr>
      <w:jc w:val="left"/>
    </w:pPr>
    <w:rPr>
      <w:lang w:val="en-US"/>
    </w:rPr>
  </w:style>
  <w:style w:type="paragraph" w:styleId="Textoindependiente2">
    <w:name w:val="Body Text 2"/>
    <w:basedOn w:val="Standard"/>
    <w:pPr>
      <w:widowControl w:val="0"/>
    </w:pPr>
  </w:style>
  <w:style w:type="paragraph" w:styleId="Listaconvietas">
    <w:name w:val="List Bullet"/>
    <w:basedOn w:val="Standard"/>
    <w:pPr>
      <w:numPr>
        <w:numId w:val="10"/>
      </w:numPr>
    </w:pPr>
  </w:style>
  <w:style w:type="paragraph" w:customStyle="1" w:styleId="Listaconvietas0">
    <w:name w:val="Lista con viñetas0"/>
    <w:basedOn w:val="Listaconvietas"/>
    <w:pPr>
      <w:numPr>
        <w:numId w:val="44"/>
      </w:numPr>
      <w:spacing w:before="100" w:after="120"/>
    </w:pPr>
  </w:style>
  <w:style w:type="paragraph" w:customStyle="1" w:styleId="Listaconvietas00">
    <w:name w:val="Lista con viñetas00"/>
    <w:basedOn w:val="Listaconvietas0"/>
    <w:pPr>
      <w:numPr>
        <w:numId w:val="45"/>
      </w:numPr>
    </w:pPr>
  </w:style>
  <w:style w:type="paragraph" w:customStyle="1" w:styleId="Estilo1">
    <w:name w:val="Estilo1"/>
    <w:basedOn w:val="Standard"/>
    <w:pPr>
      <w:spacing w:before="100" w:after="120"/>
    </w:pPr>
  </w:style>
  <w:style w:type="paragraph" w:customStyle="1" w:styleId="Footnote">
    <w:name w:val="Footnote"/>
    <w:basedOn w:val="Standard"/>
    <w:pPr>
      <w:jc w:val="left"/>
    </w:pPr>
  </w:style>
  <w:style w:type="paragraph" w:customStyle="1" w:styleId="Contents1">
    <w:name w:val="Contents 1"/>
    <w:basedOn w:val="Standard"/>
    <w:next w:val="Standard"/>
    <w:pPr>
      <w:spacing w:before="57" w:after="57"/>
    </w:pPr>
  </w:style>
  <w:style w:type="paragraph" w:customStyle="1" w:styleId="Contents2">
    <w:name w:val="Contents 2"/>
    <w:basedOn w:val="Standard"/>
    <w:next w:val="Standard"/>
    <w:pPr>
      <w:spacing w:before="57" w:after="57"/>
      <w:ind w:left="283"/>
    </w:pPr>
    <w:rPr>
      <w:sz w:val="18"/>
    </w:rPr>
  </w:style>
  <w:style w:type="paragraph" w:customStyle="1" w:styleId="Contents3">
    <w:name w:val="Contents 3"/>
    <w:basedOn w:val="Standard"/>
    <w:next w:val="Standard"/>
    <w:pPr>
      <w:ind w:left="720" w:hanging="240"/>
    </w:pPr>
  </w:style>
  <w:style w:type="paragraph" w:customStyle="1" w:styleId="Contents4">
    <w:name w:val="Contents 4"/>
    <w:basedOn w:val="Standard"/>
    <w:next w:val="Standard"/>
    <w:pPr>
      <w:jc w:val="left"/>
    </w:pPr>
    <w:rPr>
      <w:rFonts w:ascii="Times New Roman" w:hAnsi="Times New Roman" w:cs="Times New Roman"/>
      <w:sz w:val="22"/>
      <w:szCs w:val="22"/>
    </w:rPr>
  </w:style>
  <w:style w:type="paragraph" w:customStyle="1" w:styleId="Contents5">
    <w:name w:val="Contents 5"/>
    <w:basedOn w:val="Standard"/>
    <w:next w:val="Standard"/>
    <w:pPr>
      <w:jc w:val="left"/>
    </w:pPr>
    <w:rPr>
      <w:rFonts w:ascii="Times New Roman" w:hAnsi="Times New Roman" w:cs="Times New Roman"/>
      <w:sz w:val="22"/>
      <w:szCs w:val="22"/>
    </w:rPr>
  </w:style>
  <w:style w:type="paragraph" w:customStyle="1" w:styleId="Contents6">
    <w:name w:val="Contents 6"/>
    <w:basedOn w:val="Standard"/>
    <w:next w:val="Standard"/>
    <w:pPr>
      <w:jc w:val="left"/>
    </w:pPr>
    <w:rPr>
      <w:rFonts w:ascii="Times New Roman" w:hAnsi="Times New Roman" w:cs="Times New Roman"/>
      <w:sz w:val="22"/>
      <w:szCs w:val="22"/>
    </w:rPr>
  </w:style>
  <w:style w:type="paragraph" w:customStyle="1" w:styleId="Contents7">
    <w:name w:val="Contents 7"/>
    <w:basedOn w:val="Standard"/>
    <w:next w:val="Standard"/>
    <w:pPr>
      <w:jc w:val="left"/>
    </w:pPr>
    <w:rPr>
      <w:rFonts w:ascii="Times New Roman" w:hAnsi="Times New Roman" w:cs="Times New Roman"/>
      <w:sz w:val="22"/>
      <w:szCs w:val="22"/>
    </w:rPr>
  </w:style>
  <w:style w:type="paragraph" w:customStyle="1" w:styleId="Contents8">
    <w:name w:val="Contents 8"/>
    <w:basedOn w:val="Standard"/>
    <w:next w:val="Standard"/>
    <w:pPr>
      <w:jc w:val="left"/>
    </w:pPr>
    <w:rPr>
      <w:rFonts w:ascii="Times New Roman" w:hAnsi="Times New Roman" w:cs="Times New Roman"/>
      <w:sz w:val="22"/>
      <w:szCs w:val="22"/>
    </w:rPr>
  </w:style>
  <w:style w:type="paragraph" w:customStyle="1" w:styleId="Contents9">
    <w:name w:val="Contents 9"/>
    <w:basedOn w:val="Standard"/>
    <w:next w:val="Standard"/>
    <w:pPr>
      <w:jc w:val="left"/>
    </w:pPr>
    <w:rPr>
      <w:rFonts w:ascii="Times New Roman" w:hAnsi="Times New Roman" w:cs="Times New Roman"/>
      <w:sz w:val="22"/>
      <w:szCs w:val="22"/>
    </w:rPr>
  </w:style>
  <w:style w:type="paragraph" w:styleId="Textoindependiente3">
    <w:name w:val="Body Text 3"/>
    <w:basedOn w:val="Standard"/>
    <w:pPr>
      <w:widowControl w:val="0"/>
      <w:tabs>
        <w:tab w:val="left" w:pos="-5605"/>
        <w:tab w:val="left" w:pos="-5231"/>
        <w:tab w:val="left" w:pos="-4511"/>
        <w:tab w:val="left" w:pos="-3791"/>
        <w:tab w:val="left" w:pos="-3071"/>
        <w:tab w:val="left" w:pos="-2209"/>
        <w:tab w:val="left" w:pos="-1473"/>
        <w:tab w:val="left" w:pos="-911"/>
        <w:tab w:val="left" w:pos="-191"/>
        <w:tab w:val="left" w:pos="529"/>
        <w:tab w:val="left" w:pos="1249"/>
        <w:tab w:val="left" w:pos="1969"/>
        <w:tab w:val="left" w:pos="2689"/>
        <w:tab w:val="left" w:pos="3409"/>
        <w:tab w:val="left" w:pos="4129"/>
        <w:tab w:val="left" w:pos="4849"/>
        <w:tab w:val="left" w:pos="5551"/>
        <w:tab w:val="left" w:pos="5744"/>
        <w:tab w:val="left" w:pos="6289"/>
        <w:tab w:val="left" w:pos="7009"/>
      </w:tabs>
      <w:jc w:val="left"/>
    </w:pPr>
  </w:style>
  <w:style w:type="paragraph" w:customStyle="1" w:styleId="WW-ndice4">
    <w:name w:val="WW-Índice 4"/>
    <w:basedOn w:val="Standard"/>
    <w:next w:val="Standard"/>
    <w:pPr>
      <w:ind w:left="960" w:hanging="240"/>
    </w:pPr>
  </w:style>
  <w:style w:type="paragraph" w:customStyle="1" w:styleId="WW-ndice5">
    <w:name w:val="WW-Índice 5"/>
    <w:basedOn w:val="Standard"/>
    <w:next w:val="Standard"/>
    <w:pPr>
      <w:ind w:left="1200" w:hanging="240"/>
    </w:pPr>
  </w:style>
  <w:style w:type="paragraph" w:customStyle="1" w:styleId="WW-ndice6">
    <w:name w:val="WW-Índice 6"/>
    <w:basedOn w:val="Standard"/>
    <w:next w:val="Standard"/>
    <w:pPr>
      <w:ind w:left="1440" w:hanging="240"/>
    </w:pPr>
  </w:style>
  <w:style w:type="paragraph" w:customStyle="1" w:styleId="WW-ndice7">
    <w:name w:val="WW-Índice 7"/>
    <w:basedOn w:val="Standard"/>
    <w:next w:val="Standard"/>
    <w:pPr>
      <w:ind w:left="1680" w:hanging="240"/>
    </w:pPr>
  </w:style>
  <w:style w:type="paragraph" w:customStyle="1" w:styleId="WW-ndice8">
    <w:name w:val="WW-Índice 8"/>
    <w:basedOn w:val="Standard"/>
    <w:next w:val="Standard"/>
    <w:pPr>
      <w:ind w:left="1920" w:hanging="240"/>
    </w:pPr>
  </w:style>
  <w:style w:type="paragraph" w:customStyle="1" w:styleId="WW-ndice9">
    <w:name w:val="WW-Índice 9"/>
    <w:basedOn w:val="Standard"/>
    <w:next w:val="Standard"/>
    <w:pPr>
      <w:ind w:left="2160" w:hanging="240"/>
    </w:pPr>
  </w:style>
  <w:style w:type="paragraph" w:styleId="Ttulodendice">
    <w:name w:val="index heading"/>
    <w:basedOn w:val="Standard"/>
    <w:next w:val="Contents1"/>
  </w:style>
  <w:style w:type="paragraph" w:customStyle="1" w:styleId="Estilo2">
    <w:name w:val="Estilo2"/>
    <w:basedOn w:val="Estilo1"/>
  </w:style>
  <w:style w:type="paragraph" w:customStyle="1" w:styleId="Estilo3">
    <w:name w:val="Estilo3"/>
    <w:basedOn w:val="Estilo2"/>
    <w:pPr>
      <w:numPr>
        <w:numId w:val="39"/>
      </w:numPr>
      <w:tabs>
        <w:tab w:val="left" w:pos="-3207"/>
      </w:tabs>
    </w:pPr>
  </w:style>
  <w:style w:type="paragraph" w:customStyle="1" w:styleId="Textbodyindent">
    <w:name w:val="Text body indent"/>
    <w:basedOn w:val="Standard"/>
    <w:pPr>
      <w:widowControl w:val="0"/>
      <w:spacing w:before="120" w:after="120"/>
    </w:pPr>
  </w:style>
  <w:style w:type="paragraph" w:customStyle="1" w:styleId="LV2b">
    <w:name w:val="LV2b"/>
    <w:basedOn w:val="Standard"/>
    <w:pPr>
      <w:numPr>
        <w:numId w:val="16"/>
      </w:numPr>
      <w:tabs>
        <w:tab w:val="left" w:pos="-8050"/>
      </w:tabs>
      <w:spacing w:before="120" w:after="120"/>
      <w:jc w:val="left"/>
    </w:pPr>
  </w:style>
  <w:style w:type="paragraph" w:styleId="Textodeglobo">
    <w:name w:val="Balloon Text"/>
    <w:basedOn w:val="Standard"/>
    <w:rPr>
      <w:rFonts w:ascii="Tahoma" w:eastAsia="Tahoma" w:hAnsi="Tahoma" w:cs="Tahoma"/>
      <w:sz w:val="16"/>
      <w:szCs w:val="16"/>
    </w:rPr>
  </w:style>
  <w:style w:type="paragraph" w:customStyle="1" w:styleId="EstiloTtulo3Verdana10ptSinNegrita">
    <w:name w:val="Estilo Título 3 + Verdana 10 pt Sin Negrita"/>
    <w:basedOn w:val="Ttulo3"/>
    <w:pPr>
      <w:numPr>
        <w:ilvl w:val="0"/>
        <w:numId w:val="0"/>
      </w:numPr>
      <w:tabs>
        <w:tab w:val="left" w:pos="1134"/>
      </w:tabs>
    </w:pPr>
    <w:rPr>
      <w:rFonts w:ascii="Verdana" w:eastAsia="Verdana" w:hAnsi="Verdana"/>
      <w:b w:val="0"/>
    </w:rPr>
  </w:style>
  <w:style w:type="paragraph" w:customStyle="1" w:styleId="EstiloTtulo3Verdana10ptSinNegrita1">
    <w:name w:val="Estilo Título 3 + Verdana 10 pt Sin Negrita1"/>
    <w:basedOn w:val="Ttulo3"/>
    <w:pPr>
      <w:numPr>
        <w:ilvl w:val="0"/>
        <w:numId w:val="0"/>
      </w:numPr>
      <w:ind w:left="505" w:hanging="505"/>
    </w:pPr>
    <w:rPr>
      <w:rFonts w:ascii="Verdana" w:eastAsia="Verdana" w:hAnsi="Verdana"/>
      <w:b w:val="0"/>
    </w:rPr>
  </w:style>
  <w:style w:type="paragraph" w:customStyle="1" w:styleId="Modeloregistro">
    <w:name w:val="Modelo registro"/>
    <w:basedOn w:val="Standard"/>
    <w:next w:val="Standard"/>
    <w:pPr>
      <w:numPr>
        <w:numId w:val="21"/>
      </w:numPr>
      <w:shd w:val="clear" w:color="auto" w:fill="E6E6E6"/>
    </w:pPr>
  </w:style>
  <w:style w:type="paragraph" w:customStyle="1" w:styleId="Aclaracinasterisco">
    <w:name w:val="Aclaración asterisco"/>
    <w:basedOn w:val="Standard"/>
    <w:rPr>
      <w:sz w:val="16"/>
    </w:rPr>
  </w:style>
  <w:style w:type="paragraph" w:customStyle="1" w:styleId="Contents10">
    <w:name w:val="Contents 10"/>
    <w:basedOn w:val="Index"/>
    <w:pPr>
      <w:tabs>
        <w:tab w:val="right" w:leader="dot" w:pos="9638"/>
      </w:tabs>
      <w:ind w:left="2547"/>
    </w:pPr>
  </w:style>
  <w:style w:type="paragraph" w:customStyle="1" w:styleId="TableContents">
    <w:name w:val="Table Contents"/>
    <w:basedOn w:val="Standard"/>
    <w:pPr>
      <w:suppressLineNumbers/>
      <w:jc w:val="center"/>
      <w:textAlignment w:val="center"/>
    </w:pPr>
    <w:rPr>
      <w:rFonts w:ascii="Arial Narrow" w:eastAsia="Arial Narrow" w:hAnsi="Arial Narrow" w:cs="Arial Narrow"/>
    </w:rPr>
  </w:style>
  <w:style w:type="paragraph" w:customStyle="1" w:styleId="TableHeading">
    <w:name w:val="Table Heading"/>
    <w:basedOn w:val="TableContents"/>
    <w:rPr>
      <w:b/>
      <w:bCs/>
    </w:rPr>
  </w:style>
  <w:style w:type="paragraph" w:customStyle="1" w:styleId="Quotations">
    <w:name w:val="Quotations"/>
    <w:basedOn w:val="Standard"/>
    <w:pPr>
      <w:spacing w:before="100" w:after="283"/>
      <w:ind w:left="567" w:right="567"/>
    </w:pPr>
  </w:style>
  <w:style w:type="paragraph" w:styleId="Subttulo">
    <w:name w:val="Subtitle"/>
    <w:basedOn w:val="Heading"/>
    <w:next w:val="Textbody"/>
    <w:uiPriority w:val="11"/>
    <w:qFormat/>
    <w:rPr>
      <w:i/>
      <w:iCs/>
      <w:sz w:val="28"/>
    </w:rPr>
  </w:style>
  <w:style w:type="paragraph" w:customStyle="1" w:styleId="Framecontents">
    <w:name w:val="Frame contents"/>
    <w:basedOn w:val="Textbody"/>
  </w:style>
  <w:style w:type="paragraph" w:customStyle="1" w:styleId="ContentsHeading">
    <w:name w:val="Contents Heading"/>
    <w:basedOn w:val="Heading"/>
    <w:pPr>
      <w:pageBreakBefore/>
    </w:pPr>
    <w:rPr>
      <w:sz w:val="32"/>
      <w:szCs w:val="32"/>
    </w:rPr>
  </w:style>
  <w:style w:type="paragraph" w:customStyle="1" w:styleId="Prrafonivelmedio">
    <w:name w:val="Párrafo nivel medio"/>
    <w:basedOn w:val="Standard"/>
    <w:autoRedefine/>
    <w:pPr>
      <w:pBdr>
        <w:top w:val="single" w:sz="18" w:space="3" w:color="DDDDDD"/>
        <w:left w:val="single" w:sz="18" w:space="3" w:color="DDDDDD"/>
        <w:bottom w:val="single" w:sz="18" w:space="3" w:color="DDDDDD"/>
        <w:right w:val="single" w:sz="18" w:space="28" w:color="DDDDDD"/>
      </w:pBdr>
    </w:pPr>
    <w:rPr>
      <w:i/>
    </w:rPr>
  </w:style>
  <w:style w:type="paragraph" w:customStyle="1" w:styleId="Prrafonivelalto">
    <w:name w:val="Párrafo nivel alto"/>
    <w:basedOn w:val="Standard"/>
    <w:pPr>
      <w:pBdr>
        <w:top w:val="single" w:sz="18" w:space="3" w:color="CCCCCC"/>
        <w:left w:val="single" w:sz="18" w:space="3" w:color="CCCCCC"/>
        <w:bottom w:val="single" w:sz="18" w:space="3" w:color="CCCCCC"/>
        <w:right w:val="single" w:sz="18" w:space="28" w:color="CCCCCC"/>
      </w:pBdr>
    </w:pPr>
    <w:rPr>
      <w:b/>
      <w:i/>
    </w:rPr>
  </w:style>
  <w:style w:type="paragraph" w:customStyle="1" w:styleId="borde-rojo">
    <w:name w:val="borde-rojo"/>
    <w:basedOn w:val="Standard"/>
    <w:pPr>
      <w:pBdr>
        <w:top w:val="single" w:sz="8" w:space="10" w:color="FF0000"/>
        <w:left w:val="single" w:sz="8" w:space="10" w:color="FF0000"/>
        <w:bottom w:val="single" w:sz="8" w:space="10" w:color="FF0000"/>
        <w:right w:val="single" w:sz="8" w:space="10" w:color="FF0000"/>
      </w:pBdr>
    </w:pPr>
    <w:rPr>
      <w:sz w:val="21"/>
    </w:rPr>
  </w:style>
  <w:style w:type="paragraph" w:styleId="TDC1">
    <w:name w:val="toc 1"/>
    <w:basedOn w:val="Normal"/>
    <w:next w:val="Normal"/>
    <w:autoRedefine/>
    <w:pPr>
      <w:spacing w:after="100"/>
    </w:pPr>
    <w:rPr>
      <w:szCs w:val="21"/>
    </w:rPr>
  </w:style>
  <w:style w:type="paragraph" w:styleId="TDC2">
    <w:name w:val="toc 2"/>
    <w:basedOn w:val="Normal"/>
    <w:next w:val="Normal"/>
    <w:autoRedefine/>
    <w:pPr>
      <w:spacing w:after="100"/>
      <w:ind w:left="240"/>
    </w:pPr>
    <w:rPr>
      <w:szCs w:val="21"/>
    </w:rPr>
  </w:style>
  <w:style w:type="paragraph" w:styleId="TtuloTDC">
    <w:name w:val="TOC Heading"/>
    <w:basedOn w:val="Ttulo1"/>
    <w:next w:val="Normal"/>
    <w:pPr>
      <w:keepLines/>
      <w:pageBreakBefore w:val="0"/>
      <w:suppressAutoHyphens w:val="0"/>
      <w:spacing w:before="240" w:line="242" w:lineRule="auto"/>
      <w:jc w:val="left"/>
      <w:textAlignment w:val="auto"/>
    </w:pPr>
    <w:rPr>
      <w:rFonts w:ascii="Calibri Light" w:eastAsia="Calibri Light" w:hAnsi="Calibri Light" w:cs="Times New Roman"/>
      <w:b w:val="0"/>
      <w:color w:val="2F5496"/>
      <w:kern w:val="0"/>
      <w:sz w:val="32"/>
      <w:szCs w:val="32"/>
      <w:lang w:eastAsia="es-ES"/>
    </w:rPr>
  </w:style>
  <w:style w:type="paragraph" w:styleId="TDC3">
    <w:name w:val="toc 3"/>
    <w:basedOn w:val="Normal"/>
    <w:next w:val="Normal"/>
    <w:autoRedefine/>
    <w:pPr>
      <w:tabs>
        <w:tab w:val="left" w:pos="1540"/>
        <w:tab w:val="right" w:leader="dot" w:pos="9628"/>
      </w:tabs>
      <w:spacing w:after="100"/>
      <w:ind w:left="480"/>
    </w:pPr>
    <w:rPr>
      <w:szCs w:val="21"/>
    </w:rPr>
  </w:style>
  <w:style w:type="paragraph" w:styleId="TDC4">
    <w:name w:val="toc 4"/>
    <w:basedOn w:val="Normal"/>
    <w:next w:val="Normal"/>
    <w:autoRedefine/>
    <w:pPr>
      <w:widowControl/>
      <w:suppressAutoHyphens w:val="0"/>
      <w:spacing w:after="100" w:line="242" w:lineRule="auto"/>
      <w:ind w:left="660"/>
      <w:textAlignment w:val="auto"/>
    </w:pPr>
    <w:rPr>
      <w:rFonts w:ascii="Calibri" w:eastAsia="Times New Roman" w:hAnsi="Calibri" w:cs="Times New Roman"/>
      <w:kern w:val="0"/>
      <w:sz w:val="22"/>
      <w:szCs w:val="22"/>
      <w:lang w:eastAsia="es-ES" w:bidi="ar-SA"/>
    </w:rPr>
  </w:style>
  <w:style w:type="paragraph" w:styleId="TDC5">
    <w:name w:val="toc 5"/>
    <w:basedOn w:val="Normal"/>
    <w:next w:val="Normal"/>
    <w:autoRedefine/>
    <w:pPr>
      <w:widowControl/>
      <w:suppressAutoHyphens w:val="0"/>
      <w:spacing w:after="100" w:line="242" w:lineRule="auto"/>
      <w:ind w:left="880"/>
      <w:textAlignment w:val="auto"/>
    </w:pPr>
    <w:rPr>
      <w:rFonts w:ascii="Calibri" w:eastAsia="Times New Roman" w:hAnsi="Calibri" w:cs="Times New Roman"/>
      <w:kern w:val="0"/>
      <w:sz w:val="22"/>
      <w:szCs w:val="22"/>
      <w:lang w:eastAsia="es-ES" w:bidi="ar-SA"/>
    </w:rPr>
  </w:style>
  <w:style w:type="paragraph" w:styleId="TDC6">
    <w:name w:val="toc 6"/>
    <w:basedOn w:val="Normal"/>
    <w:next w:val="Normal"/>
    <w:autoRedefine/>
    <w:pPr>
      <w:widowControl/>
      <w:suppressAutoHyphens w:val="0"/>
      <w:spacing w:after="100" w:line="242" w:lineRule="auto"/>
      <w:ind w:left="1100"/>
      <w:textAlignment w:val="auto"/>
    </w:pPr>
    <w:rPr>
      <w:rFonts w:ascii="Calibri" w:eastAsia="Times New Roman" w:hAnsi="Calibri" w:cs="Times New Roman"/>
      <w:kern w:val="0"/>
      <w:sz w:val="22"/>
      <w:szCs w:val="22"/>
      <w:lang w:eastAsia="es-ES" w:bidi="ar-SA"/>
    </w:rPr>
  </w:style>
  <w:style w:type="paragraph" w:styleId="TDC7">
    <w:name w:val="toc 7"/>
    <w:basedOn w:val="Normal"/>
    <w:next w:val="Normal"/>
    <w:autoRedefine/>
    <w:pPr>
      <w:widowControl/>
      <w:suppressAutoHyphens w:val="0"/>
      <w:spacing w:after="100" w:line="242" w:lineRule="auto"/>
      <w:ind w:left="1320"/>
      <w:textAlignment w:val="auto"/>
    </w:pPr>
    <w:rPr>
      <w:rFonts w:ascii="Calibri" w:eastAsia="Times New Roman" w:hAnsi="Calibri" w:cs="Times New Roman"/>
      <w:kern w:val="0"/>
      <w:sz w:val="22"/>
      <w:szCs w:val="22"/>
      <w:lang w:eastAsia="es-ES" w:bidi="ar-SA"/>
    </w:rPr>
  </w:style>
  <w:style w:type="paragraph" w:styleId="TDC8">
    <w:name w:val="toc 8"/>
    <w:basedOn w:val="Normal"/>
    <w:next w:val="Normal"/>
    <w:autoRedefine/>
    <w:pPr>
      <w:widowControl/>
      <w:suppressAutoHyphens w:val="0"/>
      <w:spacing w:after="100" w:line="242" w:lineRule="auto"/>
      <w:ind w:left="1540"/>
      <w:textAlignment w:val="auto"/>
    </w:pPr>
    <w:rPr>
      <w:rFonts w:ascii="Calibri" w:eastAsia="Times New Roman" w:hAnsi="Calibri" w:cs="Times New Roman"/>
      <w:kern w:val="0"/>
      <w:sz w:val="22"/>
      <w:szCs w:val="22"/>
      <w:lang w:eastAsia="es-ES" w:bidi="ar-SA"/>
    </w:rPr>
  </w:style>
  <w:style w:type="paragraph" w:styleId="TDC9">
    <w:name w:val="toc 9"/>
    <w:basedOn w:val="Normal"/>
    <w:next w:val="Normal"/>
    <w:autoRedefine/>
    <w:pPr>
      <w:widowControl/>
      <w:suppressAutoHyphens w:val="0"/>
      <w:spacing w:after="100" w:line="242" w:lineRule="auto"/>
      <w:ind w:left="1760"/>
      <w:textAlignment w:val="auto"/>
    </w:pPr>
    <w:rPr>
      <w:rFonts w:ascii="Calibri" w:eastAsia="Times New Roman" w:hAnsi="Calibri" w:cs="Times New Roman"/>
      <w:kern w:val="0"/>
      <w:sz w:val="22"/>
      <w:szCs w:val="22"/>
      <w:lang w:eastAsia="es-ES" w:bidi="ar-SA"/>
    </w:rPr>
  </w:style>
  <w:style w:type="paragraph" w:customStyle="1" w:styleId="western">
    <w:name w:val="western"/>
    <w:basedOn w:val="Normal"/>
    <w:pPr>
      <w:widowControl/>
      <w:suppressAutoHyphens w:val="0"/>
      <w:spacing w:before="119" w:after="119"/>
      <w:jc w:val="both"/>
      <w:textAlignment w:val="auto"/>
    </w:pPr>
    <w:rPr>
      <w:rFonts w:ascii="Arial" w:eastAsia="Times New Roman" w:hAnsi="Arial" w:cs="Arial"/>
      <w:kern w:val="0"/>
      <w:sz w:val="20"/>
      <w:szCs w:val="20"/>
      <w:lang w:eastAsia="es-ES" w:bidi="ar-SA"/>
    </w:rPr>
  </w:style>
  <w:style w:type="paragraph" w:styleId="Encabezado">
    <w:name w:val="header"/>
    <w:basedOn w:val="Standard"/>
    <w:pPr>
      <w:suppressLineNumbers/>
      <w:tabs>
        <w:tab w:val="center" w:pos="4819"/>
        <w:tab w:val="right" w:pos="9638"/>
      </w:tabs>
    </w:pPr>
  </w:style>
  <w:style w:type="character" w:customStyle="1" w:styleId="WW8Num1z0">
    <w:name w:val="WW8Num1z0"/>
    <w:rPr>
      <w:rFonts w:ascii="Symbol" w:eastAsia="Symbol" w:hAnsi="Symbol" w:cs="Symbol"/>
    </w:rPr>
  </w:style>
  <w:style w:type="character" w:customStyle="1" w:styleId="WW8Num2z0">
    <w:name w:val="WW8Num2z0"/>
  </w:style>
  <w:style w:type="character" w:customStyle="1" w:styleId="WW8Num3z0">
    <w:name w:val="WW8Num3z0"/>
    <w:rPr>
      <w:rFonts w:ascii="Symbol" w:eastAsia="Symbol" w:hAnsi="Symbol" w:cs="Symbol"/>
      <w:color w:val="auto"/>
    </w:rPr>
  </w:style>
  <w:style w:type="character" w:customStyle="1" w:styleId="WW8Num4z0">
    <w:name w:val="WW8Num4z0"/>
    <w:rPr>
      <w:rFonts w:ascii="Symbol" w:eastAsia="Symbol" w:hAnsi="Symbol" w:cs="Symbol"/>
      <w:color w:val="333399"/>
    </w:rPr>
  </w:style>
  <w:style w:type="character" w:customStyle="1" w:styleId="WW8Num4z1">
    <w:name w:val="WW8Num4z1"/>
    <w:rPr>
      <w:rFonts w:ascii="Verdana" w:eastAsia="Times New Roman" w:hAnsi="Verdana" w:cs="Times New Roman"/>
    </w:rPr>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ascii="Wingdings" w:eastAsia="Wingdings" w:hAnsi="Wingdings" w:cs="Wingdings"/>
      <w:sz w:val="16"/>
    </w:rPr>
  </w:style>
  <w:style w:type="character" w:customStyle="1" w:styleId="WW8Num6z0">
    <w:name w:val="WW8Num6z0"/>
    <w:rPr>
      <w:rFonts w:ascii="Wingdings" w:eastAsia="Wingdings" w:hAnsi="Wingdings" w:cs="Wingdings"/>
      <w:sz w:val="16"/>
    </w:rPr>
  </w:style>
  <w:style w:type="character" w:customStyle="1" w:styleId="WW8Num7z0">
    <w:name w:val="WW8Num7z0"/>
    <w:rPr>
      <w:rFonts w:ascii="Symbol" w:eastAsia="Symbol" w:hAnsi="Symbol" w:cs="Symbol"/>
    </w:rPr>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rFonts w:ascii="Symbol" w:eastAsia="Symbol" w:hAnsi="Symbol" w:cs="Symbol"/>
      <w:color w:val="auto"/>
    </w:rPr>
  </w:style>
  <w:style w:type="character" w:customStyle="1" w:styleId="WW8Num10z0">
    <w:name w:val="WW8Num10z0"/>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rPr>
      <w:rFonts w:ascii="Symbol" w:eastAsia="Symbol" w:hAnsi="Symbol" w:cs="Symbol"/>
    </w:rPr>
  </w:style>
  <w:style w:type="character" w:customStyle="1" w:styleId="WW8Num12z0">
    <w:name w:val="WW8Num12z0"/>
    <w:rPr>
      <w:rFonts w:ascii="Wingdings" w:eastAsia="Wingdings" w:hAnsi="Wingdings" w:cs="Arial"/>
      <w:sz w:val="36"/>
      <w:szCs w:val="36"/>
    </w:rPr>
  </w:style>
  <w:style w:type="character" w:customStyle="1" w:styleId="WW8Num12z1">
    <w:name w:val="WW8Num12z1"/>
    <w:rPr>
      <w:rFonts w:ascii="Courier New" w:eastAsia="Courier New" w:hAnsi="Courier New" w:cs="Courier New"/>
    </w:rPr>
  </w:style>
  <w:style w:type="character" w:customStyle="1" w:styleId="WW8Num12z2">
    <w:name w:val="WW8Num12z2"/>
    <w:rPr>
      <w:rFonts w:ascii="Wingdings" w:eastAsia="Wingdings" w:hAnsi="Wingdings" w:cs="Wingdings"/>
    </w:rPr>
  </w:style>
  <w:style w:type="character" w:customStyle="1" w:styleId="WW8Num12z3">
    <w:name w:val="WW8Num12z3"/>
    <w:rPr>
      <w:rFonts w:ascii="Symbol" w:eastAsia="Symbol" w:hAnsi="Symbol" w:cs="Symbol"/>
    </w:rPr>
  </w:style>
  <w:style w:type="character" w:customStyle="1" w:styleId="WW8Num13z0">
    <w:name w:val="WW8Num13z0"/>
    <w:rPr>
      <w:rFonts w:ascii="Wingdings" w:eastAsia="Wingdings" w:hAnsi="Wingdings" w:cs="Wingdings"/>
    </w:rPr>
  </w:style>
  <w:style w:type="character" w:customStyle="1" w:styleId="WW8Num14z0">
    <w:name w:val="WW8Num14z0"/>
    <w:rPr>
      <w:rFonts w:ascii="Symbol" w:eastAsia="Symbol" w:hAnsi="Symbol" w:cs="Symbol"/>
      <w:sz w:val="16"/>
    </w:rPr>
  </w:style>
  <w:style w:type="character" w:customStyle="1" w:styleId="WW8Num15z0">
    <w:name w:val="WW8Num15z0"/>
  </w:style>
  <w:style w:type="character" w:customStyle="1" w:styleId="WW8Num16z0">
    <w:name w:val="WW8Num16z0"/>
    <w:rPr>
      <w:rFonts w:ascii="Symbol" w:eastAsia="Symbol" w:hAnsi="Symbol" w:cs="Symbol"/>
      <w:color w:val="auto"/>
    </w:rPr>
  </w:style>
  <w:style w:type="character" w:customStyle="1" w:styleId="WW8Num17z0">
    <w:name w:val="WW8Num17z0"/>
    <w:rPr>
      <w:rFonts w:ascii="Symbol" w:eastAsia="Symbol" w:hAnsi="Symbol" w:cs="Symbol"/>
      <w:color w:val="auto"/>
    </w:rPr>
  </w:style>
  <w:style w:type="character" w:customStyle="1" w:styleId="WW8Num18z0">
    <w:name w:val="WW8Num18z0"/>
    <w:rPr>
      <w:rFonts w:ascii="Wingdings" w:eastAsia="Wingdings" w:hAnsi="Wingdings" w:cs="Wingdings"/>
      <w:sz w:val="16"/>
    </w:rPr>
  </w:style>
  <w:style w:type="character" w:customStyle="1" w:styleId="WW8Num19z0">
    <w:name w:val="WW8Num19z0"/>
    <w:rPr>
      <w:rFonts w:ascii="Symbol" w:eastAsia="Symbol" w:hAnsi="Symbol" w:cs="Symbol"/>
    </w:rPr>
  </w:style>
  <w:style w:type="character" w:customStyle="1" w:styleId="WW8Num20z0">
    <w:name w:val="WW8Num20z0"/>
    <w:rPr>
      <w:rFonts w:ascii="Symbol" w:eastAsia="Symbol" w:hAnsi="Symbol" w:cs="Symbol"/>
    </w:rPr>
  </w:style>
  <w:style w:type="character" w:customStyle="1" w:styleId="WW8Num20z1">
    <w:name w:val="WW8Num20z1"/>
    <w:rPr>
      <w:rFonts w:ascii="Courier New" w:eastAsia="Courier New" w:hAnsi="Courier New" w:cs="Courier New"/>
    </w:rPr>
  </w:style>
  <w:style w:type="character" w:customStyle="1" w:styleId="WW8Num20z2">
    <w:name w:val="WW8Num20z2"/>
    <w:rPr>
      <w:rFonts w:ascii="Wingdings" w:eastAsia="Wingdings" w:hAnsi="Wingdings" w:cs="Wingdings"/>
    </w:rPr>
  </w:style>
  <w:style w:type="character" w:customStyle="1" w:styleId="WW8Num21z0">
    <w:name w:val="WW8Num21z0"/>
    <w:rPr>
      <w:rFonts w:ascii="Symbol" w:eastAsia="Symbol" w:hAnsi="Symbol" w:cs="Symbol"/>
      <w:color w:val="auto"/>
    </w:rPr>
  </w:style>
  <w:style w:type="character" w:customStyle="1" w:styleId="WW8Num22z0">
    <w:name w:val="WW8Num22z0"/>
    <w:rPr>
      <w:rFonts w:ascii="Symbol" w:eastAsia="Symbol" w:hAnsi="Symbol" w:cs="Symbol"/>
    </w:rPr>
  </w:style>
  <w:style w:type="character" w:customStyle="1" w:styleId="WW8Num23z0">
    <w:name w:val="WW8Num23z0"/>
    <w:rPr>
      <w:rFonts w:ascii="Wingdings" w:eastAsia="Wingdings" w:hAnsi="Wingdings" w:cs="Wingdings"/>
    </w:rPr>
  </w:style>
  <w:style w:type="character" w:customStyle="1" w:styleId="WW8Num24z0">
    <w:name w:val="WW8Num24z0"/>
    <w:rPr>
      <w:rFonts w:ascii="Wingdings" w:eastAsia="Wingdings" w:hAnsi="Wingdings" w:cs="Wingdings"/>
    </w:rPr>
  </w:style>
  <w:style w:type="character" w:customStyle="1" w:styleId="WW8Num25z0">
    <w:name w:val="WW8Num25z0"/>
    <w:rPr>
      <w:rFonts w:ascii="Wingdings" w:eastAsia="Wingdings" w:hAnsi="Wingdings" w:cs="Wingdings"/>
    </w:rPr>
  </w:style>
  <w:style w:type="character" w:customStyle="1" w:styleId="WW8Num26z0">
    <w:name w:val="WW8Num26z0"/>
    <w:rPr>
      <w:rFonts w:ascii="Wingdings" w:eastAsia="Wingdings" w:hAnsi="Wingdings" w:cs="Wingdings"/>
    </w:rPr>
  </w:style>
  <w:style w:type="character" w:customStyle="1" w:styleId="WW8Num27z0">
    <w:name w:val="WW8Num27z0"/>
    <w:rPr>
      <w:rFonts w:ascii="Symbol" w:eastAsia="Symbol" w:hAnsi="Symbol" w:cs="Symbol"/>
      <w:color w:val="auto"/>
    </w:rPr>
  </w:style>
  <w:style w:type="character" w:customStyle="1" w:styleId="WW8Num28z0">
    <w:name w:val="WW8Num28z0"/>
    <w:rPr>
      <w:rFonts w:ascii="Symbol" w:eastAsia="Symbol" w:hAnsi="Symbol" w:cs="Symbol"/>
      <w:sz w:val="16"/>
    </w:rPr>
  </w:style>
  <w:style w:type="character" w:customStyle="1" w:styleId="WW8Num29z0">
    <w:name w:val="WW8Num29z0"/>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style>
  <w:style w:type="character" w:customStyle="1" w:styleId="WW8Num30z1">
    <w:name w:val="WW8Num30z1"/>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eastAsia="Symbol" w:hAnsi="Symbol" w:cs="Symbol"/>
      <w:color w:val="auto"/>
    </w:rPr>
  </w:style>
  <w:style w:type="character" w:customStyle="1" w:styleId="WW8Num32z0">
    <w:name w:val="WW8Num32z0"/>
    <w:rPr>
      <w:rFonts w:ascii="Wingdings" w:eastAsia="Wingdings" w:hAnsi="Wingdings" w:cs="Wingdings"/>
      <w:sz w:val="16"/>
    </w:rPr>
  </w:style>
  <w:style w:type="character" w:customStyle="1" w:styleId="WW8Num33z0">
    <w:name w:val="WW8Num33z0"/>
    <w:rPr>
      <w:rFonts w:ascii="Symbol" w:eastAsia="Symbol" w:hAnsi="Symbol" w:cs="Symbol"/>
      <w:color w:val="333399"/>
    </w:rPr>
  </w:style>
  <w:style w:type="character" w:customStyle="1" w:styleId="WW8Num33z1">
    <w:name w:val="WW8Num33z1"/>
    <w:rPr>
      <w:rFonts w:ascii="Courier New" w:eastAsia="Courier New" w:hAnsi="Courier New" w:cs="Courier New"/>
    </w:rPr>
  </w:style>
  <w:style w:type="character" w:customStyle="1" w:styleId="WW8Num33z2">
    <w:name w:val="WW8Num33z2"/>
    <w:rPr>
      <w:rFonts w:ascii="Wingdings" w:eastAsia="Wingdings" w:hAnsi="Wingdings" w:cs="Wingdings"/>
    </w:rPr>
  </w:style>
  <w:style w:type="character" w:customStyle="1" w:styleId="WW8Num33z3">
    <w:name w:val="WW8Num33z3"/>
    <w:rPr>
      <w:rFonts w:ascii="Symbol" w:eastAsia="Symbol" w:hAnsi="Symbol" w:cs="Symbol"/>
    </w:rPr>
  </w:style>
  <w:style w:type="character" w:customStyle="1" w:styleId="WW8Num34z0">
    <w:name w:val="WW8Num34z0"/>
    <w:rPr>
      <w:rFonts w:ascii="Symbol" w:eastAsia="Symbol" w:hAnsi="Symbol" w:cs="Symbol"/>
      <w:color w:val="auto"/>
    </w:rPr>
  </w:style>
  <w:style w:type="character" w:customStyle="1" w:styleId="WW8NumSt22z0">
    <w:name w:val="WW8NumSt22z0"/>
    <w:rPr>
      <w:rFonts w:ascii="Symbol" w:eastAsia="Symbol" w:hAnsi="Symbol" w:cs="Symbol"/>
    </w:rPr>
  </w:style>
  <w:style w:type="character" w:customStyle="1" w:styleId="WW8NumSt23z0">
    <w:name w:val="WW8NumSt23z0"/>
    <w:rPr>
      <w:rFonts w:ascii="Symbol" w:eastAsia="Symbol" w:hAnsi="Symbol" w:cs="Symbol"/>
      <w:sz w:val="20"/>
    </w:rPr>
  </w:style>
  <w:style w:type="character" w:customStyle="1" w:styleId="WW8NumSt24z0">
    <w:name w:val="WW8NumSt24z0"/>
    <w:rPr>
      <w:rFonts w:ascii="Symbol" w:eastAsia="Symbol" w:hAnsi="Symbol" w:cs="Symbol"/>
      <w:sz w:val="16"/>
    </w:rPr>
  </w:style>
  <w:style w:type="character" w:customStyle="1" w:styleId="FootnoteSymbol">
    <w:name w:val="Footnote Symbol"/>
    <w:basedOn w:val="Fuentedeprrafopredeter"/>
    <w:rPr>
      <w:position w:val="0"/>
      <w:vertAlign w:val="superscript"/>
    </w:rPr>
  </w:style>
  <w:style w:type="character" w:customStyle="1" w:styleId="Internetlink">
    <w:name w:val="Internet link"/>
    <w:basedOn w:val="Fuentedeprrafopredeter"/>
    <w:rPr>
      <w:color w:val="0000FF"/>
      <w:u w:val="single"/>
    </w:rPr>
  </w:style>
  <w:style w:type="character" w:customStyle="1" w:styleId="Estilo11ptAil">
    <w:name w:val="Estilo 11 pt Añil"/>
    <w:basedOn w:val="Fuentedeprrafopredeter"/>
    <w:rPr>
      <w:color w:val="006EC7"/>
      <w:kern w:val="3"/>
      <w:sz w:val="22"/>
    </w:rPr>
  </w:style>
  <w:style w:type="character" w:customStyle="1" w:styleId="Estilo11ptNegritaAil">
    <w:name w:val="Estilo 11 pt Negrita Añil"/>
    <w:basedOn w:val="Fuentedeprrafopredeter"/>
    <w:rPr>
      <w:b/>
      <w:bCs/>
      <w:color w:val="006EC7"/>
      <w:kern w:val="3"/>
      <w:sz w:val="22"/>
    </w:rPr>
  </w:style>
  <w:style w:type="character" w:customStyle="1" w:styleId="EstiloNegritaAil">
    <w:name w:val="Estilo Negrita Añil"/>
    <w:basedOn w:val="Fuentedeprrafopredeter"/>
    <w:rPr>
      <w:b/>
      <w:bCs/>
      <w:color w:val="006EC7"/>
    </w:rPr>
  </w:style>
  <w:style w:type="character" w:customStyle="1" w:styleId="IndexLink">
    <w:name w:val="Index Link"/>
  </w:style>
  <w:style w:type="character" w:customStyle="1" w:styleId="BulletSymbols">
    <w:name w:val="Bullet Symbols"/>
    <w:rPr>
      <w:rFonts w:ascii="OpenSymbol" w:eastAsia="OpenSymbol" w:hAnsi="OpenSymbol" w:cs="OpenSymbol"/>
    </w:rPr>
  </w:style>
  <w:style w:type="character" w:customStyle="1" w:styleId="NumberingSymbols">
    <w:name w:val="Numbering Symbols"/>
  </w:style>
  <w:style w:type="character" w:customStyle="1" w:styleId="SourceText">
    <w:name w:val="Source Text"/>
    <w:rPr>
      <w:rFonts w:ascii="Courier New" w:eastAsia="NSimSun" w:hAnsi="Courier New" w:cs="Courier New"/>
    </w:rPr>
  </w:style>
  <w:style w:type="character" w:styleId="Hipervnculo">
    <w:name w:val="Hyperlink"/>
    <w:basedOn w:val="Fuentedeprrafopredeter"/>
    <w:rPr>
      <w:color w:val="0563C1"/>
      <w:u w:val="single"/>
    </w:rPr>
  </w:style>
  <w:style w:type="character" w:styleId="Mencinsinresolver">
    <w:name w:val="Unresolved Mention"/>
    <w:basedOn w:val="Fuentedeprrafopredeter"/>
    <w:rPr>
      <w:color w:val="605E5C"/>
      <w:shd w:val="clear" w:color="auto" w:fill="E1DFDD"/>
    </w:rPr>
  </w:style>
  <w:style w:type="numbering" w:customStyle="1" w:styleId="WWOutlineListStyle6">
    <w:name w:val="WW_OutlineListStyle_6"/>
    <w:basedOn w:val="Sinlista"/>
    <w:pPr>
      <w:numPr>
        <w:numId w:val="2"/>
      </w:numPr>
    </w:pPr>
  </w:style>
  <w:style w:type="numbering" w:customStyle="1" w:styleId="Outline">
    <w:name w:val="Outline"/>
    <w:basedOn w:val="Sinlista"/>
    <w:pPr>
      <w:numPr>
        <w:numId w:val="3"/>
      </w:numPr>
    </w:pPr>
  </w:style>
  <w:style w:type="numbering" w:customStyle="1" w:styleId="WWOutlineListStyle5">
    <w:name w:val="WW_OutlineListStyle_5"/>
    <w:basedOn w:val="Sinlista"/>
    <w:pPr>
      <w:numPr>
        <w:numId w:val="4"/>
      </w:numPr>
    </w:pPr>
  </w:style>
  <w:style w:type="numbering" w:customStyle="1" w:styleId="WWOutlineListStyle4">
    <w:name w:val="WW_OutlineListStyle_4"/>
    <w:basedOn w:val="Sinlista"/>
    <w:pPr>
      <w:numPr>
        <w:numId w:val="5"/>
      </w:numPr>
    </w:pPr>
  </w:style>
  <w:style w:type="numbering" w:customStyle="1" w:styleId="WWOutlineListStyle3">
    <w:name w:val="WW_OutlineListStyle_3"/>
    <w:basedOn w:val="Sinlista"/>
    <w:pPr>
      <w:numPr>
        <w:numId w:val="6"/>
      </w:numPr>
    </w:pPr>
  </w:style>
  <w:style w:type="numbering" w:customStyle="1" w:styleId="WWOutlineListStyle2">
    <w:name w:val="WW_OutlineListStyle_2"/>
    <w:basedOn w:val="Sinlista"/>
    <w:pPr>
      <w:numPr>
        <w:numId w:val="7"/>
      </w:numPr>
    </w:pPr>
  </w:style>
  <w:style w:type="numbering" w:customStyle="1" w:styleId="WWOutlineListStyle1">
    <w:name w:val="WW_OutlineListStyle_1"/>
    <w:basedOn w:val="Sinlista"/>
    <w:pPr>
      <w:numPr>
        <w:numId w:val="8"/>
      </w:numPr>
    </w:pPr>
  </w:style>
  <w:style w:type="numbering" w:customStyle="1" w:styleId="WWOutlineListStyle">
    <w:name w:val="WW_OutlineListStyle"/>
    <w:basedOn w:val="Sinlista"/>
    <w:pPr>
      <w:numPr>
        <w:numId w:val="9"/>
      </w:numPr>
    </w:pPr>
  </w:style>
  <w:style w:type="numbering" w:customStyle="1" w:styleId="WW8Num1">
    <w:name w:val="WW8Num1"/>
    <w:basedOn w:val="Sinlista"/>
    <w:pPr>
      <w:numPr>
        <w:numId w:val="10"/>
      </w:numPr>
    </w:pPr>
  </w:style>
  <w:style w:type="numbering" w:customStyle="1" w:styleId="WW8Num2">
    <w:name w:val="WW8Num2"/>
    <w:basedOn w:val="Sinlista"/>
    <w:pPr>
      <w:numPr>
        <w:numId w:val="11"/>
      </w:numPr>
    </w:pPr>
  </w:style>
  <w:style w:type="numbering" w:customStyle="1" w:styleId="WW8Num3">
    <w:name w:val="WW8Num3"/>
    <w:basedOn w:val="Sinlista"/>
    <w:pPr>
      <w:numPr>
        <w:numId w:val="12"/>
      </w:numPr>
    </w:pPr>
  </w:style>
  <w:style w:type="numbering" w:customStyle="1" w:styleId="WW8Num4">
    <w:name w:val="WW8Num4"/>
    <w:basedOn w:val="Sinlista"/>
    <w:pPr>
      <w:numPr>
        <w:numId w:val="13"/>
      </w:numPr>
    </w:pPr>
  </w:style>
  <w:style w:type="numbering" w:customStyle="1" w:styleId="WW8Num5">
    <w:name w:val="WW8Num5"/>
    <w:basedOn w:val="Sinlista"/>
    <w:pPr>
      <w:numPr>
        <w:numId w:val="14"/>
      </w:numPr>
    </w:pPr>
  </w:style>
  <w:style w:type="numbering" w:customStyle="1" w:styleId="WW8Num6">
    <w:name w:val="WW8Num6"/>
    <w:basedOn w:val="Sinlista"/>
    <w:pPr>
      <w:numPr>
        <w:numId w:val="15"/>
      </w:numPr>
    </w:pPr>
  </w:style>
  <w:style w:type="numbering" w:customStyle="1" w:styleId="WW8Num7">
    <w:name w:val="WW8Num7"/>
    <w:basedOn w:val="Sinlista"/>
    <w:pPr>
      <w:numPr>
        <w:numId w:val="16"/>
      </w:numPr>
    </w:pPr>
  </w:style>
  <w:style w:type="numbering" w:customStyle="1" w:styleId="WW8Num8">
    <w:name w:val="WW8Num8"/>
    <w:basedOn w:val="Sinlista"/>
    <w:pPr>
      <w:numPr>
        <w:numId w:val="17"/>
      </w:numPr>
    </w:pPr>
  </w:style>
  <w:style w:type="numbering" w:customStyle="1" w:styleId="WW8Num9">
    <w:name w:val="WW8Num9"/>
    <w:basedOn w:val="Sinlista"/>
    <w:pPr>
      <w:numPr>
        <w:numId w:val="18"/>
      </w:numPr>
    </w:pPr>
  </w:style>
  <w:style w:type="numbering" w:customStyle="1" w:styleId="WW8Num10">
    <w:name w:val="WW8Num10"/>
    <w:basedOn w:val="Sinlista"/>
    <w:pPr>
      <w:numPr>
        <w:numId w:val="19"/>
      </w:numPr>
    </w:pPr>
  </w:style>
  <w:style w:type="numbering" w:customStyle="1" w:styleId="WW8Num11">
    <w:name w:val="WW8Num11"/>
    <w:basedOn w:val="Sinlista"/>
    <w:pPr>
      <w:numPr>
        <w:numId w:val="20"/>
      </w:numPr>
    </w:pPr>
  </w:style>
  <w:style w:type="numbering" w:customStyle="1" w:styleId="WW8Num12">
    <w:name w:val="WW8Num12"/>
    <w:basedOn w:val="Sinlista"/>
    <w:pPr>
      <w:numPr>
        <w:numId w:val="21"/>
      </w:numPr>
    </w:pPr>
  </w:style>
  <w:style w:type="numbering" w:customStyle="1" w:styleId="WW8Num13">
    <w:name w:val="WW8Num13"/>
    <w:basedOn w:val="Sinlista"/>
    <w:pPr>
      <w:numPr>
        <w:numId w:val="22"/>
      </w:numPr>
    </w:pPr>
  </w:style>
  <w:style w:type="numbering" w:customStyle="1" w:styleId="WW8Num14">
    <w:name w:val="WW8Num14"/>
    <w:basedOn w:val="Sinlista"/>
    <w:pPr>
      <w:numPr>
        <w:numId w:val="23"/>
      </w:numPr>
    </w:pPr>
  </w:style>
  <w:style w:type="numbering" w:customStyle="1" w:styleId="WW8Num15">
    <w:name w:val="WW8Num15"/>
    <w:basedOn w:val="Sinlista"/>
    <w:pPr>
      <w:numPr>
        <w:numId w:val="24"/>
      </w:numPr>
    </w:pPr>
  </w:style>
  <w:style w:type="numbering" w:customStyle="1" w:styleId="WW8Num16">
    <w:name w:val="WW8Num16"/>
    <w:basedOn w:val="Sinlista"/>
    <w:pPr>
      <w:numPr>
        <w:numId w:val="25"/>
      </w:numPr>
    </w:pPr>
  </w:style>
  <w:style w:type="numbering" w:customStyle="1" w:styleId="WW8Num17">
    <w:name w:val="WW8Num17"/>
    <w:basedOn w:val="Sinlista"/>
    <w:pPr>
      <w:numPr>
        <w:numId w:val="26"/>
      </w:numPr>
    </w:pPr>
  </w:style>
  <w:style w:type="numbering" w:customStyle="1" w:styleId="WW8Num18">
    <w:name w:val="WW8Num18"/>
    <w:basedOn w:val="Sinlista"/>
    <w:pPr>
      <w:numPr>
        <w:numId w:val="27"/>
      </w:numPr>
    </w:pPr>
  </w:style>
  <w:style w:type="numbering" w:customStyle="1" w:styleId="WW8Num19">
    <w:name w:val="WW8Num19"/>
    <w:basedOn w:val="Sinlista"/>
    <w:pPr>
      <w:numPr>
        <w:numId w:val="28"/>
      </w:numPr>
    </w:pPr>
  </w:style>
  <w:style w:type="numbering" w:customStyle="1" w:styleId="WW8Num20">
    <w:name w:val="WW8Num20"/>
    <w:basedOn w:val="Sinlista"/>
    <w:pPr>
      <w:numPr>
        <w:numId w:val="29"/>
      </w:numPr>
    </w:pPr>
  </w:style>
  <w:style w:type="numbering" w:customStyle="1" w:styleId="WW8Num21">
    <w:name w:val="WW8Num21"/>
    <w:basedOn w:val="Sinlista"/>
    <w:pPr>
      <w:numPr>
        <w:numId w:val="30"/>
      </w:numPr>
    </w:pPr>
  </w:style>
  <w:style w:type="numbering" w:customStyle="1" w:styleId="WW8Num22">
    <w:name w:val="WW8Num22"/>
    <w:basedOn w:val="Sinlista"/>
    <w:pPr>
      <w:numPr>
        <w:numId w:val="31"/>
      </w:numPr>
    </w:pPr>
  </w:style>
  <w:style w:type="numbering" w:customStyle="1" w:styleId="WW8Num23">
    <w:name w:val="WW8Num23"/>
    <w:basedOn w:val="Sinlista"/>
    <w:pPr>
      <w:numPr>
        <w:numId w:val="32"/>
      </w:numPr>
    </w:pPr>
  </w:style>
  <w:style w:type="numbering" w:customStyle="1" w:styleId="WW8Num24">
    <w:name w:val="WW8Num24"/>
    <w:basedOn w:val="Sinlista"/>
    <w:pPr>
      <w:numPr>
        <w:numId w:val="33"/>
      </w:numPr>
    </w:pPr>
  </w:style>
  <w:style w:type="numbering" w:customStyle="1" w:styleId="WW8Num25">
    <w:name w:val="WW8Num25"/>
    <w:basedOn w:val="Sinlista"/>
    <w:pPr>
      <w:numPr>
        <w:numId w:val="34"/>
      </w:numPr>
    </w:pPr>
  </w:style>
  <w:style w:type="numbering" w:customStyle="1" w:styleId="WW8Num26">
    <w:name w:val="WW8Num26"/>
    <w:basedOn w:val="Sinlista"/>
    <w:pPr>
      <w:numPr>
        <w:numId w:val="35"/>
      </w:numPr>
    </w:pPr>
  </w:style>
  <w:style w:type="numbering" w:customStyle="1" w:styleId="WW8Num27">
    <w:name w:val="WW8Num27"/>
    <w:basedOn w:val="Sinlista"/>
    <w:pPr>
      <w:numPr>
        <w:numId w:val="36"/>
      </w:numPr>
    </w:pPr>
  </w:style>
  <w:style w:type="numbering" w:customStyle="1" w:styleId="WW8Num28">
    <w:name w:val="WW8Num28"/>
    <w:basedOn w:val="Sinlista"/>
    <w:pPr>
      <w:numPr>
        <w:numId w:val="37"/>
      </w:numPr>
    </w:pPr>
  </w:style>
  <w:style w:type="numbering" w:customStyle="1" w:styleId="WW8Num29">
    <w:name w:val="WW8Num29"/>
    <w:basedOn w:val="Sinlista"/>
    <w:pPr>
      <w:numPr>
        <w:numId w:val="38"/>
      </w:numPr>
    </w:pPr>
  </w:style>
  <w:style w:type="numbering" w:customStyle="1" w:styleId="WW8Num30">
    <w:name w:val="WW8Num30"/>
    <w:basedOn w:val="Sinlista"/>
    <w:pPr>
      <w:numPr>
        <w:numId w:val="39"/>
      </w:numPr>
    </w:pPr>
  </w:style>
  <w:style w:type="numbering" w:customStyle="1" w:styleId="WW8Num31">
    <w:name w:val="WW8Num31"/>
    <w:basedOn w:val="Sinlista"/>
    <w:pPr>
      <w:numPr>
        <w:numId w:val="40"/>
      </w:numPr>
    </w:pPr>
  </w:style>
  <w:style w:type="numbering" w:customStyle="1" w:styleId="WW8Num32">
    <w:name w:val="WW8Num32"/>
    <w:basedOn w:val="Sinlista"/>
    <w:pPr>
      <w:numPr>
        <w:numId w:val="41"/>
      </w:numPr>
    </w:pPr>
  </w:style>
  <w:style w:type="numbering" w:customStyle="1" w:styleId="WW8Num33">
    <w:name w:val="WW8Num33"/>
    <w:basedOn w:val="Sinlista"/>
    <w:pPr>
      <w:numPr>
        <w:numId w:val="42"/>
      </w:numPr>
    </w:pPr>
  </w:style>
  <w:style w:type="numbering" w:customStyle="1" w:styleId="WW8Num34">
    <w:name w:val="WW8Num34"/>
    <w:basedOn w:val="Sinlista"/>
    <w:pPr>
      <w:numPr>
        <w:numId w:val="43"/>
      </w:numPr>
    </w:pPr>
  </w:style>
  <w:style w:type="numbering" w:customStyle="1" w:styleId="WW8StyleNum">
    <w:name w:val="WW8StyleNum"/>
    <w:basedOn w:val="Sinlista"/>
    <w:pPr>
      <w:numPr>
        <w:numId w:val="44"/>
      </w:numPr>
    </w:pPr>
  </w:style>
  <w:style w:type="numbering" w:customStyle="1" w:styleId="WW8StyleNum1">
    <w:name w:val="WW8StyleNum1"/>
    <w:basedOn w:val="Sinlista"/>
    <w:pPr>
      <w:numPr>
        <w:numId w:val="4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_Toc523736383" TargetMode="External"/><Relationship Id="rId299" Type="http://schemas.openxmlformats.org/officeDocument/2006/relationships/hyperlink" Target="#_Toc523736428" TargetMode="External"/><Relationship Id="rId21" Type="http://schemas.openxmlformats.org/officeDocument/2006/relationships/hyperlink" Target="#_Toc523736359" TargetMode="External"/><Relationship Id="rId63" Type="http://schemas.openxmlformats.org/officeDocument/2006/relationships/hyperlink" Target="#_Toc523736369" TargetMode="External"/><Relationship Id="rId159" Type="http://schemas.openxmlformats.org/officeDocument/2006/relationships/hyperlink" Target="#_Toc523736393" TargetMode="External"/><Relationship Id="rId324" Type="http://schemas.openxmlformats.org/officeDocument/2006/relationships/hyperlink" Target="#_Toc523736435" TargetMode="External"/><Relationship Id="rId170" Type="http://schemas.openxmlformats.org/officeDocument/2006/relationships/hyperlink" Target="#_Toc523736396" TargetMode="External"/><Relationship Id="rId226" Type="http://schemas.openxmlformats.org/officeDocument/2006/relationships/hyperlink" Target="#_Toc523736410" TargetMode="External"/><Relationship Id="rId268" Type="http://schemas.openxmlformats.org/officeDocument/2006/relationships/hyperlink" Target="#_Toc523736421" TargetMode="External"/><Relationship Id="rId32" Type="http://schemas.openxmlformats.org/officeDocument/2006/relationships/hyperlink" Target="#_Toc523736362" TargetMode="External"/><Relationship Id="rId74" Type="http://schemas.openxmlformats.org/officeDocument/2006/relationships/hyperlink" Target="#_Toc523736372" TargetMode="External"/><Relationship Id="rId128" Type="http://schemas.openxmlformats.org/officeDocument/2006/relationships/hyperlink" Target="#_Toc523736386" TargetMode="External"/><Relationship Id="rId335" Type="http://schemas.openxmlformats.org/officeDocument/2006/relationships/hyperlink" Target="#_Toc523736437" TargetMode="External"/><Relationship Id="rId5" Type="http://schemas.openxmlformats.org/officeDocument/2006/relationships/footnotes" Target="footnotes.xml"/><Relationship Id="rId181" Type="http://schemas.openxmlformats.org/officeDocument/2006/relationships/hyperlink" Target="#_Toc523736399" TargetMode="External"/><Relationship Id="rId237" Type="http://schemas.openxmlformats.org/officeDocument/2006/relationships/hyperlink" Target="#_Toc523736413" TargetMode="External"/><Relationship Id="rId279" Type="http://schemas.openxmlformats.org/officeDocument/2006/relationships/hyperlink" Target="#_Toc523736423" TargetMode="External"/><Relationship Id="rId43" Type="http://schemas.openxmlformats.org/officeDocument/2006/relationships/hyperlink" Target="#_Toc523736364" TargetMode="External"/><Relationship Id="rId139" Type="http://schemas.openxmlformats.org/officeDocument/2006/relationships/hyperlink" Target="#_Toc523736388" TargetMode="External"/><Relationship Id="rId290" Type="http://schemas.openxmlformats.org/officeDocument/2006/relationships/hyperlink" Target="#_Toc523736426" TargetMode="External"/><Relationship Id="rId304" Type="http://schemas.openxmlformats.org/officeDocument/2006/relationships/hyperlink" Target="#_Toc523736430" TargetMode="External"/><Relationship Id="rId346" Type="http://schemas.openxmlformats.org/officeDocument/2006/relationships/hyperlink" Target="#_Toc523736440" TargetMode="External"/><Relationship Id="rId85" Type="http://schemas.openxmlformats.org/officeDocument/2006/relationships/hyperlink" Target="#_Toc523736375" TargetMode="External"/><Relationship Id="rId150" Type="http://schemas.openxmlformats.org/officeDocument/2006/relationships/hyperlink" Target="#_Toc523736391" TargetMode="External"/><Relationship Id="rId192" Type="http://schemas.openxmlformats.org/officeDocument/2006/relationships/hyperlink" Target="#_Toc523736402" TargetMode="External"/><Relationship Id="rId206" Type="http://schemas.openxmlformats.org/officeDocument/2006/relationships/hyperlink" Target="#_Toc523736405" TargetMode="External"/><Relationship Id="rId248" Type="http://schemas.openxmlformats.org/officeDocument/2006/relationships/hyperlink" Target="#_Toc523736416" TargetMode="External"/><Relationship Id="rId12" Type="http://schemas.openxmlformats.org/officeDocument/2006/relationships/hyperlink" Target="#_Toc523736357" TargetMode="External"/><Relationship Id="rId108" Type="http://schemas.openxmlformats.org/officeDocument/2006/relationships/hyperlink" Target="#_Toc523736381" TargetMode="External"/><Relationship Id="rId315" Type="http://schemas.openxmlformats.org/officeDocument/2006/relationships/hyperlink" Target="#_Toc523736432" TargetMode="External"/><Relationship Id="rId357" Type="http://schemas.openxmlformats.org/officeDocument/2006/relationships/footer" Target="footer1.xml"/><Relationship Id="rId54" Type="http://schemas.openxmlformats.org/officeDocument/2006/relationships/hyperlink" Target="#_Toc523736367" TargetMode="External"/><Relationship Id="rId96" Type="http://schemas.openxmlformats.org/officeDocument/2006/relationships/hyperlink" Target="#_Toc523736378" TargetMode="External"/><Relationship Id="rId161" Type="http://schemas.openxmlformats.org/officeDocument/2006/relationships/hyperlink" Target="#_Toc523736394" TargetMode="External"/><Relationship Id="rId217" Type="http://schemas.openxmlformats.org/officeDocument/2006/relationships/hyperlink" Target="#_Toc523736408" TargetMode="External"/><Relationship Id="rId259" Type="http://schemas.openxmlformats.org/officeDocument/2006/relationships/hyperlink" Target="#_Toc523736418" TargetMode="External"/><Relationship Id="rId23" Type="http://schemas.openxmlformats.org/officeDocument/2006/relationships/hyperlink" Target="#_Toc523736359" TargetMode="External"/><Relationship Id="rId119" Type="http://schemas.openxmlformats.org/officeDocument/2006/relationships/hyperlink" Target="#_Toc523736383" TargetMode="External"/><Relationship Id="rId270" Type="http://schemas.openxmlformats.org/officeDocument/2006/relationships/hyperlink" Target="#_Toc523736421" TargetMode="External"/><Relationship Id="rId326" Type="http://schemas.openxmlformats.org/officeDocument/2006/relationships/hyperlink" Target="#_Toc523736435" TargetMode="External"/><Relationship Id="rId65" Type="http://schemas.openxmlformats.org/officeDocument/2006/relationships/hyperlink" Target="#_Toc523736370" TargetMode="External"/><Relationship Id="rId130" Type="http://schemas.openxmlformats.org/officeDocument/2006/relationships/hyperlink" Target="#_Toc523736386" TargetMode="External"/><Relationship Id="rId172" Type="http://schemas.openxmlformats.org/officeDocument/2006/relationships/hyperlink" Target="#_Toc523736397" TargetMode="External"/><Relationship Id="rId228" Type="http://schemas.openxmlformats.org/officeDocument/2006/relationships/hyperlink" Target="#_Toc523736411" TargetMode="External"/><Relationship Id="rId281" Type="http://schemas.openxmlformats.org/officeDocument/2006/relationships/hyperlink" Target="#_Toc523736424" TargetMode="External"/><Relationship Id="rId337" Type="http://schemas.openxmlformats.org/officeDocument/2006/relationships/hyperlink" Target="#_Toc523736438" TargetMode="External"/><Relationship Id="rId34" Type="http://schemas.openxmlformats.org/officeDocument/2006/relationships/hyperlink" Target="#_Toc523736362" TargetMode="External"/><Relationship Id="rId76" Type="http://schemas.openxmlformats.org/officeDocument/2006/relationships/hyperlink" Target="#_Toc523736373" TargetMode="External"/><Relationship Id="rId141" Type="http://schemas.openxmlformats.org/officeDocument/2006/relationships/hyperlink" Target="#_Toc523736389" TargetMode="External"/><Relationship Id="rId7" Type="http://schemas.openxmlformats.org/officeDocument/2006/relationships/image" Target="media/image1.jpeg"/><Relationship Id="rId183" Type="http://schemas.openxmlformats.org/officeDocument/2006/relationships/hyperlink" Target="#_Toc523736399" TargetMode="External"/><Relationship Id="rId239" Type="http://schemas.openxmlformats.org/officeDocument/2006/relationships/hyperlink" Target="#_Toc523736413" TargetMode="External"/><Relationship Id="rId250" Type="http://schemas.openxmlformats.org/officeDocument/2006/relationships/hyperlink" Target="#_Toc523736416" TargetMode="External"/><Relationship Id="rId292" Type="http://schemas.openxmlformats.org/officeDocument/2006/relationships/hyperlink" Target="#_Toc523736427" TargetMode="External"/><Relationship Id="rId306" Type="http://schemas.openxmlformats.org/officeDocument/2006/relationships/hyperlink" Target="#_Toc523736430" TargetMode="External"/><Relationship Id="rId45" Type="http://schemas.openxmlformats.org/officeDocument/2006/relationships/hyperlink" Target="#_Toc523736365" TargetMode="External"/><Relationship Id="rId87" Type="http://schemas.openxmlformats.org/officeDocument/2006/relationships/hyperlink" Target="#_Toc523736375" TargetMode="External"/><Relationship Id="rId110" Type="http://schemas.openxmlformats.org/officeDocument/2006/relationships/hyperlink" Target="#_Toc523736381" TargetMode="External"/><Relationship Id="rId348" Type="http://schemas.openxmlformats.org/officeDocument/2006/relationships/hyperlink" Target="#_Toc523736441" TargetMode="External"/><Relationship Id="rId152" Type="http://schemas.openxmlformats.org/officeDocument/2006/relationships/hyperlink" Target="#_Toc523736392" TargetMode="External"/><Relationship Id="rId194" Type="http://schemas.openxmlformats.org/officeDocument/2006/relationships/hyperlink" Target="#_Toc523736402" TargetMode="External"/><Relationship Id="rId208" Type="http://schemas.openxmlformats.org/officeDocument/2006/relationships/hyperlink" Target="#_Toc523736406" TargetMode="External"/><Relationship Id="rId261" Type="http://schemas.openxmlformats.org/officeDocument/2006/relationships/hyperlink" Target="#_Toc523736419" TargetMode="External"/><Relationship Id="rId14" Type="http://schemas.openxmlformats.org/officeDocument/2006/relationships/hyperlink" Target="#_Toc523736357" TargetMode="External"/><Relationship Id="rId56" Type="http://schemas.openxmlformats.org/officeDocument/2006/relationships/hyperlink" Target="#_Toc523736368" TargetMode="External"/><Relationship Id="rId317" Type="http://schemas.openxmlformats.org/officeDocument/2006/relationships/hyperlink" Target="#_Toc523736433" TargetMode="External"/><Relationship Id="rId359" Type="http://schemas.openxmlformats.org/officeDocument/2006/relationships/footer" Target="footer2.xml"/><Relationship Id="rId98" Type="http://schemas.openxmlformats.org/officeDocument/2006/relationships/hyperlink" Target="#_Toc523736378" TargetMode="External"/><Relationship Id="rId121" Type="http://schemas.openxmlformats.org/officeDocument/2006/relationships/hyperlink" Target="#_Toc523736384" TargetMode="External"/><Relationship Id="rId163" Type="http://schemas.openxmlformats.org/officeDocument/2006/relationships/hyperlink" Target="#_Toc523736394" TargetMode="External"/><Relationship Id="rId219" Type="http://schemas.openxmlformats.org/officeDocument/2006/relationships/hyperlink" Target="#_Toc523736408" TargetMode="External"/><Relationship Id="rId230" Type="http://schemas.openxmlformats.org/officeDocument/2006/relationships/hyperlink" Target="#_Toc523736411" TargetMode="External"/><Relationship Id="rId25" Type="http://schemas.openxmlformats.org/officeDocument/2006/relationships/hyperlink" Target="#_Toc523736360" TargetMode="External"/><Relationship Id="rId67" Type="http://schemas.openxmlformats.org/officeDocument/2006/relationships/hyperlink" Target="#_Toc523736370" TargetMode="External"/><Relationship Id="rId272" Type="http://schemas.openxmlformats.org/officeDocument/2006/relationships/hyperlink" Target="#_Toc523736422" TargetMode="External"/><Relationship Id="rId328" Type="http://schemas.openxmlformats.org/officeDocument/2006/relationships/hyperlink" Target="#_Toc523736436" TargetMode="External"/><Relationship Id="rId88" Type="http://schemas.openxmlformats.org/officeDocument/2006/relationships/hyperlink" Target="#_Toc523736376" TargetMode="External"/><Relationship Id="rId111" Type="http://schemas.openxmlformats.org/officeDocument/2006/relationships/hyperlink" Target="#_Toc523736381" TargetMode="External"/><Relationship Id="rId132" Type="http://schemas.openxmlformats.org/officeDocument/2006/relationships/hyperlink" Target="#_Toc523736387" TargetMode="External"/><Relationship Id="rId153" Type="http://schemas.openxmlformats.org/officeDocument/2006/relationships/hyperlink" Target="#_Toc523736392" TargetMode="External"/><Relationship Id="rId174" Type="http://schemas.openxmlformats.org/officeDocument/2006/relationships/hyperlink" Target="#_Toc523736397" TargetMode="External"/><Relationship Id="rId195" Type="http://schemas.openxmlformats.org/officeDocument/2006/relationships/hyperlink" Target="#_Toc523736402" TargetMode="External"/><Relationship Id="rId209" Type="http://schemas.openxmlformats.org/officeDocument/2006/relationships/hyperlink" Target="#_Toc523736406" TargetMode="External"/><Relationship Id="rId360" Type="http://schemas.openxmlformats.org/officeDocument/2006/relationships/fontTable" Target="fontTable.xml"/><Relationship Id="rId220" Type="http://schemas.openxmlformats.org/officeDocument/2006/relationships/hyperlink" Target="#_Toc523736409" TargetMode="External"/><Relationship Id="rId241" Type="http://schemas.openxmlformats.org/officeDocument/2006/relationships/hyperlink" Target="#_Toc523736414" TargetMode="External"/><Relationship Id="rId15" Type="http://schemas.openxmlformats.org/officeDocument/2006/relationships/hyperlink" Target="#_Toc523736357" TargetMode="External"/><Relationship Id="rId36" Type="http://schemas.openxmlformats.org/officeDocument/2006/relationships/hyperlink" Target="#_Toc523736363" TargetMode="External"/><Relationship Id="rId57" Type="http://schemas.openxmlformats.org/officeDocument/2006/relationships/hyperlink" Target="#_Toc523736368" TargetMode="External"/><Relationship Id="rId262" Type="http://schemas.openxmlformats.org/officeDocument/2006/relationships/hyperlink" Target="#_Toc523736419" TargetMode="External"/><Relationship Id="rId283" Type="http://schemas.openxmlformats.org/officeDocument/2006/relationships/hyperlink" Target="#_Toc523736424" TargetMode="External"/><Relationship Id="rId318" Type="http://schemas.openxmlformats.org/officeDocument/2006/relationships/hyperlink" Target="#_Toc523736433" TargetMode="External"/><Relationship Id="rId339" Type="http://schemas.openxmlformats.org/officeDocument/2006/relationships/hyperlink" Target="#_Toc523736438" TargetMode="External"/><Relationship Id="rId78" Type="http://schemas.openxmlformats.org/officeDocument/2006/relationships/hyperlink" Target="#_Toc523736373" TargetMode="External"/><Relationship Id="rId99" Type="http://schemas.openxmlformats.org/officeDocument/2006/relationships/hyperlink" Target="#_Toc523736378" TargetMode="External"/><Relationship Id="rId101" Type="http://schemas.openxmlformats.org/officeDocument/2006/relationships/hyperlink" Target="#_Toc523736379" TargetMode="External"/><Relationship Id="rId122" Type="http://schemas.openxmlformats.org/officeDocument/2006/relationships/hyperlink" Target="#_Toc523736384" TargetMode="External"/><Relationship Id="rId143" Type="http://schemas.openxmlformats.org/officeDocument/2006/relationships/hyperlink" Target="#_Toc523736389" TargetMode="External"/><Relationship Id="rId164" Type="http://schemas.openxmlformats.org/officeDocument/2006/relationships/hyperlink" Target="#_Toc523736395" TargetMode="External"/><Relationship Id="rId185" Type="http://schemas.openxmlformats.org/officeDocument/2006/relationships/hyperlink" Target="#_Toc523736400" TargetMode="External"/><Relationship Id="rId350" Type="http://schemas.openxmlformats.org/officeDocument/2006/relationships/hyperlink" Target="#_Toc523736441" TargetMode="External"/><Relationship Id="rId9" Type="http://schemas.openxmlformats.org/officeDocument/2006/relationships/hyperlink" Target="#_Toc523736356" TargetMode="External"/><Relationship Id="rId210" Type="http://schemas.openxmlformats.org/officeDocument/2006/relationships/hyperlink" Target="#_Toc523736406" TargetMode="External"/><Relationship Id="rId26" Type="http://schemas.openxmlformats.org/officeDocument/2006/relationships/hyperlink" Target="#_Toc523736360" TargetMode="External"/><Relationship Id="rId231" Type="http://schemas.openxmlformats.org/officeDocument/2006/relationships/hyperlink" Target="#_Toc523736411" TargetMode="External"/><Relationship Id="rId252" Type="http://schemas.openxmlformats.org/officeDocument/2006/relationships/hyperlink" Target="#_Toc523736417" TargetMode="External"/><Relationship Id="rId273" Type="http://schemas.openxmlformats.org/officeDocument/2006/relationships/hyperlink" Target="#_Toc523736422" TargetMode="External"/><Relationship Id="rId294" Type="http://schemas.openxmlformats.org/officeDocument/2006/relationships/hyperlink" Target="#_Toc523736427" TargetMode="External"/><Relationship Id="rId308" Type="http://schemas.openxmlformats.org/officeDocument/2006/relationships/hyperlink" Target="#_Toc523736431" TargetMode="External"/><Relationship Id="rId329" Type="http://schemas.openxmlformats.org/officeDocument/2006/relationships/hyperlink" Target="#_Toc523736436" TargetMode="External"/><Relationship Id="rId47" Type="http://schemas.openxmlformats.org/officeDocument/2006/relationships/hyperlink" Target="#_Toc523736365" TargetMode="External"/><Relationship Id="rId68" Type="http://schemas.openxmlformats.org/officeDocument/2006/relationships/hyperlink" Target="#_Toc523736371" TargetMode="External"/><Relationship Id="rId89" Type="http://schemas.openxmlformats.org/officeDocument/2006/relationships/hyperlink" Target="#_Toc523736376" TargetMode="External"/><Relationship Id="rId112" Type="http://schemas.openxmlformats.org/officeDocument/2006/relationships/hyperlink" Target="#_Toc523736382" TargetMode="External"/><Relationship Id="rId133" Type="http://schemas.openxmlformats.org/officeDocument/2006/relationships/hyperlink" Target="#_Toc523736387" TargetMode="External"/><Relationship Id="rId154" Type="http://schemas.openxmlformats.org/officeDocument/2006/relationships/hyperlink" Target="#_Toc523736392" TargetMode="External"/><Relationship Id="rId175" Type="http://schemas.openxmlformats.org/officeDocument/2006/relationships/hyperlink" Target="#_Toc523736397" TargetMode="External"/><Relationship Id="rId340" Type="http://schemas.openxmlformats.org/officeDocument/2006/relationships/hyperlink" Target="#_Toc523736439" TargetMode="External"/><Relationship Id="rId361" Type="http://schemas.openxmlformats.org/officeDocument/2006/relationships/theme" Target="theme/theme1.xml"/><Relationship Id="rId196" Type="http://schemas.openxmlformats.org/officeDocument/2006/relationships/hyperlink" Target="#_Toc523736403" TargetMode="External"/><Relationship Id="rId200" Type="http://schemas.openxmlformats.org/officeDocument/2006/relationships/hyperlink" Target="#_Toc523736404" TargetMode="External"/><Relationship Id="rId16" Type="http://schemas.openxmlformats.org/officeDocument/2006/relationships/hyperlink" Target="#_Toc523736358" TargetMode="External"/><Relationship Id="rId221" Type="http://schemas.openxmlformats.org/officeDocument/2006/relationships/hyperlink" Target="#_Toc523736409" TargetMode="External"/><Relationship Id="rId242" Type="http://schemas.openxmlformats.org/officeDocument/2006/relationships/hyperlink" Target="#_Toc523736414" TargetMode="External"/><Relationship Id="rId263" Type="http://schemas.openxmlformats.org/officeDocument/2006/relationships/hyperlink" Target="#_Toc523736419" TargetMode="External"/><Relationship Id="rId284" Type="http://schemas.openxmlformats.org/officeDocument/2006/relationships/hyperlink" Target="#_Toc523736425" TargetMode="External"/><Relationship Id="rId319" Type="http://schemas.openxmlformats.org/officeDocument/2006/relationships/hyperlink" Target="#_Toc523736433" TargetMode="External"/><Relationship Id="rId37" Type="http://schemas.openxmlformats.org/officeDocument/2006/relationships/hyperlink" Target="#_Toc523736363" TargetMode="External"/><Relationship Id="rId58" Type="http://schemas.openxmlformats.org/officeDocument/2006/relationships/hyperlink" Target="#_Toc523736368" TargetMode="External"/><Relationship Id="rId79" Type="http://schemas.openxmlformats.org/officeDocument/2006/relationships/hyperlink" Target="#_Toc523736373" TargetMode="External"/><Relationship Id="rId102" Type="http://schemas.openxmlformats.org/officeDocument/2006/relationships/hyperlink" Target="#_Toc523736379" TargetMode="External"/><Relationship Id="rId123" Type="http://schemas.openxmlformats.org/officeDocument/2006/relationships/hyperlink" Target="#_Toc523736384" TargetMode="External"/><Relationship Id="rId144" Type="http://schemas.openxmlformats.org/officeDocument/2006/relationships/hyperlink" Target="#_Toc523736390" TargetMode="External"/><Relationship Id="rId330" Type="http://schemas.openxmlformats.org/officeDocument/2006/relationships/hyperlink" Target="#_Toc523736436" TargetMode="External"/><Relationship Id="rId90" Type="http://schemas.openxmlformats.org/officeDocument/2006/relationships/hyperlink" Target="#_Toc523736376" TargetMode="External"/><Relationship Id="rId165" Type="http://schemas.openxmlformats.org/officeDocument/2006/relationships/hyperlink" Target="#_Toc523736395" TargetMode="External"/><Relationship Id="rId186" Type="http://schemas.openxmlformats.org/officeDocument/2006/relationships/hyperlink" Target="#_Toc523736400" TargetMode="External"/><Relationship Id="rId351" Type="http://schemas.openxmlformats.org/officeDocument/2006/relationships/hyperlink" Target="#_Toc523736441" TargetMode="External"/><Relationship Id="rId211" Type="http://schemas.openxmlformats.org/officeDocument/2006/relationships/hyperlink" Target="#_Toc523736406" TargetMode="External"/><Relationship Id="rId232" Type="http://schemas.openxmlformats.org/officeDocument/2006/relationships/hyperlink" Target="#_Toc523736412" TargetMode="External"/><Relationship Id="rId253" Type="http://schemas.openxmlformats.org/officeDocument/2006/relationships/hyperlink" Target="#_Toc523736417" TargetMode="External"/><Relationship Id="rId274" Type="http://schemas.openxmlformats.org/officeDocument/2006/relationships/hyperlink" Target="#_Toc523736422" TargetMode="External"/><Relationship Id="rId295" Type="http://schemas.openxmlformats.org/officeDocument/2006/relationships/hyperlink" Target="#_Toc523736427" TargetMode="External"/><Relationship Id="rId309" Type="http://schemas.openxmlformats.org/officeDocument/2006/relationships/hyperlink" Target="#_Toc523736431" TargetMode="External"/><Relationship Id="rId27" Type="http://schemas.openxmlformats.org/officeDocument/2006/relationships/hyperlink" Target="#_Toc523736360" TargetMode="External"/><Relationship Id="rId48" Type="http://schemas.openxmlformats.org/officeDocument/2006/relationships/hyperlink" Target="#_Toc523736366" TargetMode="External"/><Relationship Id="rId69" Type="http://schemas.openxmlformats.org/officeDocument/2006/relationships/hyperlink" Target="#_Toc523736371" TargetMode="External"/><Relationship Id="rId113" Type="http://schemas.openxmlformats.org/officeDocument/2006/relationships/hyperlink" Target="#_Toc523736382" TargetMode="External"/><Relationship Id="rId134" Type="http://schemas.openxmlformats.org/officeDocument/2006/relationships/hyperlink" Target="#_Toc523736387" TargetMode="External"/><Relationship Id="rId320" Type="http://schemas.openxmlformats.org/officeDocument/2006/relationships/hyperlink" Target="#_Toc523736434" TargetMode="External"/><Relationship Id="rId80" Type="http://schemas.openxmlformats.org/officeDocument/2006/relationships/hyperlink" Target="#_Toc523736374" TargetMode="External"/><Relationship Id="rId155" Type="http://schemas.openxmlformats.org/officeDocument/2006/relationships/hyperlink" Target="#_Toc523736392" TargetMode="External"/><Relationship Id="rId176" Type="http://schemas.openxmlformats.org/officeDocument/2006/relationships/hyperlink" Target="#_Toc523736398" TargetMode="External"/><Relationship Id="rId197" Type="http://schemas.openxmlformats.org/officeDocument/2006/relationships/hyperlink" Target="#_Toc523736403" TargetMode="External"/><Relationship Id="rId341" Type="http://schemas.openxmlformats.org/officeDocument/2006/relationships/hyperlink" Target="#_Toc523736439" TargetMode="External"/><Relationship Id="rId201" Type="http://schemas.openxmlformats.org/officeDocument/2006/relationships/hyperlink" Target="#_Toc523736404" TargetMode="External"/><Relationship Id="rId222" Type="http://schemas.openxmlformats.org/officeDocument/2006/relationships/hyperlink" Target="#_Toc523736409" TargetMode="External"/><Relationship Id="rId243" Type="http://schemas.openxmlformats.org/officeDocument/2006/relationships/hyperlink" Target="#_Toc523736414" TargetMode="External"/><Relationship Id="rId264" Type="http://schemas.openxmlformats.org/officeDocument/2006/relationships/hyperlink" Target="#_Toc523736420" TargetMode="External"/><Relationship Id="rId285" Type="http://schemas.openxmlformats.org/officeDocument/2006/relationships/hyperlink" Target="#_Toc523736425" TargetMode="External"/><Relationship Id="rId17" Type="http://schemas.openxmlformats.org/officeDocument/2006/relationships/hyperlink" Target="#_Toc523736358" TargetMode="External"/><Relationship Id="rId38" Type="http://schemas.openxmlformats.org/officeDocument/2006/relationships/hyperlink" Target="#_Toc523736363" TargetMode="External"/><Relationship Id="rId59" Type="http://schemas.openxmlformats.org/officeDocument/2006/relationships/hyperlink" Target="#_Toc523736368" TargetMode="External"/><Relationship Id="rId103" Type="http://schemas.openxmlformats.org/officeDocument/2006/relationships/hyperlink" Target="#_Toc523736379" TargetMode="External"/><Relationship Id="rId124" Type="http://schemas.openxmlformats.org/officeDocument/2006/relationships/hyperlink" Target="#_Toc523736385" TargetMode="External"/><Relationship Id="rId310" Type="http://schemas.openxmlformats.org/officeDocument/2006/relationships/hyperlink" Target="#_Toc523736431" TargetMode="External"/><Relationship Id="rId70" Type="http://schemas.openxmlformats.org/officeDocument/2006/relationships/hyperlink" Target="#_Toc523736371" TargetMode="External"/><Relationship Id="rId91" Type="http://schemas.openxmlformats.org/officeDocument/2006/relationships/hyperlink" Target="#_Toc523736376" TargetMode="External"/><Relationship Id="rId145" Type="http://schemas.openxmlformats.org/officeDocument/2006/relationships/hyperlink" Target="#_Toc523736390" TargetMode="External"/><Relationship Id="rId166" Type="http://schemas.openxmlformats.org/officeDocument/2006/relationships/hyperlink" Target="#_Toc523736395" TargetMode="External"/><Relationship Id="rId187" Type="http://schemas.openxmlformats.org/officeDocument/2006/relationships/hyperlink" Target="#_Toc523736400" TargetMode="External"/><Relationship Id="rId331" Type="http://schemas.openxmlformats.org/officeDocument/2006/relationships/hyperlink" Target="#_Toc523736436" TargetMode="External"/><Relationship Id="rId352" Type="http://schemas.openxmlformats.org/officeDocument/2006/relationships/hyperlink" Target="#_Toc523736442" TargetMode="External"/><Relationship Id="rId1" Type="http://schemas.openxmlformats.org/officeDocument/2006/relationships/numbering" Target="numbering.xml"/><Relationship Id="rId212" Type="http://schemas.openxmlformats.org/officeDocument/2006/relationships/hyperlink" Target="#_Toc523736407" TargetMode="External"/><Relationship Id="rId233" Type="http://schemas.openxmlformats.org/officeDocument/2006/relationships/hyperlink" Target="#_Toc523736412" TargetMode="External"/><Relationship Id="rId254" Type="http://schemas.openxmlformats.org/officeDocument/2006/relationships/hyperlink" Target="#_Toc523736417" TargetMode="External"/><Relationship Id="rId28" Type="http://schemas.openxmlformats.org/officeDocument/2006/relationships/hyperlink" Target="#_Toc523736361" TargetMode="External"/><Relationship Id="rId49" Type="http://schemas.openxmlformats.org/officeDocument/2006/relationships/hyperlink" Target="#_Toc523736366" TargetMode="External"/><Relationship Id="rId114" Type="http://schemas.openxmlformats.org/officeDocument/2006/relationships/hyperlink" Target="#_Toc523736382" TargetMode="External"/><Relationship Id="rId275" Type="http://schemas.openxmlformats.org/officeDocument/2006/relationships/hyperlink" Target="#_Toc523736422" TargetMode="External"/><Relationship Id="rId296" Type="http://schemas.openxmlformats.org/officeDocument/2006/relationships/hyperlink" Target="#_Toc523736428" TargetMode="External"/><Relationship Id="rId300" Type="http://schemas.openxmlformats.org/officeDocument/2006/relationships/hyperlink" Target="#_Toc523736429" TargetMode="External"/><Relationship Id="rId60" Type="http://schemas.openxmlformats.org/officeDocument/2006/relationships/hyperlink" Target="#_Toc523736369" TargetMode="External"/><Relationship Id="rId81" Type="http://schemas.openxmlformats.org/officeDocument/2006/relationships/hyperlink" Target="#_Toc523736374" TargetMode="External"/><Relationship Id="rId135" Type="http://schemas.openxmlformats.org/officeDocument/2006/relationships/hyperlink" Target="#_Toc523736387" TargetMode="External"/><Relationship Id="rId156" Type="http://schemas.openxmlformats.org/officeDocument/2006/relationships/hyperlink" Target="#_Toc523736393" TargetMode="External"/><Relationship Id="rId177" Type="http://schemas.openxmlformats.org/officeDocument/2006/relationships/hyperlink" Target="#_Toc523736398" TargetMode="External"/><Relationship Id="rId198" Type="http://schemas.openxmlformats.org/officeDocument/2006/relationships/hyperlink" Target="#_Toc523736403" TargetMode="External"/><Relationship Id="rId321" Type="http://schemas.openxmlformats.org/officeDocument/2006/relationships/hyperlink" Target="#_Toc523736434" TargetMode="External"/><Relationship Id="rId342" Type="http://schemas.openxmlformats.org/officeDocument/2006/relationships/hyperlink" Target="#_Toc523736439" TargetMode="External"/><Relationship Id="rId202" Type="http://schemas.openxmlformats.org/officeDocument/2006/relationships/hyperlink" Target="#_Toc523736404" TargetMode="External"/><Relationship Id="rId223" Type="http://schemas.openxmlformats.org/officeDocument/2006/relationships/hyperlink" Target="#_Toc523736409" TargetMode="External"/><Relationship Id="rId244" Type="http://schemas.openxmlformats.org/officeDocument/2006/relationships/hyperlink" Target="#_Toc523736415" TargetMode="External"/><Relationship Id="rId18" Type="http://schemas.openxmlformats.org/officeDocument/2006/relationships/hyperlink" Target="#_Toc523736358" TargetMode="External"/><Relationship Id="rId39" Type="http://schemas.openxmlformats.org/officeDocument/2006/relationships/hyperlink" Target="#_Toc523736363" TargetMode="External"/><Relationship Id="rId265" Type="http://schemas.openxmlformats.org/officeDocument/2006/relationships/hyperlink" Target="#_Toc523736420" TargetMode="External"/><Relationship Id="rId286" Type="http://schemas.openxmlformats.org/officeDocument/2006/relationships/hyperlink" Target="#_Toc523736425" TargetMode="External"/><Relationship Id="rId50" Type="http://schemas.openxmlformats.org/officeDocument/2006/relationships/hyperlink" Target="#_Toc523736366" TargetMode="External"/><Relationship Id="rId104" Type="http://schemas.openxmlformats.org/officeDocument/2006/relationships/hyperlink" Target="#_Toc523736380" TargetMode="External"/><Relationship Id="rId125" Type="http://schemas.openxmlformats.org/officeDocument/2006/relationships/hyperlink" Target="#_Toc523736385" TargetMode="External"/><Relationship Id="rId146" Type="http://schemas.openxmlformats.org/officeDocument/2006/relationships/hyperlink" Target="#_Toc523736390" TargetMode="External"/><Relationship Id="rId167" Type="http://schemas.openxmlformats.org/officeDocument/2006/relationships/hyperlink" Target="#_Toc523736395" TargetMode="External"/><Relationship Id="rId188" Type="http://schemas.openxmlformats.org/officeDocument/2006/relationships/hyperlink" Target="#_Toc523736401" TargetMode="External"/><Relationship Id="rId311" Type="http://schemas.openxmlformats.org/officeDocument/2006/relationships/hyperlink" Target="#_Toc523736431" TargetMode="External"/><Relationship Id="rId332" Type="http://schemas.openxmlformats.org/officeDocument/2006/relationships/hyperlink" Target="#_Toc523736437" TargetMode="External"/><Relationship Id="rId353" Type="http://schemas.openxmlformats.org/officeDocument/2006/relationships/hyperlink" Target="#_Toc523736442" TargetMode="External"/><Relationship Id="rId71" Type="http://schemas.openxmlformats.org/officeDocument/2006/relationships/hyperlink" Target="#_Toc523736371" TargetMode="External"/><Relationship Id="rId92" Type="http://schemas.openxmlformats.org/officeDocument/2006/relationships/hyperlink" Target="#_Toc523736377" TargetMode="External"/><Relationship Id="rId213" Type="http://schemas.openxmlformats.org/officeDocument/2006/relationships/hyperlink" Target="#_Toc523736407" TargetMode="External"/><Relationship Id="rId234" Type="http://schemas.openxmlformats.org/officeDocument/2006/relationships/hyperlink" Target="#_Toc523736412" TargetMode="External"/><Relationship Id="rId2" Type="http://schemas.openxmlformats.org/officeDocument/2006/relationships/styles" Target="styles.xml"/><Relationship Id="rId29" Type="http://schemas.openxmlformats.org/officeDocument/2006/relationships/hyperlink" Target="#_Toc523736361" TargetMode="External"/><Relationship Id="rId255" Type="http://schemas.openxmlformats.org/officeDocument/2006/relationships/hyperlink" Target="#_Toc523736417" TargetMode="External"/><Relationship Id="rId276" Type="http://schemas.openxmlformats.org/officeDocument/2006/relationships/hyperlink" Target="#_Toc523736423" TargetMode="External"/><Relationship Id="rId297" Type="http://schemas.openxmlformats.org/officeDocument/2006/relationships/hyperlink" Target="#_Toc523736428" TargetMode="External"/><Relationship Id="rId40" Type="http://schemas.openxmlformats.org/officeDocument/2006/relationships/hyperlink" Target="#_Toc523736364" TargetMode="External"/><Relationship Id="rId115" Type="http://schemas.openxmlformats.org/officeDocument/2006/relationships/hyperlink" Target="#_Toc523736382" TargetMode="External"/><Relationship Id="rId136" Type="http://schemas.openxmlformats.org/officeDocument/2006/relationships/hyperlink" Target="#_Toc523736388" TargetMode="External"/><Relationship Id="rId157" Type="http://schemas.openxmlformats.org/officeDocument/2006/relationships/hyperlink" Target="#_Toc523736393" TargetMode="External"/><Relationship Id="rId178" Type="http://schemas.openxmlformats.org/officeDocument/2006/relationships/hyperlink" Target="#_Toc523736398" TargetMode="External"/><Relationship Id="rId301" Type="http://schemas.openxmlformats.org/officeDocument/2006/relationships/hyperlink" Target="#_Toc523736429" TargetMode="External"/><Relationship Id="rId322" Type="http://schemas.openxmlformats.org/officeDocument/2006/relationships/hyperlink" Target="#_Toc523736434" TargetMode="External"/><Relationship Id="rId343" Type="http://schemas.openxmlformats.org/officeDocument/2006/relationships/hyperlink" Target="#_Toc523736439" TargetMode="External"/><Relationship Id="rId61" Type="http://schemas.openxmlformats.org/officeDocument/2006/relationships/hyperlink" Target="#_Toc523736369" TargetMode="External"/><Relationship Id="rId82" Type="http://schemas.openxmlformats.org/officeDocument/2006/relationships/hyperlink" Target="#_Toc523736374" TargetMode="External"/><Relationship Id="rId199" Type="http://schemas.openxmlformats.org/officeDocument/2006/relationships/hyperlink" Target="#_Toc523736403" TargetMode="External"/><Relationship Id="rId203" Type="http://schemas.openxmlformats.org/officeDocument/2006/relationships/hyperlink" Target="#_Toc523736404" TargetMode="External"/><Relationship Id="rId19" Type="http://schemas.openxmlformats.org/officeDocument/2006/relationships/hyperlink" Target="#_Toc523736358" TargetMode="External"/><Relationship Id="rId224" Type="http://schemas.openxmlformats.org/officeDocument/2006/relationships/hyperlink" Target="#_Toc523736410" TargetMode="External"/><Relationship Id="rId245" Type="http://schemas.openxmlformats.org/officeDocument/2006/relationships/hyperlink" Target="#_Toc523736415" TargetMode="External"/><Relationship Id="rId266" Type="http://schemas.openxmlformats.org/officeDocument/2006/relationships/hyperlink" Target="#_Toc523736420" TargetMode="External"/><Relationship Id="rId287" Type="http://schemas.openxmlformats.org/officeDocument/2006/relationships/hyperlink" Target="#_Toc523736425" TargetMode="External"/><Relationship Id="rId30" Type="http://schemas.openxmlformats.org/officeDocument/2006/relationships/hyperlink" Target="#_Toc523736361" TargetMode="External"/><Relationship Id="rId105" Type="http://schemas.openxmlformats.org/officeDocument/2006/relationships/hyperlink" Target="#_Toc523736380" TargetMode="External"/><Relationship Id="rId126" Type="http://schemas.openxmlformats.org/officeDocument/2006/relationships/hyperlink" Target="#_Toc523736385" TargetMode="External"/><Relationship Id="rId147" Type="http://schemas.openxmlformats.org/officeDocument/2006/relationships/hyperlink" Target="#_Toc523736390" TargetMode="External"/><Relationship Id="rId168" Type="http://schemas.openxmlformats.org/officeDocument/2006/relationships/hyperlink" Target="#_Toc523736396" TargetMode="External"/><Relationship Id="rId312" Type="http://schemas.openxmlformats.org/officeDocument/2006/relationships/hyperlink" Target="#_Toc523736432" TargetMode="External"/><Relationship Id="rId333" Type="http://schemas.openxmlformats.org/officeDocument/2006/relationships/hyperlink" Target="#_Toc523736437" TargetMode="External"/><Relationship Id="rId354" Type="http://schemas.openxmlformats.org/officeDocument/2006/relationships/hyperlink" Target="#_Toc523736442" TargetMode="External"/><Relationship Id="rId51" Type="http://schemas.openxmlformats.org/officeDocument/2006/relationships/hyperlink" Target="#_Toc523736366" TargetMode="External"/><Relationship Id="rId72" Type="http://schemas.openxmlformats.org/officeDocument/2006/relationships/hyperlink" Target="#_Toc523736372" TargetMode="External"/><Relationship Id="rId93" Type="http://schemas.openxmlformats.org/officeDocument/2006/relationships/hyperlink" Target="#_Toc523736377" TargetMode="External"/><Relationship Id="rId189" Type="http://schemas.openxmlformats.org/officeDocument/2006/relationships/hyperlink" Target="#_Toc523736401" TargetMode="External"/><Relationship Id="rId3" Type="http://schemas.openxmlformats.org/officeDocument/2006/relationships/settings" Target="settings.xml"/><Relationship Id="rId214" Type="http://schemas.openxmlformats.org/officeDocument/2006/relationships/hyperlink" Target="#_Toc523736407" TargetMode="External"/><Relationship Id="rId235" Type="http://schemas.openxmlformats.org/officeDocument/2006/relationships/hyperlink" Target="#_Toc523736412" TargetMode="External"/><Relationship Id="rId256" Type="http://schemas.openxmlformats.org/officeDocument/2006/relationships/hyperlink" Target="#_Toc523736418" TargetMode="External"/><Relationship Id="rId277" Type="http://schemas.openxmlformats.org/officeDocument/2006/relationships/hyperlink" Target="#_Toc523736423" TargetMode="External"/><Relationship Id="rId298" Type="http://schemas.openxmlformats.org/officeDocument/2006/relationships/hyperlink" Target="#_Toc523736428" TargetMode="External"/><Relationship Id="rId116" Type="http://schemas.openxmlformats.org/officeDocument/2006/relationships/hyperlink" Target="#_Toc523736383" TargetMode="External"/><Relationship Id="rId137" Type="http://schemas.openxmlformats.org/officeDocument/2006/relationships/hyperlink" Target="#_Toc523736388" TargetMode="External"/><Relationship Id="rId158" Type="http://schemas.openxmlformats.org/officeDocument/2006/relationships/hyperlink" Target="#_Toc523736393" TargetMode="External"/><Relationship Id="rId302" Type="http://schemas.openxmlformats.org/officeDocument/2006/relationships/hyperlink" Target="#_Toc523736429" TargetMode="External"/><Relationship Id="rId323" Type="http://schemas.openxmlformats.org/officeDocument/2006/relationships/hyperlink" Target="#_Toc523736434" TargetMode="External"/><Relationship Id="rId344" Type="http://schemas.openxmlformats.org/officeDocument/2006/relationships/hyperlink" Target="#_Toc523736440" TargetMode="External"/><Relationship Id="rId20" Type="http://schemas.openxmlformats.org/officeDocument/2006/relationships/hyperlink" Target="#_Toc523736359" TargetMode="External"/><Relationship Id="rId41" Type="http://schemas.openxmlformats.org/officeDocument/2006/relationships/hyperlink" Target="#_Toc523736364" TargetMode="External"/><Relationship Id="rId62" Type="http://schemas.openxmlformats.org/officeDocument/2006/relationships/hyperlink" Target="#_Toc523736369" TargetMode="External"/><Relationship Id="rId83" Type="http://schemas.openxmlformats.org/officeDocument/2006/relationships/hyperlink" Target="#_Toc523736374" TargetMode="External"/><Relationship Id="rId179" Type="http://schemas.openxmlformats.org/officeDocument/2006/relationships/hyperlink" Target="#_Toc523736398" TargetMode="External"/><Relationship Id="rId190" Type="http://schemas.openxmlformats.org/officeDocument/2006/relationships/hyperlink" Target="#_Toc523736401" TargetMode="External"/><Relationship Id="rId204" Type="http://schemas.openxmlformats.org/officeDocument/2006/relationships/hyperlink" Target="#_Toc523736405" TargetMode="External"/><Relationship Id="rId225" Type="http://schemas.openxmlformats.org/officeDocument/2006/relationships/hyperlink" Target="#_Toc523736410" TargetMode="External"/><Relationship Id="rId246" Type="http://schemas.openxmlformats.org/officeDocument/2006/relationships/hyperlink" Target="#_Toc523736415" TargetMode="External"/><Relationship Id="rId267" Type="http://schemas.openxmlformats.org/officeDocument/2006/relationships/hyperlink" Target="#_Toc523736420" TargetMode="External"/><Relationship Id="rId288" Type="http://schemas.openxmlformats.org/officeDocument/2006/relationships/hyperlink" Target="#_Toc523736426" TargetMode="External"/><Relationship Id="rId106" Type="http://schemas.openxmlformats.org/officeDocument/2006/relationships/hyperlink" Target="#_Toc523736380" TargetMode="External"/><Relationship Id="rId127" Type="http://schemas.openxmlformats.org/officeDocument/2006/relationships/hyperlink" Target="#_Toc523736385" TargetMode="External"/><Relationship Id="rId313" Type="http://schemas.openxmlformats.org/officeDocument/2006/relationships/hyperlink" Target="#_Toc523736432" TargetMode="External"/><Relationship Id="rId10" Type="http://schemas.openxmlformats.org/officeDocument/2006/relationships/hyperlink" Target="#_Toc523736356" TargetMode="External"/><Relationship Id="rId31" Type="http://schemas.openxmlformats.org/officeDocument/2006/relationships/hyperlink" Target="#_Toc523736361" TargetMode="External"/><Relationship Id="rId52" Type="http://schemas.openxmlformats.org/officeDocument/2006/relationships/hyperlink" Target="#_Toc523736367" TargetMode="External"/><Relationship Id="rId73" Type="http://schemas.openxmlformats.org/officeDocument/2006/relationships/hyperlink" Target="#_Toc523736372" TargetMode="External"/><Relationship Id="rId94" Type="http://schemas.openxmlformats.org/officeDocument/2006/relationships/hyperlink" Target="#_Toc523736377" TargetMode="External"/><Relationship Id="rId148" Type="http://schemas.openxmlformats.org/officeDocument/2006/relationships/hyperlink" Target="#_Toc523736391" TargetMode="External"/><Relationship Id="rId169" Type="http://schemas.openxmlformats.org/officeDocument/2006/relationships/hyperlink" Target="#_Toc523736396" TargetMode="External"/><Relationship Id="rId334" Type="http://schemas.openxmlformats.org/officeDocument/2006/relationships/hyperlink" Target="#_Toc523736437" TargetMode="External"/><Relationship Id="rId355" Type="http://schemas.openxmlformats.org/officeDocument/2006/relationships/hyperlink" Target="#_Toc523736442" TargetMode="External"/><Relationship Id="rId4" Type="http://schemas.openxmlformats.org/officeDocument/2006/relationships/webSettings" Target="webSettings.xml"/><Relationship Id="rId180" Type="http://schemas.openxmlformats.org/officeDocument/2006/relationships/hyperlink" Target="#_Toc523736399" TargetMode="External"/><Relationship Id="rId215" Type="http://schemas.openxmlformats.org/officeDocument/2006/relationships/hyperlink" Target="#_Toc523736407" TargetMode="External"/><Relationship Id="rId236" Type="http://schemas.openxmlformats.org/officeDocument/2006/relationships/hyperlink" Target="#_Toc523736413" TargetMode="External"/><Relationship Id="rId257" Type="http://schemas.openxmlformats.org/officeDocument/2006/relationships/hyperlink" Target="#_Toc523736418" TargetMode="External"/><Relationship Id="rId278" Type="http://schemas.openxmlformats.org/officeDocument/2006/relationships/hyperlink" Target="#_Toc523736423" TargetMode="External"/><Relationship Id="rId303" Type="http://schemas.openxmlformats.org/officeDocument/2006/relationships/hyperlink" Target="#_Toc523736429" TargetMode="External"/><Relationship Id="rId42" Type="http://schemas.openxmlformats.org/officeDocument/2006/relationships/hyperlink" Target="#_Toc523736364" TargetMode="External"/><Relationship Id="rId84" Type="http://schemas.openxmlformats.org/officeDocument/2006/relationships/hyperlink" Target="#_Toc523736375" TargetMode="External"/><Relationship Id="rId138" Type="http://schemas.openxmlformats.org/officeDocument/2006/relationships/hyperlink" Target="#_Toc523736388" TargetMode="External"/><Relationship Id="rId345" Type="http://schemas.openxmlformats.org/officeDocument/2006/relationships/hyperlink" Target="#_Toc523736440" TargetMode="External"/><Relationship Id="rId191" Type="http://schemas.openxmlformats.org/officeDocument/2006/relationships/hyperlink" Target="#_Toc523736401" TargetMode="External"/><Relationship Id="rId205" Type="http://schemas.openxmlformats.org/officeDocument/2006/relationships/hyperlink" Target="#_Toc523736405" TargetMode="External"/><Relationship Id="rId247" Type="http://schemas.openxmlformats.org/officeDocument/2006/relationships/hyperlink" Target="#_Toc523736415" TargetMode="External"/><Relationship Id="rId107" Type="http://schemas.openxmlformats.org/officeDocument/2006/relationships/hyperlink" Target="#_Toc523736380" TargetMode="External"/><Relationship Id="rId289" Type="http://schemas.openxmlformats.org/officeDocument/2006/relationships/hyperlink" Target="#_Toc523736426" TargetMode="External"/><Relationship Id="rId11" Type="http://schemas.openxmlformats.org/officeDocument/2006/relationships/hyperlink" Target="#_Toc523736356" TargetMode="External"/><Relationship Id="rId53" Type="http://schemas.openxmlformats.org/officeDocument/2006/relationships/hyperlink" Target="#_Toc523736367" TargetMode="External"/><Relationship Id="rId149" Type="http://schemas.openxmlformats.org/officeDocument/2006/relationships/hyperlink" Target="#_Toc523736391" TargetMode="External"/><Relationship Id="rId314" Type="http://schemas.openxmlformats.org/officeDocument/2006/relationships/hyperlink" Target="#_Toc523736432" TargetMode="External"/><Relationship Id="rId356" Type="http://schemas.openxmlformats.org/officeDocument/2006/relationships/header" Target="header1.xml"/><Relationship Id="rId95" Type="http://schemas.openxmlformats.org/officeDocument/2006/relationships/hyperlink" Target="#_Toc523736377" TargetMode="External"/><Relationship Id="rId160" Type="http://schemas.openxmlformats.org/officeDocument/2006/relationships/hyperlink" Target="#_Toc523736394" TargetMode="External"/><Relationship Id="rId216" Type="http://schemas.openxmlformats.org/officeDocument/2006/relationships/hyperlink" Target="#_Toc523736408" TargetMode="External"/><Relationship Id="rId258" Type="http://schemas.openxmlformats.org/officeDocument/2006/relationships/hyperlink" Target="#_Toc523736418" TargetMode="External"/><Relationship Id="rId22" Type="http://schemas.openxmlformats.org/officeDocument/2006/relationships/hyperlink" Target="#_Toc523736359" TargetMode="External"/><Relationship Id="rId64" Type="http://schemas.openxmlformats.org/officeDocument/2006/relationships/hyperlink" Target="#_Toc523736370" TargetMode="External"/><Relationship Id="rId118" Type="http://schemas.openxmlformats.org/officeDocument/2006/relationships/hyperlink" Target="#_Toc523736383" TargetMode="External"/><Relationship Id="rId325" Type="http://schemas.openxmlformats.org/officeDocument/2006/relationships/hyperlink" Target="#_Toc523736435" TargetMode="External"/><Relationship Id="rId171" Type="http://schemas.openxmlformats.org/officeDocument/2006/relationships/hyperlink" Target="#_Toc523736396" TargetMode="External"/><Relationship Id="rId227" Type="http://schemas.openxmlformats.org/officeDocument/2006/relationships/hyperlink" Target="#_Toc523736410" TargetMode="External"/><Relationship Id="rId269" Type="http://schemas.openxmlformats.org/officeDocument/2006/relationships/hyperlink" Target="#_Toc523736421" TargetMode="External"/><Relationship Id="rId33" Type="http://schemas.openxmlformats.org/officeDocument/2006/relationships/hyperlink" Target="#_Toc523736362" TargetMode="External"/><Relationship Id="rId129" Type="http://schemas.openxmlformats.org/officeDocument/2006/relationships/hyperlink" Target="#_Toc523736386" TargetMode="External"/><Relationship Id="rId280" Type="http://schemas.openxmlformats.org/officeDocument/2006/relationships/hyperlink" Target="#_Toc523736424" TargetMode="External"/><Relationship Id="rId336" Type="http://schemas.openxmlformats.org/officeDocument/2006/relationships/hyperlink" Target="#_Toc523736438" TargetMode="External"/><Relationship Id="rId75" Type="http://schemas.openxmlformats.org/officeDocument/2006/relationships/hyperlink" Target="#_Toc523736372" TargetMode="External"/><Relationship Id="rId140" Type="http://schemas.openxmlformats.org/officeDocument/2006/relationships/hyperlink" Target="#_Toc523736389" TargetMode="External"/><Relationship Id="rId182" Type="http://schemas.openxmlformats.org/officeDocument/2006/relationships/hyperlink" Target="#_Toc523736399" TargetMode="External"/><Relationship Id="rId6" Type="http://schemas.openxmlformats.org/officeDocument/2006/relationships/endnotes" Target="endnotes.xml"/><Relationship Id="rId238" Type="http://schemas.openxmlformats.org/officeDocument/2006/relationships/hyperlink" Target="#_Toc523736413" TargetMode="External"/><Relationship Id="rId291" Type="http://schemas.openxmlformats.org/officeDocument/2006/relationships/hyperlink" Target="#_Toc523736426" TargetMode="External"/><Relationship Id="rId305" Type="http://schemas.openxmlformats.org/officeDocument/2006/relationships/hyperlink" Target="#_Toc523736430" TargetMode="External"/><Relationship Id="rId347" Type="http://schemas.openxmlformats.org/officeDocument/2006/relationships/hyperlink" Target="#_Toc523736440" TargetMode="External"/><Relationship Id="rId44" Type="http://schemas.openxmlformats.org/officeDocument/2006/relationships/hyperlink" Target="#_Toc523736365" TargetMode="External"/><Relationship Id="rId86" Type="http://schemas.openxmlformats.org/officeDocument/2006/relationships/hyperlink" Target="#_Toc523736375" TargetMode="External"/><Relationship Id="rId151" Type="http://schemas.openxmlformats.org/officeDocument/2006/relationships/hyperlink" Target="#_Toc523736391" TargetMode="External"/><Relationship Id="rId193" Type="http://schemas.openxmlformats.org/officeDocument/2006/relationships/hyperlink" Target="#_Toc523736402" TargetMode="External"/><Relationship Id="rId207" Type="http://schemas.openxmlformats.org/officeDocument/2006/relationships/hyperlink" Target="#_Toc523736405" TargetMode="External"/><Relationship Id="rId249" Type="http://schemas.openxmlformats.org/officeDocument/2006/relationships/hyperlink" Target="#_Toc523736416" TargetMode="External"/><Relationship Id="rId13" Type="http://schemas.openxmlformats.org/officeDocument/2006/relationships/hyperlink" Target="#_Toc523736357" TargetMode="External"/><Relationship Id="rId109" Type="http://schemas.openxmlformats.org/officeDocument/2006/relationships/hyperlink" Target="#_Toc523736381" TargetMode="External"/><Relationship Id="rId260" Type="http://schemas.openxmlformats.org/officeDocument/2006/relationships/hyperlink" Target="#_Toc523736419" TargetMode="External"/><Relationship Id="rId316" Type="http://schemas.openxmlformats.org/officeDocument/2006/relationships/hyperlink" Target="#_Toc523736433" TargetMode="External"/><Relationship Id="rId55" Type="http://schemas.openxmlformats.org/officeDocument/2006/relationships/hyperlink" Target="#_Toc523736367" TargetMode="External"/><Relationship Id="rId97" Type="http://schemas.openxmlformats.org/officeDocument/2006/relationships/hyperlink" Target="#_Toc523736378" TargetMode="External"/><Relationship Id="rId120" Type="http://schemas.openxmlformats.org/officeDocument/2006/relationships/hyperlink" Target="#_Toc523736384" TargetMode="External"/><Relationship Id="rId358" Type="http://schemas.openxmlformats.org/officeDocument/2006/relationships/header" Target="header2.xml"/><Relationship Id="rId162" Type="http://schemas.openxmlformats.org/officeDocument/2006/relationships/hyperlink" Target="#_Toc523736394" TargetMode="External"/><Relationship Id="rId218" Type="http://schemas.openxmlformats.org/officeDocument/2006/relationships/hyperlink" Target="#_Toc523736408" TargetMode="External"/><Relationship Id="rId271" Type="http://schemas.openxmlformats.org/officeDocument/2006/relationships/hyperlink" Target="#_Toc523736421" TargetMode="External"/><Relationship Id="rId24" Type="http://schemas.openxmlformats.org/officeDocument/2006/relationships/hyperlink" Target="#_Toc523736360" TargetMode="External"/><Relationship Id="rId66" Type="http://schemas.openxmlformats.org/officeDocument/2006/relationships/hyperlink" Target="#_Toc523736370" TargetMode="External"/><Relationship Id="rId131" Type="http://schemas.openxmlformats.org/officeDocument/2006/relationships/hyperlink" Target="#_Toc523736386" TargetMode="External"/><Relationship Id="rId327" Type="http://schemas.openxmlformats.org/officeDocument/2006/relationships/hyperlink" Target="#_Toc523736435" TargetMode="External"/><Relationship Id="rId173" Type="http://schemas.openxmlformats.org/officeDocument/2006/relationships/hyperlink" Target="#_Toc523736397" TargetMode="External"/><Relationship Id="rId229" Type="http://schemas.openxmlformats.org/officeDocument/2006/relationships/hyperlink" Target="#_Toc523736411" TargetMode="External"/><Relationship Id="rId240" Type="http://schemas.openxmlformats.org/officeDocument/2006/relationships/hyperlink" Target="#_Toc523736414" TargetMode="External"/><Relationship Id="rId35" Type="http://schemas.openxmlformats.org/officeDocument/2006/relationships/hyperlink" Target="#_Toc523736362" TargetMode="External"/><Relationship Id="rId77" Type="http://schemas.openxmlformats.org/officeDocument/2006/relationships/hyperlink" Target="#_Toc523736373" TargetMode="External"/><Relationship Id="rId100" Type="http://schemas.openxmlformats.org/officeDocument/2006/relationships/hyperlink" Target="#_Toc523736379" TargetMode="External"/><Relationship Id="rId282" Type="http://schemas.openxmlformats.org/officeDocument/2006/relationships/hyperlink" Target="#_Toc523736424" TargetMode="External"/><Relationship Id="rId338" Type="http://schemas.openxmlformats.org/officeDocument/2006/relationships/hyperlink" Target="#_Toc523736438" TargetMode="External"/><Relationship Id="rId8" Type="http://schemas.openxmlformats.org/officeDocument/2006/relationships/hyperlink" Target="#_Toc523736356" TargetMode="External"/><Relationship Id="rId142" Type="http://schemas.openxmlformats.org/officeDocument/2006/relationships/hyperlink" Target="#_Toc523736389" TargetMode="External"/><Relationship Id="rId184" Type="http://schemas.openxmlformats.org/officeDocument/2006/relationships/hyperlink" Target="#_Toc523736400" TargetMode="External"/><Relationship Id="rId251" Type="http://schemas.openxmlformats.org/officeDocument/2006/relationships/hyperlink" Target="#_Toc523736416" TargetMode="External"/><Relationship Id="rId46" Type="http://schemas.openxmlformats.org/officeDocument/2006/relationships/hyperlink" Target="#_Toc523736365" TargetMode="External"/><Relationship Id="rId293" Type="http://schemas.openxmlformats.org/officeDocument/2006/relationships/hyperlink" Target="#_Toc523736427" TargetMode="External"/><Relationship Id="rId307" Type="http://schemas.openxmlformats.org/officeDocument/2006/relationships/hyperlink" Target="#_Toc523736430" TargetMode="External"/><Relationship Id="rId349" Type="http://schemas.openxmlformats.org/officeDocument/2006/relationships/hyperlink" Target="#_Toc52373644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109</Pages>
  <Words>34733</Words>
  <Characters>191033</Characters>
  <Application>Microsoft Office Word</Application>
  <DocSecurity>4</DocSecurity>
  <Lines>1591</Lines>
  <Paragraphs>450</Paragraphs>
  <ScaleCrop>false</ScaleCrop>
  <Company/>
  <LinksUpToDate>false</LinksUpToDate>
  <CharactersWithSpaces>225316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dc:creator>
  <cp:lastModifiedBy>Damián Hernández Martín</cp:lastModifiedBy>
  <cp:revision>2</cp:revision>
  <cp:lastPrinted>2015-01-22T17:19:00Z</cp:lastPrinted>
  <dcterms:created xsi:type="dcterms:W3CDTF">2022-10-17T18:27:00Z</dcterms:created>
  <dcterms:modified xsi:type="dcterms:W3CDTF">2022-10-17T18:27:00Z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uthorEmail">
    <vt:lpwstr>ralvarezg@prodat.es</vt:lpwstr>
  </property>
  <property fmtid="{D5CDD505-2E9C-101B-9397-08002B2CF9AE}" pid="3" name="_AuthorEmailDisplayName">
    <vt:lpwstr>ralvarezg@prodat.es</vt:lpwstr>
  </property>
  <property fmtid="{D5CDD505-2E9C-101B-9397-08002B2CF9AE}" pid="4" name="_EmailSubject">
    <vt:lpwstr>Documento de seguridad</vt:lpwstr>
  </property>
  <property fmtid="{D5CDD505-2E9C-101B-9397-08002B2CF9AE}" pid="5" name="_ReviewingToolsShownOnce">
    <vt:lpwstr/>
  </property>
</Properties>
</file>